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6A" w:rsidRDefault="0076796A" w:rsidP="009D0F0C">
      <w:pPr>
        <w:pStyle w:val="a6"/>
      </w:pPr>
      <w:r w:rsidRPr="007D6F34">
        <w:rPr>
          <w:noProof/>
        </w:rPr>
        <w:drawing>
          <wp:anchor distT="0" distB="0" distL="114300" distR="114300" simplePos="0" relativeHeight="251664384" behindDoc="0" locked="0" layoutInCell="1" allowOverlap="1" wp14:anchorId="2FEF08C8" wp14:editId="00309C3A">
            <wp:simplePos x="0" y="0"/>
            <wp:positionH relativeFrom="page">
              <wp:posOffset>1130300</wp:posOffset>
            </wp:positionH>
            <wp:positionV relativeFrom="page">
              <wp:posOffset>287655</wp:posOffset>
            </wp:positionV>
            <wp:extent cx="5675630" cy="2610485"/>
            <wp:effectExtent l="0" t="0" r="1270" b="0"/>
            <wp:wrapTopAndBottom/>
            <wp:docPr id="70" name="Рисунок 70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ка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2" w:rsidRPr="007D6F34">
        <w:t xml:space="preserve"> </w:t>
      </w:r>
      <w:r w:rsidRPr="007D6F34">
        <w:t>О</w:t>
      </w:r>
      <w:r w:rsidR="00B16C9C" w:rsidRPr="007D6F34">
        <w:t xml:space="preserve"> </w:t>
      </w:r>
      <w:r w:rsidR="004B15B2" w:rsidRPr="007D6F34">
        <w:t>принятии решения</w:t>
      </w:r>
      <w:r w:rsidR="004B15B2">
        <w:t xml:space="preserve"> о </w:t>
      </w:r>
      <w:r w:rsidR="00B16C9C" w:rsidRPr="004B15B2">
        <w:t xml:space="preserve">комплексном </w:t>
      </w:r>
      <w:r w:rsidR="004B15B2">
        <w:br/>
        <w:t xml:space="preserve"> </w:t>
      </w:r>
      <w:r w:rsidR="00B16C9C" w:rsidRPr="004B15B2">
        <w:t>развитии</w:t>
      </w:r>
      <w:r w:rsidR="004B15B2">
        <w:t xml:space="preserve"> </w:t>
      </w:r>
      <w:r w:rsidR="004B15B2" w:rsidRPr="004B15B2">
        <w:t xml:space="preserve">несмежных </w:t>
      </w:r>
      <w:r w:rsidR="00B16C9C" w:rsidRPr="004B15B2">
        <w:t>территори</w:t>
      </w:r>
      <w:r w:rsidR="004B15B2" w:rsidRPr="004B15B2">
        <w:t>й</w:t>
      </w:r>
      <w:r w:rsidR="00B16C9C" w:rsidRPr="004B15B2">
        <w:t xml:space="preserve"> </w:t>
      </w:r>
      <w:r w:rsidR="004B15B2">
        <w:br/>
        <w:t xml:space="preserve"> </w:t>
      </w:r>
      <w:r w:rsidR="00F33727" w:rsidRPr="004B15B2">
        <w:t xml:space="preserve">жилой </w:t>
      </w:r>
      <w:r w:rsidR="004B15B2">
        <w:t xml:space="preserve">застройки </w:t>
      </w:r>
      <w:r w:rsidR="004B15B2" w:rsidRPr="004B15B2">
        <w:t xml:space="preserve">в микрорайоне </w:t>
      </w:r>
      <w:r w:rsidR="004B15B2">
        <w:br/>
        <w:t xml:space="preserve"> «Авиагородок» и по ул. </w:t>
      </w:r>
      <w:r w:rsidR="004B15B2" w:rsidRPr="004B15B2">
        <w:t>Чайковского</w:t>
      </w:r>
      <w:r w:rsidR="004B15B2">
        <w:t xml:space="preserve"> </w:t>
      </w:r>
      <w:r w:rsidR="004B15B2">
        <w:br/>
        <w:t xml:space="preserve"> </w:t>
      </w:r>
      <w:r w:rsidR="004B15B2" w:rsidRPr="004B15B2">
        <w:t>в Инд</w:t>
      </w:r>
      <w:r w:rsidR="004B15B2">
        <w:t xml:space="preserve">устриальном районе </w:t>
      </w:r>
      <w:r w:rsidR="004B15B2">
        <w:br/>
        <w:t xml:space="preserve"> города Перми</w:t>
      </w:r>
      <w:r w:rsidR="002F7E86" w:rsidRPr="00F33727">
        <w:rPr>
          <w:highlight w:val="green"/>
        </w:rPr>
        <w:br/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статьи 65, 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3 части 2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>статьи 66 Градостроительног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кодекса Российской Федерации,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2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акона Пермского края от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 декабря 2020 г. № 603-ПК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 перераспределении отдельных 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>полномочий в области градостроительной деятельности и земельных отношений между органами государственной власти Пермского края и органами местного самоуправления Пермского городского округа и о</w:t>
      </w:r>
      <w:proofErr w:type="gramEnd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внесении изменений в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Закон Пермского края </w:t>
      </w:r>
      <w:r w:rsidR="001D1EC2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«О градостроительной деятельности в Пермском крае», Порядк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реализации решения о комплексном развитии территории в Пермском крае, утвержденн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ым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постановлением Правительства Пермского края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15 июня 2021 г. № 410-п «Об утверждении Порядка реализации решения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в Пермском крае, Порядка согласования проектов решений о комплексном развитии территории жилой и нежилой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застройки, подготовленных главой местной</w:t>
      </w:r>
      <w:proofErr w:type="gramEnd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администрации муниципального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образования Пермского края, Порядка заключения договоров о комплексном развитии территории, заключаемых органами местного самоуправления </w:t>
      </w:r>
      <w:r w:rsidR="00921AF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правообладателями земельных участков и (или) расположенных на них объектов недвижимого имущества», пунктами 3.14, 3.81.13(2) Положения </w:t>
      </w:r>
      <w:r w:rsid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о Министерстве по управлению имуществом и градостроительной деятельности Пермского края, утвержденного постановлением Правительства Пермского края от 15 декабря 2006 г. № 88-п,</w:t>
      </w:r>
      <w:proofErr w:type="gramEnd"/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ПРИКАЗЫВАЮ:</w:t>
      </w:r>
    </w:p>
    <w:p w:rsidR="0076796A" w:rsidRPr="002F7E86" w:rsidRDefault="00B16C9C" w:rsidP="001872AA">
      <w:pPr>
        <w:pStyle w:val="ae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2F7E86">
        <w:rPr>
          <w:sz w:val="28"/>
          <w:szCs w:val="28"/>
        </w:rPr>
        <w:t xml:space="preserve">Осуществить комплексное развитие </w:t>
      </w:r>
      <w:r w:rsidR="00881BFB" w:rsidRPr="00881BFB">
        <w:rPr>
          <w:sz w:val="28"/>
          <w:szCs w:val="28"/>
        </w:rPr>
        <w:t xml:space="preserve">несмежных территорий </w:t>
      </w:r>
      <w:r w:rsidR="00881BFB" w:rsidRPr="00881BFB">
        <w:rPr>
          <w:sz w:val="28"/>
          <w:szCs w:val="28"/>
        </w:rPr>
        <w:br/>
        <w:t>жилой застройки в микрорайоне</w:t>
      </w:r>
      <w:r w:rsidR="00881BFB">
        <w:rPr>
          <w:sz w:val="28"/>
          <w:szCs w:val="28"/>
        </w:rPr>
        <w:t xml:space="preserve"> </w:t>
      </w:r>
      <w:r w:rsidR="00881BFB" w:rsidRPr="00881BFB">
        <w:rPr>
          <w:sz w:val="28"/>
          <w:szCs w:val="28"/>
        </w:rPr>
        <w:t>«Авиагородок» и по ул. Чайковско</w:t>
      </w:r>
      <w:r w:rsidR="00881BFB">
        <w:rPr>
          <w:sz w:val="28"/>
          <w:szCs w:val="28"/>
        </w:rPr>
        <w:t>го</w:t>
      </w:r>
      <w:r w:rsidR="00881BFB">
        <w:rPr>
          <w:sz w:val="28"/>
          <w:szCs w:val="28"/>
        </w:rPr>
        <w:br/>
      </w:r>
      <w:r w:rsidR="00881BFB" w:rsidRPr="00881BFB">
        <w:rPr>
          <w:sz w:val="28"/>
          <w:szCs w:val="28"/>
        </w:rPr>
        <w:t xml:space="preserve">в Индустриальном </w:t>
      </w:r>
      <w:r w:rsidR="00881BFB">
        <w:rPr>
          <w:sz w:val="28"/>
          <w:szCs w:val="28"/>
        </w:rPr>
        <w:t>районе</w:t>
      </w:r>
      <w:r w:rsidR="00881BFB" w:rsidRPr="00881BFB">
        <w:rPr>
          <w:sz w:val="28"/>
          <w:szCs w:val="28"/>
        </w:rPr>
        <w:t xml:space="preserve"> города Перми</w:t>
      </w:r>
      <w:r w:rsidR="002F7E86">
        <w:rPr>
          <w:sz w:val="28"/>
          <w:szCs w:val="28"/>
        </w:rPr>
        <w:t>,</w:t>
      </w:r>
      <w:r w:rsidR="002F7E86" w:rsidRPr="002F7E86">
        <w:rPr>
          <w:sz w:val="28"/>
          <w:szCs w:val="28"/>
        </w:rPr>
        <w:t xml:space="preserve"> </w:t>
      </w:r>
      <w:r w:rsidR="00FA2B3F">
        <w:rPr>
          <w:sz w:val="28"/>
          <w:szCs w:val="28"/>
        </w:rPr>
        <w:t xml:space="preserve">(далее </w:t>
      </w:r>
      <w:r w:rsidR="0076796A" w:rsidRPr="002F7E86">
        <w:rPr>
          <w:sz w:val="28"/>
          <w:szCs w:val="28"/>
        </w:rPr>
        <w:t xml:space="preserve">– комплексное развитие, </w:t>
      </w:r>
      <w:r w:rsidR="00FA2B3F">
        <w:rPr>
          <w:sz w:val="28"/>
          <w:szCs w:val="28"/>
        </w:rPr>
        <w:t xml:space="preserve">несмежные территории </w:t>
      </w:r>
      <w:r w:rsidR="004217EF">
        <w:rPr>
          <w:sz w:val="28"/>
          <w:szCs w:val="28"/>
        </w:rPr>
        <w:t>жилой застройки</w:t>
      </w:r>
      <w:r w:rsidR="0076796A" w:rsidRPr="002F7E86">
        <w:rPr>
          <w:sz w:val="28"/>
          <w:szCs w:val="28"/>
        </w:rPr>
        <w:t xml:space="preserve">) общей площадью </w:t>
      </w:r>
      <w:r w:rsidR="00795440">
        <w:rPr>
          <w:sz w:val="28"/>
          <w:szCs w:val="28"/>
        </w:rPr>
        <w:t>11,12</w:t>
      </w:r>
      <w:r w:rsidR="0076796A" w:rsidRPr="002F7E86">
        <w:rPr>
          <w:sz w:val="28"/>
          <w:szCs w:val="28"/>
        </w:rPr>
        <w:t xml:space="preserve"> га.</w:t>
      </w:r>
    </w:p>
    <w:p w:rsidR="0076796A" w:rsidRPr="0011480F" w:rsidRDefault="0076796A" w:rsidP="001872AA">
      <w:pPr>
        <w:pStyle w:val="ae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1480F">
        <w:rPr>
          <w:sz w:val="28"/>
          <w:szCs w:val="28"/>
        </w:rPr>
        <w:t>Установить</w:t>
      </w:r>
      <w:r>
        <w:rPr>
          <w:sz w:val="28"/>
          <w:szCs w:val="28"/>
        </w:rPr>
        <w:t>, что</w:t>
      </w:r>
      <w:r w:rsidRPr="0011480F">
        <w:rPr>
          <w:sz w:val="28"/>
          <w:szCs w:val="28"/>
        </w:rPr>
        <w:t>:</w:t>
      </w:r>
    </w:p>
    <w:p w:rsidR="0076796A" w:rsidRPr="002E0E6C" w:rsidRDefault="0076796A" w:rsidP="001872AA">
      <w:pPr>
        <w:pStyle w:val="ae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lastRenderedPageBreak/>
        <w:t xml:space="preserve">предельный срок </w:t>
      </w:r>
      <w:r w:rsidRPr="00836FD1">
        <w:rPr>
          <w:sz w:val="28"/>
          <w:szCs w:val="28"/>
        </w:rPr>
        <w:t xml:space="preserve">реализации решения о комплексном развитии </w:t>
      </w:r>
      <w:r w:rsidR="00FA2B3F">
        <w:rPr>
          <w:sz w:val="28"/>
          <w:szCs w:val="28"/>
        </w:rPr>
        <w:t xml:space="preserve">несмежных территорий жилой застройки </w:t>
      </w:r>
      <w:r w:rsidR="00B0445A">
        <w:rPr>
          <w:sz w:val="28"/>
          <w:szCs w:val="28"/>
        </w:rPr>
        <w:t>7</w:t>
      </w:r>
      <w:r w:rsidRPr="00610C21">
        <w:rPr>
          <w:sz w:val="28"/>
          <w:szCs w:val="28"/>
        </w:rPr>
        <w:t xml:space="preserve"> лет</w:t>
      </w:r>
      <w:r w:rsidRPr="00852D2A">
        <w:rPr>
          <w:sz w:val="28"/>
          <w:szCs w:val="28"/>
        </w:rPr>
        <w:t xml:space="preserve"> со дня</w:t>
      </w:r>
      <w:r w:rsidRPr="00836FD1">
        <w:rPr>
          <w:sz w:val="28"/>
          <w:szCs w:val="28"/>
        </w:rPr>
        <w:t xml:space="preserve"> заключения договора </w:t>
      </w:r>
      <w:r w:rsidR="001872AA">
        <w:rPr>
          <w:sz w:val="28"/>
          <w:szCs w:val="28"/>
        </w:rPr>
        <w:br/>
      </w:r>
      <w:r w:rsidRPr="00836FD1">
        <w:rPr>
          <w:sz w:val="28"/>
          <w:szCs w:val="28"/>
        </w:rPr>
        <w:t>о комплексном развитии</w:t>
      </w:r>
      <w:r w:rsidR="00F248A2">
        <w:rPr>
          <w:sz w:val="28"/>
          <w:szCs w:val="28"/>
        </w:rPr>
        <w:t xml:space="preserve"> </w:t>
      </w:r>
      <w:r w:rsidR="00FA2B3F">
        <w:rPr>
          <w:sz w:val="28"/>
          <w:szCs w:val="28"/>
        </w:rPr>
        <w:t>несмежных территорий жилой застройки</w:t>
      </w:r>
      <w:r>
        <w:rPr>
          <w:sz w:val="28"/>
          <w:szCs w:val="28"/>
        </w:rPr>
        <w:t>;</w:t>
      </w:r>
    </w:p>
    <w:p w:rsidR="0076796A" w:rsidRDefault="0076796A" w:rsidP="001872AA">
      <w:pPr>
        <w:pStyle w:val="ae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>сведения</w:t>
      </w:r>
      <w:r w:rsidRPr="00C8750A">
        <w:rPr>
          <w:sz w:val="28"/>
          <w:szCs w:val="28"/>
        </w:rPr>
        <w:t xml:space="preserve"> о местоположении и границах </w:t>
      </w:r>
      <w:r w:rsidR="00FA2B3F">
        <w:rPr>
          <w:sz w:val="28"/>
          <w:szCs w:val="28"/>
        </w:rPr>
        <w:t>несмежных территорий жилой застройки</w:t>
      </w:r>
      <w:r w:rsidRPr="00C8750A">
        <w:rPr>
          <w:sz w:val="28"/>
          <w:szCs w:val="28"/>
        </w:rPr>
        <w:t>, под</w:t>
      </w:r>
      <w:r w:rsidR="00FA2B3F">
        <w:rPr>
          <w:sz w:val="28"/>
          <w:szCs w:val="28"/>
        </w:rPr>
        <w:t>лежащих</w:t>
      </w:r>
      <w:r>
        <w:rPr>
          <w:sz w:val="28"/>
          <w:szCs w:val="28"/>
        </w:rPr>
        <w:t xml:space="preserve"> комплексному развитию, приведены </w:t>
      </w:r>
      <w:r w:rsidR="00FA2B3F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Pr="00C8750A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 xml:space="preserve">и 1 </w:t>
      </w:r>
      <w:r w:rsidRPr="00C8750A">
        <w:rPr>
          <w:sz w:val="28"/>
          <w:szCs w:val="28"/>
        </w:rPr>
        <w:t xml:space="preserve">к настоящему </w:t>
      </w:r>
      <w:r w:rsidR="00CF79A4">
        <w:rPr>
          <w:sz w:val="28"/>
          <w:szCs w:val="28"/>
        </w:rPr>
        <w:t>приказу</w:t>
      </w:r>
      <w:r w:rsidRPr="00C8750A">
        <w:rPr>
          <w:sz w:val="28"/>
          <w:szCs w:val="28"/>
        </w:rPr>
        <w:t>;</w:t>
      </w:r>
    </w:p>
    <w:p w:rsidR="004217EF" w:rsidRDefault="004217EF" w:rsidP="001872AA">
      <w:pPr>
        <w:pStyle w:val="ae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17EF">
        <w:rPr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</w:t>
      </w:r>
      <w:r w:rsidR="00FA2B3F">
        <w:rPr>
          <w:sz w:val="28"/>
          <w:szCs w:val="28"/>
        </w:rPr>
        <w:t>несмежных территорий жилой застройки, подлежащих</w:t>
      </w:r>
      <w:r w:rsidRPr="004217EF">
        <w:rPr>
          <w:sz w:val="28"/>
          <w:szCs w:val="28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дома, приведены в приложении </w:t>
      </w:r>
      <w:r w:rsidR="00C26EA9">
        <w:rPr>
          <w:sz w:val="28"/>
          <w:szCs w:val="28"/>
        </w:rPr>
        <w:br/>
      </w:r>
      <w:r w:rsidRPr="004217EF">
        <w:rPr>
          <w:sz w:val="28"/>
          <w:szCs w:val="28"/>
        </w:rPr>
        <w:t>2 к настоящему приказу;</w:t>
      </w:r>
    </w:p>
    <w:p w:rsidR="0076796A" w:rsidRDefault="0076796A" w:rsidP="001872AA">
      <w:pPr>
        <w:pStyle w:val="ae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разрешенного использования земельных участков </w:t>
      </w:r>
      <w:r w:rsidR="00882F2D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 w:rsidRPr="006D21C6">
        <w:rPr>
          <w:sz w:val="28"/>
          <w:szCs w:val="28"/>
        </w:rPr>
        <w:t xml:space="preserve">объектов капитального строительства, которые могут быть выбраны </w:t>
      </w:r>
      <w:r w:rsidR="00882F2D">
        <w:rPr>
          <w:sz w:val="28"/>
          <w:szCs w:val="28"/>
        </w:rPr>
        <w:br/>
      </w:r>
      <w:r w:rsidRPr="006D21C6">
        <w:rPr>
          <w:sz w:val="28"/>
          <w:szCs w:val="28"/>
        </w:rPr>
        <w:t xml:space="preserve">при реализации решения о комплексном развитии </w:t>
      </w:r>
      <w:r w:rsidR="00FA2B3F">
        <w:rPr>
          <w:sz w:val="28"/>
          <w:szCs w:val="28"/>
        </w:rPr>
        <w:t>несмежных территорий</w:t>
      </w:r>
      <w:r w:rsidR="00FA2B3F" w:rsidRPr="00FA2B3F">
        <w:rPr>
          <w:sz w:val="28"/>
          <w:szCs w:val="28"/>
        </w:rPr>
        <w:t xml:space="preserve"> жилой застройки</w:t>
      </w:r>
      <w:r w:rsidRPr="006D21C6">
        <w:rPr>
          <w:sz w:val="28"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FA2B3F">
        <w:rPr>
          <w:sz w:val="28"/>
          <w:szCs w:val="28"/>
        </w:rPr>
        <w:t>несмежных территорий</w:t>
      </w:r>
      <w:r w:rsidR="00FA2B3F" w:rsidRPr="00FA2B3F">
        <w:rPr>
          <w:sz w:val="28"/>
          <w:szCs w:val="28"/>
        </w:rPr>
        <w:t xml:space="preserve"> жилой застройки</w:t>
      </w:r>
      <w:r w:rsidRPr="006D21C6">
        <w:rPr>
          <w:sz w:val="28"/>
          <w:szCs w:val="28"/>
        </w:rPr>
        <w:t>, подлежащ</w:t>
      </w:r>
      <w:r w:rsidR="00FA2B3F">
        <w:rPr>
          <w:sz w:val="28"/>
          <w:szCs w:val="28"/>
        </w:rPr>
        <w:t>их</w:t>
      </w:r>
      <w:r w:rsidRPr="006D21C6">
        <w:rPr>
          <w:sz w:val="28"/>
          <w:szCs w:val="28"/>
        </w:rPr>
        <w:t xml:space="preserve"> комплексному развитию, </w:t>
      </w:r>
      <w:r>
        <w:rPr>
          <w:sz w:val="28"/>
          <w:szCs w:val="28"/>
        </w:rPr>
        <w:t>приведены в</w:t>
      </w:r>
      <w:r w:rsidRPr="006D21C6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и</w:t>
      </w:r>
      <w:r w:rsidRPr="006D21C6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3</w:t>
      </w:r>
      <w:r w:rsidRPr="006D21C6">
        <w:rPr>
          <w:sz w:val="28"/>
          <w:szCs w:val="28"/>
        </w:rPr>
        <w:t xml:space="preserve"> к настоящему </w:t>
      </w:r>
      <w:r w:rsidR="00CF79A4">
        <w:rPr>
          <w:sz w:val="28"/>
          <w:szCs w:val="28"/>
        </w:rPr>
        <w:t>приказу</w:t>
      </w:r>
      <w:r w:rsidRPr="006D21C6">
        <w:rPr>
          <w:sz w:val="28"/>
          <w:szCs w:val="28"/>
        </w:rPr>
        <w:t>.</w:t>
      </w:r>
    </w:p>
    <w:p w:rsidR="002C4404" w:rsidRPr="002C4404" w:rsidRDefault="002C4404" w:rsidP="002C4404">
      <w:pPr>
        <w:pStyle w:val="ae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2C4404">
        <w:rPr>
          <w:sz w:val="28"/>
          <w:szCs w:val="28"/>
        </w:rPr>
        <w:t xml:space="preserve">сведения о размещении </w:t>
      </w:r>
      <w:r>
        <w:rPr>
          <w:sz w:val="28"/>
          <w:szCs w:val="28"/>
        </w:rPr>
        <w:t xml:space="preserve">объектов недвижимого имущества, </w:t>
      </w:r>
      <w:r w:rsidRPr="002C4404">
        <w:rPr>
          <w:sz w:val="28"/>
          <w:szCs w:val="28"/>
        </w:rPr>
        <w:t xml:space="preserve">создаваемых (предоставляемых) взамен объектов недвижимого имущества, подлежащих сносу и находящихся в собственности Российской Федерации, </w:t>
      </w:r>
      <w:r>
        <w:rPr>
          <w:sz w:val="28"/>
          <w:szCs w:val="28"/>
        </w:rPr>
        <w:t xml:space="preserve">Пермского края, </w:t>
      </w:r>
      <w:r w:rsidR="004E2331">
        <w:rPr>
          <w:sz w:val="28"/>
          <w:szCs w:val="28"/>
        </w:rPr>
        <w:t>муниципального образования город Пермь</w:t>
      </w:r>
      <w:r w:rsidRPr="002C4404">
        <w:rPr>
          <w:sz w:val="28"/>
          <w:szCs w:val="28"/>
        </w:rPr>
        <w:t xml:space="preserve">, расположенных на земельных участках в границах несмежных территорий жилой застройки, подлежащих комплексному развитию, и необходимых для целей, перечисленных в подпункте «и» пункта 3 Правил согласования включения </w:t>
      </w:r>
      <w:r w:rsidR="004E2331">
        <w:rPr>
          <w:sz w:val="28"/>
          <w:szCs w:val="28"/>
        </w:rPr>
        <w:br/>
      </w:r>
      <w:r w:rsidRPr="002C4404">
        <w:rPr>
          <w:sz w:val="28"/>
          <w:szCs w:val="28"/>
        </w:rPr>
        <w:t>в границы территори</w:t>
      </w:r>
      <w:r w:rsidR="004E2331">
        <w:rPr>
          <w:sz w:val="28"/>
          <w:szCs w:val="28"/>
        </w:rPr>
        <w:t xml:space="preserve">и, в отношении которой решение </w:t>
      </w:r>
      <w:r w:rsidRPr="002C4404">
        <w:rPr>
          <w:sz w:val="28"/>
          <w:szCs w:val="28"/>
        </w:rPr>
        <w:t>о</w:t>
      </w:r>
      <w:proofErr w:type="gramEnd"/>
      <w:r w:rsidRPr="002C4404">
        <w:rPr>
          <w:sz w:val="28"/>
          <w:szCs w:val="28"/>
        </w:rPr>
        <w:t xml:space="preserve"> </w:t>
      </w:r>
      <w:proofErr w:type="gramStart"/>
      <w:r w:rsidRPr="002C4404">
        <w:rPr>
          <w:sz w:val="28"/>
          <w:szCs w:val="28"/>
        </w:rPr>
        <w:t>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</w:t>
      </w:r>
      <w:r w:rsidR="004E2331">
        <w:rPr>
          <w:sz w:val="28"/>
          <w:szCs w:val="28"/>
        </w:rPr>
        <w:t xml:space="preserve">ийской Федерации, муниципальной </w:t>
      </w:r>
      <w:r w:rsidRPr="002C4404">
        <w:rPr>
          <w:sz w:val="28"/>
          <w:szCs w:val="28"/>
        </w:rPr>
        <w:t>собственности, утвержденных постановлением Правительства Российской Федерации от 17 мая 2017 г. № 579, приведены в приложении 4 к настоящему приказу.</w:t>
      </w:r>
      <w:proofErr w:type="gramEnd"/>
    </w:p>
    <w:p w:rsidR="00882F2D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3</w:t>
      </w:r>
      <w:r w:rsidR="0076796A">
        <w:rPr>
          <w:szCs w:val="28"/>
        </w:rPr>
        <w:t xml:space="preserve">. </w:t>
      </w:r>
      <w:r w:rsidR="00B16C9C" w:rsidRPr="00345C38">
        <w:rPr>
          <w:szCs w:val="28"/>
          <w:shd w:val="clear" w:color="auto" w:fill="FFFFFF"/>
        </w:rPr>
        <w:t xml:space="preserve">Реализация решения о комплексном развитии </w:t>
      </w:r>
      <w:r w:rsidR="00B0445A">
        <w:rPr>
          <w:szCs w:val="28"/>
          <w:shd w:val="clear" w:color="auto" w:fill="FFFFFF"/>
        </w:rPr>
        <w:t>несмежных территорий</w:t>
      </w:r>
      <w:r w:rsidR="00B0445A" w:rsidRPr="00B0445A">
        <w:rPr>
          <w:szCs w:val="28"/>
          <w:shd w:val="clear" w:color="auto" w:fill="FFFFFF"/>
        </w:rPr>
        <w:t xml:space="preserve"> жилой застройки</w:t>
      </w:r>
      <w:r w:rsidR="00B16C9C" w:rsidRPr="00345C38">
        <w:rPr>
          <w:szCs w:val="28"/>
          <w:shd w:val="clear" w:color="auto" w:fill="FFFFFF"/>
        </w:rPr>
        <w:t xml:space="preserve"> </w:t>
      </w:r>
      <w:r w:rsidR="00B16C9C" w:rsidRPr="00132C28">
        <w:rPr>
          <w:szCs w:val="28"/>
          <w:shd w:val="clear" w:color="auto" w:fill="FFFFFF"/>
        </w:rPr>
        <w:t>осуществляется</w:t>
      </w:r>
      <w:r w:rsidR="00B0445A" w:rsidRPr="00132C28">
        <w:rPr>
          <w:szCs w:val="28"/>
          <w:shd w:val="clear" w:color="auto" w:fill="FFFFFF"/>
        </w:rPr>
        <w:t xml:space="preserve"> лицом, с которым заключен договор о комплексном развитии несмежных территорий жилой застройки, определенным </w:t>
      </w:r>
      <w:r w:rsidR="001872AA" w:rsidRPr="00132C28">
        <w:rPr>
          <w:szCs w:val="28"/>
          <w:shd w:val="clear" w:color="auto" w:fill="FFFFFF"/>
        </w:rPr>
        <w:t xml:space="preserve">в результате проведения торгов на право заключения договора </w:t>
      </w:r>
      <w:r w:rsidR="001872AA" w:rsidRPr="00132C28">
        <w:rPr>
          <w:szCs w:val="28"/>
          <w:shd w:val="clear" w:color="auto" w:fill="FFFFFF"/>
        </w:rPr>
        <w:br/>
        <w:t>о комплексном развитии несмежных территорий жилой застройки</w:t>
      </w:r>
      <w:r w:rsidR="001872AA">
        <w:rPr>
          <w:szCs w:val="28"/>
          <w:shd w:val="clear" w:color="auto" w:fill="FFFFFF"/>
        </w:rPr>
        <w:t>.</w:t>
      </w:r>
    </w:p>
    <w:p w:rsidR="00B16C9C" w:rsidRPr="00345C38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4</w:t>
      </w:r>
      <w:r w:rsidR="0076796A" w:rsidRPr="00FF1BE7">
        <w:rPr>
          <w:szCs w:val="28"/>
        </w:rPr>
        <w:t>.</w:t>
      </w:r>
      <w:r w:rsidR="0076796A">
        <w:rPr>
          <w:szCs w:val="28"/>
        </w:rPr>
        <w:t> </w:t>
      </w:r>
      <w:r w:rsidR="00B16C9C">
        <w:rPr>
          <w:szCs w:val="28"/>
          <w:shd w:val="clear" w:color="auto" w:fill="FFFFFF"/>
        </w:rPr>
        <w:t xml:space="preserve">Начальнику управления градостроительной деятельности Министерства по управлению имуществом и градостроительной деятельности Пермского края обеспечить </w:t>
      </w:r>
      <w:r w:rsidR="00B16C9C" w:rsidRPr="008C0E9A">
        <w:rPr>
          <w:szCs w:val="28"/>
        </w:rPr>
        <w:t>прове</w:t>
      </w:r>
      <w:r w:rsidR="00B16C9C">
        <w:rPr>
          <w:szCs w:val="28"/>
        </w:rPr>
        <w:t>дение торгов</w:t>
      </w:r>
      <w:r w:rsidR="00B16C9C" w:rsidRPr="008C0E9A">
        <w:rPr>
          <w:szCs w:val="28"/>
        </w:rPr>
        <w:t xml:space="preserve"> на право заключения договора о комплексном развитии </w:t>
      </w:r>
      <w:r w:rsidR="001872AA" w:rsidRPr="001872AA">
        <w:rPr>
          <w:szCs w:val="28"/>
        </w:rPr>
        <w:t>несмежных территорий жилой застройки</w:t>
      </w:r>
      <w:r w:rsidR="00B16C9C" w:rsidRPr="008C0E9A">
        <w:rPr>
          <w:szCs w:val="28"/>
        </w:rPr>
        <w:t xml:space="preserve"> </w:t>
      </w:r>
      <w:r w:rsidR="00B16C9C">
        <w:rPr>
          <w:szCs w:val="28"/>
        </w:rPr>
        <w:t>в форме аукциона</w:t>
      </w:r>
      <w:r w:rsidR="00F248A2">
        <w:rPr>
          <w:szCs w:val="28"/>
        </w:rPr>
        <w:t>.</w:t>
      </w:r>
    </w:p>
    <w:p w:rsidR="00B16C9C" w:rsidRPr="00345C38" w:rsidRDefault="00B16C9C" w:rsidP="001872AA">
      <w:pPr>
        <w:tabs>
          <w:tab w:val="left" w:pos="709"/>
          <w:tab w:val="left" w:pos="993"/>
        </w:tabs>
        <w:jc w:val="both"/>
        <w:rPr>
          <w:szCs w:val="28"/>
        </w:rPr>
      </w:pPr>
      <w:r>
        <w:rPr>
          <w:szCs w:val="28"/>
        </w:rPr>
        <w:lastRenderedPageBreak/>
        <w:tab/>
        <w:t xml:space="preserve">5. Начальнику аналитического отдела </w:t>
      </w:r>
      <w:r>
        <w:rPr>
          <w:szCs w:val="28"/>
          <w:shd w:val="clear" w:color="auto" w:fill="FFFFFF"/>
        </w:rPr>
        <w:t>Министерства по управлению имуществом и градостроительной деятельности Пермского края</w:t>
      </w:r>
      <w:r>
        <w:rPr>
          <w:szCs w:val="28"/>
        </w:rPr>
        <w:t xml:space="preserve"> обеспечить опубликование настоящего п</w:t>
      </w:r>
      <w:r w:rsidR="00B9490A">
        <w:rPr>
          <w:szCs w:val="28"/>
        </w:rPr>
        <w:t xml:space="preserve">риказа в порядке, установленном </w:t>
      </w:r>
      <w:r w:rsidR="00B9490A">
        <w:rPr>
          <w:szCs w:val="28"/>
        </w:rPr>
        <w:br/>
      </w:r>
      <w:r>
        <w:rPr>
          <w:szCs w:val="28"/>
        </w:rPr>
        <w:t xml:space="preserve">для официального опубликования правовых актов, иной официальной информации. </w:t>
      </w:r>
    </w:p>
    <w:p w:rsidR="00B16C9C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6D21C6">
        <w:rPr>
          <w:szCs w:val="28"/>
        </w:rPr>
        <w:t>. </w:t>
      </w:r>
      <w:r w:rsidRPr="00A676B3">
        <w:rPr>
          <w:szCs w:val="28"/>
        </w:rPr>
        <w:t>Настоящ</w:t>
      </w:r>
      <w:r>
        <w:rPr>
          <w:szCs w:val="28"/>
        </w:rPr>
        <w:t>ий</w:t>
      </w:r>
      <w:r w:rsidRPr="00A676B3">
        <w:rPr>
          <w:szCs w:val="28"/>
        </w:rPr>
        <w:t xml:space="preserve"> </w:t>
      </w:r>
      <w:r>
        <w:rPr>
          <w:szCs w:val="28"/>
        </w:rPr>
        <w:t>приказ</w:t>
      </w:r>
      <w:r w:rsidRPr="00A676B3">
        <w:rPr>
          <w:szCs w:val="28"/>
        </w:rPr>
        <w:t xml:space="preserve"> вступает в силу со дня его официального опубликования.</w:t>
      </w:r>
    </w:p>
    <w:p w:rsidR="0076796A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676B3">
        <w:rPr>
          <w:szCs w:val="28"/>
        </w:rPr>
        <w:t>.</w:t>
      </w:r>
      <w:r>
        <w:rPr>
          <w:szCs w:val="28"/>
        </w:rPr>
        <w:t> </w:t>
      </w:r>
      <w:proofErr w:type="gramStart"/>
      <w:r w:rsidRPr="00A676B3">
        <w:rPr>
          <w:szCs w:val="28"/>
        </w:rPr>
        <w:t>Контроль за</w:t>
      </w:r>
      <w:proofErr w:type="gramEnd"/>
      <w:r w:rsidRPr="00A676B3">
        <w:rPr>
          <w:szCs w:val="28"/>
        </w:rPr>
        <w:t xml:space="preserve"> исполнением </w:t>
      </w:r>
      <w:r>
        <w:rPr>
          <w:szCs w:val="28"/>
        </w:rPr>
        <w:t>приказа</w:t>
      </w:r>
      <w:r w:rsidRPr="007F4FCF">
        <w:rPr>
          <w:szCs w:val="28"/>
        </w:rPr>
        <w:t xml:space="preserve"> </w:t>
      </w:r>
      <w:r>
        <w:rPr>
          <w:szCs w:val="28"/>
        </w:rPr>
        <w:t>оставляю за собой.</w:t>
      </w:r>
    </w:p>
    <w:p w:rsidR="00092198" w:rsidRDefault="0076796A" w:rsidP="0076796A">
      <w:pPr>
        <w:spacing w:before="720" w:line="360" w:lineRule="exact"/>
        <w:jc w:val="both"/>
        <w:rPr>
          <w:rFonts w:eastAsia="Times-Roman"/>
          <w:szCs w:val="28"/>
        </w:rPr>
      </w:pPr>
      <w:r>
        <w:rPr>
          <w:rFonts w:eastAsia="Times-Roman"/>
          <w:szCs w:val="28"/>
        </w:rPr>
        <w:t>Министр</w:t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 w:rsidR="00F248A2">
        <w:rPr>
          <w:rFonts w:eastAsia="Times-Roman"/>
          <w:szCs w:val="28"/>
        </w:rPr>
        <w:t xml:space="preserve">      </w:t>
      </w:r>
      <w:r>
        <w:rPr>
          <w:rFonts w:eastAsia="Times-Roman"/>
          <w:szCs w:val="28"/>
        </w:rPr>
        <w:t xml:space="preserve">    </w:t>
      </w:r>
      <w:r w:rsidR="00092198">
        <w:rPr>
          <w:rFonts w:eastAsia="Times-Roman"/>
          <w:szCs w:val="28"/>
        </w:rPr>
        <w:t xml:space="preserve"> </w:t>
      </w:r>
      <w:r>
        <w:rPr>
          <w:rFonts w:eastAsia="Times-Roman"/>
          <w:szCs w:val="28"/>
        </w:rPr>
        <w:t xml:space="preserve">   </w:t>
      </w:r>
      <w:r w:rsidR="00882F2D">
        <w:rPr>
          <w:rFonts w:eastAsia="Times-Roman"/>
          <w:szCs w:val="28"/>
        </w:rPr>
        <w:t xml:space="preserve">      </w:t>
      </w:r>
      <w:r w:rsidR="001872AA">
        <w:rPr>
          <w:rFonts w:eastAsia="Times-Roman"/>
          <w:szCs w:val="28"/>
        </w:rPr>
        <w:t xml:space="preserve">  </w:t>
      </w:r>
      <w:r>
        <w:rPr>
          <w:rFonts w:eastAsia="Times-Roman"/>
          <w:szCs w:val="28"/>
        </w:rPr>
        <w:t>Л.Г. Ведерникова</w:t>
      </w:r>
    </w:p>
    <w:p w:rsidR="00092198" w:rsidRPr="00DD32FC" w:rsidRDefault="00092198" w:rsidP="00CF79A4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>
        <w:rPr>
          <w:rFonts w:eastAsia="Times-Roman"/>
        </w:rPr>
        <w:br w:type="page"/>
      </w:r>
      <w:r w:rsidRPr="00DD32FC">
        <w:rPr>
          <w:rFonts w:eastAsia="Calibri"/>
          <w:szCs w:val="28"/>
          <w:lang w:eastAsia="en-US"/>
        </w:rPr>
        <w:lastRenderedPageBreak/>
        <w:t xml:space="preserve">Приложение 1 к </w:t>
      </w:r>
      <w:r w:rsidR="00CF79A4" w:rsidRPr="00DD32FC">
        <w:rPr>
          <w:rFonts w:eastAsia="Calibri"/>
          <w:szCs w:val="28"/>
          <w:lang w:eastAsia="en-US"/>
        </w:rPr>
        <w:t>приказу Министерства по управлению имуществом и градостроительной деятельности</w:t>
      </w:r>
      <w:r w:rsidRPr="00DD32FC">
        <w:rPr>
          <w:rFonts w:eastAsia="Calibri"/>
          <w:szCs w:val="28"/>
          <w:lang w:eastAsia="en-US"/>
        </w:rPr>
        <w:t xml:space="preserve"> Пермского края</w:t>
      </w:r>
    </w:p>
    <w:p w:rsidR="00092198" w:rsidRPr="00BB6895" w:rsidRDefault="00092198" w:rsidP="00CF79A4">
      <w:pPr>
        <w:spacing w:line="240" w:lineRule="exact"/>
        <w:ind w:left="4962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  <w:r w:rsidRPr="00BB6895">
        <w:rPr>
          <w:rFonts w:eastAsia="Calibri"/>
          <w:szCs w:val="28"/>
          <w:lang w:eastAsia="en-US"/>
        </w:rPr>
        <w:t xml:space="preserve"> </w:t>
      </w:r>
    </w:p>
    <w:p w:rsidR="00092198" w:rsidRPr="00316A93" w:rsidRDefault="00092198" w:rsidP="00092198">
      <w:pPr>
        <w:spacing w:line="360" w:lineRule="exact"/>
        <w:ind w:left="5670"/>
        <w:jc w:val="right"/>
        <w:rPr>
          <w:szCs w:val="28"/>
        </w:rPr>
      </w:pPr>
      <w:r w:rsidRPr="00EE0C4D">
        <w:rPr>
          <w:szCs w:val="28"/>
        </w:rPr>
        <w:t xml:space="preserve"> </w:t>
      </w:r>
    </w:p>
    <w:p w:rsidR="00092198" w:rsidRPr="00CB3068" w:rsidRDefault="00092198" w:rsidP="00BC7133">
      <w:pPr>
        <w:spacing w:line="240" w:lineRule="exact"/>
        <w:jc w:val="center"/>
        <w:rPr>
          <w:b/>
          <w:szCs w:val="28"/>
        </w:rPr>
      </w:pPr>
      <w:r w:rsidRPr="00CB3068">
        <w:rPr>
          <w:b/>
          <w:szCs w:val="28"/>
        </w:rPr>
        <w:t xml:space="preserve">СВЕДЕНИЯ </w:t>
      </w:r>
    </w:p>
    <w:p w:rsidR="00C45BC7" w:rsidRPr="00C45BC7" w:rsidRDefault="00092198" w:rsidP="00C45BC7">
      <w:pPr>
        <w:spacing w:line="240" w:lineRule="exact"/>
        <w:jc w:val="center"/>
        <w:rPr>
          <w:szCs w:val="28"/>
        </w:rPr>
      </w:pPr>
      <w:r w:rsidRPr="00416776">
        <w:rPr>
          <w:szCs w:val="28"/>
        </w:rPr>
        <w:t xml:space="preserve">о местоположении и границах </w:t>
      </w:r>
      <w:r w:rsidR="0072116D" w:rsidRPr="0072116D">
        <w:rPr>
          <w:szCs w:val="28"/>
        </w:rPr>
        <w:t>несмежных территорий жилой застройки</w:t>
      </w:r>
      <w:r w:rsidR="00C45BC7" w:rsidRPr="00C45BC7">
        <w:rPr>
          <w:szCs w:val="28"/>
        </w:rPr>
        <w:t xml:space="preserve">, </w:t>
      </w:r>
    </w:p>
    <w:p w:rsidR="00092198" w:rsidRPr="00416776" w:rsidRDefault="009833B5" w:rsidP="009833B5">
      <w:pPr>
        <w:spacing w:line="240" w:lineRule="exact"/>
        <w:jc w:val="center"/>
        <w:rPr>
          <w:szCs w:val="28"/>
        </w:rPr>
      </w:pPr>
      <w:r w:rsidRPr="009833B5">
        <w:rPr>
          <w:szCs w:val="28"/>
        </w:rPr>
        <w:t>в микрорайоне «Авиагородок» и по ул. Чайковского</w:t>
      </w:r>
      <w:r>
        <w:rPr>
          <w:szCs w:val="28"/>
        </w:rPr>
        <w:t xml:space="preserve"> </w:t>
      </w:r>
      <w:r w:rsidRPr="009833B5">
        <w:rPr>
          <w:szCs w:val="28"/>
        </w:rPr>
        <w:t>в Индустриальном районе города Перми</w:t>
      </w:r>
      <w:r>
        <w:rPr>
          <w:szCs w:val="28"/>
        </w:rPr>
        <w:t xml:space="preserve">, </w:t>
      </w:r>
      <w:r w:rsidR="00C12015" w:rsidRPr="00416776">
        <w:rPr>
          <w:szCs w:val="28"/>
        </w:rPr>
        <w:t>подлежащ</w:t>
      </w:r>
      <w:r w:rsidR="0072116D">
        <w:rPr>
          <w:szCs w:val="28"/>
        </w:rPr>
        <w:t>их</w:t>
      </w:r>
      <w:r w:rsidR="00C12015" w:rsidRPr="00416776">
        <w:rPr>
          <w:szCs w:val="28"/>
        </w:rPr>
        <w:t xml:space="preserve"> </w:t>
      </w:r>
      <w:r w:rsidR="00092198" w:rsidRPr="00416776">
        <w:rPr>
          <w:szCs w:val="28"/>
        </w:rPr>
        <w:t>комплексному развитию</w:t>
      </w:r>
    </w:p>
    <w:p w:rsidR="00092198" w:rsidRDefault="00092198" w:rsidP="00092198">
      <w:pPr>
        <w:jc w:val="center"/>
        <w:rPr>
          <w:noProof/>
          <w:szCs w:val="28"/>
        </w:rPr>
      </w:pPr>
    </w:p>
    <w:p w:rsidR="00C45BC7" w:rsidRDefault="009833B5" w:rsidP="00816B4D">
      <w:pPr>
        <w:jc w:val="center"/>
        <w:rPr>
          <w:noProof/>
          <w:szCs w:val="28"/>
        </w:rPr>
      </w:pPr>
      <w:r>
        <w:rPr>
          <w:noProof/>
          <w:szCs w:val="28"/>
        </w:rPr>
        <w:t xml:space="preserve">Контур № 1 в </w:t>
      </w:r>
      <w:r w:rsidRPr="009833B5">
        <w:rPr>
          <w:noProof/>
          <w:szCs w:val="28"/>
        </w:rPr>
        <w:t>микрорайоне «Авиагородок»</w:t>
      </w:r>
      <w:r>
        <w:rPr>
          <w:noProof/>
          <w:szCs w:val="28"/>
        </w:rPr>
        <w:t xml:space="preserve">, площадью </w:t>
      </w:r>
      <w:r w:rsidR="005440B4">
        <w:rPr>
          <w:noProof/>
          <w:szCs w:val="28"/>
        </w:rPr>
        <w:t>8,72</w:t>
      </w:r>
      <w:r>
        <w:rPr>
          <w:noProof/>
          <w:szCs w:val="28"/>
        </w:rPr>
        <w:t xml:space="preserve"> га</w:t>
      </w:r>
    </w:p>
    <w:p w:rsidR="00816B4D" w:rsidRDefault="00816B4D" w:rsidP="00092198">
      <w:pPr>
        <w:jc w:val="center"/>
        <w:rPr>
          <w:noProof/>
          <w:szCs w:val="28"/>
        </w:rPr>
      </w:pPr>
    </w:p>
    <w:p w:rsidR="00C45BC7" w:rsidRDefault="00DC5895" w:rsidP="00816B4D">
      <w:pPr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592111" cy="5693134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_Авиагород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02" cy="56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12" w:rsidRDefault="00595512">
      <w:pPr>
        <w:rPr>
          <w:szCs w:val="28"/>
        </w:rPr>
      </w:pPr>
    </w:p>
    <w:p w:rsidR="00092198" w:rsidRPr="00AC106D" w:rsidRDefault="00E93BD2" w:rsidP="00FA10A8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EE5C1C" wp14:editId="1B5085A7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222" w:rsidRPr="005E4B99" w:rsidRDefault="00F96222" w:rsidP="0009219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-191.45pt;margin-top:112.85pt;width:18.95pt;height: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" filled="f" fillcolor="red" stroked="f">
                <v:textbox>
                  <w:txbxContent>
                    <w:p w:rsidR="00F96222" w:rsidRPr="005E4B99" w:rsidRDefault="00F96222" w:rsidP="0009219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198" w:rsidRPr="00AC106D">
        <w:t>Условные обозначения:</w:t>
      </w:r>
    </w:p>
    <w:p w:rsidR="00092198" w:rsidRDefault="000A4EF4" w:rsidP="006C4C6E">
      <w:pPr>
        <w:spacing w:after="120"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40539" wp14:editId="2FE94655">
                <wp:simplePos x="0" y="0"/>
                <wp:positionH relativeFrom="column">
                  <wp:posOffset>258903</wp:posOffset>
                </wp:positionH>
                <wp:positionV relativeFrom="paragraph">
                  <wp:posOffset>43815</wp:posOffset>
                </wp:positionV>
                <wp:extent cx="352425" cy="45720"/>
                <wp:effectExtent l="0" t="0" r="28575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5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0.4pt;margin-top:3.45pt;width:27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" fillcolor="yellow" strokecolor="#bc8c00" strokeweight="1pt">
                <v:path arrowok="t"/>
              </v:rect>
            </w:pict>
          </mc:Fallback>
        </mc:AlternateContent>
      </w:r>
      <w:r w:rsidR="00092198">
        <w:t xml:space="preserve">  – Г</w:t>
      </w:r>
      <w:r w:rsidR="00092198" w:rsidRPr="00AC106D">
        <w:t xml:space="preserve">раница </w:t>
      </w:r>
      <w:r w:rsidR="00816B4D" w:rsidRPr="00816B4D">
        <w:t>несмежных территорий жилой застройки</w:t>
      </w:r>
      <w:r w:rsidR="00816B4D">
        <w:t xml:space="preserve">, подлежащих </w:t>
      </w:r>
      <w:r w:rsidR="00092198" w:rsidRPr="00AC106D">
        <w:t>комплексному развитию</w:t>
      </w:r>
      <w:r w:rsidR="00092198">
        <w:t>.</w:t>
      </w:r>
    </w:p>
    <w:p w:rsidR="00BC7133" w:rsidRDefault="00FC10FD" w:rsidP="00FC10FD">
      <w:pPr>
        <w:spacing w:before="120" w:line="240" w:lineRule="exact"/>
      </w:pPr>
      <w:r>
        <w:t xml:space="preserve">        </w:t>
      </w:r>
    </w:p>
    <w:p w:rsidR="002F7E86" w:rsidRDefault="002F7E86">
      <w:pPr>
        <w:rPr>
          <w:szCs w:val="28"/>
        </w:rPr>
      </w:pPr>
      <w:r>
        <w:rPr>
          <w:szCs w:val="28"/>
        </w:rPr>
        <w:br w:type="page"/>
      </w:r>
    </w:p>
    <w:p w:rsidR="00416776" w:rsidRDefault="00092198" w:rsidP="00816B4D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="00C12015" w:rsidRPr="00C12015">
        <w:rPr>
          <w:szCs w:val="28"/>
        </w:rPr>
        <w:t xml:space="preserve">границ </w:t>
      </w:r>
      <w:r w:rsidR="00816B4D">
        <w:rPr>
          <w:szCs w:val="28"/>
        </w:rPr>
        <w:t xml:space="preserve">Контура № 1 </w:t>
      </w:r>
      <w:r w:rsidR="0072116D" w:rsidRPr="0072116D">
        <w:rPr>
          <w:szCs w:val="28"/>
        </w:rPr>
        <w:t>несмежных территорий жилой застройки</w:t>
      </w:r>
      <w:r w:rsidR="00816B4D">
        <w:rPr>
          <w:szCs w:val="28"/>
        </w:rPr>
        <w:t xml:space="preserve"> </w:t>
      </w:r>
      <w:r w:rsidR="00816B4D" w:rsidRPr="00816B4D">
        <w:rPr>
          <w:szCs w:val="28"/>
        </w:rPr>
        <w:t xml:space="preserve">в микрорайоне «Авиагородок» </w:t>
      </w:r>
      <w:r w:rsidR="00C26EA9">
        <w:rPr>
          <w:szCs w:val="28"/>
        </w:rPr>
        <w:br/>
      </w:r>
      <w:r w:rsidR="00816B4D" w:rsidRPr="00816B4D">
        <w:rPr>
          <w:szCs w:val="28"/>
        </w:rPr>
        <w:t>и по ул. Чайковского</w:t>
      </w:r>
      <w:r w:rsidR="00816B4D">
        <w:rPr>
          <w:szCs w:val="28"/>
        </w:rPr>
        <w:t xml:space="preserve"> </w:t>
      </w:r>
      <w:r w:rsidR="00816B4D" w:rsidRPr="00816B4D">
        <w:rPr>
          <w:szCs w:val="28"/>
        </w:rPr>
        <w:t>в Индустриальном районе города Перми</w:t>
      </w:r>
      <w:r w:rsidR="0072116D">
        <w:rPr>
          <w:szCs w:val="28"/>
        </w:rPr>
        <w:t xml:space="preserve">, </w:t>
      </w:r>
      <w:r w:rsidR="0072116D">
        <w:rPr>
          <w:szCs w:val="28"/>
        </w:rPr>
        <w:br/>
        <w:t>подлежащих</w:t>
      </w:r>
      <w:r w:rsidR="00416776" w:rsidRPr="00416776">
        <w:rPr>
          <w:szCs w:val="28"/>
        </w:rPr>
        <w:t xml:space="preserve"> комплексному развитию</w:t>
      </w:r>
    </w:p>
    <w:p w:rsidR="00092198" w:rsidRDefault="00092198" w:rsidP="00816B4D">
      <w:pPr>
        <w:spacing w:line="240" w:lineRule="exact"/>
        <w:jc w:val="center"/>
      </w:pPr>
      <w:proofErr w:type="gramStart"/>
      <w:r w:rsidRPr="00503378">
        <w:t>(система координат МСК-59 (зона 2)</w:t>
      </w:r>
      <w:proofErr w:type="gramEnd"/>
    </w:p>
    <w:p w:rsidR="00816B4D" w:rsidRPr="00503378" w:rsidRDefault="00816B4D" w:rsidP="00816B4D">
      <w:pPr>
        <w:jc w:val="center"/>
      </w:pPr>
    </w:p>
    <w:p w:rsidR="00092198" w:rsidRPr="00816B4D" w:rsidRDefault="00092198" w:rsidP="00092198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253A7D" w:rsidRPr="00C91117" w:rsidTr="00C91117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</w:t>
            </w:r>
            <w:proofErr w:type="spellEnd"/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</w:t>
            </w:r>
            <w:proofErr w:type="spellEnd"/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 xml:space="preserve"> Y</w:t>
            </w:r>
          </w:p>
        </w:tc>
      </w:tr>
      <w:tr w:rsidR="00253A7D" w:rsidRPr="00C91117" w:rsidTr="00C91117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512899,66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2229414,8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512898,87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2229414,4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512839,8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2229385,1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512855,49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2229352,7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512890,34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2229280,6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512907,05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2229246,1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512834,87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2229211,2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512818,57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2229246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512784,59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2229318,4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512769,6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2229350,4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512755,16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2229343,4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512724,04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2229328,5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512673,3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2229304,2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512686,71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2229277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512693,92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2229262,4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512686,27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2229258,8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512712,95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2229202,9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512718,02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2229205,3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512719,89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2229206,2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512725,69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2229193,9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512728,13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2229188,7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512743,35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2229156,5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512736,63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2229153,3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512699,29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2229135,9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512698,79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2229134,5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512700,96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2229129,9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512690,44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2229124,9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512704,39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2229095,4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512709,79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2229094,5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512736,1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2229105,7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512738,98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2229119,4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512731,67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2229135,5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512742,14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2229140,8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512785,07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2229162,5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512785,28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2229162,6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512829,49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2229184,9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512843,76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2229192,2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512897,14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2229218,7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512925,7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2229161,2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512927,91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2229156,7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512931,3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2229149,6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512951,65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2229161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512975,95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2229174,3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512981,06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2229176,6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512985,05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2229178,7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512988,23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2229172,7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512988,9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2229172,9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512997,07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2229157,9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513000,54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2229151,1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513010,37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2229135,5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513012,99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2229129,9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513014,21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2229120,8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513014,01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2229111,8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513020,1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2229118,2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513073,77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2229144,9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513093,68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2229148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513181,93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2229193,2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513170,9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2229216,3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513169,36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2229219,4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513154,84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2229247,7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513147,76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2229244,1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513130,27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2229280,7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513120,01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2229301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513131,04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2229306,6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513118,52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2229331,4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513168,93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2229357,5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513163,97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2229367,7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513162,23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2229371,3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513161,29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2229373,3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513145,35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2229406,2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513136,28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2229424,9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513120,22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2229449,4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513111,71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2229462,1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513107,13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2229459,8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513105,26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2229458,9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513091,09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2229474,4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513086,32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2229472,8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513081,94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2229468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513078,78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2229462,3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513076,82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2229452,4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513077,93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2229444,4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513086,21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2229428,6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513100,69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2229397,5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513081,94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2229387,7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513087,01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2229377,4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513079,96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2229373,9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513075,56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2229372,1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513068,7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2229368,3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513058,45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2229363,3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513043,59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2229355,9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513032,23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2229350,3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513029,74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2229349,1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513007,25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2229394,4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513002,88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513001,07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2229403,3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513000,09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2229403,2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512998,86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2229402,7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512994,19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2229400,5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512964,11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2229385,4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512962,46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2229388,8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512932,04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2229373,8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512909,11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2229397,1</w:t>
            </w:r>
          </w:p>
        </w:tc>
      </w:tr>
      <w:tr w:rsidR="00C91117" w:rsidRPr="00C91117" w:rsidTr="00C91117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512899,66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117" w:rsidRPr="00C91117" w:rsidRDefault="00C91117">
            <w:pPr>
              <w:jc w:val="center"/>
              <w:rPr>
                <w:color w:val="000000"/>
                <w:sz w:val="24"/>
                <w:szCs w:val="24"/>
              </w:rPr>
            </w:pPr>
            <w:r w:rsidRPr="00C91117">
              <w:rPr>
                <w:color w:val="000000"/>
                <w:sz w:val="24"/>
                <w:szCs w:val="24"/>
              </w:rPr>
              <w:t>2229414,8</w:t>
            </w:r>
          </w:p>
        </w:tc>
      </w:tr>
    </w:tbl>
    <w:p w:rsidR="004F0261" w:rsidRDefault="004F0261" w:rsidP="00092198">
      <w:pPr>
        <w:ind w:left="5670"/>
        <w:jc w:val="right"/>
        <w:rPr>
          <w:szCs w:val="28"/>
        </w:rPr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16B4D" w:rsidRPr="001B39EB" w:rsidRDefault="00816B4D" w:rsidP="001B39EB">
      <w:pPr>
        <w:pStyle w:val="a5"/>
        <w:ind w:firstLine="0"/>
        <w:rPr>
          <w:lang w:val="en-US"/>
        </w:rPr>
      </w:pPr>
    </w:p>
    <w:p w:rsidR="00D3038F" w:rsidRPr="0009242B" w:rsidRDefault="004F0261" w:rsidP="001B39EB">
      <w:pPr>
        <w:pStyle w:val="a5"/>
        <w:ind w:firstLine="0"/>
        <w:jc w:val="center"/>
      </w:pPr>
      <w:r>
        <w:br w:type="page"/>
      </w:r>
      <w:r w:rsidR="00816B4D" w:rsidRPr="00816B4D">
        <w:lastRenderedPageBreak/>
        <w:t xml:space="preserve">Контур № </w:t>
      </w:r>
      <w:r w:rsidR="0070414D">
        <w:t>2</w:t>
      </w:r>
      <w:r w:rsidR="00816B4D" w:rsidRPr="00816B4D">
        <w:t xml:space="preserve"> </w:t>
      </w:r>
      <w:r w:rsidR="0070414D">
        <w:t xml:space="preserve">по ул. Чайковского, </w:t>
      </w:r>
      <w:r w:rsidR="00816B4D" w:rsidRPr="00816B4D">
        <w:t xml:space="preserve">площадью </w:t>
      </w:r>
      <w:r w:rsidR="003433A4">
        <w:t>2,40</w:t>
      </w:r>
      <w:r w:rsidR="0070414D" w:rsidRPr="0070414D">
        <w:t xml:space="preserve"> </w:t>
      </w:r>
      <w:r w:rsidR="00816B4D" w:rsidRPr="00816B4D">
        <w:t>га</w:t>
      </w:r>
    </w:p>
    <w:p w:rsidR="0070414D" w:rsidRDefault="0070414D" w:rsidP="0070414D">
      <w:pPr>
        <w:rPr>
          <w:noProof/>
          <w:szCs w:val="28"/>
        </w:rPr>
      </w:pPr>
    </w:p>
    <w:p w:rsidR="0070414D" w:rsidRDefault="001E0556" w:rsidP="0070414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03156" cy="540183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Чайковског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09" cy="54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4D" w:rsidRDefault="0070414D" w:rsidP="0070414D">
      <w:pPr>
        <w:rPr>
          <w:szCs w:val="28"/>
        </w:rPr>
      </w:pPr>
    </w:p>
    <w:p w:rsidR="0070414D" w:rsidRPr="00AC106D" w:rsidRDefault="0070414D" w:rsidP="0070414D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EE8C10" wp14:editId="79800B3E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222" w:rsidRPr="005E4B99" w:rsidRDefault="00F96222" w:rsidP="0070414D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91.45pt;margin-top:112.85pt;width:18.95pt;height: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" filled="f" fillcolor="red" stroked="f">
                <v:textbox>
                  <w:txbxContent>
                    <w:p w:rsidR="00F96222" w:rsidRPr="005E4B99" w:rsidRDefault="00F96222" w:rsidP="0070414D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C106D">
        <w:t>Условные обозначения:</w:t>
      </w:r>
    </w:p>
    <w:p w:rsidR="0070414D" w:rsidRDefault="0070414D" w:rsidP="0070414D">
      <w:pPr>
        <w:spacing w:after="120"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C3AAA" wp14:editId="61A3703C">
                <wp:simplePos x="0" y="0"/>
                <wp:positionH relativeFrom="column">
                  <wp:posOffset>258903</wp:posOffset>
                </wp:positionH>
                <wp:positionV relativeFrom="paragraph">
                  <wp:posOffset>43815</wp:posOffset>
                </wp:positionV>
                <wp:extent cx="352425" cy="45720"/>
                <wp:effectExtent l="0" t="0" r="28575" b="114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5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.4pt;margin-top:3.45pt;width:27.7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" fillcolor="yellow" strokecolor="#bc8c00" strokeweight="1pt">
                <v:path arrowok="t"/>
              </v:rect>
            </w:pict>
          </mc:Fallback>
        </mc:AlternateContent>
      </w:r>
      <w:r>
        <w:t xml:space="preserve">  – Г</w:t>
      </w:r>
      <w:r w:rsidRPr="00AC106D">
        <w:t xml:space="preserve">раница </w:t>
      </w:r>
      <w:r w:rsidRPr="00816B4D">
        <w:t>несмежных территорий жилой застройки</w:t>
      </w:r>
      <w:r>
        <w:t xml:space="preserve">, подлежащих </w:t>
      </w:r>
      <w:r w:rsidRPr="00AC106D">
        <w:t>комплексному развитию</w:t>
      </w:r>
      <w:r>
        <w:t>.</w:t>
      </w:r>
    </w:p>
    <w:p w:rsidR="00816B4D" w:rsidRDefault="00816B4D" w:rsidP="00D3038F">
      <w:pPr>
        <w:jc w:val="center"/>
        <w:rPr>
          <w:szCs w:val="28"/>
        </w:rPr>
      </w:pPr>
    </w:p>
    <w:p w:rsidR="00816B4D" w:rsidRDefault="00816B4D" w:rsidP="00D3038F">
      <w:pPr>
        <w:jc w:val="center"/>
        <w:rPr>
          <w:szCs w:val="28"/>
        </w:rPr>
      </w:pPr>
    </w:p>
    <w:p w:rsidR="0070414D" w:rsidRDefault="0070414D" w:rsidP="00D3038F">
      <w:pPr>
        <w:jc w:val="center"/>
        <w:rPr>
          <w:szCs w:val="28"/>
        </w:rPr>
      </w:pPr>
    </w:p>
    <w:p w:rsidR="0070414D" w:rsidRDefault="0070414D" w:rsidP="00D3038F">
      <w:pPr>
        <w:jc w:val="center"/>
        <w:rPr>
          <w:szCs w:val="28"/>
        </w:rPr>
      </w:pPr>
    </w:p>
    <w:p w:rsidR="0070414D" w:rsidRDefault="0070414D" w:rsidP="00D3038F">
      <w:pPr>
        <w:jc w:val="center"/>
        <w:rPr>
          <w:szCs w:val="28"/>
        </w:rPr>
      </w:pPr>
    </w:p>
    <w:p w:rsidR="0070414D" w:rsidRPr="006C2BEC" w:rsidRDefault="0070414D" w:rsidP="00D3038F">
      <w:pPr>
        <w:jc w:val="center"/>
        <w:rPr>
          <w:szCs w:val="28"/>
        </w:rPr>
      </w:pPr>
    </w:p>
    <w:p w:rsidR="001424DC" w:rsidRPr="006C2BEC" w:rsidRDefault="001424DC" w:rsidP="00D3038F">
      <w:pPr>
        <w:jc w:val="center"/>
        <w:rPr>
          <w:szCs w:val="28"/>
        </w:rPr>
      </w:pPr>
    </w:p>
    <w:p w:rsidR="001424DC" w:rsidRPr="006C2BEC" w:rsidRDefault="001424DC" w:rsidP="00D3038F">
      <w:pPr>
        <w:jc w:val="center"/>
        <w:rPr>
          <w:szCs w:val="28"/>
        </w:rPr>
      </w:pPr>
    </w:p>
    <w:p w:rsidR="001424DC" w:rsidRPr="006C2BEC" w:rsidRDefault="001424DC" w:rsidP="00D3038F">
      <w:pPr>
        <w:jc w:val="center"/>
        <w:rPr>
          <w:szCs w:val="28"/>
        </w:rPr>
      </w:pPr>
    </w:p>
    <w:p w:rsidR="001424DC" w:rsidRPr="006C2BEC" w:rsidRDefault="001424DC" w:rsidP="00D3038F">
      <w:pPr>
        <w:jc w:val="center"/>
        <w:rPr>
          <w:szCs w:val="28"/>
        </w:rPr>
      </w:pPr>
    </w:p>
    <w:p w:rsidR="001424DC" w:rsidRPr="006C2BEC" w:rsidRDefault="001424DC" w:rsidP="00D3038F">
      <w:pPr>
        <w:jc w:val="center"/>
        <w:rPr>
          <w:szCs w:val="28"/>
        </w:rPr>
      </w:pPr>
    </w:p>
    <w:p w:rsidR="0070414D" w:rsidRDefault="0070414D" w:rsidP="00D3038F">
      <w:pPr>
        <w:jc w:val="center"/>
        <w:rPr>
          <w:szCs w:val="28"/>
        </w:rPr>
      </w:pPr>
    </w:p>
    <w:p w:rsidR="0070414D" w:rsidRDefault="0070414D" w:rsidP="0070414D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2 </w:t>
      </w:r>
      <w:r w:rsidRPr="0072116D">
        <w:rPr>
          <w:szCs w:val="28"/>
        </w:rPr>
        <w:t>несмежных территорий жилой застройки</w:t>
      </w:r>
      <w:r>
        <w:rPr>
          <w:szCs w:val="28"/>
        </w:rPr>
        <w:t xml:space="preserve"> </w:t>
      </w:r>
      <w:r w:rsidRPr="00816B4D">
        <w:rPr>
          <w:szCs w:val="28"/>
        </w:rPr>
        <w:t>в микрорайоне «Авиагородок»</w:t>
      </w:r>
      <w:r w:rsidR="00C26EA9">
        <w:rPr>
          <w:szCs w:val="28"/>
        </w:rPr>
        <w:t xml:space="preserve"> </w:t>
      </w:r>
      <w:r w:rsidR="00C26EA9">
        <w:rPr>
          <w:szCs w:val="28"/>
        </w:rPr>
        <w:br/>
      </w:r>
      <w:r w:rsidRPr="00816B4D">
        <w:rPr>
          <w:szCs w:val="28"/>
        </w:rPr>
        <w:t>и по ул. Чайковского</w:t>
      </w:r>
      <w:r>
        <w:rPr>
          <w:szCs w:val="28"/>
        </w:rPr>
        <w:t xml:space="preserve"> </w:t>
      </w:r>
      <w:r w:rsidRPr="00816B4D">
        <w:rPr>
          <w:szCs w:val="28"/>
        </w:rPr>
        <w:t>в Индустриальном районе города Перми</w:t>
      </w:r>
      <w:r>
        <w:rPr>
          <w:szCs w:val="28"/>
        </w:rPr>
        <w:t xml:space="preserve">, </w:t>
      </w:r>
      <w:r>
        <w:rPr>
          <w:szCs w:val="28"/>
        </w:rPr>
        <w:br/>
        <w:t>подлежащих</w:t>
      </w:r>
      <w:r w:rsidRPr="00416776">
        <w:rPr>
          <w:szCs w:val="28"/>
        </w:rPr>
        <w:t xml:space="preserve"> комплексному развитию</w:t>
      </w:r>
    </w:p>
    <w:p w:rsidR="0070414D" w:rsidRDefault="0070414D" w:rsidP="0070414D">
      <w:pPr>
        <w:spacing w:line="240" w:lineRule="exact"/>
        <w:jc w:val="center"/>
      </w:pPr>
      <w:proofErr w:type="gramStart"/>
      <w:r w:rsidRPr="00503378">
        <w:t>(система координат МСК-59 (зона 2)</w:t>
      </w:r>
      <w:proofErr w:type="gramEnd"/>
    </w:p>
    <w:p w:rsidR="0070414D" w:rsidRPr="00503378" w:rsidRDefault="0070414D" w:rsidP="0070414D">
      <w:pPr>
        <w:jc w:val="center"/>
      </w:pPr>
    </w:p>
    <w:p w:rsidR="0070414D" w:rsidRPr="00816B4D" w:rsidRDefault="0070414D" w:rsidP="0070414D">
      <w:pPr>
        <w:rPr>
          <w:b/>
          <w:sz w:val="2"/>
          <w:szCs w:val="2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972"/>
        <w:gridCol w:w="3902"/>
        <w:gridCol w:w="2697"/>
      </w:tblGrid>
      <w:tr w:rsidR="001424DC" w:rsidRPr="00525402" w:rsidTr="0072391D">
        <w:trPr>
          <w:trHeight w:val="280"/>
          <w:tblHeader/>
        </w:trPr>
        <w:tc>
          <w:tcPr>
            <w:tcW w:w="1197" w:type="pct"/>
            <w:noWrap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</w:rPr>
              <w:t>Номер поворотной точки</w:t>
            </w:r>
          </w:p>
        </w:tc>
        <w:tc>
          <w:tcPr>
            <w:tcW w:w="2216" w:type="pct"/>
            <w:noWrap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525402">
              <w:rPr>
                <w:b/>
                <w:sz w:val="24"/>
                <w:szCs w:val="24"/>
                <w:lang w:val="en-US"/>
              </w:rPr>
              <w:t>Координата</w:t>
            </w:r>
            <w:proofErr w:type="spellEnd"/>
            <w:r w:rsidRPr="00525402">
              <w:rPr>
                <w:b/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586" w:type="pct"/>
            <w:noWrap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525402">
              <w:rPr>
                <w:b/>
                <w:sz w:val="24"/>
                <w:szCs w:val="24"/>
                <w:lang w:val="en-US"/>
              </w:rPr>
              <w:t>Координата</w:t>
            </w:r>
            <w:proofErr w:type="spellEnd"/>
            <w:r w:rsidRPr="00525402">
              <w:rPr>
                <w:b/>
                <w:sz w:val="24"/>
                <w:szCs w:val="24"/>
                <w:lang w:val="en-US"/>
              </w:rPr>
              <w:t xml:space="preserve"> Y</w:t>
            </w:r>
          </w:p>
        </w:tc>
      </w:tr>
      <w:tr w:rsidR="001424DC" w:rsidRPr="00525402" w:rsidTr="0072391D">
        <w:trPr>
          <w:trHeight w:val="310"/>
          <w:tblHeader/>
        </w:trPr>
        <w:tc>
          <w:tcPr>
            <w:tcW w:w="1197" w:type="pct"/>
            <w:vAlign w:val="center"/>
            <w:hideMark/>
          </w:tcPr>
          <w:p w:rsidR="001424DC" w:rsidRPr="0072391D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16" w:type="pct"/>
            <w:vAlign w:val="center"/>
            <w:hideMark/>
          </w:tcPr>
          <w:p w:rsidR="001424DC" w:rsidRPr="0072391D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86" w:type="pct"/>
            <w:vAlign w:val="center"/>
            <w:hideMark/>
          </w:tcPr>
          <w:p w:rsidR="001424DC" w:rsidRPr="0072391D" w:rsidRDefault="001424DC" w:rsidP="00525402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515033,58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2229495,89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515051,53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2229529,37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515052,57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2229531,31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515054,5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2229535,39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515001,21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2229564,96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515006,74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2229574,19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515019,69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2229567,58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515030,04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2229586,85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515042,12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2229609,32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515019,19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2229621,75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515011,76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2229625,78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515012,25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2229627,37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514964,94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2229652,93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514963,56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2229653,67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514950,68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2229629,98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514946,74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2229621,04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514945,73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2229618,76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514938,34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2229605,66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514960,21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2229593,27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514965,57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2229590,23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514974,76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2229585,29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514974,49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2229584,68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514969,8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2229576,68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514997,93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2229560,67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514995,18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2229555,67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514979,03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2229526,23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514978,65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2229525,52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515033,58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2229495,89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515273,07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2229769,24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515279,13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2229782,32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515274,64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2229801,21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515261,41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2229798,44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515209,68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2229787,6</w:t>
            </w:r>
            <w:r w:rsidR="006C2BEC">
              <w:rPr>
                <w:sz w:val="24"/>
                <w:szCs w:val="24"/>
              </w:rPr>
              <w:t>0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515210,74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2229777,61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515208,94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2229777,43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515213,87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2229758,01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515193,01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2229752,41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515193,49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2229750,22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515182,96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2229747,7</w:t>
            </w:r>
            <w:r w:rsidR="006C2BEC">
              <w:rPr>
                <w:sz w:val="24"/>
                <w:szCs w:val="24"/>
              </w:rPr>
              <w:t>0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39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515182,42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2229747,98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515139,19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2229769,95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515135,43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2229763,93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515109,9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2229778,15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515103,81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2229763,43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515091,82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2229741,52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515076,12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2229749,19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515064,5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2229727,31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515017,21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2229752,69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515016,73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2229752,94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49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514989,2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2229701,91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514986,03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2229696,02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514986,38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2229695,79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515025,27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2229675,33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515028,65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2229673,39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515029,38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2229674,82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515037,35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2229670,56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515039,23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2229672,85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515043,99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2229669,98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515077,38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2229651,25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515090,73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2229676,68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60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515078,65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2229683,58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61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515076,1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2229689,43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62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515084,88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2229706,3</w:t>
            </w:r>
            <w:r w:rsidR="006C2BEC">
              <w:rPr>
                <w:sz w:val="24"/>
                <w:szCs w:val="24"/>
              </w:rPr>
              <w:t>0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63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515091,63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2229708,4</w:t>
            </w:r>
            <w:r w:rsidR="006C2BEC">
              <w:rPr>
                <w:sz w:val="24"/>
                <w:szCs w:val="24"/>
              </w:rPr>
              <w:t>0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64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515135,2</w:t>
            </w:r>
            <w:r w:rsidR="00FF5CB5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2229685,53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65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515138,54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2229691,67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66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515160,25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2229732,17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67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515182,42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2229720,46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515185,7</w:t>
            </w:r>
            <w:r w:rsidR="006C2BEC">
              <w:rPr>
                <w:sz w:val="24"/>
                <w:szCs w:val="24"/>
              </w:rPr>
              <w:t>0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2229721,27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69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515282,08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2229745,2</w:t>
            </w:r>
            <w:r w:rsidR="006C2BEC">
              <w:rPr>
                <w:sz w:val="24"/>
                <w:szCs w:val="24"/>
              </w:rPr>
              <w:t>0</w:t>
            </w:r>
          </w:p>
        </w:tc>
      </w:tr>
      <w:tr w:rsidR="001424DC" w:rsidRPr="00525402" w:rsidTr="00525402">
        <w:trPr>
          <w:trHeight w:val="310"/>
        </w:trPr>
        <w:tc>
          <w:tcPr>
            <w:tcW w:w="1197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28</w:t>
            </w:r>
          </w:p>
        </w:tc>
        <w:tc>
          <w:tcPr>
            <w:tcW w:w="221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515273,07</w:t>
            </w:r>
          </w:p>
        </w:tc>
        <w:tc>
          <w:tcPr>
            <w:tcW w:w="1586" w:type="pct"/>
            <w:vAlign w:val="center"/>
            <w:hideMark/>
          </w:tcPr>
          <w:p w:rsidR="001424DC" w:rsidRPr="00525402" w:rsidRDefault="001424DC" w:rsidP="00525402">
            <w:pPr>
              <w:tabs>
                <w:tab w:val="center" w:pos="4677"/>
              </w:tabs>
              <w:jc w:val="center"/>
              <w:rPr>
                <w:sz w:val="24"/>
                <w:szCs w:val="24"/>
              </w:rPr>
            </w:pPr>
            <w:r w:rsidRPr="00525402">
              <w:rPr>
                <w:sz w:val="24"/>
                <w:szCs w:val="24"/>
              </w:rPr>
              <w:t>2229769,24</w:t>
            </w:r>
          </w:p>
        </w:tc>
      </w:tr>
    </w:tbl>
    <w:p w:rsidR="0070414D" w:rsidRDefault="0070414D" w:rsidP="0070414D">
      <w:pPr>
        <w:tabs>
          <w:tab w:val="center" w:pos="4677"/>
        </w:tabs>
        <w:rPr>
          <w:szCs w:val="28"/>
        </w:rPr>
      </w:pPr>
      <w:r>
        <w:rPr>
          <w:szCs w:val="28"/>
        </w:rPr>
        <w:tab/>
      </w:r>
    </w:p>
    <w:p w:rsidR="0070414D" w:rsidRDefault="0070414D" w:rsidP="00D3038F">
      <w:pPr>
        <w:jc w:val="center"/>
        <w:rPr>
          <w:szCs w:val="28"/>
        </w:rPr>
        <w:sectPr w:rsidR="0070414D" w:rsidSect="00836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bookmarkStart w:id="0" w:name="_Hlk124757059"/>
      <w:bookmarkStart w:id="1" w:name="_Hlk163749532"/>
      <w:r w:rsidRPr="004F0261">
        <w:rPr>
          <w:rFonts w:eastAsia="Calibri"/>
          <w:szCs w:val="28"/>
          <w:lang w:eastAsia="en-US"/>
        </w:rPr>
        <w:lastRenderedPageBreak/>
        <w:t>Приложение 2</w:t>
      </w:r>
      <w:bookmarkEnd w:id="0"/>
      <w:r>
        <w:rPr>
          <w:rFonts w:eastAsia="Calibri"/>
          <w:szCs w:val="28"/>
          <w:lang w:eastAsia="en-US"/>
        </w:rPr>
        <w:t xml:space="preserve"> </w:t>
      </w:r>
      <w:r w:rsidRPr="004F0261">
        <w:rPr>
          <w:rFonts w:eastAsia="Calibri"/>
          <w:szCs w:val="28"/>
        </w:rPr>
        <w:t xml:space="preserve">к приказу 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5103" w:right="-456"/>
        <w:rPr>
          <w:rFonts w:eastAsia="Calibri"/>
          <w:szCs w:val="28"/>
        </w:rPr>
      </w:pPr>
    </w:p>
    <w:p w:rsidR="004F0261" w:rsidRPr="004F0261" w:rsidRDefault="004F0261" w:rsidP="004F0261">
      <w:pPr>
        <w:tabs>
          <w:tab w:val="left" w:pos="10490"/>
        </w:tabs>
        <w:ind w:right="-456"/>
        <w:jc w:val="center"/>
        <w:rPr>
          <w:b/>
          <w:bCs/>
          <w:szCs w:val="24"/>
        </w:rPr>
      </w:pPr>
    </w:p>
    <w:p w:rsidR="004F0261" w:rsidRPr="004F0261" w:rsidRDefault="004F0261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>ПЕРЕЧЕНЬ</w:t>
      </w:r>
    </w:p>
    <w:bookmarkEnd w:id="1"/>
    <w:p w:rsidR="004F0261" w:rsidRPr="004F0261" w:rsidRDefault="004F0261" w:rsidP="004F0261">
      <w:pPr>
        <w:tabs>
          <w:tab w:val="left" w:pos="10490"/>
        </w:tabs>
        <w:spacing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 xml:space="preserve">земельных участков и объектов капитального строительства, расположенных в границах </w:t>
      </w:r>
      <w:r w:rsidR="0072116D" w:rsidRPr="0072116D">
        <w:rPr>
          <w:b/>
          <w:bCs/>
          <w:szCs w:val="24"/>
        </w:rPr>
        <w:t>несмежных территорий жилой застройки</w:t>
      </w:r>
      <w:r w:rsidRPr="004F0261">
        <w:rPr>
          <w:b/>
          <w:bCs/>
          <w:szCs w:val="24"/>
        </w:rPr>
        <w:t>, подлежащ</w:t>
      </w:r>
      <w:r w:rsidR="0072116D">
        <w:rPr>
          <w:b/>
          <w:bCs/>
          <w:szCs w:val="24"/>
        </w:rPr>
        <w:t>их</w:t>
      </w:r>
      <w:r w:rsidRPr="004F0261">
        <w:rPr>
          <w:b/>
          <w:bCs/>
          <w:szCs w:val="24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4F0261" w:rsidRPr="004F0261" w:rsidRDefault="004F0261" w:rsidP="006E6BF6">
      <w:pPr>
        <w:tabs>
          <w:tab w:val="left" w:pos="10490"/>
        </w:tabs>
        <w:ind w:right="-456"/>
        <w:jc w:val="right"/>
        <w:rPr>
          <w:b/>
          <w:bCs/>
          <w:szCs w:val="24"/>
        </w:rPr>
      </w:pPr>
    </w:p>
    <w:p w:rsidR="004F0261" w:rsidRDefault="004F0261" w:rsidP="00FD738E">
      <w:pPr>
        <w:tabs>
          <w:tab w:val="left" w:pos="10490"/>
        </w:tabs>
        <w:ind w:right="-454" w:firstLine="709"/>
        <w:jc w:val="both"/>
        <w:rPr>
          <w:bCs/>
          <w:szCs w:val="24"/>
        </w:rPr>
      </w:pPr>
      <w:r w:rsidRPr="004F0261">
        <w:rPr>
          <w:b/>
          <w:bCs/>
          <w:szCs w:val="24"/>
        </w:rPr>
        <w:t xml:space="preserve">Раздел </w:t>
      </w:r>
      <w:r w:rsidRPr="004F0261">
        <w:rPr>
          <w:b/>
          <w:bCs/>
          <w:szCs w:val="24"/>
          <w:lang w:val="en-US"/>
        </w:rPr>
        <w:t>I</w:t>
      </w:r>
      <w:r w:rsidRPr="004F0261">
        <w:rPr>
          <w:b/>
          <w:bCs/>
          <w:szCs w:val="24"/>
        </w:rPr>
        <w:t xml:space="preserve">. Перечень земельных участков, расположенных в границах </w:t>
      </w:r>
      <w:r w:rsidR="0072116D" w:rsidRPr="0072116D">
        <w:rPr>
          <w:b/>
          <w:bCs/>
          <w:szCs w:val="24"/>
        </w:rPr>
        <w:t>несмежных территорий жилой застройки</w:t>
      </w:r>
      <w:r w:rsidR="0072116D">
        <w:rPr>
          <w:b/>
          <w:bCs/>
          <w:szCs w:val="24"/>
        </w:rPr>
        <w:t xml:space="preserve">, подлежащих </w:t>
      </w:r>
      <w:r w:rsidRPr="004F0261">
        <w:rPr>
          <w:b/>
          <w:bCs/>
          <w:szCs w:val="24"/>
        </w:rPr>
        <w:t>комплексному развитию</w:t>
      </w:r>
      <w:r w:rsidRPr="004F0261">
        <w:rPr>
          <w:bCs/>
          <w:szCs w:val="24"/>
        </w:rPr>
        <w:t>*</w:t>
      </w:r>
      <w:r w:rsidR="006E6BF6">
        <w:rPr>
          <w:bCs/>
          <w:szCs w:val="24"/>
        </w:rPr>
        <w:t xml:space="preserve"> </w:t>
      </w:r>
    </w:p>
    <w:p w:rsidR="006E6BF6" w:rsidRPr="00EE19FA" w:rsidRDefault="006E6BF6" w:rsidP="006E6BF6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</w:p>
    <w:p w:rsidR="006E6BF6" w:rsidRPr="00EE19FA" w:rsidRDefault="006E6BF6" w:rsidP="006E6BF6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  <w:r w:rsidRPr="00EE19FA">
        <w:rPr>
          <w:bCs/>
          <w:szCs w:val="24"/>
        </w:rPr>
        <w:t>Контур № 1</w:t>
      </w:r>
      <w:r w:rsidR="00EE19FA" w:rsidRPr="00EE19FA">
        <w:t xml:space="preserve"> </w:t>
      </w:r>
      <w:r w:rsidR="00EE19FA" w:rsidRPr="00EE19FA">
        <w:rPr>
          <w:bCs/>
          <w:szCs w:val="24"/>
        </w:rPr>
        <w:t>в микрорайоне «Авиагородок», площадью 8,72 га</w:t>
      </w:r>
    </w:p>
    <w:p w:rsidR="004F0261" w:rsidRDefault="004F0261" w:rsidP="004F0261">
      <w:pPr>
        <w:tabs>
          <w:tab w:val="left" w:pos="10490"/>
        </w:tabs>
        <w:ind w:right="-456" w:firstLine="708"/>
        <w:jc w:val="both"/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3440"/>
        <w:gridCol w:w="2877"/>
        <w:gridCol w:w="2071"/>
        <w:gridCol w:w="5461"/>
      </w:tblGrid>
      <w:tr w:rsidR="004F0261" w:rsidRPr="004F0261" w:rsidTr="00A448FF">
        <w:trPr>
          <w:trHeight w:val="20"/>
          <w:tblHeader/>
        </w:trPr>
        <w:tc>
          <w:tcPr>
            <w:tcW w:w="225" w:type="pct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 xml:space="preserve">№ </w:t>
            </w:r>
            <w:proofErr w:type="gramStart"/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</w:t>
            </w:r>
            <w:proofErr w:type="gramEnd"/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Площадь, кв. м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4F0261" w:rsidRPr="004F0261" w:rsidRDefault="004F0261" w:rsidP="00FD738E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</w:p>
        </w:tc>
      </w:tr>
      <w:tr w:rsidR="008A65FF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8A65FF" w:rsidRPr="006E6BF6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8A65FF" w:rsidRPr="006E6BF6">
              <w:rPr>
                <w:color w:val="000000"/>
                <w:sz w:val="22"/>
                <w:szCs w:val="22"/>
              </w:rPr>
              <w:t>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59:01:4410761:4606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магазины (4.4)</w:t>
            </w:r>
          </w:p>
        </w:tc>
      </w:tr>
      <w:tr w:rsidR="008A65FF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59:01:4410761:4583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1487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E6BF6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8A65FF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3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59:01:4410761:4612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8A65FF" w:rsidRPr="004F0261" w:rsidTr="00A448FF">
        <w:trPr>
          <w:trHeight w:val="539"/>
        </w:trPr>
        <w:tc>
          <w:tcPr>
            <w:tcW w:w="225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8A65FF" w:rsidRPr="006E6BF6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8A65FF" w:rsidRPr="006E6BF6">
              <w:rPr>
                <w:color w:val="000000"/>
                <w:sz w:val="22"/>
                <w:szCs w:val="22"/>
              </w:rPr>
              <w:t>, ул. Сусанина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59:01:4410761:4576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2308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8A65FF" w:rsidRPr="006E6BF6" w:rsidRDefault="008A65FF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5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E6BF6">
              <w:rPr>
                <w:color w:val="000000"/>
                <w:sz w:val="22"/>
                <w:szCs w:val="22"/>
              </w:rPr>
              <w:t>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59:01:4410761:4605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Магазины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6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59:01:4410761:4599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1507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E6BF6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7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59:01:4410761:4611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8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Pr="006E6BF6">
              <w:rPr>
                <w:color w:val="000000"/>
                <w:sz w:val="22"/>
                <w:szCs w:val="22"/>
              </w:rPr>
              <w:t>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59:01:4410761:4615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13459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9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59:01:4410761:4609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lastRenderedPageBreak/>
              <w:t>10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Сусанина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59:01:4410761:4444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2407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многоквартирный жилой дом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Pr="006E6BF6">
              <w:rPr>
                <w:color w:val="000000"/>
                <w:sz w:val="22"/>
                <w:szCs w:val="22"/>
              </w:rPr>
              <w:t>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59:01:4410761:4616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1361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Пермь,</w:t>
            </w:r>
            <w:r w:rsidRPr="006E6BF6">
              <w:rPr>
                <w:color w:val="000000"/>
                <w:sz w:val="22"/>
                <w:szCs w:val="22"/>
              </w:rPr>
              <w:t xml:space="preserve"> ул. Сусанина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59:01:4410761:4578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2136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13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59:01:4410761:4598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1419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E6BF6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Pr="006E6BF6">
              <w:rPr>
                <w:color w:val="000000"/>
                <w:sz w:val="22"/>
                <w:szCs w:val="22"/>
              </w:rPr>
              <w:t>, ул. Сусанина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59:01:4410761:4577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2311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15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59:01:0000000:47072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76797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16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59:01:4410761:4597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1264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E6BF6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0472D6" w:rsidRPr="004F0261" w:rsidTr="00A448FF">
        <w:trPr>
          <w:trHeight w:val="398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17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Сусанина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59:01:4410761:4445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1987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многоквартирный жилой дом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18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59:01:4410761:4610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19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59:01:4410761:4607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Бытовое обслуживание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20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59:01:4410761:4608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Под жилыми домами, учебными зданиями и складскими помещениями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Pr="006E6BF6">
              <w:rPr>
                <w:color w:val="000000"/>
                <w:sz w:val="22"/>
                <w:szCs w:val="22"/>
              </w:rPr>
              <w:t xml:space="preserve">Пермь, </w:t>
            </w:r>
            <w:proofErr w:type="spellStart"/>
            <w:proofErr w:type="gram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spellEnd"/>
            <w:proofErr w:type="gramEnd"/>
            <w:r w:rsidRPr="006E6BF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Камышловская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зу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1488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Многоквартирный жилой дом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г. Пермь</w:t>
            </w:r>
            <w:r w:rsidRPr="006E6BF6">
              <w:rPr>
                <w:color w:val="000000"/>
                <w:sz w:val="22"/>
                <w:szCs w:val="22"/>
              </w:rPr>
              <w:t xml:space="preserve">, ул.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Камышловская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59:01:4410761:4579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2636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23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Pr="006E6BF6">
              <w:rPr>
                <w:color w:val="000000"/>
                <w:sz w:val="22"/>
                <w:szCs w:val="22"/>
              </w:rPr>
              <w:t xml:space="preserve">Пермь, </w:t>
            </w:r>
            <w:proofErr w:type="spellStart"/>
            <w:proofErr w:type="gram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spellEnd"/>
            <w:proofErr w:type="gramEnd"/>
            <w:r w:rsidRPr="006E6BF6">
              <w:rPr>
                <w:color w:val="000000"/>
                <w:sz w:val="22"/>
                <w:szCs w:val="22"/>
              </w:rPr>
              <w:t xml:space="preserve"> Чердынская,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зу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3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59:01:4410783:447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2723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амышловская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59:01:4410761:4584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1511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E6BF6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25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59:01:4410783:327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2216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26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г. Пермь,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59:01:4410783:450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2146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27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Pr="006E6BF6">
              <w:rPr>
                <w:color w:val="000000"/>
                <w:sz w:val="22"/>
                <w:szCs w:val="22"/>
              </w:rPr>
              <w:t>, ул. Карпинского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59:01:4410783:449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28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 Пермь, </w:t>
            </w:r>
            <w:proofErr w:type="spellStart"/>
            <w:proofErr w:type="gramStart"/>
            <w:r w:rsidRPr="006E6BF6">
              <w:rPr>
                <w:color w:val="000000"/>
                <w:sz w:val="22"/>
                <w:szCs w:val="22"/>
              </w:rPr>
              <w:t>ул</w:t>
            </w:r>
            <w:proofErr w:type="spellEnd"/>
            <w:proofErr w:type="gramEnd"/>
            <w:r w:rsidRPr="006E6BF6">
              <w:rPr>
                <w:color w:val="000000"/>
                <w:sz w:val="22"/>
                <w:szCs w:val="22"/>
              </w:rPr>
              <w:t xml:space="preserve"> Чердынская,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зу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59:01:4410783:448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2940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29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ул. А.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Свиязева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>, 8Б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59:01:0000000:79800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1612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Магазины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30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Пермь, </w:t>
            </w:r>
            <w:r w:rsidRPr="006E6BF6">
              <w:rPr>
                <w:color w:val="000000"/>
                <w:sz w:val="22"/>
                <w:szCs w:val="22"/>
              </w:rPr>
              <w:t xml:space="preserve">ул. Архитектора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Свиязева</w:t>
            </w:r>
            <w:proofErr w:type="spellEnd"/>
            <w:r w:rsidRPr="006E6BF6">
              <w:rPr>
                <w:color w:val="000000"/>
                <w:sz w:val="22"/>
                <w:szCs w:val="22"/>
              </w:rPr>
              <w:t xml:space="preserve"> (до пересечения с ул. </w:t>
            </w:r>
            <w:proofErr w:type="gramStart"/>
            <w:r w:rsidRPr="006E6BF6">
              <w:rPr>
                <w:color w:val="000000"/>
                <w:sz w:val="22"/>
                <w:szCs w:val="22"/>
              </w:rPr>
              <w:t>Чердынской</w:t>
            </w:r>
            <w:proofErr w:type="gramEnd"/>
            <w:r w:rsidRPr="006E6BF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59:01:0000000:89045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13129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земельные участки (территории) общего пользования</w:t>
            </w:r>
          </w:p>
        </w:tc>
      </w:tr>
      <w:tr w:rsidR="000472D6" w:rsidRPr="004F0261" w:rsidTr="00A448F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0472D6" w:rsidRPr="006E6BF6" w:rsidRDefault="000472D6" w:rsidP="000472D6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6E6BF6">
              <w:rPr>
                <w:rFonts w:eastAsia="Calibri"/>
                <w:kern w:val="2"/>
                <w:sz w:val="22"/>
                <w:szCs w:val="22"/>
              </w:rPr>
              <w:t>31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 xml:space="preserve">г. Пермь, ул. Архитектора </w:t>
            </w:r>
            <w:proofErr w:type="spellStart"/>
            <w:r w:rsidRPr="006E6BF6">
              <w:rPr>
                <w:color w:val="000000"/>
                <w:sz w:val="22"/>
                <w:szCs w:val="22"/>
              </w:rPr>
              <w:t>Свиязева</w:t>
            </w:r>
            <w:proofErr w:type="spellEnd"/>
          </w:p>
        </w:tc>
        <w:tc>
          <w:tcPr>
            <w:tcW w:w="992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59:01:4410783:452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0472D6" w:rsidRPr="006E6BF6" w:rsidRDefault="000472D6" w:rsidP="006E6BF6">
            <w:pPr>
              <w:jc w:val="center"/>
              <w:rPr>
                <w:color w:val="000000"/>
                <w:sz w:val="22"/>
                <w:szCs w:val="22"/>
              </w:rPr>
            </w:pPr>
            <w:r w:rsidRPr="006E6BF6">
              <w:rPr>
                <w:color w:val="000000"/>
                <w:sz w:val="22"/>
                <w:szCs w:val="22"/>
              </w:rPr>
              <w:t>Коммунальное обслуживание (3.1)</w:t>
            </w:r>
          </w:p>
        </w:tc>
      </w:tr>
    </w:tbl>
    <w:p w:rsidR="006E6BF6" w:rsidRPr="00A448FF" w:rsidRDefault="004F0261" w:rsidP="00A448FF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4F0261">
        <w:rPr>
          <w:iCs/>
          <w:szCs w:val="28"/>
        </w:rPr>
        <w:t>*</w:t>
      </w:r>
      <w:r w:rsidRPr="004F026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0472D6" w:rsidRDefault="000472D6">
      <w:pPr>
        <w:rPr>
          <w:bCs/>
          <w:szCs w:val="24"/>
        </w:rPr>
      </w:pPr>
      <w:r>
        <w:rPr>
          <w:bCs/>
          <w:szCs w:val="24"/>
        </w:rPr>
        <w:br w:type="page"/>
      </w:r>
    </w:p>
    <w:p w:rsidR="006E6BF6" w:rsidRPr="00EE19FA" w:rsidRDefault="006E6BF6" w:rsidP="004F0261">
      <w:pPr>
        <w:tabs>
          <w:tab w:val="left" w:pos="10490"/>
        </w:tabs>
        <w:spacing w:after="120" w:line="240" w:lineRule="exact"/>
        <w:ind w:right="-456"/>
        <w:jc w:val="center"/>
        <w:rPr>
          <w:bCs/>
          <w:szCs w:val="24"/>
        </w:rPr>
      </w:pPr>
      <w:r w:rsidRPr="00EE19FA">
        <w:rPr>
          <w:bCs/>
          <w:szCs w:val="24"/>
        </w:rPr>
        <w:lastRenderedPageBreak/>
        <w:t>Контур № 2</w:t>
      </w:r>
      <w:r w:rsidR="00EE19FA" w:rsidRPr="00EE19FA">
        <w:t xml:space="preserve"> </w:t>
      </w:r>
      <w:r w:rsidR="00EE19FA" w:rsidRPr="00EE19FA">
        <w:rPr>
          <w:bCs/>
          <w:szCs w:val="24"/>
        </w:rPr>
        <w:t>по ул. Чайковского, площадью 2,40 га</w:t>
      </w:r>
    </w:p>
    <w:p w:rsidR="006B68D6" w:rsidRDefault="006B68D6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3440"/>
        <w:gridCol w:w="2877"/>
        <w:gridCol w:w="2071"/>
        <w:gridCol w:w="5461"/>
      </w:tblGrid>
      <w:tr w:rsidR="006B68D6" w:rsidRPr="004F0261" w:rsidTr="00B866DF">
        <w:trPr>
          <w:trHeight w:val="20"/>
          <w:tblHeader/>
        </w:trPr>
        <w:tc>
          <w:tcPr>
            <w:tcW w:w="225" w:type="pct"/>
            <w:shd w:val="clear" w:color="auto" w:fill="auto"/>
            <w:vAlign w:val="center"/>
          </w:tcPr>
          <w:p w:rsidR="006B68D6" w:rsidRPr="004F0261" w:rsidRDefault="006B68D6" w:rsidP="007D6F3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 xml:space="preserve">№ </w:t>
            </w:r>
            <w:proofErr w:type="gramStart"/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</w:t>
            </w:r>
            <w:proofErr w:type="gramEnd"/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6B68D6" w:rsidRPr="004F0261" w:rsidRDefault="006B68D6" w:rsidP="007D6F3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6B68D6" w:rsidRPr="004F0261" w:rsidRDefault="006B68D6" w:rsidP="007D6F3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6B68D6" w:rsidRPr="004F0261" w:rsidRDefault="006B68D6" w:rsidP="007D6F3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Площадь, кв. м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6B68D6" w:rsidRPr="004F0261" w:rsidRDefault="006B68D6" w:rsidP="007D6F3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4F0261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Чайковского, 7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3671,1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здание больницы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Пермь, </w:t>
            </w:r>
            <w:r w:rsidR="001337F3" w:rsidRPr="001337F3">
              <w:rPr>
                <w:color w:val="000000"/>
                <w:sz w:val="22"/>
                <w:szCs w:val="22"/>
              </w:rPr>
              <w:t>ул. Мира, 8а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3076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здание клуба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3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59:01:4410713:1235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1221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многоквартирные жилые дома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59:01:4410713:1236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проезд (проход)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5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1337F3" w:rsidP="007D3237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г. Пермь, ул. Снайперов, ТП 7227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59:01:4410713:1238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существующую трансформаторную подстанцию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6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Мира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59:01:4410713:1357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жилищно-эксплуатационные и аварийно-диспетчерские службы, ЦТП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7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Мира, 6а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59:01:4410713:23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Гараж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8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Чайковского, 19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59:01:4410713:25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2237,14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многоэтажный жилой дом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9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Чайковского, 17а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59:01:4410713:26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1457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многоэтажный жилой дом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10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Пермь</w:t>
            </w:r>
            <w:r w:rsidR="001337F3" w:rsidRPr="001337F3">
              <w:rPr>
                <w:color w:val="000000"/>
                <w:sz w:val="22"/>
                <w:szCs w:val="22"/>
              </w:rPr>
              <w:t>, ул. Чайковского, 9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59:01:4410713:31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2733,25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многоэтажный жилой дом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11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г. Пермь, ул. Чайковского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59:01:4410849:1248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2066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существующие здания противотуберкулезных диспансеров и строительство поликлиники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12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="001337F3" w:rsidRPr="001337F3">
              <w:rPr>
                <w:color w:val="000000"/>
                <w:sz w:val="22"/>
                <w:szCs w:val="22"/>
              </w:rPr>
              <w:t xml:space="preserve">Пермь, </w:t>
            </w:r>
            <w:proofErr w:type="spellStart"/>
            <w:r w:rsidR="001337F3" w:rsidRPr="001337F3">
              <w:rPr>
                <w:color w:val="000000"/>
                <w:sz w:val="22"/>
                <w:szCs w:val="22"/>
              </w:rPr>
              <w:t>ул</w:t>
            </w:r>
            <w:proofErr w:type="gramStart"/>
            <w:r w:rsidR="001337F3" w:rsidRPr="001337F3">
              <w:rPr>
                <w:color w:val="000000"/>
                <w:sz w:val="22"/>
                <w:szCs w:val="22"/>
              </w:rPr>
              <w:t>.С</w:t>
            </w:r>
            <w:proofErr w:type="gramEnd"/>
            <w:r w:rsidR="001337F3" w:rsidRPr="001337F3">
              <w:rPr>
                <w:color w:val="000000"/>
                <w:sz w:val="22"/>
                <w:szCs w:val="22"/>
              </w:rPr>
              <w:t>найперов</w:t>
            </w:r>
            <w:proofErr w:type="spellEnd"/>
            <w:r w:rsidR="001337F3" w:rsidRPr="001337F3">
              <w:rPr>
                <w:color w:val="000000"/>
                <w:sz w:val="22"/>
                <w:szCs w:val="22"/>
              </w:rPr>
              <w:t xml:space="preserve"> ( от </w:t>
            </w:r>
            <w:proofErr w:type="spellStart"/>
            <w:r w:rsidR="001337F3" w:rsidRPr="001337F3">
              <w:rPr>
                <w:color w:val="000000"/>
                <w:sz w:val="22"/>
                <w:szCs w:val="22"/>
              </w:rPr>
              <w:t>ул.Стахановская</w:t>
            </w:r>
            <w:proofErr w:type="spellEnd"/>
            <w:r w:rsidR="001337F3" w:rsidRPr="001337F3">
              <w:rPr>
                <w:color w:val="000000"/>
                <w:sz w:val="22"/>
                <w:szCs w:val="22"/>
              </w:rPr>
              <w:t xml:space="preserve"> до </w:t>
            </w:r>
            <w:proofErr w:type="spellStart"/>
            <w:r w:rsidR="001337F3" w:rsidRPr="001337F3">
              <w:rPr>
                <w:color w:val="000000"/>
                <w:sz w:val="22"/>
                <w:szCs w:val="22"/>
              </w:rPr>
              <w:t>ул.Мира</w:t>
            </w:r>
            <w:proofErr w:type="spellEnd"/>
            <w:r w:rsidR="001337F3" w:rsidRPr="001337F3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59:01:0000000:95274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7335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Земельные участки (территории) общего пользования</w:t>
            </w:r>
          </w:p>
        </w:tc>
      </w:tr>
      <w:tr w:rsidR="001337F3" w:rsidRPr="001337F3" w:rsidTr="00B866DF">
        <w:trPr>
          <w:trHeight w:val="20"/>
        </w:trPr>
        <w:tc>
          <w:tcPr>
            <w:tcW w:w="225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rFonts w:eastAsia="Calibri"/>
                <w:kern w:val="2"/>
                <w:sz w:val="22"/>
                <w:szCs w:val="22"/>
              </w:rPr>
            </w:pPr>
            <w:r w:rsidRPr="001337F3">
              <w:rPr>
                <w:rFonts w:eastAsia="Calibri"/>
                <w:kern w:val="2"/>
                <w:sz w:val="22"/>
                <w:szCs w:val="22"/>
              </w:rPr>
              <w:t>13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1337F3" w:rsidRPr="001337F3" w:rsidRDefault="007D3237" w:rsidP="007D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 Пермь</w:t>
            </w:r>
            <w:r w:rsidR="001337F3" w:rsidRPr="001337F3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="001337F3" w:rsidRPr="001337F3">
              <w:rPr>
                <w:color w:val="000000"/>
                <w:sz w:val="22"/>
                <w:szCs w:val="22"/>
              </w:rPr>
              <w:t>ул</w:t>
            </w:r>
            <w:proofErr w:type="spellEnd"/>
            <w:proofErr w:type="gramEnd"/>
            <w:r w:rsidR="001337F3" w:rsidRPr="001337F3">
              <w:rPr>
                <w:color w:val="000000"/>
                <w:sz w:val="22"/>
                <w:szCs w:val="22"/>
              </w:rPr>
              <w:t xml:space="preserve"> Чайковского, 3а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59:01:4410849:18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1337F3" w:rsidRPr="001337F3" w:rsidRDefault="001337F3" w:rsidP="001337F3">
            <w:pPr>
              <w:jc w:val="center"/>
              <w:rPr>
                <w:color w:val="000000"/>
                <w:sz w:val="22"/>
                <w:szCs w:val="22"/>
              </w:rPr>
            </w:pPr>
            <w:r w:rsidRPr="001337F3">
              <w:rPr>
                <w:color w:val="000000"/>
                <w:sz w:val="22"/>
                <w:szCs w:val="22"/>
              </w:rPr>
              <w:t>Под существующую трансформаторную подстанцию №7017 ЭСК "Южная"</w:t>
            </w:r>
          </w:p>
        </w:tc>
      </w:tr>
    </w:tbl>
    <w:p w:rsidR="007D6F34" w:rsidRPr="004F0261" w:rsidRDefault="007D6F34" w:rsidP="007D6F34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4F0261">
        <w:rPr>
          <w:iCs/>
          <w:szCs w:val="28"/>
        </w:rPr>
        <w:t>*</w:t>
      </w:r>
      <w:r w:rsidRPr="004F026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6E6BF6" w:rsidRPr="001337F3" w:rsidRDefault="006E6BF6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 w:val="22"/>
          <w:szCs w:val="22"/>
        </w:rPr>
      </w:pPr>
    </w:p>
    <w:p w:rsidR="006E6BF6" w:rsidRDefault="006E6BF6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</w:p>
    <w:p w:rsidR="00FB3AEB" w:rsidRPr="00FE6F2F" w:rsidRDefault="004F0261" w:rsidP="00FE6F2F">
      <w:pPr>
        <w:tabs>
          <w:tab w:val="left" w:pos="10490"/>
        </w:tabs>
        <w:spacing w:after="120" w:line="240" w:lineRule="exact"/>
        <w:ind w:right="-456"/>
        <w:jc w:val="center"/>
        <w:rPr>
          <w:rFonts w:eastAsia="Calibri"/>
          <w:b/>
          <w:szCs w:val="28"/>
          <w:lang w:eastAsia="en-US"/>
        </w:rPr>
      </w:pPr>
      <w:r w:rsidRPr="004F0261">
        <w:rPr>
          <w:b/>
          <w:bCs/>
          <w:szCs w:val="24"/>
        </w:rPr>
        <w:br w:type="page"/>
      </w:r>
      <w:r w:rsidR="00FB3AEB">
        <w:rPr>
          <w:b/>
          <w:bCs/>
        </w:rPr>
        <w:lastRenderedPageBreak/>
        <w:t xml:space="preserve">Раздел </w:t>
      </w:r>
      <w:r w:rsidR="00FB3AEB" w:rsidRPr="00871EF6">
        <w:rPr>
          <w:b/>
          <w:bCs/>
          <w:lang w:val="en-US"/>
        </w:rPr>
        <w:t>II</w:t>
      </w:r>
      <w:r w:rsidR="00FB3AEB" w:rsidRPr="00871EF6">
        <w:rPr>
          <w:b/>
          <w:bCs/>
        </w:rPr>
        <w:t xml:space="preserve">. Перечень многоквартирных домов, признанных аварийными и </w:t>
      </w:r>
      <w:r w:rsidR="00FB3AEB" w:rsidRPr="00D60067">
        <w:rPr>
          <w:b/>
          <w:bCs/>
        </w:rPr>
        <w:t>подлежащих</w:t>
      </w:r>
      <w:r w:rsidR="00FB3AEB">
        <w:rPr>
          <w:b/>
          <w:bCs/>
        </w:rPr>
        <w:t xml:space="preserve"> </w:t>
      </w:r>
      <w:r w:rsidR="00FB3AEB" w:rsidRPr="00871EF6">
        <w:rPr>
          <w:b/>
          <w:bCs/>
        </w:rPr>
        <w:t>сносу или реконструкции</w:t>
      </w:r>
    </w:p>
    <w:p w:rsidR="00FB3AEB" w:rsidRDefault="00FB3AEB" w:rsidP="00FB3AEB">
      <w:pPr>
        <w:ind w:firstLine="709"/>
        <w:jc w:val="both"/>
        <w:rPr>
          <w:b/>
          <w:bCs/>
        </w:rPr>
      </w:pPr>
    </w:p>
    <w:p w:rsidR="0072116D" w:rsidRPr="00EE19FA" w:rsidRDefault="0072116D" w:rsidP="0072116D">
      <w:pPr>
        <w:ind w:firstLine="709"/>
        <w:jc w:val="center"/>
        <w:rPr>
          <w:bCs/>
        </w:rPr>
      </w:pPr>
      <w:r w:rsidRPr="00EE19FA">
        <w:rPr>
          <w:bCs/>
        </w:rPr>
        <w:t>Контур № 1</w:t>
      </w:r>
      <w:r w:rsidR="00EE19FA" w:rsidRPr="00EE19FA">
        <w:t xml:space="preserve"> </w:t>
      </w:r>
      <w:r w:rsidR="00EE19FA" w:rsidRPr="00EE19FA">
        <w:rPr>
          <w:bCs/>
        </w:rPr>
        <w:t>в микрорайоне «Авиагородок», площадью 8,72 га</w:t>
      </w:r>
    </w:p>
    <w:p w:rsidR="0072116D" w:rsidRPr="00871EF6" w:rsidRDefault="0072116D" w:rsidP="0072116D">
      <w:pPr>
        <w:ind w:firstLine="709"/>
        <w:jc w:val="center"/>
        <w:rPr>
          <w:b/>
          <w:bCs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1560"/>
        <w:gridCol w:w="1277"/>
        <w:gridCol w:w="1134"/>
        <w:gridCol w:w="992"/>
        <w:gridCol w:w="1276"/>
        <w:gridCol w:w="1701"/>
        <w:gridCol w:w="1134"/>
        <w:gridCol w:w="1134"/>
        <w:gridCol w:w="1134"/>
        <w:gridCol w:w="1134"/>
        <w:gridCol w:w="992"/>
        <w:gridCol w:w="993"/>
        <w:gridCol w:w="992"/>
      </w:tblGrid>
      <w:tr w:rsidR="00FB3AEB" w:rsidRPr="00871EF6" w:rsidTr="00D52B14">
        <w:trPr>
          <w:trHeight w:val="360"/>
          <w:tblHeader/>
        </w:trPr>
        <w:tc>
          <w:tcPr>
            <w:tcW w:w="282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ind w:left="-20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Адрес многоквартирного дома (далее -  МКД)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Кадастровые номера МКД и земельного участка (ЗУ), на котором </w:t>
            </w:r>
            <w:proofErr w:type="gramStart"/>
            <w:r w:rsidRPr="00871EF6">
              <w:rPr>
                <w:sz w:val="18"/>
                <w:szCs w:val="18"/>
              </w:rPr>
              <w:t>расположен</w:t>
            </w:r>
            <w:proofErr w:type="gramEnd"/>
            <w:r w:rsidRPr="00871EF6">
              <w:rPr>
                <w:sz w:val="18"/>
                <w:szCs w:val="18"/>
              </w:rPr>
              <w:t xml:space="preserve"> МКД</w:t>
            </w:r>
          </w:p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(при наличии)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Площадь земельного участка, на котором расположен МКД (если земельный участок образован),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Общая площадь МКД*,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</w:rPr>
              <w:t>Вид собственности на земельный участок, на котором расположен МКД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</w:rPr>
              <w:t xml:space="preserve">Основание, в соответствии с которым МКД </w:t>
            </w:r>
            <w:proofErr w:type="gramStart"/>
            <w:r w:rsidRPr="00871EF6">
              <w:rPr>
                <w:sz w:val="18"/>
              </w:rPr>
              <w:t>признан</w:t>
            </w:r>
            <w:proofErr w:type="gramEnd"/>
            <w:r w:rsidRPr="00871EF6">
              <w:rPr>
                <w:sz w:val="18"/>
              </w:rPr>
              <w:t xml:space="preserve"> аварийным и подлежащим сносу или реконструкции (наименование, реквизиты документа)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МКД*,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B3AEB" w:rsidRPr="00871EF6" w:rsidRDefault="00FB3AEB" w:rsidP="0018030B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Предусмотренное мероприятие</w:t>
            </w:r>
          </w:p>
        </w:tc>
      </w:tr>
      <w:tr w:rsidR="00FB3AEB" w:rsidRPr="00871EF6" w:rsidTr="00D52B14">
        <w:trPr>
          <w:trHeight w:val="1334"/>
          <w:tblHeader/>
        </w:trPr>
        <w:tc>
          <w:tcPr>
            <w:tcW w:w="28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частной собственности*,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муниципальной или государственной собственности*,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</w:tr>
      <w:tr w:rsidR="00FB3AEB" w:rsidRPr="00871EF6" w:rsidTr="00D52B14">
        <w:trPr>
          <w:tblHeader/>
        </w:trPr>
        <w:tc>
          <w:tcPr>
            <w:tcW w:w="28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3AEB" w:rsidRPr="00871EF6" w:rsidRDefault="00FB3AEB" w:rsidP="00FB3AE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B3AEB" w:rsidRPr="00871EF6" w:rsidRDefault="00FB3AEB" w:rsidP="00FB3AE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</w:p>
        </w:tc>
      </w:tr>
      <w:tr w:rsidR="00FB3AEB" w:rsidRPr="00871EF6" w:rsidTr="00FB3AEB">
        <w:tc>
          <w:tcPr>
            <w:tcW w:w="15735" w:type="dxa"/>
            <w:gridSpan w:val="14"/>
            <w:shd w:val="clear" w:color="auto" w:fill="auto"/>
            <w:vAlign w:val="center"/>
          </w:tcPr>
          <w:p w:rsidR="00FB3AEB" w:rsidRPr="00871EF6" w:rsidRDefault="00FB3AEB" w:rsidP="008A65FF">
            <w:pPr>
              <w:jc w:val="center"/>
              <w:rPr>
                <w:sz w:val="18"/>
                <w:szCs w:val="18"/>
              </w:rPr>
            </w:pPr>
            <w:r w:rsidRPr="00871EF6">
              <w:rPr>
                <w:b/>
                <w:sz w:val="22"/>
                <w:lang w:val="en-US"/>
              </w:rPr>
              <w:t>I</w:t>
            </w:r>
            <w:r w:rsidRPr="00871EF6">
              <w:rPr>
                <w:b/>
                <w:sz w:val="22"/>
              </w:rPr>
              <w:t>. Многоквартирные дома, признанные аварийными до 1 января 2017 года</w:t>
            </w:r>
            <w:r w:rsidR="002062BF">
              <w:rPr>
                <w:b/>
                <w:sz w:val="22"/>
              </w:rPr>
              <w:t>**</w:t>
            </w:r>
          </w:p>
        </w:tc>
      </w:tr>
      <w:tr w:rsidR="00633B5D" w:rsidRPr="00871EF6" w:rsidTr="00D52B14">
        <w:trPr>
          <w:trHeight w:val="308"/>
        </w:trPr>
        <w:tc>
          <w:tcPr>
            <w:tcW w:w="282" w:type="dxa"/>
            <w:shd w:val="clear" w:color="auto" w:fill="auto"/>
            <w:vAlign w:val="center"/>
          </w:tcPr>
          <w:p w:rsidR="00633B5D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C72811" w:rsidRDefault="00633B5D" w:rsidP="00253A7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72811">
              <w:rPr>
                <w:bCs/>
                <w:color w:val="000000"/>
                <w:sz w:val="18"/>
                <w:szCs w:val="18"/>
              </w:rPr>
              <w:t>г. Пермь, ул. Сусанина, д. 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253A7D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59:01:4410761:3417</w:t>
            </w:r>
          </w:p>
          <w:p w:rsidR="00633B5D" w:rsidRPr="00132A37" w:rsidRDefault="00633B5D" w:rsidP="00253A7D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ЗУ:</w:t>
            </w:r>
            <w:r w:rsidRPr="00132A37">
              <w:rPr>
                <w:sz w:val="18"/>
                <w:szCs w:val="18"/>
              </w:rPr>
              <w:t xml:space="preserve"> </w:t>
            </w:r>
            <w:r w:rsidRPr="00132A37">
              <w:rPr>
                <w:color w:val="000000"/>
                <w:sz w:val="18"/>
                <w:szCs w:val="18"/>
              </w:rPr>
              <w:t>59:01:4410761:4444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C72811" w:rsidRDefault="00633B5D" w:rsidP="00253A7D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2407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C72811" w:rsidRDefault="00633B5D" w:rsidP="00253A7D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896,6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0605E2" w:rsidRDefault="000605E2" w:rsidP="000605E2">
            <w:pPr>
              <w:jc w:val="center"/>
              <w:rPr>
                <w:sz w:val="18"/>
                <w:szCs w:val="18"/>
              </w:rPr>
            </w:pPr>
            <w:r w:rsidRPr="000605E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3B5D" w:rsidRPr="00C72811" w:rsidRDefault="00633B5D" w:rsidP="00633B5D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72811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72811">
              <w:rPr>
                <w:sz w:val="18"/>
                <w:szCs w:val="18"/>
              </w:rPr>
              <w:t xml:space="preserve"> от 28.07.2016</w:t>
            </w:r>
          </w:p>
          <w:p w:rsidR="00633B5D" w:rsidRPr="00C72811" w:rsidRDefault="00633B5D" w:rsidP="00633B5D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№ СЭД-11-01-04-160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772,02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772,02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C72811" w:rsidRDefault="00633B5D" w:rsidP="00FE6F2F">
            <w:pPr>
              <w:jc w:val="center"/>
              <w:rPr>
                <w:sz w:val="18"/>
                <w:szCs w:val="18"/>
              </w:rPr>
            </w:pPr>
            <w:r w:rsidRPr="00C72811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633B5D" w:rsidRDefault="00A46386" w:rsidP="00FE6F2F">
            <w:pPr>
              <w:jc w:val="center"/>
              <w:rPr>
                <w:sz w:val="18"/>
                <w:szCs w:val="18"/>
                <w:highlight w:val="yellow"/>
              </w:rPr>
            </w:pPr>
            <w:r w:rsidRPr="00A46386">
              <w:rPr>
                <w:sz w:val="18"/>
                <w:szCs w:val="18"/>
              </w:rPr>
              <w:t>-</w:t>
            </w:r>
          </w:p>
        </w:tc>
      </w:tr>
      <w:tr w:rsidR="00633B5D" w:rsidRPr="00871EF6" w:rsidTr="00D52B14">
        <w:trPr>
          <w:trHeight w:val="308"/>
        </w:trPr>
        <w:tc>
          <w:tcPr>
            <w:tcW w:w="282" w:type="dxa"/>
            <w:shd w:val="clear" w:color="auto" w:fill="auto"/>
            <w:vAlign w:val="center"/>
          </w:tcPr>
          <w:p w:rsidR="00633B5D" w:rsidRPr="00871EF6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FE6F2F">
              <w:rPr>
                <w:bCs/>
                <w:color w:val="000000"/>
                <w:sz w:val="18"/>
                <w:szCs w:val="18"/>
              </w:rPr>
              <w:t>г. Пермь, ул. Сусанина, д. 4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A327A9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59:01:4410761:3426</w:t>
            </w:r>
          </w:p>
          <w:p w:rsidR="00633B5D" w:rsidRPr="00132A37" w:rsidRDefault="00633B5D" w:rsidP="00A327A9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ЗУ:</w:t>
            </w:r>
            <w:r w:rsidRPr="00132A37">
              <w:rPr>
                <w:sz w:val="18"/>
                <w:szCs w:val="18"/>
                <w:lang w:val="en-US"/>
              </w:rPr>
              <w:t xml:space="preserve"> </w:t>
            </w:r>
            <w:r w:rsidRPr="00132A37">
              <w:rPr>
                <w:color w:val="000000"/>
                <w:sz w:val="18"/>
                <w:szCs w:val="18"/>
              </w:rPr>
              <w:t>59:01:4410761:4576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  <w:lang w:val="en-US"/>
              </w:rPr>
            </w:pPr>
            <w:r w:rsidRPr="00FE6F2F">
              <w:rPr>
                <w:sz w:val="18"/>
                <w:szCs w:val="18"/>
              </w:rPr>
              <w:t>2308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691.5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FE6F2F" w:rsidRDefault="00337B55" w:rsidP="00A327A9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FE6F2F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FE6F2F">
              <w:rPr>
                <w:sz w:val="18"/>
                <w:szCs w:val="18"/>
              </w:rPr>
              <w:t xml:space="preserve"> от 18.10.2016</w:t>
            </w:r>
          </w:p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№ СЭД 11-01-04-234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637,3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521,2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D52B14">
        <w:trPr>
          <w:trHeight w:val="308"/>
        </w:trPr>
        <w:tc>
          <w:tcPr>
            <w:tcW w:w="282" w:type="dxa"/>
            <w:shd w:val="clear" w:color="auto" w:fill="auto"/>
            <w:vAlign w:val="center"/>
          </w:tcPr>
          <w:p w:rsidR="00633B5D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FE6F2F">
              <w:rPr>
                <w:bCs/>
                <w:color w:val="000000"/>
                <w:sz w:val="18"/>
                <w:szCs w:val="18"/>
              </w:rPr>
              <w:t>г. Пермь, ул. Сусанина, д. 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A327A9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59:01:4410761:3428</w:t>
            </w:r>
          </w:p>
          <w:p w:rsidR="00633B5D" w:rsidRPr="00132A37" w:rsidRDefault="00633B5D" w:rsidP="00A327A9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ЗУ: 59:01:4410761:4577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2311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686.3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FE6F2F" w:rsidRDefault="000605E2" w:rsidP="00A327A9">
            <w:pPr>
              <w:jc w:val="center"/>
              <w:rPr>
                <w:sz w:val="18"/>
                <w:szCs w:val="18"/>
              </w:rPr>
            </w:pPr>
            <w:r w:rsidRPr="000605E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632,2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71,3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560,9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D52B14">
        <w:trPr>
          <w:trHeight w:val="308"/>
        </w:trPr>
        <w:tc>
          <w:tcPr>
            <w:tcW w:w="282" w:type="dxa"/>
            <w:shd w:val="clear" w:color="auto" w:fill="auto"/>
            <w:vAlign w:val="center"/>
          </w:tcPr>
          <w:p w:rsidR="00633B5D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FE6F2F">
              <w:rPr>
                <w:bCs/>
                <w:color w:val="000000"/>
                <w:sz w:val="18"/>
                <w:szCs w:val="18"/>
              </w:rPr>
              <w:t>г</w:t>
            </w:r>
            <w:r>
              <w:rPr>
                <w:bCs/>
                <w:color w:val="000000"/>
                <w:sz w:val="18"/>
                <w:szCs w:val="18"/>
              </w:rPr>
              <w:t xml:space="preserve">. Пермь, ул.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Камышловская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>, д. 11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253A7D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59:01:4410761:34</w:t>
            </w:r>
          </w:p>
          <w:p w:rsidR="00633B5D" w:rsidRPr="00132A37" w:rsidRDefault="00633B5D" w:rsidP="00253A7D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lastRenderedPageBreak/>
              <w:t>ЗУ: 59:01:4410761:4598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633B5D">
              <w:rPr>
                <w:sz w:val="18"/>
                <w:szCs w:val="18"/>
              </w:rPr>
              <w:lastRenderedPageBreak/>
              <w:t>1419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112.8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337B55" w:rsidRDefault="00337B55" w:rsidP="00337B55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 w:rsidRPr="00337B55">
              <w:rPr>
                <w:sz w:val="18"/>
                <w:szCs w:val="18"/>
              </w:rPr>
              <w:lastRenderedPageBreak/>
              <w:t>ь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lastRenderedPageBreak/>
              <w:t xml:space="preserve">Распоряжение </w:t>
            </w:r>
            <w:proofErr w:type="gramStart"/>
            <w:r w:rsidRPr="00FE6F2F">
              <w:rPr>
                <w:sz w:val="18"/>
                <w:szCs w:val="18"/>
              </w:rPr>
              <w:t xml:space="preserve">Управления жилищных </w:t>
            </w:r>
            <w:r w:rsidRPr="00FE6F2F">
              <w:rPr>
                <w:sz w:val="18"/>
                <w:szCs w:val="18"/>
              </w:rPr>
              <w:lastRenderedPageBreak/>
              <w:t>отношений администрации города Перми</w:t>
            </w:r>
            <w:proofErr w:type="gramEnd"/>
            <w:r w:rsidRPr="00FE6F2F">
              <w:rPr>
                <w:sz w:val="18"/>
                <w:szCs w:val="18"/>
              </w:rPr>
              <w:t xml:space="preserve"> от 27.09.2016 </w:t>
            </w:r>
            <w:r w:rsidRPr="00FE6F2F">
              <w:rPr>
                <w:sz w:val="18"/>
                <w:szCs w:val="18"/>
              </w:rPr>
              <w:br/>
              <w:t>№ СЭД-11-01-04-192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FE6F2F" w:rsidRDefault="00633B5D" w:rsidP="00253A7D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633B5D" w:rsidRDefault="002062BF" w:rsidP="00253A7D">
            <w:pPr>
              <w:jc w:val="center"/>
              <w:rPr>
                <w:sz w:val="18"/>
                <w:szCs w:val="18"/>
                <w:highlight w:val="yellow"/>
              </w:rPr>
            </w:pPr>
            <w:r w:rsidRPr="002062BF">
              <w:rPr>
                <w:sz w:val="18"/>
                <w:szCs w:val="18"/>
              </w:rPr>
              <w:t>-</w:t>
            </w:r>
          </w:p>
        </w:tc>
      </w:tr>
      <w:tr w:rsidR="00633B5D" w:rsidRPr="00871EF6" w:rsidTr="00D52B14">
        <w:trPr>
          <w:trHeight w:val="308"/>
        </w:trPr>
        <w:tc>
          <w:tcPr>
            <w:tcW w:w="282" w:type="dxa"/>
            <w:shd w:val="clear" w:color="auto" w:fill="auto"/>
            <w:vAlign w:val="center"/>
          </w:tcPr>
          <w:p w:rsidR="00633B5D" w:rsidRDefault="002062BF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FE6F2F">
              <w:rPr>
                <w:bCs/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FE6F2F">
              <w:rPr>
                <w:bCs/>
                <w:color w:val="000000"/>
                <w:sz w:val="18"/>
                <w:szCs w:val="18"/>
              </w:rPr>
              <w:t>Камышловская</w:t>
            </w:r>
            <w:proofErr w:type="spellEnd"/>
            <w:r w:rsidRPr="00FE6F2F">
              <w:rPr>
                <w:bCs/>
                <w:color w:val="000000"/>
                <w:sz w:val="18"/>
                <w:szCs w:val="18"/>
              </w:rPr>
              <w:t>, д. 13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391D54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59:01:4410761:44</w:t>
            </w:r>
          </w:p>
          <w:p w:rsidR="00633B5D" w:rsidRPr="00132A37" w:rsidRDefault="00633B5D" w:rsidP="00391D54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ЗУ: 59:01:4410761:4599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1507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112.8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FE6F2F" w:rsidRDefault="000605E2" w:rsidP="000605E2">
            <w:pPr>
              <w:jc w:val="center"/>
              <w:rPr>
                <w:sz w:val="18"/>
                <w:szCs w:val="18"/>
              </w:rPr>
            </w:pPr>
            <w:r w:rsidRPr="000605E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color w:val="000000"/>
                <w:sz w:val="18"/>
                <w:szCs w:val="18"/>
              </w:rPr>
            </w:pPr>
            <w:r w:rsidRPr="00FE6F2F">
              <w:rPr>
                <w:color w:val="000000"/>
                <w:sz w:val="18"/>
                <w:szCs w:val="18"/>
              </w:rPr>
              <w:t>112,8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FE6F2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9422C0">
        <w:trPr>
          <w:trHeight w:val="1358"/>
        </w:trPr>
        <w:tc>
          <w:tcPr>
            <w:tcW w:w="282" w:type="dxa"/>
            <w:shd w:val="clear" w:color="auto" w:fill="auto"/>
            <w:vAlign w:val="center"/>
          </w:tcPr>
          <w:p w:rsidR="00633B5D" w:rsidRDefault="002062BF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color w:val="000000"/>
                <w:sz w:val="18"/>
                <w:szCs w:val="18"/>
              </w:rPr>
            </w:pPr>
            <w:r w:rsidRPr="00FE6F2F">
              <w:rPr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FE6F2F">
              <w:rPr>
                <w:color w:val="000000"/>
                <w:sz w:val="18"/>
                <w:szCs w:val="18"/>
              </w:rPr>
              <w:t>Камышловская</w:t>
            </w:r>
            <w:proofErr w:type="spellEnd"/>
            <w:r w:rsidRPr="00FE6F2F">
              <w:rPr>
                <w:color w:val="000000"/>
                <w:sz w:val="18"/>
                <w:szCs w:val="18"/>
              </w:rPr>
              <w:t>, д. 19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391D5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МКД: 59:01:4410761:48</w:t>
            </w:r>
          </w:p>
          <w:p w:rsidR="00633B5D" w:rsidRPr="00132A37" w:rsidRDefault="00633B5D" w:rsidP="00391D5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ЗУ: 59:01:4410761:4584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1511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FE6F2F" w:rsidRDefault="000605E2" w:rsidP="000605E2">
            <w:pPr>
              <w:jc w:val="center"/>
              <w:rPr>
                <w:sz w:val="18"/>
                <w:szCs w:val="18"/>
              </w:rPr>
            </w:pPr>
            <w:r w:rsidRPr="000605E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33B5D" w:rsidRPr="00FE6F2F" w:rsidRDefault="00633B5D" w:rsidP="00391D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117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FE6F2F" w:rsidRDefault="00633B5D" w:rsidP="008A65FF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FE6F2F" w:rsidRDefault="00633B5D" w:rsidP="00A327A9">
            <w:pPr>
              <w:jc w:val="center"/>
              <w:rPr>
                <w:sz w:val="18"/>
                <w:szCs w:val="18"/>
              </w:rPr>
            </w:pPr>
            <w:r w:rsidRPr="00FE6F2F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9422C0">
        <w:trPr>
          <w:trHeight w:val="1376"/>
        </w:trPr>
        <w:tc>
          <w:tcPr>
            <w:tcW w:w="282" w:type="dxa"/>
            <w:shd w:val="clear" w:color="auto" w:fill="auto"/>
            <w:vAlign w:val="center"/>
          </w:tcPr>
          <w:p w:rsidR="00633B5D" w:rsidRDefault="002062BF" w:rsidP="00A327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4C256F" w:rsidRDefault="00633B5D" w:rsidP="004C256F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4C256F">
              <w:rPr>
                <w:bCs/>
                <w:color w:val="000000"/>
                <w:sz w:val="18"/>
                <w:szCs w:val="18"/>
              </w:rPr>
              <w:t>г. Пермь, ул. Сусанина, д. 5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391D54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59:01:4410761:3488</w:t>
            </w:r>
          </w:p>
          <w:p w:rsidR="00633B5D" w:rsidRPr="00132A37" w:rsidRDefault="00633B5D" w:rsidP="004C256F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ЗУ: 59:01:4410761:4578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4C256F" w:rsidRDefault="00633B5D" w:rsidP="004C256F">
            <w:pPr>
              <w:jc w:val="center"/>
              <w:rPr>
                <w:sz w:val="18"/>
                <w:szCs w:val="18"/>
              </w:rPr>
            </w:pPr>
            <w:r w:rsidRPr="004C256F">
              <w:rPr>
                <w:sz w:val="18"/>
                <w:szCs w:val="18"/>
              </w:rPr>
              <w:t>2136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4C256F" w:rsidRDefault="00633B5D" w:rsidP="004C256F">
            <w:pPr>
              <w:jc w:val="center"/>
              <w:rPr>
                <w:sz w:val="18"/>
                <w:szCs w:val="18"/>
              </w:rPr>
            </w:pPr>
            <w:r w:rsidRPr="004C256F">
              <w:rPr>
                <w:sz w:val="18"/>
                <w:szCs w:val="18"/>
              </w:rPr>
              <w:t>901.6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4C256F" w:rsidRDefault="000605E2" w:rsidP="00337B55">
            <w:pPr>
              <w:jc w:val="center"/>
              <w:rPr>
                <w:sz w:val="18"/>
                <w:szCs w:val="18"/>
              </w:rPr>
            </w:pPr>
            <w:r w:rsidRPr="000605E2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33B5D" w:rsidRPr="004C256F" w:rsidRDefault="00633B5D" w:rsidP="00391D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4C256F">
              <w:rPr>
                <w:sz w:val="18"/>
                <w:szCs w:val="18"/>
              </w:rPr>
              <w:t xml:space="preserve"> </w:t>
            </w:r>
            <w:proofErr w:type="gramStart"/>
            <w:r w:rsidRPr="004C256F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4C256F">
              <w:rPr>
                <w:sz w:val="18"/>
                <w:szCs w:val="18"/>
              </w:rPr>
              <w:t xml:space="preserve"> от 11.03.2016 </w:t>
            </w:r>
            <w:r w:rsidRPr="004C256F">
              <w:rPr>
                <w:sz w:val="18"/>
                <w:szCs w:val="18"/>
              </w:rPr>
              <w:br/>
              <w:t>№ СЭД-11-01-04-48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 w:rsidRPr="00A52EF1">
              <w:rPr>
                <w:sz w:val="20"/>
              </w:rPr>
              <w:t>827,7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 w:rsidRPr="00A52EF1">
              <w:rPr>
                <w:sz w:val="20"/>
              </w:rPr>
              <w:t>817,1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A327A9" w:rsidRDefault="00633B5D" w:rsidP="00A327A9">
            <w:pPr>
              <w:jc w:val="center"/>
              <w:rPr>
                <w:sz w:val="18"/>
                <w:szCs w:val="18"/>
              </w:rPr>
            </w:pPr>
            <w:r w:rsidRPr="00A327A9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9422C0">
        <w:trPr>
          <w:trHeight w:val="1960"/>
        </w:trPr>
        <w:tc>
          <w:tcPr>
            <w:tcW w:w="282" w:type="dxa"/>
            <w:shd w:val="clear" w:color="auto" w:fill="auto"/>
            <w:vAlign w:val="center"/>
          </w:tcPr>
          <w:p w:rsidR="00633B5D" w:rsidRDefault="002062BF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391D54" w:rsidRDefault="00633B5D" w:rsidP="00391D54">
            <w:pPr>
              <w:jc w:val="center"/>
              <w:rPr>
                <w:color w:val="000000"/>
                <w:sz w:val="18"/>
                <w:szCs w:val="18"/>
              </w:rPr>
            </w:pPr>
            <w:r w:rsidRPr="00391D54">
              <w:rPr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391D54">
              <w:rPr>
                <w:color w:val="000000"/>
                <w:sz w:val="18"/>
                <w:szCs w:val="18"/>
              </w:rPr>
              <w:t>Камышловская</w:t>
            </w:r>
            <w:proofErr w:type="spellEnd"/>
            <w:r w:rsidRPr="00391D54">
              <w:rPr>
                <w:color w:val="000000"/>
                <w:sz w:val="18"/>
                <w:szCs w:val="18"/>
              </w:rPr>
              <w:t xml:space="preserve"> и Карпинского, д. 2/120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391D5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МКД: 59:01:4410761:36</w:t>
            </w:r>
          </w:p>
          <w:p w:rsidR="00633B5D" w:rsidRPr="00132A37" w:rsidRDefault="00633B5D" w:rsidP="00391D5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ЗУ:</w:t>
            </w:r>
            <w:r w:rsidRPr="00132A37">
              <w:t xml:space="preserve"> </w:t>
            </w:r>
            <w:r w:rsidRPr="00132A37">
              <w:rPr>
                <w:bCs/>
                <w:sz w:val="18"/>
                <w:szCs w:val="18"/>
              </w:rPr>
              <w:t>59:01:4410761:4579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391D54" w:rsidRDefault="00633B5D" w:rsidP="00391D54">
            <w:pPr>
              <w:jc w:val="center"/>
              <w:rPr>
                <w:sz w:val="18"/>
                <w:szCs w:val="18"/>
              </w:rPr>
            </w:pPr>
            <w:r w:rsidRPr="00A52EF1">
              <w:rPr>
                <w:sz w:val="18"/>
                <w:szCs w:val="18"/>
              </w:rPr>
              <w:t>2636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391D54" w:rsidRDefault="00633B5D" w:rsidP="00391D54">
            <w:pPr>
              <w:jc w:val="center"/>
              <w:rPr>
                <w:sz w:val="18"/>
                <w:szCs w:val="18"/>
              </w:rPr>
            </w:pPr>
            <w:r w:rsidRPr="00391D54">
              <w:rPr>
                <w:sz w:val="18"/>
                <w:szCs w:val="18"/>
              </w:rPr>
              <w:t>909.1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391D54" w:rsidRDefault="00337B55" w:rsidP="00391D54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  <w:r w:rsidR="009422C0">
              <w:rPr>
                <w:sz w:val="18"/>
                <w:szCs w:val="18"/>
              </w:rPr>
              <w:t xml:space="preserve">, </w:t>
            </w:r>
            <w:r w:rsidR="009422C0" w:rsidRPr="002A4794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33B5D" w:rsidRPr="00391D54" w:rsidRDefault="00633B5D" w:rsidP="00391D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 w:rsidRPr="00A52EF1">
              <w:rPr>
                <w:sz w:val="20"/>
              </w:rPr>
              <w:t>836,6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 w:rsidRPr="00A52EF1">
              <w:rPr>
                <w:sz w:val="20"/>
              </w:rPr>
              <w:t>836,6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135F41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A327A9" w:rsidRDefault="00633B5D" w:rsidP="00A327A9">
            <w:pPr>
              <w:jc w:val="center"/>
              <w:rPr>
                <w:sz w:val="18"/>
                <w:szCs w:val="18"/>
              </w:rPr>
            </w:pPr>
            <w:r w:rsidRPr="00A327A9">
              <w:rPr>
                <w:sz w:val="18"/>
                <w:szCs w:val="18"/>
              </w:rPr>
              <w:t>Снос</w:t>
            </w:r>
          </w:p>
        </w:tc>
      </w:tr>
      <w:tr w:rsidR="00633B5D" w:rsidRPr="00871EF6" w:rsidTr="004C256F">
        <w:trPr>
          <w:trHeight w:val="66"/>
        </w:trPr>
        <w:tc>
          <w:tcPr>
            <w:tcW w:w="15735" w:type="dxa"/>
            <w:gridSpan w:val="14"/>
            <w:shd w:val="clear" w:color="auto" w:fill="auto"/>
            <w:vAlign w:val="center"/>
          </w:tcPr>
          <w:p w:rsidR="00633B5D" w:rsidRPr="00871EF6" w:rsidRDefault="00633B5D" w:rsidP="008A65FF">
            <w:pPr>
              <w:jc w:val="center"/>
              <w:rPr>
                <w:b/>
                <w:bCs/>
                <w:sz w:val="22"/>
                <w:szCs w:val="22"/>
              </w:rPr>
            </w:pPr>
            <w:r w:rsidRPr="00871EF6">
              <w:rPr>
                <w:b/>
                <w:bCs/>
                <w:sz w:val="22"/>
                <w:szCs w:val="22"/>
              </w:rPr>
              <w:lastRenderedPageBreak/>
              <w:t>II. Многоквартирные дома, признанные аварийными с 1 я</w:t>
            </w:r>
            <w:r>
              <w:rPr>
                <w:b/>
                <w:bCs/>
                <w:sz w:val="22"/>
                <w:szCs w:val="22"/>
              </w:rPr>
              <w:t>нваря 2017 года до 1 января 2022</w:t>
            </w:r>
            <w:r w:rsidRPr="00871EF6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633B5D" w:rsidRPr="009C3A86" w:rsidTr="00D52B14">
        <w:trPr>
          <w:trHeight w:val="288"/>
        </w:trPr>
        <w:tc>
          <w:tcPr>
            <w:tcW w:w="282" w:type="dxa"/>
            <w:shd w:val="clear" w:color="auto" w:fill="auto"/>
            <w:vAlign w:val="center"/>
          </w:tcPr>
          <w:p w:rsidR="00633B5D" w:rsidRPr="00871EF6" w:rsidRDefault="00633B5D" w:rsidP="008A65FF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C97A56" w:rsidRDefault="00633B5D" w:rsidP="007D6F3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C97A56">
              <w:rPr>
                <w:bCs/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C97A56">
              <w:rPr>
                <w:bCs/>
                <w:color w:val="000000"/>
                <w:sz w:val="18"/>
                <w:szCs w:val="18"/>
              </w:rPr>
              <w:t>Камышловская</w:t>
            </w:r>
            <w:proofErr w:type="spellEnd"/>
            <w:r w:rsidRPr="00C97A56">
              <w:rPr>
                <w:bCs/>
                <w:color w:val="000000"/>
                <w:sz w:val="18"/>
                <w:szCs w:val="18"/>
              </w:rPr>
              <w:t>, д. 17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511574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МКД: 59:01:4410761:40</w:t>
            </w:r>
          </w:p>
          <w:p w:rsidR="00633B5D" w:rsidRPr="00132A37" w:rsidRDefault="00633B5D" w:rsidP="00511574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ЗУ</w:t>
            </w:r>
          </w:p>
          <w:p w:rsidR="00633B5D" w:rsidRPr="00132A37" w:rsidRDefault="00633B5D" w:rsidP="007D6F3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32A37">
              <w:rPr>
                <w:color w:val="000000"/>
                <w:sz w:val="18"/>
                <w:szCs w:val="18"/>
              </w:rPr>
              <w:t>59:01:4410761:4583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871EF6" w:rsidRDefault="00633B5D" w:rsidP="007D6F34">
            <w:pPr>
              <w:jc w:val="center"/>
              <w:rPr>
                <w:sz w:val="18"/>
                <w:szCs w:val="18"/>
              </w:rPr>
            </w:pPr>
            <w:r w:rsidRPr="00C97A56">
              <w:rPr>
                <w:sz w:val="18"/>
                <w:szCs w:val="18"/>
              </w:rPr>
              <w:t>1487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C97A56" w:rsidRDefault="00633B5D" w:rsidP="007D6F34">
            <w:pPr>
              <w:jc w:val="center"/>
              <w:rPr>
                <w:sz w:val="18"/>
                <w:szCs w:val="18"/>
              </w:rPr>
            </w:pPr>
          </w:p>
          <w:p w:rsidR="00633B5D" w:rsidRPr="00C97A56" w:rsidRDefault="00633B5D" w:rsidP="007D6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  <w:p w:rsidR="00633B5D" w:rsidRPr="00871EF6" w:rsidRDefault="00633B5D" w:rsidP="007D6F3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871EF6" w:rsidRDefault="00337B55" w:rsidP="00337B55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3B5D" w:rsidRPr="00871EF6" w:rsidRDefault="00633B5D" w:rsidP="007D6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C97A56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C97A56">
              <w:rPr>
                <w:sz w:val="18"/>
                <w:szCs w:val="18"/>
              </w:rPr>
              <w:t xml:space="preserve"> от 20.09.2017 </w:t>
            </w:r>
            <w:r>
              <w:rPr>
                <w:sz w:val="18"/>
                <w:szCs w:val="18"/>
              </w:rPr>
              <w:br/>
            </w:r>
            <w:r w:rsidRPr="00C97A56">
              <w:rPr>
                <w:sz w:val="18"/>
                <w:szCs w:val="18"/>
              </w:rPr>
              <w:t>№ СЭД-059-11-01-04-152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 w:rsidRPr="006C63BF">
              <w:rPr>
                <w:sz w:val="20"/>
              </w:rPr>
              <w:t>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 w:rsidRPr="006C63BF">
              <w:rPr>
                <w:sz w:val="20"/>
              </w:rPr>
              <w:t>55,8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 w:rsidRPr="006C63BF">
              <w:rPr>
                <w:sz w:val="20"/>
              </w:rPr>
              <w:t>55,2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EE058A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EC7E2D" w:rsidRDefault="002D68EE" w:rsidP="004C256F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Расселение, с</w:t>
            </w:r>
            <w:r w:rsidR="00633B5D" w:rsidRPr="00C97A56">
              <w:rPr>
                <w:sz w:val="20"/>
              </w:rPr>
              <w:t>нос</w:t>
            </w:r>
          </w:p>
        </w:tc>
      </w:tr>
      <w:tr w:rsidR="00633B5D" w:rsidRPr="009C3A86" w:rsidTr="00D52B14">
        <w:trPr>
          <w:trHeight w:val="263"/>
        </w:trPr>
        <w:tc>
          <w:tcPr>
            <w:tcW w:w="282" w:type="dxa"/>
            <w:shd w:val="clear" w:color="auto" w:fill="auto"/>
            <w:vAlign w:val="center"/>
          </w:tcPr>
          <w:p w:rsidR="00633B5D" w:rsidRPr="00400632" w:rsidRDefault="00633B5D" w:rsidP="008A65FF">
            <w:pPr>
              <w:jc w:val="center"/>
              <w:rPr>
                <w:sz w:val="20"/>
              </w:rPr>
            </w:pPr>
            <w:r w:rsidRPr="00400632">
              <w:rPr>
                <w:sz w:val="20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2E02B9" w:rsidRDefault="00633B5D" w:rsidP="002E02B9">
            <w:pPr>
              <w:jc w:val="center"/>
              <w:rPr>
                <w:color w:val="000000"/>
                <w:sz w:val="18"/>
                <w:szCs w:val="18"/>
              </w:rPr>
            </w:pPr>
            <w:r w:rsidRPr="002E02B9">
              <w:rPr>
                <w:color w:val="000000"/>
                <w:sz w:val="18"/>
                <w:szCs w:val="18"/>
              </w:rPr>
              <w:t xml:space="preserve">г. Пермь, ул. </w:t>
            </w:r>
            <w:proofErr w:type="spellStart"/>
            <w:r w:rsidRPr="002E02B9">
              <w:rPr>
                <w:color w:val="000000"/>
                <w:sz w:val="18"/>
                <w:szCs w:val="18"/>
              </w:rPr>
              <w:t>Камышловская</w:t>
            </w:r>
            <w:proofErr w:type="spellEnd"/>
            <w:r w:rsidRPr="002E02B9">
              <w:rPr>
                <w:color w:val="000000"/>
                <w:sz w:val="18"/>
                <w:szCs w:val="18"/>
              </w:rPr>
              <w:t>, д. 15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8A65FF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МКД: 59:01:4410761:28</w:t>
            </w:r>
          </w:p>
          <w:p w:rsidR="00633B5D" w:rsidRPr="00132A37" w:rsidRDefault="00633B5D" w:rsidP="008A65FF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ЗУ: 59:01:4410761:4557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E02B9" w:rsidRDefault="00633B5D" w:rsidP="002E02B9">
            <w:pPr>
              <w:jc w:val="center"/>
              <w:rPr>
                <w:sz w:val="18"/>
                <w:szCs w:val="18"/>
              </w:rPr>
            </w:pPr>
            <w:r w:rsidRPr="002E02B9">
              <w:rPr>
                <w:sz w:val="18"/>
                <w:szCs w:val="18"/>
              </w:rPr>
              <w:t>1488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2E02B9" w:rsidRDefault="00633B5D" w:rsidP="002E02B9">
            <w:pPr>
              <w:jc w:val="center"/>
              <w:rPr>
                <w:sz w:val="18"/>
                <w:szCs w:val="18"/>
              </w:rPr>
            </w:pPr>
            <w:r w:rsidRPr="002E02B9">
              <w:rPr>
                <w:sz w:val="18"/>
                <w:szCs w:val="18"/>
              </w:rPr>
              <w:t>111.5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337B55" w:rsidRDefault="00337B55" w:rsidP="00337B55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3B5D" w:rsidRPr="002E02B9" w:rsidRDefault="00633B5D" w:rsidP="008A65FF">
            <w:pPr>
              <w:jc w:val="center"/>
              <w:rPr>
                <w:sz w:val="18"/>
                <w:szCs w:val="18"/>
              </w:rPr>
            </w:pPr>
            <w:r w:rsidRPr="002E02B9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2E02B9">
              <w:rPr>
                <w:sz w:val="18"/>
                <w:szCs w:val="18"/>
              </w:rPr>
              <w:t>Управления жилищных отношений администрац</w:t>
            </w:r>
            <w:r>
              <w:rPr>
                <w:sz w:val="18"/>
                <w:szCs w:val="18"/>
              </w:rPr>
              <w:t>ии города Перми</w:t>
            </w:r>
            <w:proofErr w:type="gramEnd"/>
            <w:r>
              <w:rPr>
                <w:sz w:val="18"/>
                <w:szCs w:val="18"/>
              </w:rPr>
              <w:t xml:space="preserve"> от 12.10.2018 </w:t>
            </w:r>
            <w:r>
              <w:rPr>
                <w:sz w:val="18"/>
                <w:szCs w:val="18"/>
              </w:rPr>
              <w:br/>
              <w:t xml:space="preserve">№ </w:t>
            </w:r>
            <w:r w:rsidRPr="002E02B9">
              <w:rPr>
                <w:sz w:val="18"/>
                <w:szCs w:val="18"/>
              </w:rPr>
              <w:t>СЭД-059-11-01-04-220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 w:rsidRPr="006C63BF">
              <w:rPr>
                <w:sz w:val="18"/>
                <w:szCs w:val="18"/>
              </w:rPr>
              <w:t>111,5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 w:rsidRPr="006C63BF">
              <w:rPr>
                <w:sz w:val="18"/>
                <w:szCs w:val="18"/>
              </w:rPr>
              <w:t>32,2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Default="002D68EE" w:rsidP="004C256F">
            <w:pPr>
              <w:jc w:val="center"/>
            </w:pPr>
            <w:r>
              <w:rPr>
                <w:sz w:val="20"/>
              </w:rPr>
              <w:t>Расселение, с</w:t>
            </w:r>
            <w:r w:rsidR="00633B5D" w:rsidRPr="004E0771">
              <w:rPr>
                <w:sz w:val="20"/>
              </w:rPr>
              <w:t>нос</w:t>
            </w:r>
          </w:p>
        </w:tc>
      </w:tr>
      <w:tr w:rsidR="00633B5D" w:rsidRPr="003523C2" w:rsidTr="00D52B14">
        <w:trPr>
          <w:trHeight w:val="263"/>
        </w:trPr>
        <w:tc>
          <w:tcPr>
            <w:tcW w:w="282" w:type="dxa"/>
            <w:shd w:val="clear" w:color="auto" w:fill="auto"/>
            <w:vAlign w:val="center"/>
          </w:tcPr>
          <w:p w:rsidR="00633B5D" w:rsidRPr="00400632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2D68EE" w:rsidRDefault="00633B5D" w:rsidP="002E02B9">
            <w:pPr>
              <w:jc w:val="center"/>
              <w:rPr>
                <w:color w:val="000000"/>
                <w:sz w:val="18"/>
                <w:szCs w:val="18"/>
              </w:rPr>
            </w:pPr>
            <w:r w:rsidRPr="002D68EE">
              <w:rPr>
                <w:color w:val="000000"/>
                <w:sz w:val="18"/>
                <w:szCs w:val="18"/>
              </w:rPr>
              <w:t>г. Пермь, ул. Карпинского, д. 126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51157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МКД: 59:01:4410783:8</w:t>
            </w:r>
          </w:p>
          <w:p w:rsidR="00633B5D" w:rsidRPr="00132A37" w:rsidRDefault="00633B5D" w:rsidP="002E02B9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ЗУ: 59:01:4410783:327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D68EE" w:rsidRDefault="00633B5D" w:rsidP="002E02B9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2216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2D68EE" w:rsidRDefault="00633B5D" w:rsidP="002E02B9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886.2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2D68EE" w:rsidRDefault="00337B55" w:rsidP="00337B55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3B5D" w:rsidRPr="002D68EE" w:rsidRDefault="00633B5D" w:rsidP="002E02B9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2D68EE">
              <w:rPr>
                <w:sz w:val="18"/>
                <w:szCs w:val="18"/>
              </w:rPr>
              <w:t>Управления жилищных отношений администрации города Перми</w:t>
            </w:r>
            <w:proofErr w:type="gramEnd"/>
            <w:r w:rsidRPr="002D68EE">
              <w:rPr>
                <w:sz w:val="18"/>
                <w:szCs w:val="18"/>
              </w:rPr>
              <w:t xml:space="preserve"> от 28.06.2019 № 059-11-01-04-133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D68EE" w:rsidRDefault="00633B5D" w:rsidP="008A65FF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581,8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D68EE" w:rsidRDefault="00633B5D" w:rsidP="003523C2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263,1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D68EE" w:rsidRDefault="00633B5D" w:rsidP="008A65FF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2D68EE" w:rsidRDefault="00633B5D" w:rsidP="008A65FF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2D68EE" w:rsidRDefault="00633B5D" w:rsidP="004317AD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581,8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2D68EE" w:rsidRDefault="00633B5D" w:rsidP="004317AD">
            <w:pPr>
              <w:jc w:val="center"/>
              <w:rPr>
                <w:sz w:val="18"/>
                <w:szCs w:val="18"/>
              </w:rPr>
            </w:pPr>
            <w:r w:rsidRPr="002D68EE">
              <w:rPr>
                <w:sz w:val="18"/>
                <w:szCs w:val="18"/>
              </w:rPr>
              <w:t>263,1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2D68EE" w:rsidRDefault="002062BF" w:rsidP="004C256F">
            <w:pPr>
              <w:jc w:val="center"/>
            </w:pPr>
            <w:r w:rsidRPr="002D68EE">
              <w:rPr>
                <w:sz w:val="20"/>
              </w:rPr>
              <w:t>-</w:t>
            </w:r>
          </w:p>
        </w:tc>
      </w:tr>
      <w:tr w:rsidR="00633B5D" w:rsidRPr="009C3A86" w:rsidTr="00D52B14">
        <w:trPr>
          <w:trHeight w:val="263"/>
        </w:trPr>
        <w:tc>
          <w:tcPr>
            <w:tcW w:w="282" w:type="dxa"/>
            <w:shd w:val="clear" w:color="auto" w:fill="auto"/>
            <w:vAlign w:val="center"/>
          </w:tcPr>
          <w:p w:rsidR="00633B5D" w:rsidRDefault="00633B5D" w:rsidP="008A65F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3B5D" w:rsidRPr="00511574" w:rsidRDefault="00633B5D" w:rsidP="00511574">
            <w:pPr>
              <w:jc w:val="center"/>
              <w:rPr>
                <w:color w:val="000000"/>
                <w:sz w:val="18"/>
                <w:szCs w:val="18"/>
              </w:rPr>
            </w:pPr>
            <w:r w:rsidRPr="00511574">
              <w:rPr>
                <w:color w:val="000000"/>
                <w:sz w:val="18"/>
                <w:szCs w:val="18"/>
              </w:rPr>
              <w:t>г. Пермь, ул. Сусанина, д.  8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5D" w:rsidRPr="00132A37" w:rsidRDefault="00633B5D" w:rsidP="0051157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МКД: 59:01:4410761:3429</w:t>
            </w:r>
          </w:p>
          <w:p w:rsidR="00633B5D" w:rsidRPr="00132A37" w:rsidRDefault="00633B5D" w:rsidP="00511574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ЗУ: 59:01:441076</w:t>
            </w:r>
            <w:r w:rsidRPr="00132A37">
              <w:rPr>
                <w:bCs/>
                <w:sz w:val="18"/>
                <w:szCs w:val="18"/>
              </w:rPr>
              <w:lastRenderedPageBreak/>
              <w:t>1:4597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511574" w:rsidRDefault="00633B5D" w:rsidP="00511574">
            <w:pPr>
              <w:jc w:val="center"/>
              <w:rPr>
                <w:sz w:val="18"/>
                <w:szCs w:val="18"/>
              </w:rPr>
            </w:pPr>
            <w:r w:rsidRPr="00511574">
              <w:rPr>
                <w:sz w:val="18"/>
                <w:szCs w:val="18"/>
              </w:rPr>
              <w:lastRenderedPageBreak/>
              <w:t>1264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511574" w:rsidRDefault="00633B5D" w:rsidP="00511574">
            <w:pPr>
              <w:jc w:val="center"/>
              <w:rPr>
                <w:sz w:val="18"/>
                <w:szCs w:val="18"/>
              </w:rPr>
            </w:pPr>
            <w:r w:rsidRPr="00511574">
              <w:rPr>
                <w:sz w:val="18"/>
                <w:szCs w:val="18"/>
              </w:rPr>
              <w:t>107.6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33B5D" w:rsidRPr="00511574" w:rsidRDefault="00337B55" w:rsidP="00337B55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3B5D" w:rsidRPr="00511574" w:rsidRDefault="00633B5D" w:rsidP="00511574">
            <w:pPr>
              <w:jc w:val="center"/>
              <w:rPr>
                <w:sz w:val="18"/>
                <w:szCs w:val="18"/>
              </w:rPr>
            </w:pPr>
            <w:r w:rsidRPr="00511574">
              <w:rPr>
                <w:sz w:val="18"/>
                <w:szCs w:val="18"/>
              </w:rPr>
              <w:t xml:space="preserve">Распоряжение </w:t>
            </w:r>
            <w:proofErr w:type="gramStart"/>
            <w:r w:rsidRPr="00511574">
              <w:rPr>
                <w:sz w:val="18"/>
                <w:szCs w:val="18"/>
              </w:rPr>
              <w:t xml:space="preserve">Управления имущественных отношений Администрации </w:t>
            </w:r>
            <w:r w:rsidRPr="00511574">
              <w:rPr>
                <w:sz w:val="18"/>
                <w:szCs w:val="18"/>
              </w:rPr>
              <w:lastRenderedPageBreak/>
              <w:t>города Перми</w:t>
            </w:r>
            <w:proofErr w:type="gramEnd"/>
            <w:r w:rsidRPr="00511574">
              <w:rPr>
                <w:sz w:val="18"/>
                <w:szCs w:val="18"/>
              </w:rPr>
              <w:t xml:space="preserve"> от 20.09.2017 </w:t>
            </w:r>
            <w:r w:rsidRPr="00511574">
              <w:rPr>
                <w:sz w:val="18"/>
                <w:szCs w:val="18"/>
              </w:rPr>
              <w:br/>
              <w:t>№ СЭД-059-11-01-04-152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 w:rsidRPr="009E367B">
              <w:rPr>
                <w:sz w:val="18"/>
                <w:szCs w:val="18"/>
              </w:rPr>
              <w:lastRenderedPageBreak/>
              <w:t>107,6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 w:rsidRPr="009E367B">
              <w:rPr>
                <w:sz w:val="18"/>
                <w:szCs w:val="18"/>
              </w:rPr>
              <w:t>30,5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 w:rsidRPr="009E367B">
              <w:rPr>
                <w:sz w:val="18"/>
                <w:szCs w:val="18"/>
              </w:rPr>
              <w:t>77,1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B5D" w:rsidRPr="00AE0098" w:rsidRDefault="00633B5D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3B5D" w:rsidRPr="00AE0098" w:rsidRDefault="002D68EE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633B5D" w:rsidRPr="00511574">
              <w:rPr>
                <w:sz w:val="18"/>
                <w:szCs w:val="18"/>
              </w:rPr>
              <w:t>нос</w:t>
            </w:r>
          </w:p>
        </w:tc>
      </w:tr>
    </w:tbl>
    <w:p w:rsidR="006670A3" w:rsidRDefault="006670A3" w:rsidP="00A5444A">
      <w:pPr>
        <w:spacing w:after="120" w:line="240" w:lineRule="exact"/>
        <w:jc w:val="center"/>
        <w:rPr>
          <w:i/>
          <w:iCs/>
          <w:sz w:val="20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9422C0" w:rsidRDefault="009422C0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</w:p>
    <w:p w:rsidR="00A5444A" w:rsidRPr="00EE19FA" w:rsidRDefault="00A5444A" w:rsidP="00A5444A">
      <w:pPr>
        <w:spacing w:after="120" w:line="240" w:lineRule="exact"/>
        <w:jc w:val="center"/>
        <w:rPr>
          <w:rFonts w:eastAsia="Calibri"/>
          <w:szCs w:val="28"/>
          <w:lang w:eastAsia="en-US"/>
        </w:rPr>
      </w:pPr>
      <w:r w:rsidRPr="00EE19FA">
        <w:rPr>
          <w:rFonts w:eastAsia="Calibri"/>
          <w:szCs w:val="28"/>
          <w:lang w:eastAsia="en-US"/>
        </w:rPr>
        <w:lastRenderedPageBreak/>
        <w:t>Контур № 2</w:t>
      </w:r>
      <w:r w:rsidR="00EE19FA" w:rsidRPr="00EE19FA">
        <w:t xml:space="preserve"> </w:t>
      </w:r>
      <w:r w:rsidR="00EE19FA" w:rsidRPr="00EE19FA">
        <w:rPr>
          <w:rFonts w:eastAsia="Calibri"/>
          <w:szCs w:val="28"/>
          <w:lang w:eastAsia="en-US"/>
        </w:rPr>
        <w:t>по ул. Чайковского, площадью 2,40 га</w:t>
      </w:r>
    </w:p>
    <w:p w:rsidR="00A5444A" w:rsidRDefault="00A5444A" w:rsidP="00A5444A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560"/>
        <w:gridCol w:w="1134"/>
        <w:gridCol w:w="1134"/>
        <w:gridCol w:w="993"/>
        <w:gridCol w:w="1275"/>
        <w:gridCol w:w="1700"/>
        <w:gridCol w:w="1135"/>
        <w:gridCol w:w="1134"/>
        <w:gridCol w:w="1134"/>
        <w:gridCol w:w="1134"/>
        <w:gridCol w:w="1134"/>
        <w:gridCol w:w="993"/>
        <w:gridCol w:w="992"/>
      </w:tblGrid>
      <w:tr w:rsidR="008B4C9B" w:rsidRPr="00871EF6" w:rsidTr="004317AD">
        <w:trPr>
          <w:trHeight w:val="360"/>
          <w:tblHeader/>
        </w:trPr>
        <w:tc>
          <w:tcPr>
            <w:tcW w:w="283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ind w:left="-20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Адрес многоквартирного дома (далее -  МКД)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Кадастровые номера МКД и земельного участка (ЗУ), на котором </w:t>
            </w:r>
            <w:proofErr w:type="gramStart"/>
            <w:r w:rsidRPr="00871EF6">
              <w:rPr>
                <w:sz w:val="18"/>
                <w:szCs w:val="18"/>
              </w:rPr>
              <w:t>расположен</w:t>
            </w:r>
            <w:proofErr w:type="gramEnd"/>
            <w:r w:rsidRPr="00871EF6">
              <w:rPr>
                <w:sz w:val="18"/>
                <w:szCs w:val="18"/>
              </w:rPr>
              <w:t xml:space="preserve"> МКД</w:t>
            </w:r>
          </w:p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(при наличии)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Площадь земельного участка, на котором расположен МКД (если земельный участок образован),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Общая площадь МКД*,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</w:rPr>
              <w:t>Вид собственности на земельный участок, на котором расположен МКД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</w:rPr>
              <w:t xml:space="preserve">Основание, в соответствии с которым МКД </w:t>
            </w:r>
            <w:proofErr w:type="gramStart"/>
            <w:r w:rsidRPr="00871EF6">
              <w:rPr>
                <w:sz w:val="18"/>
              </w:rPr>
              <w:t>признан</w:t>
            </w:r>
            <w:proofErr w:type="gramEnd"/>
            <w:r w:rsidRPr="00871EF6">
              <w:rPr>
                <w:sz w:val="18"/>
              </w:rPr>
              <w:t xml:space="preserve"> аварийным и подлежащим сносу или реконструкции (наименование, реквизиты документа)</w:t>
            </w:r>
          </w:p>
        </w:tc>
        <w:tc>
          <w:tcPr>
            <w:tcW w:w="2269" w:type="dxa"/>
            <w:gridSpan w:val="2"/>
            <w:vMerge w:val="restart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МКД*,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4395" w:type="dxa"/>
            <w:gridSpan w:val="4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8B4C9B" w:rsidRPr="00871EF6" w:rsidRDefault="008B4C9B" w:rsidP="0018030B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Предусмотренное мероприятие</w:t>
            </w:r>
          </w:p>
        </w:tc>
      </w:tr>
      <w:tr w:rsidR="008B4C9B" w:rsidRPr="00871EF6" w:rsidTr="004317AD">
        <w:trPr>
          <w:trHeight w:val="1334"/>
          <w:tblHeader/>
        </w:trPr>
        <w:tc>
          <w:tcPr>
            <w:tcW w:w="283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частной собственности*,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 xml:space="preserve">Суммарная площадь помещений в муниципальной или государственной собственности*, </w:t>
            </w:r>
            <w:r w:rsidRPr="00871EF6">
              <w:rPr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</w:tr>
      <w:tr w:rsidR="008B4C9B" w:rsidRPr="00871EF6" w:rsidTr="004317AD">
        <w:trPr>
          <w:tblHeader/>
        </w:trPr>
        <w:tc>
          <w:tcPr>
            <w:tcW w:w="283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871EF6" w:rsidRDefault="008B4C9B" w:rsidP="004317AD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жилые помещения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Pr="00871EF6" w:rsidRDefault="008B4C9B" w:rsidP="004317AD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71EF6">
              <w:rPr>
                <w:sz w:val="18"/>
                <w:szCs w:val="18"/>
              </w:rPr>
              <w:t>нежилые помещения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</w:p>
        </w:tc>
      </w:tr>
      <w:tr w:rsidR="008B4C9B" w:rsidRPr="00871EF6" w:rsidTr="004317AD">
        <w:tc>
          <w:tcPr>
            <w:tcW w:w="15735" w:type="dxa"/>
            <w:gridSpan w:val="14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 w:rsidRPr="00871EF6">
              <w:rPr>
                <w:b/>
                <w:sz w:val="22"/>
                <w:lang w:val="en-US"/>
              </w:rPr>
              <w:t>I</w:t>
            </w:r>
            <w:r w:rsidRPr="00871EF6">
              <w:rPr>
                <w:b/>
                <w:sz w:val="22"/>
              </w:rPr>
              <w:t>. Многоквартирные дома, признанные аварийными до 1 января 2017 года</w:t>
            </w:r>
          </w:p>
        </w:tc>
      </w:tr>
      <w:tr w:rsidR="008B4C9B" w:rsidRPr="00871EF6" w:rsidTr="008B4C9B">
        <w:trPr>
          <w:trHeight w:val="308"/>
        </w:trPr>
        <w:tc>
          <w:tcPr>
            <w:tcW w:w="283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4C9B" w:rsidRPr="00FE6F2F" w:rsidRDefault="008B4C9B" w:rsidP="008B4C9B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4C9B" w:rsidRDefault="008B4C9B" w:rsidP="008B4C9B">
            <w:pPr>
              <w:jc w:val="center"/>
            </w:pPr>
            <w:r w:rsidRPr="0096187C">
              <w:rPr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8B4C9B" w:rsidRPr="00871EF6" w:rsidTr="004317AD">
        <w:trPr>
          <w:trHeight w:val="66"/>
        </w:trPr>
        <w:tc>
          <w:tcPr>
            <w:tcW w:w="15735" w:type="dxa"/>
            <w:gridSpan w:val="14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b/>
                <w:bCs/>
                <w:sz w:val="22"/>
                <w:szCs w:val="22"/>
              </w:rPr>
            </w:pPr>
            <w:r w:rsidRPr="00871EF6">
              <w:rPr>
                <w:b/>
                <w:bCs/>
                <w:sz w:val="22"/>
                <w:szCs w:val="22"/>
              </w:rPr>
              <w:t>II. Многоквартирные дома, признанные аварийными с 1 я</w:t>
            </w:r>
            <w:r>
              <w:rPr>
                <w:b/>
                <w:bCs/>
                <w:sz w:val="22"/>
                <w:szCs w:val="22"/>
              </w:rPr>
              <w:t>нваря 2017 года до 1 января 2022</w:t>
            </w:r>
            <w:r w:rsidRPr="00871EF6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8B4C9B" w:rsidRPr="009C3A86" w:rsidTr="004317AD">
        <w:trPr>
          <w:trHeight w:val="288"/>
        </w:trPr>
        <w:tc>
          <w:tcPr>
            <w:tcW w:w="283" w:type="dxa"/>
            <w:shd w:val="clear" w:color="auto" w:fill="auto"/>
            <w:vAlign w:val="center"/>
          </w:tcPr>
          <w:p w:rsidR="008B4C9B" w:rsidRPr="00871EF6" w:rsidRDefault="008B4C9B" w:rsidP="004317AD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4C9B" w:rsidRPr="002062BF" w:rsidRDefault="008B4C9B" w:rsidP="004317A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bookmarkStart w:id="2" w:name="OLE_LINK1"/>
            <w:r w:rsidRPr="002062BF">
              <w:rPr>
                <w:bCs/>
                <w:color w:val="000000"/>
                <w:sz w:val="18"/>
                <w:szCs w:val="18"/>
              </w:rPr>
              <w:t>г. Пермь, ул. Снайперов, д. 6</w:t>
            </w:r>
            <w:bookmarkEnd w:id="2"/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2062BF" w:rsidRDefault="008B4C9B" w:rsidP="004317AD">
            <w:pPr>
              <w:jc w:val="center"/>
              <w:rPr>
                <w:color w:val="000000"/>
                <w:sz w:val="18"/>
                <w:szCs w:val="18"/>
              </w:rPr>
            </w:pPr>
            <w:r w:rsidRPr="002062BF">
              <w:rPr>
                <w:color w:val="000000"/>
                <w:sz w:val="18"/>
                <w:szCs w:val="18"/>
              </w:rPr>
              <w:t>МКД: 59:01:4410713:54</w:t>
            </w:r>
          </w:p>
          <w:p w:rsidR="008B4C9B" w:rsidRPr="002062BF" w:rsidRDefault="008B4C9B" w:rsidP="004317AD">
            <w:pPr>
              <w:jc w:val="center"/>
              <w:rPr>
                <w:color w:val="000000"/>
                <w:sz w:val="18"/>
                <w:szCs w:val="18"/>
              </w:rPr>
            </w:pPr>
            <w:r w:rsidRPr="002062BF">
              <w:rPr>
                <w:color w:val="000000"/>
                <w:sz w:val="18"/>
                <w:szCs w:val="18"/>
              </w:rPr>
              <w:t>ЗУ:</w:t>
            </w:r>
            <w:r w:rsidRPr="002062BF">
              <w:t xml:space="preserve"> </w:t>
            </w:r>
            <w:r w:rsidRPr="002062BF">
              <w:rPr>
                <w:color w:val="000000"/>
                <w:sz w:val="18"/>
                <w:szCs w:val="18"/>
              </w:rPr>
              <w:t>59:01:4410713:1235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2062BF" w:rsidRDefault="00A5444A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1221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Pr="002062BF" w:rsidRDefault="00A5444A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542,4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4C9B" w:rsidRPr="002062BF" w:rsidRDefault="00337B55" w:rsidP="004317AD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B4C9B" w:rsidRPr="002062BF" w:rsidRDefault="004317AD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 xml:space="preserve">Распоряжение Управления имущественных отношений Администрации города Перми от </w:t>
            </w:r>
            <w:proofErr w:type="spellStart"/>
            <w:proofErr w:type="gramStart"/>
            <w:r w:rsidRPr="002062BF">
              <w:rPr>
                <w:sz w:val="18"/>
                <w:szCs w:val="18"/>
              </w:rPr>
              <w:t>о</w:t>
            </w:r>
            <w:r w:rsidR="008B4C9B" w:rsidRPr="002062BF">
              <w:rPr>
                <w:sz w:val="18"/>
                <w:szCs w:val="18"/>
              </w:rPr>
              <w:t>т</w:t>
            </w:r>
            <w:proofErr w:type="spellEnd"/>
            <w:proofErr w:type="gramEnd"/>
            <w:r w:rsidR="008B4C9B" w:rsidRPr="002062BF">
              <w:rPr>
                <w:sz w:val="18"/>
                <w:szCs w:val="18"/>
              </w:rPr>
              <w:t xml:space="preserve"> 23.07.2019 </w:t>
            </w:r>
            <w:r w:rsidRPr="002062BF">
              <w:rPr>
                <w:sz w:val="18"/>
                <w:szCs w:val="18"/>
              </w:rPr>
              <w:br/>
            </w:r>
            <w:r w:rsidR="008B4C9B" w:rsidRPr="002062BF">
              <w:rPr>
                <w:sz w:val="18"/>
                <w:szCs w:val="18"/>
              </w:rPr>
              <w:t>№ 059-11-01-04-180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B4C9B" w:rsidRPr="002062BF" w:rsidRDefault="004637E2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517,5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2062BF" w:rsidRDefault="00A5444A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24,9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17AD" w:rsidRPr="002062BF" w:rsidRDefault="004317AD" w:rsidP="002062BF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40,4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2062BF" w:rsidRDefault="004317AD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2062BF" w:rsidRDefault="004637E2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477,1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Pr="002062BF" w:rsidRDefault="00A5444A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24,9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4C9B" w:rsidRPr="002062BF" w:rsidRDefault="004317AD" w:rsidP="004317AD">
            <w:pPr>
              <w:jc w:val="center"/>
              <w:rPr>
                <w:sz w:val="18"/>
                <w:szCs w:val="18"/>
              </w:rPr>
            </w:pPr>
            <w:r w:rsidRPr="002062BF">
              <w:rPr>
                <w:sz w:val="18"/>
                <w:szCs w:val="18"/>
              </w:rPr>
              <w:t>Снос</w:t>
            </w:r>
          </w:p>
        </w:tc>
      </w:tr>
      <w:tr w:rsidR="008B4C9B" w:rsidRPr="009C3A86" w:rsidTr="004317AD">
        <w:tc>
          <w:tcPr>
            <w:tcW w:w="15735" w:type="dxa"/>
            <w:gridSpan w:val="14"/>
            <w:shd w:val="clear" w:color="auto" w:fill="auto"/>
            <w:vAlign w:val="center"/>
          </w:tcPr>
          <w:p w:rsidR="008B4C9B" w:rsidRPr="009C3A86" w:rsidRDefault="008B4C9B" w:rsidP="004317A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22"/>
                <w:lang w:val="en-US"/>
              </w:rPr>
              <w:t>III</w:t>
            </w:r>
            <w:r w:rsidRPr="00007F3E">
              <w:rPr>
                <w:b/>
                <w:sz w:val="22"/>
              </w:rPr>
              <w:t xml:space="preserve">. </w:t>
            </w:r>
            <w:r w:rsidRPr="0094222A">
              <w:rPr>
                <w:b/>
                <w:sz w:val="22"/>
              </w:rPr>
              <w:t xml:space="preserve">Многоквартирные дома, признанные аварийными </w:t>
            </w:r>
            <w:r>
              <w:rPr>
                <w:b/>
                <w:sz w:val="22"/>
              </w:rPr>
              <w:t>после 1 января 2022 года</w:t>
            </w:r>
          </w:p>
        </w:tc>
      </w:tr>
      <w:tr w:rsidR="008B4C9B" w:rsidRPr="009C3A86" w:rsidTr="004317AD">
        <w:trPr>
          <w:trHeight w:val="312"/>
        </w:trPr>
        <w:tc>
          <w:tcPr>
            <w:tcW w:w="283" w:type="dxa"/>
            <w:shd w:val="clear" w:color="auto" w:fill="auto"/>
            <w:vAlign w:val="center"/>
          </w:tcPr>
          <w:p w:rsidR="008B4C9B" w:rsidRPr="00601CBA" w:rsidRDefault="008B4C9B" w:rsidP="004317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B4C9B" w:rsidRPr="00A5444A" w:rsidRDefault="00A5444A" w:rsidP="00A5444A">
            <w:pPr>
              <w:jc w:val="center"/>
              <w:rPr>
                <w:sz w:val="18"/>
                <w:szCs w:val="18"/>
              </w:rPr>
            </w:pPr>
            <w:r w:rsidRPr="00A5444A">
              <w:rPr>
                <w:sz w:val="18"/>
                <w:szCs w:val="18"/>
              </w:rPr>
              <w:t xml:space="preserve">г. Пермь, ул. Чайковского, </w:t>
            </w:r>
            <w:r w:rsidR="000178E8">
              <w:rPr>
                <w:sz w:val="18"/>
                <w:szCs w:val="18"/>
              </w:rPr>
              <w:t>17а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B465D1" w:rsidP="004317AD">
            <w:pPr>
              <w:jc w:val="center"/>
              <w:rPr>
                <w:sz w:val="18"/>
                <w:szCs w:val="18"/>
              </w:rPr>
            </w:pPr>
            <w:r w:rsidRPr="00A5444A">
              <w:rPr>
                <w:sz w:val="18"/>
                <w:szCs w:val="18"/>
              </w:rPr>
              <w:t xml:space="preserve">МКД: </w:t>
            </w:r>
            <w:r w:rsidR="000178E8" w:rsidRPr="000178E8">
              <w:rPr>
                <w:sz w:val="18"/>
                <w:szCs w:val="18"/>
              </w:rPr>
              <w:t>59:01:4410713:55</w:t>
            </w:r>
          </w:p>
          <w:p w:rsidR="00B465D1" w:rsidRPr="00A5444A" w:rsidRDefault="00B465D1" w:rsidP="004317AD">
            <w:pPr>
              <w:jc w:val="center"/>
              <w:rPr>
                <w:sz w:val="18"/>
                <w:szCs w:val="18"/>
              </w:rPr>
            </w:pPr>
            <w:r w:rsidRPr="00A5444A">
              <w:rPr>
                <w:sz w:val="18"/>
                <w:szCs w:val="18"/>
              </w:rPr>
              <w:t xml:space="preserve">ЗУ: </w:t>
            </w:r>
          </w:p>
          <w:p w:rsidR="00B465D1" w:rsidRPr="00A5444A" w:rsidRDefault="000178E8" w:rsidP="00B465D1">
            <w:pPr>
              <w:jc w:val="center"/>
              <w:rPr>
                <w:color w:val="000000"/>
                <w:sz w:val="18"/>
                <w:szCs w:val="18"/>
              </w:rPr>
            </w:pPr>
            <w:r w:rsidRPr="000178E8">
              <w:rPr>
                <w:color w:val="000000"/>
                <w:sz w:val="18"/>
                <w:szCs w:val="18"/>
              </w:rPr>
              <w:t>59:01:4410713:26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 w:rsidRPr="000178E8">
              <w:rPr>
                <w:sz w:val="18"/>
                <w:szCs w:val="18"/>
              </w:rPr>
              <w:t>1457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 w:rsidRPr="000178E8">
              <w:rPr>
                <w:sz w:val="18"/>
                <w:szCs w:val="18"/>
              </w:rPr>
              <w:t>532,4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4C9B" w:rsidRPr="00A5444A" w:rsidRDefault="00337B55" w:rsidP="004317AD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B4C9B" w:rsidRPr="00A5444A" w:rsidRDefault="004317AD" w:rsidP="004317AD">
            <w:pPr>
              <w:jc w:val="center"/>
              <w:rPr>
                <w:sz w:val="18"/>
                <w:szCs w:val="18"/>
              </w:rPr>
            </w:pPr>
            <w:r w:rsidRPr="004317AD">
              <w:rPr>
                <w:sz w:val="18"/>
                <w:szCs w:val="18"/>
              </w:rPr>
              <w:t xml:space="preserve">Распоряжение Управления имущественных отношений Администрации города Перми от </w:t>
            </w:r>
            <w:proofErr w:type="spellStart"/>
            <w:proofErr w:type="gramStart"/>
            <w:r>
              <w:rPr>
                <w:sz w:val="18"/>
                <w:szCs w:val="18"/>
              </w:rPr>
              <w:t>о</w:t>
            </w:r>
            <w:r w:rsidR="008B4C9B" w:rsidRPr="00A5444A">
              <w:rPr>
                <w:sz w:val="18"/>
                <w:szCs w:val="18"/>
              </w:rPr>
              <w:t>т</w:t>
            </w:r>
            <w:proofErr w:type="spellEnd"/>
            <w:proofErr w:type="gramEnd"/>
            <w:r w:rsidR="008B4C9B" w:rsidRPr="00A5444A">
              <w:rPr>
                <w:sz w:val="18"/>
                <w:szCs w:val="18"/>
              </w:rPr>
              <w:t xml:space="preserve"> 26.05.2022 </w:t>
            </w:r>
            <w:r>
              <w:rPr>
                <w:sz w:val="18"/>
                <w:szCs w:val="18"/>
              </w:rPr>
              <w:br/>
            </w:r>
            <w:r w:rsidR="008B4C9B" w:rsidRPr="00A5444A">
              <w:rPr>
                <w:sz w:val="18"/>
                <w:szCs w:val="18"/>
              </w:rPr>
              <w:t>№ 059-11-01-04-366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B4C9B" w:rsidRPr="00A5444A" w:rsidRDefault="00B97281" w:rsidP="004317AD">
            <w:pPr>
              <w:jc w:val="center"/>
              <w:rPr>
                <w:sz w:val="18"/>
                <w:szCs w:val="18"/>
              </w:rPr>
            </w:pPr>
            <w:r w:rsidRPr="00B97281">
              <w:rPr>
                <w:sz w:val="18"/>
                <w:szCs w:val="18"/>
              </w:rPr>
              <w:t>266,9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 w:rsidRPr="000178E8">
              <w:rPr>
                <w:sz w:val="18"/>
                <w:szCs w:val="18"/>
              </w:rPr>
              <w:t>260,1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B97281" w:rsidP="004317AD">
            <w:pPr>
              <w:jc w:val="center"/>
              <w:rPr>
                <w:sz w:val="18"/>
                <w:szCs w:val="18"/>
              </w:rPr>
            </w:pPr>
            <w:r w:rsidRPr="00B97281">
              <w:rPr>
                <w:sz w:val="18"/>
                <w:szCs w:val="18"/>
              </w:rPr>
              <w:t>237,9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 w:rsidRPr="000178E8">
              <w:rPr>
                <w:sz w:val="18"/>
                <w:szCs w:val="18"/>
              </w:rPr>
              <w:t>260,1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 w:rsidRPr="000178E8">
              <w:rPr>
                <w:sz w:val="18"/>
                <w:szCs w:val="18"/>
              </w:rPr>
              <w:t>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B4C9B" w:rsidRPr="00A5444A" w:rsidRDefault="000178E8" w:rsidP="004317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B4C9B" w:rsidRDefault="0018030B" w:rsidP="004317AD">
            <w:pPr>
              <w:jc w:val="center"/>
            </w:pPr>
            <w:r>
              <w:rPr>
                <w:sz w:val="18"/>
                <w:szCs w:val="18"/>
              </w:rPr>
              <w:t>Расселение, с</w:t>
            </w:r>
            <w:r w:rsidR="000178E8" w:rsidRPr="00B97281">
              <w:rPr>
                <w:sz w:val="18"/>
                <w:szCs w:val="18"/>
              </w:rPr>
              <w:t>нос</w:t>
            </w:r>
          </w:p>
        </w:tc>
      </w:tr>
    </w:tbl>
    <w:p w:rsidR="00A5444A" w:rsidRPr="00D31A77" w:rsidRDefault="00A5444A" w:rsidP="00D31A77">
      <w:pPr>
        <w:spacing w:line="240" w:lineRule="exact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C72811" w:rsidRPr="00840138" w:rsidRDefault="002062BF">
      <w:pPr>
        <w:rPr>
          <w:rFonts w:eastAsia="Calibri"/>
          <w:b/>
          <w:szCs w:val="28"/>
          <w:lang w:eastAsia="en-US"/>
        </w:rPr>
      </w:pPr>
      <w:r w:rsidRPr="002062BF">
        <w:rPr>
          <w:rFonts w:eastAsia="Calibri"/>
          <w:i/>
          <w:sz w:val="20"/>
          <w:lang w:eastAsia="en-US"/>
        </w:rPr>
        <w:t xml:space="preserve">** Помещения в многоквартирных домах расселяются за счет средств публично-правовой компании «Фонд развития территорий» и средств бюджета Пермского края в соответствии с постановлением Постановление Правительства Пермского края от 29.03.2019 № 227-п «Об утверждении региональной адресной программы по переселению граждан из аварийного жилищного фонда на территории Пермского края на 2019 - 2025 годы». </w:t>
      </w:r>
      <w:r w:rsidR="00C72811">
        <w:rPr>
          <w:rFonts w:eastAsia="Arial"/>
          <w:b/>
          <w:szCs w:val="28"/>
        </w:rPr>
        <w:br w:type="page"/>
      </w:r>
    </w:p>
    <w:p w:rsidR="00FB3AEB" w:rsidRDefault="00FB3AEB" w:rsidP="00FD738E">
      <w:pPr>
        <w:ind w:firstLine="709"/>
        <w:jc w:val="both"/>
        <w:rPr>
          <w:rFonts w:eastAsia="Arial"/>
          <w:b/>
          <w:szCs w:val="28"/>
        </w:rPr>
      </w:pPr>
      <w:r w:rsidRPr="00FB3AEB">
        <w:rPr>
          <w:rFonts w:eastAsia="Arial"/>
          <w:b/>
          <w:szCs w:val="28"/>
        </w:rPr>
        <w:lastRenderedPageBreak/>
        <w:t xml:space="preserve">Раздел </w:t>
      </w:r>
      <w:r w:rsidRPr="00FB3AEB">
        <w:rPr>
          <w:rFonts w:eastAsia="Arial"/>
          <w:b/>
          <w:szCs w:val="28"/>
          <w:lang w:val="en-US"/>
        </w:rPr>
        <w:t>III</w:t>
      </w:r>
      <w:r w:rsidRPr="00FB3AEB">
        <w:rPr>
          <w:rFonts w:eastAsia="Arial"/>
          <w:b/>
          <w:szCs w:val="28"/>
        </w:rPr>
        <w:t xml:space="preserve">. </w:t>
      </w:r>
      <w:r w:rsidR="007E166F">
        <w:rPr>
          <w:rFonts w:eastAsia="Arial"/>
          <w:b/>
          <w:szCs w:val="28"/>
        </w:rPr>
        <w:t>Перечень многоквартирных домов</w:t>
      </w:r>
      <w:r w:rsidR="007E166F" w:rsidRPr="007E166F">
        <w:rPr>
          <w:rFonts w:eastAsia="Arial"/>
          <w:b/>
          <w:szCs w:val="28"/>
        </w:rPr>
        <w:t>, которые не признаны аварийными и подлежащими сносу или реконструкции и которые соответствуют критериям</w:t>
      </w:r>
      <w:r w:rsidRPr="00FB3AEB">
        <w:rPr>
          <w:rFonts w:eastAsia="Arial"/>
          <w:b/>
          <w:szCs w:val="28"/>
        </w:rPr>
        <w:t>, установленным постановлением Правительства Пермского кр</w:t>
      </w:r>
      <w:r w:rsidR="007E166F">
        <w:rPr>
          <w:rFonts w:eastAsia="Arial"/>
          <w:b/>
          <w:szCs w:val="28"/>
        </w:rPr>
        <w:t xml:space="preserve">ая от 15 июня 2021 г. № 410-п, </w:t>
      </w:r>
      <w:r w:rsidRPr="00FB3AEB">
        <w:rPr>
          <w:rFonts w:eastAsia="Arial"/>
          <w:b/>
          <w:szCs w:val="28"/>
        </w:rPr>
        <w:t>и подлежат сносу или реконструкции</w:t>
      </w:r>
    </w:p>
    <w:p w:rsidR="00D31A77" w:rsidRDefault="00D31A77" w:rsidP="00FD738E">
      <w:pPr>
        <w:ind w:firstLine="709"/>
        <w:jc w:val="both"/>
        <w:rPr>
          <w:rFonts w:eastAsia="Arial"/>
          <w:b/>
          <w:szCs w:val="28"/>
        </w:rPr>
      </w:pPr>
    </w:p>
    <w:p w:rsidR="00D31A77" w:rsidRPr="00EE19FA" w:rsidRDefault="00D31A77" w:rsidP="00D31A77">
      <w:pPr>
        <w:ind w:firstLine="709"/>
        <w:jc w:val="center"/>
        <w:rPr>
          <w:rFonts w:eastAsia="Arial"/>
          <w:szCs w:val="28"/>
        </w:rPr>
      </w:pPr>
      <w:r w:rsidRPr="00EE19FA">
        <w:rPr>
          <w:rFonts w:eastAsia="Arial"/>
          <w:szCs w:val="28"/>
        </w:rPr>
        <w:t>Контур № 2</w:t>
      </w:r>
      <w:r w:rsidR="00EE19FA" w:rsidRPr="00EE19FA">
        <w:t xml:space="preserve"> </w:t>
      </w:r>
      <w:r w:rsidR="00EE19FA" w:rsidRPr="00EE19FA">
        <w:rPr>
          <w:rFonts w:eastAsia="Arial"/>
          <w:szCs w:val="28"/>
        </w:rPr>
        <w:t>по ул. Чайковского, площадью 2,40 га</w:t>
      </w:r>
    </w:p>
    <w:p w:rsidR="00FB3AEB" w:rsidRPr="00FB3AEB" w:rsidRDefault="00FB3AEB" w:rsidP="00FB3AEB">
      <w:pPr>
        <w:widowControl w:val="0"/>
        <w:ind w:right="-31" w:firstLine="709"/>
        <w:jc w:val="both"/>
        <w:rPr>
          <w:rFonts w:eastAsia="Arial"/>
          <w:b/>
          <w:sz w:val="24"/>
          <w:szCs w:val="24"/>
        </w:rPr>
      </w:pPr>
    </w:p>
    <w:tbl>
      <w:tblPr>
        <w:tblW w:w="152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276"/>
        <w:gridCol w:w="1134"/>
        <w:gridCol w:w="992"/>
        <w:gridCol w:w="2268"/>
        <w:gridCol w:w="1134"/>
        <w:gridCol w:w="1134"/>
        <w:gridCol w:w="1134"/>
        <w:gridCol w:w="1134"/>
        <w:gridCol w:w="1134"/>
        <w:gridCol w:w="1134"/>
        <w:gridCol w:w="963"/>
      </w:tblGrid>
      <w:tr w:rsidR="00FB3AEB" w:rsidRPr="00FB3AEB" w:rsidTr="008A65FF">
        <w:trPr>
          <w:trHeight w:val="362"/>
          <w:tblHeader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№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Адрес многоквартирного дома (далее - МКД)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Кадастровые номера МКД и земельного участка (ЗУ), на котором </w:t>
            </w:r>
            <w:proofErr w:type="gramStart"/>
            <w:r w:rsidRPr="00FB3AEB">
              <w:rPr>
                <w:rFonts w:eastAsia="Arial"/>
                <w:sz w:val="18"/>
                <w:szCs w:val="18"/>
              </w:rPr>
              <w:t>расположен</w:t>
            </w:r>
            <w:proofErr w:type="gramEnd"/>
            <w:r w:rsidRPr="00FB3AEB">
              <w:rPr>
                <w:rFonts w:eastAsia="Arial"/>
                <w:sz w:val="18"/>
                <w:szCs w:val="18"/>
              </w:rPr>
              <w:t xml:space="preserve"> МКД</w:t>
            </w:r>
          </w:p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(при наличии)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Площадь земельного участка, на котором расположен МКД (если земельный участок образован), </w:t>
            </w:r>
            <w:r w:rsidRPr="00FB3AEB">
              <w:rPr>
                <w:rFonts w:eastAsia="Arial"/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Общая площадь МКД*, </w:t>
            </w:r>
            <w:r w:rsidRPr="00FB3AEB">
              <w:rPr>
                <w:rFonts w:eastAsia="Arial"/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Критерий, которому соответствует МКД</w:t>
            </w:r>
          </w:p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согласно главе 5 постановления Правительства Пермского края от 15.06.2021</w:t>
            </w:r>
            <w:r w:rsidRPr="00FB3AEB">
              <w:rPr>
                <w:rFonts w:eastAsia="Arial"/>
                <w:sz w:val="18"/>
                <w:szCs w:val="18"/>
              </w:rPr>
              <w:br/>
              <w:t xml:space="preserve"> № 410-п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Суммарная площадь помещений в МКД*, </w:t>
            </w:r>
            <w:r w:rsidRPr="00FB3AEB">
              <w:rPr>
                <w:rFonts w:eastAsia="Arial"/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в том числе:</w:t>
            </w:r>
          </w:p>
        </w:tc>
        <w:tc>
          <w:tcPr>
            <w:tcW w:w="963" w:type="dxa"/>
            <w:vMerge w:val="restart"/>
            <w:vAlign w:val="center"/>
          </w:tcPr>
          <w:p w:rsidR="00FB3AEB" w:rsidRPr="00FB3AEB" w:rsidRDefault="00FB3AEB" w:rsidP="0018030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Предусмотренное мероприятие</w:t>
            </w:r>
          </w:p>
        </w:tc>
      </w:tr>
      <w:tr w:rsidR="00FB3AEB" w:rsidRPr="00FB3AEB" w:rsidTr="008A65FF">
        <w:trPr>
          <w:trHeight w:val="1334"/>
          <w:tblHeader/>
        </w:trPr>
        <w:tc>
          <w:tcPr>
            <w:tcW w:w="426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суммарная площадь помещений в частной собственности*, </w:t>
            </w:r>
            <w:r w:rsidRPr="00FB3AEB">
              <w:rPr>
                <w:rFonts w:eastAsia="Arial"/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 xml:space="preserve">суммарная площадь помещений в муниципальной или государственной собственности*, </w:t>
            </w:r>
            <w:r w:rsidRPr="00FB3AEB">
              <w:rPr>
                <w:rFonts w:eastAsia="Arial"/>
                <w:i/>
                <w:iCs/>
                <w:sz w:val="18"/>
                <w:szCs w:val="18"/>
              </w:rPr>
              <w:t>кв.м.</w:t>
            </w:r>
          </w:p>
        </w:tc>
        <w:tc>
          <w:tcPr>
            <w:tcW w:w="963" w:type="dxa"/>
            <w:vMerge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FB3AEB" w:rsidRPr="00FB3AEB" w:rsidTr="008A65FF">
        <w:trPr>
          <w:tblHeader/>
        </w:trPr>
        <w:tc>
          <w:tcPr>
            <w:tcW w:w="426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нежилые помещения</w:t>
            </w: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нежилые помещения</w:t>
            </w: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жилые помещения</w:t>
            </w:r>
          </w:p>
        </w:tc>
        <w:tc>
          <w:tcPr>
            <w:tcW w:w="1134" w:type="dxa"/>
            <w:shd w:val="clear" w:color="auto" w:fill="auto"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FB3AEB">
              <w:rPr>
                <w:rFonts w:eastAsia="Arial"/>
                <w:sz w:val="18"/>
                <w:szCs w:val="18"/>
              </w:rPr>
              <w:t>нежилые помещения</w:t>
            </w:r>
          </w:p>
        </w:tc>
        <w:tc>
          <w:tcPr>
            <w:tcW w:w="963" w:type="dxa"/>
            <w:vMerge/>
          </w:tcPr>
          <w:p w:rsidR="00FB3AEB" w:rsidRPr="00FB3AEB" w:rsidRDefault="00FB3AE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FB3AEB" w:rsidRPr="00FB3AEB" w:rsidTr="00AA6C9A">
        <w:tc>
          <w:tcPr>
            <w:tcW w:w="426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sz w:val="20"/>
              </w:rPr>
            </w:pPr>
            <w:r w:rsidRPr="00FB3AEB">
              <w:rPr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B3AEB" w:rsidRPr="00D31A77" w:rsidRDefault="00D31A77" w:rsidP="00D31A77">
            <w:pPr>
              <w:jc w:val="center"/>
              <w:rPr>
                <w:sz w:val="18"/>
                <w:szCs w:val="18"/>
              </w:rPr>
            </w:pPr>
            <w:r w:rsidRPr="00D31A77">
              <w:rPr>
                <w:sz w:val="18"/>
                <w:szCs w:val="18"/>
              </w:rPr>
              <w:t>г. Пермь, ул. Чайковского, д. 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1A77" w:rsidRPr="00132A37" w:rsidRDefault="00FB3AEB" w:rsidP="00FB3AEB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МКД</w:t>
            </w:r>
            <w:r w:rsidR="00D31A77" w:rsidRPr="00132A37">
              <w:rPr>
                <w:bCs/>
                <w:sz w:val="18"/>
                <w:szCs w:val="18"/>
              </w:rPr>
              <w:t xml:space="preserve">: </w:t>
            </w:r>
          </w:p>
          <w:p w:rsidR="00D31A77" w:rsidRPr="00132A37" w:rsidRDefault="00D31A77" w:rsidP="00D31A7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132A37">
              <w:rPr>
                <w:bCs/>
                <w:color w:val="000000"/>
                <w:sz w:val="18"/>
                <w:szCs w:val="18"/>
              </w:rPr>
              <w:t>59:01:4410713:60</w:t>
            </w:r>
          </w:p>
          <w:p w:rsidR="00D31A77" w:rsidRPr="00132A37" w:rsidRDefault="00FB3AEB" w:rsidP="00D31A77">
            <w:pPr>
              <w:jc w:val="center"/>
              <w:rPr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ЗУ</w:t>
            </w:r>
            <w:r w:rsidR="00D31A77" w:rsidRPr="00132A37">
              <w:rPr>
                <w:sz w:val="18"/>
                <w:szCs w:val="18"/>
              </w:rPr>
              <w:t xml:space="preserve">: </w:t>
            </w:r>
          </w:p>
          <w:p w:rsidR="00FB3AEB" w:rsidRPr="00132A37" w:rsidRDefault="00D31A77" w:rsidP="00D31A77">
            <w:pPr>
              <w:jc w:val="center"/>
              <w:rPr>
                <w:color w:val="000000"/>
                <w:sz w:val="18"/>
                <w:szCs w:val="18"/>
              </w:rPr>
            </w:pPr>
            <w:r w:rsidRPr="00132A37">
              <w:rPr>
                <w:color w:val="000000"/>
                <w:sz w:val="18"/>
                <w:szCs w:val="18"/>
              </w:rPr>
              <w:t>59:01:4410713:25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D31A77" w:rsidRDefault="00D31A77" w:rsidP="00D31A77">
            <w:pPr>
              <w:jc w:val="center"/>
              <w:rPr>
                <w:sz w:val="18"/>
                <w:szCs w:val="18"/>
              </w:rPr>
            </w:pPr>
            <w:r w:rsidRPr="00D31A77">
              <w:rPr>
                <w:sz w:val="18"/>
                <w:szCs w:val="18"/>
              </w:rPr>
              <w:t>2237,14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B3AEB" w:rsidRPr="00D31A77" w:rsidRDefault="00D31A77" w:rsidP="00FB3AEB">
            <w:pPr>
              <w:jc w:val="center"/>
              <w:rPr>
                <w:sz w:val="18"/>
                <w:szCs w:val="18"/>
              </w:rPr>
            </w:pPr>
            <w:r w:rsidRPr="00D31A77">
              <w:rPr>
                <w:sz w:val="18"/>
                <w:szCs w:val="18"/>
              </w:rPr>
              <w:t>2593,7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6C9A" w:rsidRPr="00DB6421" w:rsidRDefault="00AA6C9A" w:rsidP="00AA6C9A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пункт 5.1.2.3.</w:t>
            </w:r>
          </w:p>
          <w:p w:rsidR="00FB3AEB" w:rsidRPr="00DB6421" w:rsidRDefault="00AA6C9A" w:rsidP="00AA6C9A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год постройки 1955, материал перекрытий – дерево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132C28" w:rsidRDefault="00761ED7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2106,2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132C28" w:rsidRDefault="00AA6C9A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446,6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3D27" w:rsidRPr="00132C28" w:rsidRDefault="004A3D27" w:rsidP="00132C28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1948,9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132C28" w:rsidRDefault="00AA6C9A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345,1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3D27" w:rsidRPr="00132C28" w:rsidRDefault="004A3D27" w:rsidP="00132C28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157,3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3AEB" w:rsidRPr="00132C28" w:rsidRDefault="00AA6C9A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32C28">
              <w:rPr>
                <w:rFonts w:eastAsia="Arial"/>
                <w:sz w:val="18"/>
                <w:szCs w:val="18"/>
              </w:rPr>
              <w:t>101,5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FB3AEB" w:rsidRPr="00D31A77" w:rsidRDefault="0018030B" w:rsidP="00FB3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FB3AEB" w:rsidRPr="00D31A77">
              <w:rPr>
                <w:sz w:val="18"/>
                <w:szCs w:val="18"/>
              </w:rPr>
              <w:t>нос</w:t>
            </w:r>
          </w:p>
        </w:tc>
      </w:tr>
      <w:tr w:rsidR="00D31A77" w:rsidRPr="00FB3AEB" w:rsidTr="00AA6C9A">
        <w:tc>
          <w:tcPr>
            <w:tcW w:w="426" w:type="dxa"/>
            <w:shd w:val="clear" w:color="auto" w:fill="auto"/>
            <w:vAlign w:val="center"/>
          </w:tcPr>
          <w:p w:rsidR="00D31A77" w:rsidRPr="00FB3AEB" w:rsidRDefault="00D31A77" w:rsidP="00FB3AE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31A77" w:rsidRPr="00D31A77" w:rsidRDefault="00D31A77" w:rsidP="00FB3AEB">
            <w:pPr>
              <w:jc w:val="center"/>
              <w:rPr>
                <w:sz w:val="18"/>
                <w:szCs w:val="18"/>
              </w:rPr>
            </w:pPr>
            <w:r w:rsidRPr="00D31A77">
              <w:rPr>
                <w:sz w:val="18"/>
                <w:szCs w:val="18"/>
              </w:rPr>
              <w:t>г. Пермь, ул. Чайковского, д.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1A77" w:rsidRPr="00132A37" w:rsidRDefault="00D31A77" w:rsidP="00D31A77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 xml:space="preserve">МКД: </w:t>
            </w:r>
          </w:p>
          <w:p w:rsidR="00D31A77" w:rsidRPr="00132A37" w:rsidRDefault="00D31A77" w:rsidP="00D31A77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59:01:4410713:52</w:t>
            </w:r>
          </w:p>
          <w:p w:rsidR="00D31A77" w:rsidRPr="00132A37" w:rsidRDefault="00D31A77" w:rsidP="00D31A77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 xml:space="preserve">ЗУ: </w:t>
            </w:r>
          </w:p>
          <w:p w:rsidR="00D31A77" w:rsidRPr="00132A37" w:rsidRDefault="00D31A77" w:rsidP="00D31A77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>59:01:4410713:31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D31A77" w:rsidRDefault="00D31A77" w:rsidP="00FB3AEB">
            <w:pPr>
              <w:jc w:val="center"/>
              <w:rPr>
                <w:sz w:val="18"/>
                <w:szCs w:val="18"/>
              </w:rPr>
            </w:pPr>
            <w:r w:rsidRPr="00D31A77">
              <w:rPr>
                <w:sz w:val="18"/>
                <w:szCs w:val="18"/>
              </w:rPr>
              <w:t>2733,25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1A77" w:rsidRPr="002B0D50" w:rsidRDefault="008203DB" w:rsidP="00FB3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2617,7</w:t>
            </w:r>
            <w:r w:rsidR="002B0D50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A6C9A" w:rsidRPr="00DB6421" w:rsidRDefault="00AA6C9A" w:rsidP="00AA6C9A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пункт 5.1.2.3.</w:t>
            </w:r>
          </w:p>
          <w:p w:rsidR="00D31A77" w:rsidRPr="00DB6421" w:rsidRDefault="00AA6C9A" w:rsidP="00AA6C9A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год постройки 1954, материал перекрытий – дерево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D959E4" w:rsidRDefault="00D959E4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1889,4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D31A77" w:rsidRDefault="004A3D27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4A3D27">
              <w:rPr>
                <w:rFonts w:eastAsia="Arial"/>
                <w:sz w:val="18"/>
                <w:szCs w:val="18"/>
              </w:rPr>
              <w:t>1034,7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D31A77" w:rsidRDefault="00D959E4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1889,4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D31A77" w:rsidRDefault="004A3D27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4A3D27">
              <w:rPr>
                <w:rFonts w:eastAsia="Arial"/>
                <w:sz w:val="18"/>
                <w:szCs w:val="18"/>
              </w:rPr>
              <w:t>1034,7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132C28" w:rsidRDefault="00132C28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1A77" w:rsidRPr="00010B6A" w:rsidRDefault="004A3D27" w:rsidP="00FB3AEB">
            <w:pPr>
              <w:widowControl w:val="0"/>
              <w:jc w:val="center"/>
              <w:rPr>
                <w:rFonts w:eastAsia="Arial"/>
                <w:sz w:val="18"/>
                <w:szCs w:val="18"/>
                <w:lang w:val="en-US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D31A77" w:rsidRPr="00D31A77" w:rsidRDefault="0018030B" w:rsidP="00FB3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D31A77" w:rsidRPr="00D31A77">
              <w:rPr>
                <w:sz w:val="18"/>
                <w:szCs w:val="18"/>
              </w:rPr>
              <w:t>нос</w:t>
            </w:r>
          </w:p>
        </w:tc>
      </w:tr>
    </w:tbl>
    <w:p w:rsidR="00E605E0" w:rsidRPr="00FB3AEB" w:rsidRDefault="00E605E0" w:rsidP="00E605E0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FB3AEB" w:rsidRPr="00FB3AEB" w:rsidRDefault="00FB3AEB" w:rsidP="00FB3AEB">
      <w:pPr>
        <w:spacing w:line="240" w:lineRule="exact"/>
        <w:ind w:firstLine="709"/>
        <w:rPr>
          <w:b/>
          <w:szCs w:val="24"/>
        </w:rPr>
      </w:pPr>
    </w:p>
    <w:p w:rsidR="00FD738E" w:rsidRDefault="00FD738E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FB3AEB" w:rsidRPr="00FB3AEB" w:rsidRDefault="00FB3AEB" w:rsidP="00FD738E">
      <w:pPr>
        <w:ind w:firstLine="709"/>
        <w:jc w:val="both"/>
        <w:rPr>
          <w:b/>
          <w:szCs w:val="24"/>
        </w:rPr>
      </w:pPr>
      <w:r w:rsidRPr="00FB3AEB">
        <w:rPr>
          <w:b/>
          <w:szCs w:val="24"/>
        </w:rPr>
        <w:lastRenderedPageBreak/>
        <w:t xml:space="preserve">Раздел </w:t>
      </w:r>
      <w:r w:rsidR="00C6767B">
        <w:rPr>
          <w:b/>
          <w:szCs w:val="24"/>
          <w:lang w:val="en-US"/>
        </w:rPr>
        <w:t>I</w:t>
      </w:r>
      <w:r w:rsidRPr="00FB3AEB">
        <w:rPr>
          <w:b/>
          <w:szCs w:val="24"/>
          <w:lang w:val="en-US"/>
        </w:rPr>
        <w:t>V</w:t>
      </w:r>
      <w:r w:rsidRPr="00FB3AEB">
        <w:rPr>
          <w:b/>
          <w:szCs w:val="24"/>
        </w:rPr>
        <w:t xml:space="preserve">. Перечень объектов капитального строительства нежилого назначения (за исключением объектов коммунальной, социальной, транспортной инфраструктуры), которые подлежат изъятию (в том числе земельные участки, на которых они расположены) в целях комплексного развития территории жилой застройки для государственных или муниципальных нужд, сносу или реконструкции </w:t>
      </w:r>
    </w:p>
    <w:p w:rsidR="00160C6D" w:rsidRDefault="00160C6D" w:rsidP="00FB3AEB">
      <w:pPr>
        <w:ind w:left="-142" w:right="-314"/>
        <w:jc w:val="both"/>
        <w:rPr>
          <w:b/>
          <w:szCs w:val="24"/>
        </w:rPr>
      </w:pPr>
    </w:p>
    <w:p w:rsidR="00FB3AEB" w:rsidRPr="00EE19FA" w:rsidRDefault="00160C6D" w:rsidP="00160C6D">
      <w:pPr>
        <w:ind w:left="-142" w:right="-314"/>
        <w:jc w:val="center"/>
        <w:rPr>
          <w:szCs w:val="24"/>
        </w:rPr>
      </w:pPr>
      <w:r w:rsidRPr="00EE19FA">
        <w:rPr>
          <w:szCs w:val="24"/>
        </w:rPr>
        <w:t>Контур № 1</w:t>
      </w:r>
      <w:r w:rsidR="00EE19FA" w:rsidRPr="00EE19FA">
        <w:rPr>
          <w:szCs w:val="24"/>
        </w:rPr>
        <w:t xml:space="preserve"> в микрорайоне «Авиагородок», площадью 8,72 га</w:t>
      </w:r>
    </w:p>
    <w:p w:rsidR="00160C6D" w:rsidRPr="00FB3AEB" w:rsidRDefault="00160C6D" w:rsidP="00FB3AEB">
      <w:pPr>
        <w:ind w:left="-142" w:right="-314"/>
        <w:jc w:val="both"/>
        <w:rPr>
          <w:b/>
          <w:szCs w:val="24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843"/>
        <w:gridCol w:w="2268"/>
        <w:gridCol w:w="1559"/>
        <w:gridCol w:w="1276"/>
        <w:gridCol w:w="2268"/>
        <w:gridCol w:w="2268"/>
        <w:gridCol w:w="1559"/>
      </w:tblGrid>
      <w:tr w:rsidR="00FB3AEB" w:rsidRPr="00FB3AEB" w:rsidTr="00FD738E">
        <w:trPr>
          <w:trHeight w:val="1594"/>
          <w:tblHeader/>
        </w:trPr>
        <w:tc>
          <w:tcPr>
            <w:tcW w:w="568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Адрес</w:t>
            </w:r>
          </w:p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Наименование/ назначение объекта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B3AEB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B3AEB">
              <w:rPr>
                <w:b/>
                <w:bCs/>
                <w:sz w:val="20"/>
              </w:rPr>
              <w:t>на котором расположен объект</w:t>
            </w:r>
            <w:r w:rsidR="00FD738E">
              <w:rPr>
                <w:b/>
                <w:bCs/>
                <w:sz w:val="20"/>
              </w:rPr>
              <w:t xml:space="preserve"> (при наличии)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Площадь земельного участка, на котором расположен объект, </w:t>
            </w:r>
            <w:r w:rsidRPr="00FB3AEB">
              <w:rPr>
                <w:b/>
                <w:bCs/>
                <w:i/>
                <w:iCs/>
                <w:sz w:val="20"/>
              </w:rPr>
              <w:t>кв.м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 xml:space="preserve">Общая площадь объекта*, </w:t>
            </w:r>
            <w:r w:rsidRPr="00FB3AEB">
              <w:rPr>
                <w:b/>
                <w:bCs/>
                <w:i/>
                <w:iCs/>
                <w:sz w:val="20"/>
              </w:rPr>
              <w:t>кв.м.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Виды разрешенного использования земельного участка, на котором расположен объект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Вид права на объект, сведения о правообладателе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FB3AE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FB3AEB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E70DD6" w:rsidRPr="00FB3AEB" w:rsidTr="00900AF8">
        <w:trPr>
          <w:trHeight w:val="956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г. Пермь, ул. Карпинского, д. 118в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bCs/>
                <w:sz w:val="20"/>
              </w:rPr>
            </w:pPr>
            <w:r w:rsidRPr="00E70DD6">
              <w:rPr>
                <w:bCs/>
                <w:sz w:val="20"/>
              </w:rPr>
              <w:t>Здание склада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ОКС: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59:01:4410761:3374</w:t>
            </w:r>
          </w:p>
          <w:p w:rsidR="00E70DD6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 xml:space="preserve">ЗУ: 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59:01:4410761:4606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Default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68,</w:t>
            </w:r>
            <w:r w:rsidR="00E70DD6" w:rsidRPr="00900AF8">
              <w:rPr>
                <w:sz w:val="20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</w:t>
            </w:r>
            <w:r w:rsidRPr="00E70DD6">
              <w:rPr>
                <w:color w:val="000000"/>
                <w:sz w:val="20"/>
              </w:rPr>
              <w:t>агазины (4.4)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Общая долевая собственность, физические лица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900AF8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г. Пермь, юго-западнее жилого дома № 118 по ул. Карпинского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r w:rsidRPr="00E70DD6">
              <w:rPr>
                <w:sz w:val="20"/>
              </w:rPr>
              <w:t>араж для служебного автотранспорта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ОКС: 59:01:4410761:3960</w:t>
            </w:r>
          </w:p>
          <w:p w:rsidR="00E70DD6" w:rsidRDefault="00E70DD6" w:rsidP="00E70DD6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ЗУ:</w:t>
            </w:r>
          </w:p>
          <w:p w:rsidR="00E70DD6" w:rsidRPr="00900AF8" w:rsidRDefault="00E70DD6" w:rsidP="00E70DD6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59:01:4410761:4612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Default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Под жилыми домами, учебными зданиями и складскими 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Собственность,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900AF8">
        <w:trPr>
          <w:trHeight w:val="1038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 xml:space="preserve">г. Пермь, ул. Карпинского, д. </w:t>
            </w:r>
            <w:proofErr w:type="gramStart"/>
            <w:r w:rsidRPr="00900AF8">
              <w:rPr>
                <w:color w:val="000000"/>
                <w:sz w:val="20"/>
              </w:rPr>
              <w:t>118</w:t>
            </w:r>
            <w:proofErr w:type="gramEnd"/>
            <w:r w:rsidRPr="00900AF8">
              <w:rPr>
                <w:color w:val="000000"/>
                <w:sz w:val="20"/>
              </w:rPr>
              <w:t xml:space="preserve"> а/1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З</w:t>
            </w:r>
            <w:r w:rsidRPr="00E70DD6">
              <w:rPr>
                <w:bCs/>
                <w:sz w:val="20"/>
              </w:rPr>
              <w:t>дание склада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ОКС: 59:01:4410761:3958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ЗУ: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59:01:4410761:4605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Default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64,</w:t>
            </w:r>
            <w:r w:rsidR="00E70DD6" w:rsidRPr="00900AF8"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Магазины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Общая долевая собственность, физические лица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900AF8">
        <w:trPr>
          <w:trHeight w:val="980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г. Пермь, юго-западнее жилого дома № 118 по ул. Карпинского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bCs/>
                <w:sz w:val="20"/>
              </w:rPr>
            </w:pPr>
            <w:r w:rsidRPr="00E70DD6">
              <w:rPr>
                <w:bCs/>
                <w:sz w:val="20"/>
              </w:rPr>
              <w:t>Гараж для служебного автотранспорта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ОКС: 59:01:4410761:3963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ЗУ: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59:01:4410761:4611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Default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23,</w:t>
            </w:r>
            <w:r w:rsidR="00E70DD6" w:rsidRPr="00900AF8"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Под жилыми домами, учебными зданиями и складскими 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Собственность,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E70DD6">
        <w:trPr>
          <w:trHeight w:val="1138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г. Пермь, юго-западнее жилого дома №118 по ул. Карпинского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Г</w:t>
            </w:r>
            <w:r w:rsidRPr="00E70DD6">
              <w:rPr>
                <w:bCs/>
                <w:sz w:val="20"/>
              </w:rPr>
              <w:t>араж для служебного автотранспорта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ОКС: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59:01:4410761:3966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ЗУ:</w:t>
            </w:r>
          </w:p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59:01:4410761:4609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Default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19,</w:t>
            </w:r>
            <w:r w:rsidR="00E70DD6" w:rsidRPr="00900AF8"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color w:val="000000"/>
                <w:sz w:val="20"/>
              </w:rPr>
            </w:pPr>
            <w:r w:rsidRPr="00E70DD6">
              <w:rPr>
                <w:color w:val="000000"/>
                <w:sz w:val="20"/>
              </w:rPr>
              <w:t>Под жилыми домами, учебными зданиями и складскими 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color w:val="000000"/>
                <w:sz w:val="20"/>
              </w:rPr>
            </w:pPr>
            <w:r w:rsidRPr="00900AF8">
              <w:rPr>
                <w:color w:val="000000"/>
                <w:sz w:val="20"/>
              </w:rPr>
              <w:t>Собственность,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E70DD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7D3237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г. Пермь, ул. Чердынская, д. 3а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 w:rsidP="0070414D">
            <w:pPr>
              <w:jc w:val="center"/>
              <w:rPr>
                <w:bCs/>
                <w:sz w:val="20"/>
              </w:rPr>
            </w:pPr>
            <w:r w:rsidRPr="00E70DD6">
              <w:rPr>
                <w:bCs/>
                <w:sz w:val="20"/>
              </w:rPr>
              <w:t>Здание закусочной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ОКС:</w:t>
            </w:r>
          </w:p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59:01:4410783:271</w:t>
            </w:r>
          </w:p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ЗУ:</w:t>
            </w:r>
          </w:p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59:01:0000000:47072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76797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175,</w:t>
            </w:r>
            <w:r w:rsidR="00E70DD6" w:rsidRPr="00900AF8">
              <w:rPr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Под жилыми домами, учебными зданиями и складскими 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Сведения о зарегистрированных правах на объект отсутствуют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B9490A" w:rsidRDefault="00E70DD6" w:rsidP="00900AF8">
            <w:pPr>
              <w:jc w:val="center"/>
              <w:rPr>
                <w:sz w:val="20"/>
                <w:highlight w:val="green"/>
              </w:rPr>
            </w:pPr>
            <w:r w:rsidRPr="002D68EE">
              <w:rPr>
                <w:sz w:val="20"/>
              </w:rPr>
              <w:t>Снос</w:t>
            </w:r>
          </w:p>
        </w:tc>
      </w:tr>
      <w:tr w:rsidR="00E70DD6" w:rsidRPr="00FB3AEB" w:rsidTr="00E70DD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E70DD6" w:rsidRPr="00900AF8" w:rsidRDefault="007D3237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г. Пермь, юго-западнее жилого дома по ул. Карпинского, д. 118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E70DD6" w:rsidRDefault="00E70DD6" w:rsidP="0070414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Здание мастерской «</w:t>
            </w:r>
            <w:r w:rsidRPr="00E70DD6">
              <w:rPr>
                <w:bCs/>
                <w:sz w:val="20"/>
              </w:rPr>
              <w:t>Стеклорез</w:t>
            </w:r>
            <w:r>
              <w:rPr>
                <w:bCs/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ОКС:</w:t>
            </w:r>
          </w:p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59:01:4410761:3968</w:t>
            </w:r>
          </w:p>
          <w:p w:rsidR="00E70DD6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 xml:space="preserve">ЗУ: </w:t>
            </w:r>
          </w:p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59:01:4410761:4607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</w:t>
            </w:r>
            <w:r w:rsidR="00E70DD6" w:rsidRPr="00900AF8">
              <w:rPr>
                <w:sz w:val="20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Бытовое обслуживание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Собственность,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900AF8">
              <w:rPr>
                <w:sz w:val="20"/>
              </w:rPr>
              <w:t>Изъятие, Снос</w:t>
            </w:r>
          </w:p>
        </w:tc>
      </w:tr>
      <w:tr w:rsidR="00E70DD6" w:rsidRPr="00FB3AEB" w:rsidTr="00E70DD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E70DD6" w:rsidRDefault="007D3237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Pr="00900AF8" w:rsidRDefault="00E70DD6" w:rsidP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 Пермь</w:t>
            </w:r>
            <w:r w:rsidRPr="00E70DD6">
              <w:rPr>
                <w:sz w:val="20"/>
              </w:rPr>
              <w:t>, юго-западнее жилого дома №118 по ул. Карпинского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Default="00E70DD6" w:rsidP="0070414D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С</w:t>
            </w:r>
            <w:r w:rsidRPr="00E70DD6">
              <w:rPr>
                <w:bCs/>
                <w:sz w:val="20"/>
              </w:rPr>
              <w:t>клад временного хранения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Default="00E70DD6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</w:p>
          <w:p w:rsidR="00E70DD6" w:rsidRDefault="00E70DD6" w:rsidP="00E70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59:01:4410761:3965</w:t>
            </w:r>
          </w:p>
          <w:p w:rsidR="00E70DD6" w:rsidRDefault="00E70DD6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</w:p>
          <w:p w:rsidR="00E70DD6" w:rsidRPr="00E70DD6" w:rsidRDefault="00E70DD6" w:rsidP="00E70DD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59:01:4410761:4610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900AF8" w:rsidRDefault="00C72811" w:rsidP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</w:t>
            </w:r>
            <w:r w:rsidR="00E70DD6" w:rsidRPr="00E70DD6">
              <w:rPr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Под жилыми домами,</w:t>
            </w:r>
            <w:r>
              <w:rPr>
                <w:sz w:val="20"/>
              </w:rPr>
              <w:t xml:space="preserve"> учебными зданиями и складскими </w:t>
            </w:r>
            <w:r w:rsidRPr="00E70DD6">
              <w:rPr>
                <w:sz w:val="20"/>
              </w:rPr>
              <w:t>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Собственность, 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900AF8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Изъятие, Снос</w:t>
            </w:r>
          </w:p>
        </w:tc>
      </w:tr>
      <w:tr w:rsidR="00E70DD6" w:rsidRPr="00FB3AEB" w:rsidTr="00E70DD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E70DD6" w:rsidRDefault="007D3237" w:rsidP="00900A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Default="00E70DD6" w:rsidP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 Пермь</w:t>
            </w:r>
            <w:r w:rsidRPr="00E70DD6">
              <w:rPr>
                <w:sz w:val="20"/>
              </w:rPr>
              <w:t>, юго-западнее жилого дома №118 по ул. Карпинского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DD6" w:rsidRDefault="00E70DD6" w:rsidP="0070414D">
            <w:pPr>
              <w:jc w:val="center"/>
              <w:rPr>
                <w:bCs/>
                <w:sz w:val="20"/>
              </w:rPr>
            </w:pPr>
            <w:r w:rsidRPr="00E70DD6">
              <w:rPr>
                <w:bCs/>
                <w:sz w:val="20"/>
              </w:rPr>
              <w:t>Склад временного хранения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 xml:space="preserve">ОКС: </w:t>
            </w:r>
          </w:p>
          <w:p w:rsidR="00E70DD6" w:rsidRPr="00E70DD6" w:rsidRDefault="00E70DD6" w:rsidP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59:01:4410761:3967</w:t>
            </w:r>
          </w:p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 xml:space="preserve">ЗУ: </w:t>
            </w:r>
          </w:p>
          <w:p w:rsid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59:01:4410761:4608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0DD6" w:rsidRPr="00E70DD6" w:rsidRDefault="00C72811" w:rsidP="00E70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</w:t>
            </w:r>
            <w:r w:rsidR="00E70DD6" w:rsidRPr="00E70DD6">
              <w:rPr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Под жилыми домами, учебными зданиями и складскими помещениями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DD6" w:rsidRPr="00E70DD6" w:rsidRDefault="00E70DD6" w:rsidP="00E70DD6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Собственность, юридическое лицо</w:t>
            </w:r>
            <w:r w:rsidRPr="00E70DD6">
              <w:rPr>
                <w:sz w:val="20"/>
              </w:rPr>
              <w:tab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DD6" w:rsidRPr="00E70DD6" w:rsidRDefault="00E70DD6" w:rsidP="00900AF8">
            <w:pPr>
              <w:jc w:val="center"/>
              <w:rPr>
                <w:sz w:val="20"/>
              </w:rPr>
            </w:pPr>
            <w:r w:rsidRPr="00E70DD6">
              <w:rPr>
                <w:sz w:val="20"/>
              </w:rPr>
              <w:t>Изъятие, Снос</w:t>
            </w:r>
          </w:p>
        </w:tc>
      </w:tr>
    </w:tbl>
    <w:p w:rsidR="00FB3AEB" w:rsidRPr="00FB3AEB" w:rsidRDefault="00FB3AEB" w:rsidP="00FB3AEB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C45BC7" w:rsidRDefault="00C45BC7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900AF8" w:rsidRDefault="00900AF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900AF8" w:rsidRPr="004637E2" w:rsidRDefault="00900AF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A34D3E" w:rsidRPr="004637E2" w:rsidRDefault="00A34D3E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A34D3E" w:rsidRPr="004637E2" w:rsidRDefault="00A34D3E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A34D3E" w:rsidRPr="00FB3AEB" w:rsidRDefault="00A34D3E" w:rsidP="00A34D3E">
      <w:pPr>
        <w:ind w:left="-142" w:right="-314"/>
        <w:jc w:val="both"/>
        <w:rPr>
          <w:b/>
          <w:szCs w:val="24"/>
        </w:rPr>
      </w:pPr>
    </w:p>
    <w:p w:rsidR="00900AF8" w:rsidRDefault="00900AF8" w:rsidP="007D3237">
      <w:pPr>
        <w:spacing w:after="120" w:line="240" w:lineRule="exact"/>
        <w:rPr>
          <w:rFonts w:eastAsia="Calibri"/>
          <w:b/>
          <w:szCs w:val="28"/>
          <w:lang w:eastAsia="en-US"/>
        </w:rPr>
      </w:pPr>
    </w:p>
    <w:p w:rsidR="00FD738E" w:rsidRDefault="00FD738E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354A8" w:rsidRPr="00B9490A" w:rsidRDefault="00FD738E" w:rsidP="00FD738E">
      <w:pPr>
        <w:tabs>
          <w:tab w:val="center" w:pos="7143"/>
        </w:tabs>
        <w:spacing w:after="120" w:line="240" w:lineRule="exact"/>
        <w:ind w:firstLine="709"/>
        <w:jc w:val="both"/>
        <w:rPr>
          <w:b/>
          <w:szCs w:val="24"/>
        </w:rPr>
      </w:pPr>
      <w:r w:rsidRPr="00FD738E">
        <w:rPr>
          <w:b/>
          <w:szCs w:val="24"/>
        </w:rPr>
        <w:lastRenderedPageBreak/>
        <w:t xml:space="preserve">Раздел </w:t>
      </w:r>
      <w:r w:rsidR="00C6767B">
        <w:rPr>
          <w:b/>
          <w:szCs w:val="24"/>
          <w:lang w:val="en-US"/>
        </w:rPr>
        <w:t>V</w:t>
      </w:r>
      <w:r w:rsidRPr="00FD738E">
        <w:rPr>
          <w:b/>
          <w:szCs w:val="24"/>
        </w:rPr>
        <w:t>. Перечень объектов коммунальной, социальной, транспортной инфраструктур, в том числе подлежащих изъятию (в том числе земельные участки, на которых они расположены) в целях комплексного развития территории жилой застройки для государственных или муниципальных нужд, сносу или реконструкции</w:t>
      </w:r>
    </w:p>
    <w:p w:rsidR="00FD738E" w:rsidRPr="00EE19FA" w:rsidRDefault="000354A8" w:rsidP="000354A8">
      <w:pPr>
        <w:tabs>
          <w:tab w:val="center" w:pos="7143"/>
        </w:tabs>
        <w:spacing w:after="120" w:line="240" w:lineRule="exact"/>
        <w:ind w:firstLine="709"/>
        <w:jc w:val="center"/>
        <w:rPr>
          <w:szCs w:val="24"/>
        </w:rPr>
      </w:pPr>
      <w:r w:rsidRPr="00EE19FA">
        <w:rPr>
          <w:szCs w:val="24"/>
        </w:rPr>
        <w:t>Контур № 1</w:t>
      </w:r>
      <w:r w:rsidR="00EE19FA" w:rsidRPr="00EE19FA">
        <w:rPr>
          <w:szCs w:val="24"/>
        </w:rPr>
        <w:t xml:space="preserve"> в микрорайоне «Авиагородок», площадью 8,72 га</w:t>
      </w:r>
    </w:p>
    <w:p w:rsidR="000354A8" w:rsidRDefault="000354A8" w:rsidP="000354A8">
      <w:pPr>
        <w:tabs>
          <w:tab w:val="center" w:pos="7143"/>
        </w:tabs>
        <w:spacing w:after="120" w:line="240" w:lineRule="exact"/>
        <w:ind w:firstLine="709"/>
        <w:jc w:val="center"/>
        <w:rPr>
          <w:rFonts w:eastAsia="Calibri"/>
          <w:b/>
          <w:szCs w:val="28"/>
          <w:lang w:eastAsia="en-US"/>
        </w:rPr>
      </w:pPr>
    </w:p>
    <w:tbl>
      <w:tblPr>
        <w:tblW w:w="532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978"/>
        <w:gridCol w:w="2046"/>
        <w:gridCol w:w="1414"/>
        <w:gridCol w:w="1541"/>
        <w:gridCol w:w="2093"/>
        <w:gridCol w:w="2269"/>
        <w:gridCol w:w="1985"/>
      </w:tblGrid>
      <w:tr w:rsidR="00FD738E" w:rsidRPr="002A4794" w:rsidTr="0018030B">
        <w:trPr>
          <w:trHeight w:val="2300"/>
          <w:tblHeader/>
        </w:trPr>
        <w:tc>
          <w:tcPr>
            <w:tcW w:w="426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Наименование/ назначение объекта</w:t>
            </w:r>
          </w:p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2A4794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2A4794">
              <w:rPr>
                <w:b/>
                <w:bCs/>
                <w:sz w:val="20"/>
              </w:rPr>
              <w:t>на котором расположен объект</w:t>
            </w:r>
          </w:p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 xml:space="preserve">Площадь земельного участка, </w:t>
            </w:r>
            <w:r w:rsidRPr="002A4794">
              <w:rPr>
                <w:b/>
                <w:bCs/>
                <w:sz w:val="20"/>
              </w:rPr>
              <w:br/>
              <w:t>на котором расположен объект</w:t>
            </w:r>
          </w:p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(если земельный участок образован), кв.м.*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2A4794">
              <w:rPr>
                <w:b/>
                <w:bCs/>
                <w:sz w:val="20"/>
              </w:rPr>
              <w:t>Площадь, протяжность, объем или иной показатель основной характеристики объекта*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Сведения об ином правообладателе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FD738E" w:rsidRPr="002A4794" w:rsidTr="00FD738E">
        <w:trPr>
          <w:trHeight w:val="367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</w:t>
            </w:r>
            <w:r w:rsidRPr="002A4794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C72811" w:rsidRPr="002A4794" w:rsidTr="0018030B">
        <w:tc>
          <w:tcPr>
            <w:tcW w:w="42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72811" w:rsidRPr="002A4794" w:rsidRDefault="00C72811" w:rsidP="000354A8">
            <w:pPr>
              <w:ind w:left="-108" w:right="-108"/>
              <w:jc w:val="center"/>
              <w:rPr>
                <w:sz w:val="20"/>
              </w:rPr>
            </w:pPr>
            <w:r w:rsidRPr="002A4794">
              <w:rPr>
                <w:sz w:val="20"/>
              </w:rPr>
              <w:t>Телефонная канализация АТС-25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ОКС: 59:01:0000000:49348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ЗУ: 59:01:4410761:4576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59:01:4410761:4444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59:01:4410761:4578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59:01:4410761:4577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59:01:0000000:47072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59:01:4410761:4445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2308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2136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2311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1987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31473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Публичное акционерное общество междугородной и международной электрической связи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«Ростелеком»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C72811" w:rsidRPr="002A4794" w:rsidTr="0018030B">
        <w:tc>
          <w:tcPr>
            <w:tcW w:w="42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72811" w:rsidRPr="002A4794" w:rsidRDefault="00C72811" w:rsidP="000354A8">
            <w:pPr>
              <w:ind w:left="-108" w:right="-108"/>
              <w:jc w:val="center"/>
              <w:rPr>
                <w:sz w:val="20"/>
              </w:rPr>
            </w:pPr>
            <w:r w:rsidRPr="002A4794">
              <w:rPr>
                <w:sz w:val="20"/>
              </w:rPr>
              <w:t>Технологический комплекс «Канализация Индустриального района»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ОКС: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59:01:0000000:92166 ЗУ: 59:01:4410761:4576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59:01:4410761:4615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59:01:4410761:4444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59:01:4410761:4616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59:01:4410761:4578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59:01:4410761:4577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lastRenderedPageBreak/>
              <w:t>59:01:0000000:47072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59:01:4410761:4445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59:01:4410761:4579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59:01:4410783:447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  <w:lang w:val="en-US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59:01:4410783:327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  <w:lang w:val="en-US"/>
              </w:rPr>
            </w:pPr>
            <w:r w:rsidRPr="002A4794">
              <w:rPr>
                <w:bCs/>
                <w:sz w:val="20"/>
                <w:shd w:val="clear" w:color="auto" w:fill="FFFFFF"/>
                <w:lang w:val="en-US"/>
              </w:rPr>
              <w:t>59:01:4410783:450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  <w:lang w:val="en-US"/>
              </w:rPr>
            </w:pPr>
            <w:r w:rsidRPr="002A4794">
              <w:rPr>
                <w:bCs/>
                <w:sz w:val="20"/>
                <w:shd w:val="clear" w:color="auto" w:fill="FFFFFF"/>
                <w:lang w:val="en-US"/>
              </w:rPr>
              <w:t>59:01:4410783:448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2308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13459**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1361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2136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2311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1987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2636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2723</w:t>
            </w:r>
          </w:p>
          <w:p w:rsidR="00C72811" w:rsidRPr="002A4794" w:rsidRDefault="00C72811" w:rsidP="000354A8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</w:rPr>
              <w:t>2216</w:t>
            </w:r>
          </w:p>
          <w:p w:rsidR="00C72811" w:rsidRPr="002A4794" w:rsidRDefault="00C72811" w:rsidP="000354A8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  <w:lang w:val="en-US"/>
              </w:rPr>
              <w:t>2146</w:t>
            </w:r>
          </w:p>
          <w:p w:rsidR="00C72811" w:rsidRPr="002A4794" w:rsidRDefault="00C72811" w:rsidP="000354A8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  <w:lang w:val="en-US"/>
              </w:rPr>
              <w:t>2940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110 947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C72811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Концессия </w:t>
            </w:r>
            <w:r w:rsidRPr="002A4794">
              <w:rPr>
                <w:sz w:val="20"/>
              </w:rPr>
              <w:br/>
              <w:t xml:space="preserve">Общество с ограниченной ответственностью «Новая городская инфраструктура </w:t>
            </w:r>
            <w:proofErr w:type="spellStart"/>
            <w:r w:rsidRPr="002A4794">
              <w:rPr>
                <w:sz w:val="20"/>
              </w:rPr>
              <w:t>Прикамья</w:t>
            </w:r>
            <w:proofErr w:type="spellEnd"/>
            <w:r w:rsidRPr="002A4794">
              <w:rPr>
                <w:sz w:val="20"/>
              </w:rPr>
              <w:t>»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</w:p>
        </w:tc>
      </w:tr>
      <w:tr w:rsidR="00C72811" w:rsidRPr="002A4794" w:rsidTr="0018030B">
        <w:tc>
          <w:tcPr>
            <w:tcW w:w="42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г</w:t>
            </w:r>
            <w:proofErr w:type="gramStart"/>
            <w:r w:rsidRPr="002A4794">
              <w:rPr>
                <w:sz w:val="20"/>
              </w:rPr>
              <w:t>.П</w:t>
            </w:r>
            <w:proofErr w:type="gramEnd"/>
            <w:r w:rsidRPr="002A4794">
              <w:rPr>
                <w:sz w:val="20"/>
              </w:rPr>
              <w:t>ермь</w:t>
            </w:r>
            <w:proofErr w:type="spellEnd"/>
            <w:r w:rsidRPr="002A4794">
              <w:rPr>
                <w:sz w:val="20"/>
              </w:rPr>
              <w:t xml:space="preserve">, по </w:t>
            </w:r>
            <w:proofErr w:type="spellStart"/>
            <w:r w:rsidRPr="002A4794">
              <w:rPr>
                <w:sz w:val="20"/>
              </w:rPr>
              <w:t>ул.Сусанина</w:t>
            </w:r>
            <w:proofErr w:type="spellEnd"/>
            <w:r w:rsidRPr="002A4794">
              <w:rPr>
                <w:sz w:val="20"/>
              </w:rPr>
              <w:t xml:space="preserve">, 1, 3, 4, 5, 6, </w:t>
            </w:r>
            <w:proofErr w:type="spellStart"/>
            <w:r w:rsidRPr="002A4794">
              <w:rPr>
                <w:sz w:val="20"/>
              </w:rPr>
              <w:t>ул.Норильская</w:t>
            </w:r>
            <w:proofErr w:type="spellEnd"/>
            <w:r w:rsidRPr="002A4794">
              <w:rPr>
                <w:sz w:val="20"/>
              </w:rPr>
              <w:t>, 1,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ул</w:t>
            </w:r>
            <w:proofErr w:type="gramStart"/>
            <w:r w:rsidRPr="002A4794">
              <w:rPr>
                <w:sz w:val="20"/>
              </w:rPr>
              <w:t>.К</w:t>
            </w:r>
            <w:proofErr w:type="gramEnd"/>
            <w:r w:rsidRPr="002A4794">
              <w:rPr>
                <w:sz w:val="20"/>
              </w:rPr>
              <w:t>амышловская</w:t>
            </w:r>
            <w:proofErr w:type="spellEnd"/>
            <w:r w:rsidRPr="002A4794">
              <w:rPr>
                <w:sz w:val="20"/>
              </w:rPr>
              <w:t>, 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59:01:4410761:3972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59:01:4410761:4576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59:01:4410761:4444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59:01:4410761:4578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59:01:4410761:4577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59:01:4410761:4445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2308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2136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2311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1987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163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Акционерное общество «Газпром газораспределение Пермь"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C72811" w:rsidRPr="002A4794" w:rsidRDefault="00C72811" w:rsidP="00C72811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C72811" w:rsidRPr="002A4794" w:rsidTr="0018030B">
        <w:tc>
          <w:tcPr>
            <w:tcW w:w="42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г</w:t>
            </w:r>
            <w:proofErr w:type="gramStart"/>
            <w:r w:rsidRPr="002A4794">
              <w:rPr>
                <w:sz w:val="20"/>
              </w:rPr>
              <w:t>.П</w:t>
            </w:r>
            <w:proofErr w:type="gramEnd"/>
            <w:r w:rsidRPr="002A4794">
              <w:rPr>
                <w:sz w:val="20"/>
              </w:rPr>
              <w:t>ермь</w:t>
            </w:r>
            <w:proofErr w:type="spellEnd"/>
            <w:r w:rsidRPr="002A4794">
              <w:rPr>
                <w:sz w:val="20"/>
              </w:rPr>
              <w:t xml:space="preserve">, </w:t>
            </w:r>
            <w:proofErr w:type="spellStart"/>
            <w:r w:rsidRPr="002A4794">
              <w:rPr>
                <w:sz w:val="20"/>
              </w:rPr>
              <w:t>ул.Карпинского</w:t>
            </w:r>
            <w:proofErr w:type="spellEnd"/>
            <w:r w:rsidRPr="002A4794">
              <w:rPr>
                <w:sz w:val="20"/>
              </w:rPr>
              <w:t>, 118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59:01:4410761:3962 ЗУ: 59:01:4410761:4595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59:01:4410761:4444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59:01:4410761:4445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343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1987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329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Частная собственность, 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Акционерное общество «Газпром газораспределение Пермь»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</w:p>
        </w:tc>
      </w:tr>
      <w:tr w:rsidR="00C72811" w:rsidRPr="002A4794" w:rsidTr="00921496">
        <w:tc>
          <w:tcPr>
            <w:tcW w:w="42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Электросетевой комплекс «Подстанция 110/6кВ «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Балатовская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>» с линиями электропередачи и</w:t>
            </w:r>
          </w:p>
          <w:p w:rsidR="00C72811" w:rsidRPr="002A4794" w:rsidRDefault="00C72811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lastRenderedPageBreak/>
              <w:t>трансформаторными подстанциями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ОКС: 59:01:0000000:77045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59:01:4410761:4444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59:01:4410761:4578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59:01:4410761:4598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59:01:4410761:4577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59:01:0000000:47072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59:01:4410761:4597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59:01:4410761:4445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59:01:4410783:447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59:01:4410783:452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2407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2136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1419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2311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1264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1987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2723</w:t>
            </w:r>
          </w:p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172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C72811" w:rsidRPr="002A4794" w:rsidRDefault="00C72811" w:rsidP="00921496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Частная собственность, Открытое акционерное общество «Межрегиональная распределительная </w:t>
            </w:r>
            <w:r w:rsidRPr="002A4794">
              <w:rPr>
                <w:sz w:val="20"/>
              </w:rPr>
              <w:lastRenderedPageBreak/>
              <w:t>сетевая компания Урала»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72811" w:rsidRPr="002A4794" w:rsidRDefault="00C72811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г</w:t>
            </w:r>
            <w:proofErr w:type="gramStart"/>
            <w:r w:rsidRPr="002A4794">
              <w:rPr>
                <w:sz w:val="20"/>
              </w:rPr>
              <w:t>.П</w:t>
            </w:r>
            <w:proofErr w:type="gramEnd"/>
            <w:r w:rsidRPr="002A4794">
              <w:rPr>
                <w:sz w:val="20"/>
              </w:rPr>
              <w:t>ермь</w:t>
            </w:r>
            <w:proofErr w:type="spellEnd"/>
            <w:r w:rsidRPr="002A4794">
              <w:rPr>
                <w:sz w:val="20"/>
              </w:rPr>
              <w:t xml:space="preserve">, к АТП </w:t>
            </w:r>
            <w:proofErr w:type="spellStart"/>
            <w:r w:rsidRPr="002A4794">
              <w:rPr>
                <w:sz w:val="20"/>
              </w:rPr>
              <w:t>Пермоблгаз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Газопровода среднего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59:01:0000000:75368 ЗУ: 59:01:4410761:4444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1145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Акционерное общество «Газпром газораспределение Пермь»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Линия электропередач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59:01:0000000:77749 ЗУ: 59:01:0000000:47072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3166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Сведения о зарегистрированных правах отсутствуют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г</w:t>
            </w:r>
            <w:proofErr w:type="gramStart"/>
            <w:r w:rsidRPr="002A4794">
              <w:rPr>
                <w:sz w:val="20"/>
              </w:rPr>
              <w:t>.П</w:t>
            </w:r>
            <w:proofErr w:type="gramEnd"/>
            <w:r w:rsidRPr="002A4794">
              <w:rPr>
                <w:sz w:val="20"/>
              </w:rPr>
              <w:t>ермь</w:t>
            </w:r>
            <w:proofErr w:type="spellEnd"/>
            <w:r w:rsidRPr="002A4794">
              <w:rPr>
                <w:sz w:val="20"/>
              </w:rPr>
              <w:t xml:space="preserve">, </w:t>
            </w:r>
            <w:proofErr w:type="spellStart"/>
            <w:r w:rsidRPr="002A4794">
              <w:rPr>
                <w:sz w:val="20"/>
              </w:rPr>
              <w:t>ул.Сусанина</w:t>
            </w:r>
            <w:proofErr w:type="spellEnd"/>
            <w:r w:rsidRPr="002A4794">
              <w:rPr>
                <w:sz w:val="20"/>
              </w:rPr>
              <w:t>, д.10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Здание ЦТП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59:01:4410761:3423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59:01:0000000:47072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255,5 кв.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Публичное акционерное общество «Т Плюс»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</w:t>
            </w:r>
            <w:r w:rsidRPr="002A4794">
              <w:rPr>
                <w:sz w:val="20"/>
              </w:rPr>
              <w:lastRenderedPageBreak/>
              <w:t xml:space="preserve">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EE061C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lastRenderedPageBreak/>
              <w:t xml:space="preserve">Тепломагистраль М2-04 от ТЭЦ-9 по улицам Леонова, Шахтёрская, Танкистов,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lastRenderedPageBreak/>
              <w:t>Крисанова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с распределительными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тепломагистралями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и разводящими тепловыми сетями города, включая павильоны задвижек. Технологический комплекс.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ОКС: 59:01:0000000:49406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59:01:0000000:47072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59:01:0000000:79800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59:01:0000000:89045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76797**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1612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13129**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Публичное акционерное общество «Т Плюс»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г</w:t>
            </w:r>
            <w:proofErr w:type="gramStart"/>
            <w:r w:rsidRPr="002A4794">
              <w:rPr>
                <w:sz w:val="20"/>
              </w:rPr>
              <w:t>.П</w:t>
            </w:r>
            <w:proofErr w:type="gramEnd"/>
            <w:r w:rsidRPr="002A4794">
              <w:rPr>
                <w:sz w:val="20"/>
              </w:rPr>
              <w:t>ермь</w:t>
            </w:r>
            <w:proofErr w:type="spellEnd"/>
            <w:r w:rsidRPr="002A4794">
              <w:rPr>
                <w:sz w:val="20"/>
              </w:rPr>
              <w:t xml:space="preserve">, </w:t>
            </w:r>
            <w:proofErr w:type="spellStart"/>
            <w:r w:rsidRPr="002A4794">
              <w:rPr>
                <w:sz w:val="20"/>
              </w:rPr>
              <w:t>ул.Камышловская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Кабельная линия электропередачи 0,4кВ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59:01:4410761:3973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59:01:0000000:47072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436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  <w:r w:rsidRPr="002A4794">
              <w:rPr>
                <w:sz w:val="20"/>
              </w:rPr>
              <w:br/>
              <w:t>Муниципальное образование г. Пермь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г. Пермь, 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ул. </w:t>
            </w:r>
            <w:proofErr w:type="spellStart"/>
            <w:r w:rsidRPr="002A4794">
              <w:rPr>
                <w:sz w:val="20"/>
              </w:rPr>
              <w:t>Камышловская</w:t>
            </w:r>
            <w:proofErr w:type="spellEnd"/>
            <w:r w:rsidRPr="002A4794">
              <w:rPr>
                <w:sz w:val="20"/>
              </w:rPr>
              <w:t>, д. 21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Сеть холодного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59:01:4410761:4625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59:01:0000000:47072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59:01:4410761:4584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1511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525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Хозяйственное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ведение </w:t>
            </w:r>
            <w:r w:rsidRPr="002A4794">
              <w:rPr>
                <w:sz w:val="20"/>
              </w:rPr>
              <w:t xml:space="preserve">Муниципальное предприятие </w:t>
            </w:r>
            <w:r>
              <w:rPr>
                <w:sz w:val="20"/>
              </w:rPr>
              <w:t>«</w:t>
            </w:r>
            <w:proofErr w:type="spellStart"/>
            <w:r w:rsidRPr="002A4794">
              <w:rPr>
                <w:sz w:val="20"/>
              </w:rPr>
              <w:t>Пермводоканал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 xml:space="preserve">Строительство КЛ 0,4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от РУ 0,4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РП-73; Реконструкция РУ 0,4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РП-73 (установка оборудования учета э/э), для </w:t>
            </w:r>
            <w:r w:rsidRPr="002A4794">
              <w:rPr>
                <w:bCs/>
                <w:sz w:val="20"/>
                <w:shd w:val="clear" w:color="auto" w:fill="FFFFFF"/>
              </w:rPr>
              <w:lastRenderedPageBreak/>
              <w:t xml:space="preserve">электроснабжения базовой станции сотовой связи по адресу: Пермский край, г. Пермь, Индустриальный район,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ул</w:t>
            </w:r>
            <w:proofErr w:type="gramStart"/>
            <w:r w:rsidRPr="002A4794">
              <w:rPr>
                <w:bCs/>
                <w:sz w:val="20"/>
                <w:shd w:val="clear" w:color="auto" w:fill="FFFFFF"/>
              </w:rPr>
              <w:t>.А</w:t>
            </w:r>
            <w:proofErr w:type="gramEnd"/>
            <w:r w:rsidRPr="002A4794">
              <w:rPr>
                <w:bCs/>
                <w:sz w:val="20"/>
                <w:shd w:val="clear" w:color="auto" w:fill="FFFFFF"/>
              </w:rPr>
              <w:t>рхитектора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Свиязева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 (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кад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 xml:space="preserve">. номер </w:t>
            </w:r>
            <w:proofErr w:type="spellStart"/>
            <w:r w:rsidRPr="002A4794">
              <w:rPr>
                <w:bCs/>
                <w:sz w:val="20"/>
                <w:shd w:val="clear" w:color="auto" w:fill="FFFFFF"/>
              </w:rPr>
              <w:t>зем</w:t>
            </w:r>
            <w:proofErr w:type="spellEnd"/>
            <w:r w:rsidRPr="002A4794">
              <w:rPr>
                <w:bCs/>
                <w:sz w:val="20"/>
                <w:shd w:val="clear" w:color="auto" w:fill="FFFFFF"/>
              </w:rPr>
              <w:t>. участка 59:01:4410764)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ОКС:</w:t>
            </w:r>
            <w:r w:rsidRPr="002A4794">
              <w:rPr>
                <w:sz w:val="20"/>
                <w:lang w:val="en-US"/>
              </w:rPr>
              <w:t xml:space="preserve"> </w:t>
            </w:r>
            <w:r w:rsidRPr="002A4794">
              <w:rPr>
                <w:sz w:val="20"/>
              </w:rPr>
              <w:t>59:01:0000000:92487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59:01:4410783:448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59:01:4410783:452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2940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172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240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Открытое акционерное общество «Межрегиональная распределительная сетевая компания </w:t>
            </w:r>
            <w:r w:rsidRPr="002A4794">
              <w:rPr>
                <w:sz w:val="20"/>
              </w:rPr>
              <w:lastRenderedPageBreak/>
              <w:t>Урала»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г. Пермь, ул. Карпинского, д. 107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59:01:4416013:64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59:01:4410783:448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2940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419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Частная собственность, Акционерное общество «Газпром газораспределение Пермь»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2A4794" w:rsidRDefault="002A4794" w:rsidP="00253A7D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A4794">
              <w:rPr>
                <w:bCs/>
                <w:sz w:val="20"/>
                <w:shd w:val="clear" w:color="auto" w:fill="FFFFFF"/>
              </w:rPr>
              <w:t>Сеть ливневой канализации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ОКС: 59:01:0000000:82560</w:t>
            </w:r>
          </w:p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ЗУ: 59:01:0000000:79800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1612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2569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  <w:r w:rsidRPr="002A4794">
              <w:rPr>
                <w:sz w:val="20"/>
              </w:rPr>
              <w:br/>
              <w:t>Муниципальное образование г. Пермь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5410E1" w:rsidP="000354A8">
            <w:pPr>
              <w:jc w:val="center"/>
              <w:rPr>
                <w:sz w:val="20"/>
              </w:rPr>
            </w:pPr>
            <w:r w:rsidRPr="005410E1">
              <w:rPr>
                <w:sz w:val="20"/>
              </w:rPr>
              <w:t>Оперативное управление</w:t>
            </w:r>
            <w:r>
              <w:rPr>
                <w:sz w:val="20"/>
              </w:rPr>
              <w:t xml:space="preserve"> </w:t>
            </w:r>
            <w:r w:rsidRPr="005410E1">
              <w:rPr>
                <w:sz w:val="20"/>
              </w:rPr>
              <w:t>Муни</w:t>
            </w:r>
            <w:r>
              <w:rPr>
                <w:sz w:val="20"/>
              </w:rPr>
              <w:t>ципальное бюджетное учреждение «</w:t>
            </w:r>
            <w:r w:rsidRPr="005410E1">
              <w:rPr>
                <w:sz w:val="20"/>
              </w:rPr>
              <w:t>Полигон</w:t>
            </w:r>
            <w:r>
              <w:rPr>
                <w:sz w:val="20"/>
              </w:rPr>
              <w:t>»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2A4794" w:rsidTr="00FD738E">
        <w:trPr>
          <w:trHeight w:val="192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2A4794" w:rsidRPr="002A4794" w:rsidRDefault="002A4794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II</w:t>
            </w:r>
            <w:r w:rsidRPr="002A4794">
              <w:rPr>
                <w:b/>
                <w:bCs/>
                <w:iCs/>
                <w:sz w:val="20"/>
              </w:rPr>
              <w:t>. Объекты социальной инфраструктуры</w:t>
            </w:r>
          </w:p>
        </w:tc>
      </w:tr>
      <w:tr w:rsidR="002A4794" w:rsidRPr="002A4794" w:rsidTr="0018030B">
        <w:tc>
          <w:tcPr>
            <w:tcW w:w="426" w:type="dxa"/>
            <w:shd w:val="clear" w:color="auto" w:fill="auto"/>
            <w:vAlign w:val="center"/>
          </w:tcPr>
          <w:p w:rsidR="002A4794" w:rsidRPr="002A4794" w:rsidRDefault="002A4794" w:rsidP="00FD738E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2A4794" w:rsidRDefault="002A4794" w:rsidP="00FD738E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A4794" w:rsidRPr="002A4794" w:rsidRDefault="002A4794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A4794" w:rsidRPr="002A4794" w:rsidRDefault="002A4794" w:rsidP="00FD738E">
            <w:pPr>
              <w:jc w:val="center"/>
              <w:rPr>
                <w:sz w:val="20"/>
              </w:rPr>
            </w:pPr>
          </w:p>
        </w:tc>
      </w:tr>
      <w:tr w:rsidR="002A4794" w:rsidRPr="002A4794" w:rsidTr="00FD738E">
        <w:trPr>
          <w:trHeight w:val="284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2A4794" w:rsidRPr="002A4794" w:rsidRDefault="002A4794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III</w:t>
            </w:r>
            <w:r w:rsidRPr="002A4794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132C28" w:rsidRPr="002A4794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lastRenderedPageBreak/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Автомобильная дорога по ул. Сусанина от ул. </w:t>
            </w:r>
            <w:proofErr w:type="gramStart"/>
            <w:r w:rsidRPr="002A4794">
              <w:rPr>
                <w:sz w:val="20"/>
              </w:rPr>
              <w:t>Норильской</w:t>
            </w:r>
            <w:proofErr w:type="gramEnd"/>
            <w:r w:rsidRPr="002A4794">
              <w:rPr>
                <w:sz w:val="20"/>
              </w:rPr>
              <w:t xml:space="preserve"> до ул. Сусанина, 4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32C28" w:rsidRPr="00921496" w:rsidRDefault="00132C28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59:01:4410761:4632 ЗУ: 59:01:4410761:4595</w:t>
            </w:r>
          </w:p>
          <w:p w:rsidR="00132C28" w:rsidRPr="00921496" w:rsidRDefault="00132C28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59:01:0000000:47072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343</w:t>
            </w:r>
          </w:p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60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принят на учет как бесхозяйный объект недвижимости Администрация </w:t>
            </w:r>
            <w:proofErr w:type="spellStart"/>
            <w:r w:rsidRPr="002A4794">
              <w:rPr>
                <w:sz w:val="20"/>
              </w:rPr>
              <w:t>Индутриального</w:t>
            </w:r>
            <w:proofErr w:type="spellEnd"/>
            <w:r w:rsidRPr="002A4794">
              <w:rPr>
                <w:sz w:val="20"/>
              </w:rPr>
              <w:t xml:space="preserve"> района города Перми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32C28" w:rsidRPr="002A4794" w:rsidRDefault="00132C28" w:rsidP="00132C28">
            <w:pPr>
              <w:jc w:val="center"/>
              <w:rPr>
                <w:sz w:val="20"/>
              </w:rPr>
            </w:pPr>
            <w:r w:rsidRPr="00132C28">
              <w:rPr>
                <w:sz w:val="20"/>
              </w:rPr>
              <w:t xml:space="preserve">Капитальный ремонт/Реконструкция/ Строительство. Формирование квартальной сетки улиц в границах территории, границах территории жилой застройки, подлежащей комплексному развитию  </w:t>
            </w:r>
          </w:p>
          <w:p w:rsidR="00132C28" w:rsidRPr="002A4794" w:rsidRDefault="00132C28" w:rsidP="00FD738E">
            <w:pPr>
              <w:jc w:val="center"/>
              <w:rPr>
                <w:sz w:val="20"/>
              </w:rPr>
            </w:pPr>
          </w:p>
        </w:tc>
      </w:tr>
      <w:tr w:rsidR="00132C28" w:rsidRPr="002A4794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г. Пермь, по ул. Чердынская от ул. Карпинского до ул.</w:t>
            </w:r>
          </w:p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Чердынская, 10; от ул. Чердынская, 18 до ул. Космонавта Леонова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Сооружение</w:t>
            </w:r>
            <w:r>
              <w:rPr>
                <w:sz w:val="20"/>
              </w:rPr>
              <w:t xml:space="preserve">/ </w:t>
            </w:r>
            <w:r w:rsidRPr="009755B3">
              <w:rPr>
                <w:sz w:val="20"/>
              </w:rPr>
              <w:t>сооружения дорожного транспорта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32C28" w:rsidRPr="00921496" w:rsidRDefault="00132C28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59:01:0000000:76071 ЗУ: 59:01:0000000:47072</w:t>
            </w:r>
          </w:p>
          <w:p w:rsidR="00132C28" w:rsidRPr="00921496" w:rsidRDefault="00132C28" w:rsidP="000354A8">
            <w:pPr>
              <w:jc w:val="center"/>
              <w:rPr>
                <w:iCs/>
                <w:sz w:val="20"/>
                <w:lang w:val="en-US"/>
              </w:rPr>
            </w:pPr>
            <w:r w:rsidRPr="00921496">
              <w:rPr>
                <w:iCs/>
                <w:sz w:val="20"/>
              </w:rPr>
              <w:t>59:01:4410783:447</w:t>
            </w:r>
          </w:p>
          <w:p w:rsidR="00132C28" w:rsidRPr="00921496" w:rsidRDefault="00132C28" w:rsidP="000354A8">
            <w:pPr>
              <w:jc w:val="center"/>
              <w:rPr>
                <w:iCs/>
                <w:sz w:val="20"/>
                <w:lang w:val="en-US"/>
              </w:rPr>
            </w:pPr>
            <w:r w:rsidRPr="00921496">
              <w:rPr>
                <w:iCs/>
                <w:sz w:val="20"/>
                <w:lang w:val="en-US"/>
              </w:rPr>
              <w:t>59:01:4410783:448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  <w:p w:rsidR="00132C28" w:rsidRPr="002A4794" w:rsidRDefault="00132C28" w:rsidP="000354A8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</w:rPr>
              <w:t>2723</w:t>
            </w:r>
          </w:p>
          <w:p w:rsidR="00132C28" w:rsidRPr="002A4794" w:rsidRDefault="00132C28" w:rsidP="000354A8">
            <w:pPr>
              <w:jc w:val="center"/>
              <w:rPr>
                <w:sz w:val="20"/>
                <w:lang w:val="en-US"/>
              </w:rPr>
            </w:pPr>
            <w:r w:rsidRPr="002A4794">
              <w:rPr>
                <w:sz w:val="20"/>
                <w:lang w:val="en-US"/>
              </w:rPr>
              <w:t>2940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26261,3 кв.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</w:p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32C28" w:rsidRDefault="00132C28" w:rsidP="0018030B">
            <w:pPr>
              <w:ind w:left="-108" w:right="-107"/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Оперативное управление Муниципальное </w:t>
            </w:r>
          </w:p>
          <w:p w:rsidR="00132C28" w:rsidRPr="002A4794" w:rsidRDefault="00132C28" w:rsidP="0018030B">
            <w:pPr>
              <w:ind w:left="-108" w:right="-107"/>
              <w:jc w:val="center"/>
              <w:rPr>
                <w:sz w:val="20"/>
              </w:rPr>
            </w:pPr>
            <w:r w:rsidRPr="002A4794">
              <w:rPr>
                <w:sz w:val="20"/>
              </w:rPr>
              <w:t>казенное учреждение «</w:t>
            </w:r>
            <w:proofErr w:type="spellStart"/>
            <w:r w:rsidRPr="002A4794">
              <w:rPr>
                <w:sz w:val="20"/>
              </w:rPr>
              <w:t>Пермблагоустройство</w:t>
            </w:r>
            <w:proofErr w:type="spellEnd"/>
            <w:r w:rsidRPr="002A4794">
              <w:rPr>
                <w:sz w:val="20"/>
              </w:rPr>
              <w:t>»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32C28" w:rsidRPr="002A4794" w:rsidRDefault="00132C28" w:rsidP="00FD738E">
            <w:pPr>
              <w:jc w:val="center"/>
              <w:rPr>
                <w:sz w:val="20"/>
              </w:rPr>
            </w:pPr>
          </w:p>
        </w:tc>
      </w:tr>
      <w:tr w:rsidR="00132C28" w:rsidRPr="002A4794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г. Пермь, от ул. </w:t>
            </w:r>
            <w:proofErr w:type="gramStart"/>
            <w:r w:rsidRPr="002A4794">
              <w:rPr>
                <w:sz w:val="20"/>
              </w:rPr>
              <w:t>Чердынской</w:t>
            </w:r>
            <w:proofErr w:type="gramEnd"/>
            <w:r w:rsidRPr="002A4794">
              <w:rPr>
                <w:sz w:val="20"/>
              </w:rPr>
              <w:t>,4 до ул. Архитектора Свиязева,8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Проезд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32C28" w:rsidRPr="00921496" w:rsidRDefault="00132C28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59:01:4410783:451</w:t>
            </w:r>
          </w:p>
          <w:p w:rsidR="00132C28" w:rsidRPr="00921496" w:rsidRDefault="00132C28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ЗУ: 59:01:0000000:47072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76797**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83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Сведения о зарегистрированных правах отсутствуют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32C28" w:rsidRPr="002A4794" w:rsidRDefault="00132C28" w:rsidP="000354A8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-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32C28" w:rsidRPr="002A4794" w:rsidRDefault="00132C28" w:rsidP="00FD738E">
            <w:pPr>
              <w:jc w:val="center"/>
              <w:rPr>
                <w:sz w:val="20"/>
              </w:rPr>
            </w:pPr>
          </w:p>
        </w:tc>
      </w:tr>
    </w:tbl>
    <w:p w:rsidR="00FD738E" w:rsidRPr="00FD738E" w:rsidRDefault="00FD738E" w:rsidP="00FD738E">
      <w:pPr>
        <w:ind w:left="-426"/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FD738E" w:rsidRPr="00FD738E" w:rsidRDefault="00FD738E" w:rsidP="00FD738E">
      <w:pPr>
        <w:ind w:left="-426"/>
        <w:rPr>
          <w:b/>
          <w:bCs/>
          <w:szCs w:val="24"/>
        </w:rPr>
      </w:pPr>
      <w:r w:rsidRPr="00FD738E">
        <w:rPr>
          <w:i/>
          <w:iCs/>
          <w:sz w:val="20"/>
        </w:rPr>
        <w:t xml:space="preserve">** </w:t>
      </w:r>
      <w:bookmarkStart w:id="3" w:name="_Hlk180746198"/>
      <w:r w:rsidRPr="00FD738E">
        <w:rPr>
          <w:i/>
          <w:iCs/>
          <w:sz w:val="20"/>
        </w:rPr>
        <w:t>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недвижимости, в отношении всего земельного участка</w:t>
      </w:r>
      <w:bookmarkEnd w:id="3"/>
    </w:p>
    <w:p w:rsidR="002A4794" w:rsidRDefault="002A4794" w:rsidP="000354A8">
      <w:pPr>
        <w:jc w:val="center"/>
        <w:rPr>
          <w:rFonts w:eastAsia="Calibri"/>
          <w:b/>
          <w:szCs w:val="28"/>
          <w:lang w:eastAsia="en-US"/>
        </w:rPr>
      </w:pPr>
    </w:p>
    <w:p w:rsidR="002A4794" w:rsidRDefault="002A4794">
      <w:pPr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FD738E" w:rsidRPr="00EE19FA" w:rsidRDefault="000354A8" w:rsidP="000354A8">
      <w:pPr>
        <w:jc w:val="center"/>
        <w:rPr>
          <w:rFonts w:eastAsia="Calibri"/>
          <w:szCs w:val="28"/>
          <w:lang w:eastAsia="en-US"/>
        </w:rPr>
      </w:pPr>
      <w:r w:rsidRPr="00EE19FA">
        <w:rPr>
          <w:rFonts w:eastAsia="Calibri"/>
          <w:szCs w:val="28"/>
          <w:lang w:eastAsia="en-US"/>
        </w:rPr>
        <w:lastRenderedPageBreak/>
        <w:t>Контур № 2</w:t>
      </w:r>
      <w:r w:rsidR="00EE19FA" w:rsidRPr="00EE19FA">
        <w:t xml:space="preserve"> </w:t>
      </w:r>
      <w:r w:rsidR="00EE19FA" w:rsidRPr="00EE19FA">
        <w:rPr>
          <w:rFonts w:eastAsia="Calibri"/>
          <w:szCs w:val="28"/>
          <w:lang w:eastAsia="en-US"/>
        </w:rPr>
        <w:t>по ул. Чайковского, площадью 2,40 га</w:t>
      </w:r>
    </w:p>
    <w:p w:rsidR="000354A8" w:rsidRPr="000354A8" w:rsidRDefault="000354A8" w:rsidP="000354A8">
      <w:pPr>
        <w:jc w:val="center"/>
        <w:rPr>
          <w:rFonts w:eastAsia="Calibri"/>
          <w:b/>
          <w:szCs w:val="28"/>
          <w:lang w:eastAsia="en-US"/>
        </w:rPr>
      </w:pPr>
    </w:p>
    <w:tbl>
      <w:tblPr>
        <w:tblW w:w="532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978"/>
        <w:gridCol w:w="2046"/>
        <w:gridCol w:w="1414"/>
        <w:gridCol w:w="1541"/>
        <w:gridCol w:w="2093"/>
        <w:gridCol w:w="2268"/>
        <w:gridCol w:w="1986"/>
      </w:tblGrid>
      <w:tr w:rsidR="000354A8" w:rsidRPr="00513EFA" w:rsidTr="0018030B">
        <w:trPr>
          <w:trHeight w:val="2300"/>
          <w:tblHeader/>
        </w:trPr>
        <w:tc>
          <w:tcPr>
            <w:tcW w:w="426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Наименование/ назначение объекта</w:t>
            </w:r>
          </w:p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513EFA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513EFA">
              <w:rPr>
                <w:b/>
                <w:bCs/>
                <w:sz w:val="20"/>
              </w:rPr>
              <w:t>на котором расположен объект</w:t>
            </w:r>
          </w:p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 xml:space="preserve">Площадь земельного участка, </w:t>
            </w:r>
            <w:r w:rsidRPr="00513EFA">
              <w:rPr>
                <w:b/>
                <w:bCs/>
                <w:sz w:val="20"/>
              </w:rPr>
              <w:br/>
              <w:t>на котором расположен объект</w:t>
            </w:r>
          </w:p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(если земельный участок образован), кв.м.*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513EFA">
              <w:rPr>
                <w:b/>
                <w:bCs/>
                <w:sz w:val="20"/>
              </w:rPr>
              <w:t>Площадь, протяжность, объем или иной показатель основной характеристики объекта*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Сведения об ином правообладателе объекта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sz w:val="20"/>
              </w:rPr>
            </w:pPr>
            <w:r w:rsidRPr="00513EFA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0354A8" w:rsidRPr="00513EFA" w:rsidTr="000354A8">
        <w:trPr>
          <w:trHeight w:val="367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0354A8" w:rsidRPr="00513EFA" w:rsidRDefault="000354A8" w:rsidP="000354A8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513EFA">
              <w:rPr>
                <w:b/>
                <w:bCs/>
                <w:iCs/>
                <w:sz w:val="20"/>
                <w:lang w:val="en-US"/>
              </w:rPr>
              <w:t>I</w:t>
            </w:r>
            <w:r w:rsidRPr="00513EFA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13EFA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8180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ind w:left="-108" w:right="-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Электросетевой комплекс «Подстанция 110/35/6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 xml:space="preserve"> «Южная»</w:t>
            </w:r>
            <w:r w:rsidRPr="00A56920">
              <w:rPr>
                <w:sz w:val="20"/>
              </w:rPr>
              <w:t xml:space="preserve"> с линиями электропередачи и трансформаторными подстанциями, распределительными пунктами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 xml:space="preserve">ОКС: </w:t>
            </w:r>
            <w:r w:rsidRPr="00A56920">
              <w:rPr>
                <w:bCs/>
                <w:sz w:val="20"/>
                <w:shd w:val="clear" w:color="auto" w:fill="FFFFFF"/>
              </w:rPr>
              <w:t>59:01:0000000:77516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 xml:space="preserve">ЗУ: </w:t>
            </w:r>
            <w:r>
              <w:rPr>
                <w:bCs/>
                <w:sz w:val="20"/>
                <w:shd w:val="clear" w:color="auto" w:fill="FFFFFF"/>
              </w:rPr>
              <w:br/>
            </w:r>
            <w:r w:rsidRPr="0063484B">
              <w:rPr>
                <w:bCs/>
                <w:sz w:val="20"/>
                <w:shd w:val="clear" w:color="auto" w:fill="FFFFFF"/>
              </w:rPr>
              <w:t>59:01:4410713:1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63484B">
              <w:rPr>
                <w:bCs/>
                <w:sz w:val="20"/>
                <w:shd w:val="clear" w:color="auto" w:fill="FFFFFF"/>
              </w:rPr>
              <w:t>59:01:4410713:11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59:01:4410713:1235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59:01:4410713:1238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522842">
              <w:rPr>
                <w:bCs/>
                <w:sz w:val="20"/>
                <w:shd w:val="clear" w:color="auto" w:fill="FFFFFF"/>
              </w:rPr>
              <w:t>59:01:4410713:23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737BA">
              <w:rPr>
                <w:bCs/>
                <w:sz w:val="20"/>
                <w:shd w:val="clear" w:color="auto" w:fill="FFFFFF"/>
              </w:rPr>
              <w:t>59:01:4410713:25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03675">
              <w:rPr>
                <w:bCs/>
                <w:sz w:val="20"/>
                <w:shd w:val="clear" w:color="auto" w:fill="FFFFFF"/>
              </w:rPr>
              <w:t>59:01:4410713:26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27B10">
              <w:rPr>
                <w:bCs/>
                <w:sz w:val="20"/>
                <w:shd w:val="clear" w:color="auto" w:fill="FFFFFF"/>
              </w:rPr>
              <w:t>59:01:4410713:31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27B10">
              <w:rPr>
                <w:bCs/>
                <w:sz w:val="20"/>
                <w:shd w:val="clear" w:color="auto" w:fill="FFFFFF"/>
              </w:rPr>
              <w:t>59:01:4410849:1248</w:t>
            </w:r>
          </w:p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FE129F">
              <w:rPr>
                <w:bCs/>
                <w:sz w:val="20"/>
                <w:shd w:val="clear" w:color="auto" w:fill="FFFFFF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</w:rPr>
              <w:t>3671,1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3076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2237,14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1457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2733,25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2066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7335**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A56920">
              <w:rPr>
                <w:sz w:val="20"/>
              </w:rPr>
              <w:t>1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собственность, Открытое акционерное общество «</w:t>
            </w:r>
            <w:r w:rsidRPr="00A56920">
              <w:rPr>
                <w:sz w:val="20"/>
              </w:rPr>
              <w:t>Межрегиональная распределительная сетевая компания Урала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513EFA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13EFA">
              <w:rPr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8180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ind w:left="-108" w:right="-108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  <w:r w:rsidRPr="00A56920">
              <w:rPr>
                <w:sz w:val="20"/>
              </w:rPr>
              <w:t>елефонная канализация АТС-28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>ОКС: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A56920">
              <w:rPr>
                <w:bCs/>
                <w:sz w:val="20"/>
                <w:shd w:val="clear" w:color="auto" w:fill="FFFFFF"/>
                <w:lang w:val="en-US"/>
              </w:rPr>
              <w:t>59:01:0000000:48876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 xml:space="preserve">ЗУ: </w:t>
            </w:r>
            <w:r>
              <w:rPr>
                <w:bCs/>
                <w:sz w:val="20"/>
                <w:shd w:val="clear" w:color="auto" w:fill="FFFFFF"/>
              </w:rPr>
              <w:br/>
            </w:r>
            <w:r w:rsidRPr="0063484B">
              <w:rPr>
                <w:bCs/>
                <w:sz w:val="20"/>
                <w:shd w:val="clear" w:color="auto" w:fill="FFFFFF"/>
              </w:rPr>
              <w:t>59:01:4410713:1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63484B">
              <w:rPr>
                <w:bCs/>
                <w:sz w:val="20"/>
                <w:shd w:val="clear" w:color="auto" w:fill="FFFFFF"/>
              </w:rPr>
              <w:t>59:01:4410713:11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59:01:4410713:1235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59:01:4410713:1238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03675">
              <w:rPr>
                <w:bCs/>
                <w:sz w:val="20"/>
                <w:shd w:val="clear" w:color="auto" w:fill="FFFFFF"/>
              </w:rPr>
              <w:t>59:01:4410713:26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27B10">
              <w:rPr>
                <w:bCs/>
                <w:sz w:val="20"/>
                <w:shd w:val="clear" w:color="auto" w:fill="FFFFFF"/>
              </w:rPr>
              <w:lastRenderedPageBreak/>
              <w:t>59:01:4410713:31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27B10">
              <w:rPr>
                <w:bCs/>
                <w:sz w:val="20"/>
                <w:shd w:val="clear" w:color="auto" w:fill="FFFFFF"/>
              </w:rPr>
              <w:t>59:01:4410849:1248</w:t>
            </w:r>
          </w:p>
          <w:p w:rsidR="002A4794" w:rsidRPr="0063484B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A16253">
              <w:rPr>
                <w:bCs/>
                <w:sz w:val="20"/>
                <w:shd w:val="clear" w:color="auto" w:fill="FFFFFF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  <w:lang w:val="en-US"/>
              </w:rPr>
              <w:t>3671,1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3076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1457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lastRenderedPageBreak/>
              <w:t>2733,25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2066</w:t>
            </w:r>
          </w:p>
          <w:p w:rsidR="002A4794" w:rsidRPr="0063484B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7335**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A56920">
              <w:rPr>
                <w:sz w:val="20"/>
              </w:rPr>
              <w:lastRenderedPageBreak/>
              <w:t>19354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 xml:space="preserve">Частная собственность, </w:t>
            </w:r>
            <w:r w:rsidRPr="00A56920">
              <w:rPr>
                <w:sz w:val="20"/>
              </w:rPr>
              <w:t>Публичное акционерное общество междугородной и меж</w:t>
            </w:r>
            <w:r>
              <w:rPr>
                <w:sz w:val="20"/>
              </w:rPr>
              <w:t>дународной электрической связи «</w:t>
            </w:r>
            <w:r w:rsidRPr="00A56920">
              <w:rPr>
                <w:sz w:val="20"/>
              </w:rPr>
              <w:t>Ростелеком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8180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>Технологический комплекс «</w:t>
            </w:r>
            <w:r w:rsidRPr="00A56920">
              <w:rPr>
                <w:bCs/>
                <w:sz w:val="20"/>
                <w:shd w:val="clear" w:color="auto" w:fill="FFFFFF"/>
              </w:rPr>
              <w:t>Канализация Индустриального района</w:t>
            </w:r>
            <w:r>
              <w:rPr>
                <w:bCs/>
                <w:sz w:val="20"/>
                <w:shd w:val="clear" w:color="auto" w:fill="FFFFFF"/>
              </w:rPr>
              <w:t>»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A56920">
              <w:rPr>
                <w:sz w:val="20"/>
              </w:rPr>
              <w:t>59:01:0000000:92166</w:t>
            </w:r>
          </w:p>
          <w:p w:rsidR="002A4794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 xml:space="preserve">ЗУ: </w:t>
            </w:r>
            <w:r>
              <w:rPr>
                <w:bCs/>
                <w:sz w:val="20"/>
                <w:shd w:val="clear" w:color="auto" w:fill="FFFFFF"/>
              </w:rPr>
              <w:br/>
            </w:r>
            <w:r w:rsidRPr="0063484B">
              <w:rPr>
                <w:bCs/>
                <w:sz w:val="20"/>
                <w:shd w:val="clear" w:color="auto" w:fill="FFFFFF"/>
              </w:rPr>
              <w:t>59:01:4410713:1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</w:rPr>
              <w:t>59:01:4410713:11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59:01:4410713:1235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59:01:4410713:1236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59:01:4410713:25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59:01:4410713:31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</w:rPr>
              <w:t>3671,1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3076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2237,14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2733,25</w:t>
            </w:r>
          </w:p>
          <w:p w:rsidR="002A4794" w:rsidRPr="002D65BD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7335**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A56920">
              <w:rPr>
                <w:sz w:val="20"/>
              </w:rPr>
              <w:t>110947</w:t>
            </w:r>
            <w:r>
              <w:rPr>
                <w:sz w:val="20"/>
              </w:rPr>
              <w:t xml:space="preserve"> м 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A56920">
              <w:rPr>
                <w:sz w:val="20"/>
              </w:rPr>
              <w:t>Муниципальная</w:t>
            </w:r>
            <w:r>
              <w:rPr>
                <w:sz w:val="20"/>
              </w:rPr>
              <w:t xml:space="preserve"> собственность,</w:t>
            </w:r>
            <w:r>
              <w:t xml:space="preserve"> </w:t>
            </w:r>
            <w:r>
              <w:br/>
            </w:r>
            <w:r w:rsidRPr="005D6C1C">
              <w:rPr>
                <w:sz w:val="20"/>
              </w:rPr>
              <w:t>Муниципальное образование</w:t>
            </w:r>
            <w:r w:rsidRPr="00A56920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410E1" w:rsidRPr="005410E1" w:rsidRDefault="005410E1" w:rsidP="005410E1">
            <w:pPr>
              <w:jc w:val="center"/>
              <w:rPr>
                <w:sz w:val="20"/>
              </w:rPr>
            </w:pPr>
            <w:r w:rsidRPr="005410E1">
              <w:rPr>
                <w:sz w:val="20"/>
              </w:rPr>
              <w:t xml:space="preserve">Концессия </w:t>
            </w:r>
          </w:p>
          <w:p w:rsidR="002A4794" w:rsidRPr="00513EFA" w:rsidRDefault="005410E1" w:rsidP="005410E1">
            <w:pPr>
              <w:jc w:val="center"/>
              <w:rPr>
                <w:sz w:val="20"/>
              </w:rPr>
            </w:pPr>
            <w:r w:rsidRPr="005410E1">
              <w:rPr>
                <w:sz w:val="20"/>
              </w:rPr>
              <w:t xml:space="preserve">Общество с ограниченной ответственностью «Новая городская инфраструктура </w:t>
            </w:r>
            <w:proofErr w:type="spellStart"/>
            <w:r w:rsidRPr="005410E1">
              <w:rPr>
                <w:sz w:val="20"/>
              </w:rPr>
              <w:t>Прикамья</w:t>
            </w:r>
            <w:proofErr w:type="spellEnd"/>
            <w:r w:rsidRPr="005410E1">
              <w:rPr>
                <w:sz w:val="20"/>
              </w:rPr>
              <w:t>»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513EFA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г. Пермь, по ул. Чайковского, 9, 13, 15, 17а, ул. Снайперов, 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63484B">
              <w:rPr>
                <w:bCs/>
                <w:sz w:val="20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63484B">
              <w:rPr>
                <w:sz w:val="20"/>
              </w:rPr>
              <w:t>59:01:4410713:990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  <w:r>
              <w:rPr>
                <w:sz w:val="20"/>
              </w:rPr>
              <w:br/>
            </w:r>
            <w:r w:rsidRPr="0063484B">
              <w:rPr>
                <w:sz w:val="20"/>
              </w:rPr>
              <w:t>59:01:4410713:1235</w:t>
            </w:r>
          </w:p>
          <w:p w:rsidR="002A4794" w:rsidRDefault="002A4794" w:rsidP="000354A8">
            <w:pPr>
              <w:jc w:val="center"/>
              <w:rPr>
                <w:sz w:val="20"/>
                <w:lang w:val="en-US"/>
              </w:rPr>
            </w:pPr>
            <w:r w:rsidRPr="00803675">
              <w:rPr>
                <w:sz w:val="20"/>
              </w:rPr>
              <w:t>59:01:4410713:26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  <w:lang w:val="en-US"/>
              </w:rPr>
              <w:t>59:01:4410713:31</w:t>
            </w:r>
          </w:p>
          <w:p w:rsidR="002A4794" w:rsidRPr="00FE129F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59:01:4410713:1236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</w:t>
            </w:r>
          </w:p>
          <w:p w:rsidR="002A4794" w:rsidRDefault="002A4794" w:rsidP="000354A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1457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  <w:lang w:val="en-US"/>
              </w:rPr>
              <w:t>2733,25</w:t>
            </w:r>
          </w:p>
          <w:p w:rsidR="002A4794" w:rsidRPr="00FE129F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695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352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собственность, Акционерное общество «</w:t>
            </w:r>
            <w:r w:rsidRPr="0063484B">
              <w:rPr>
                <w:sz w:val="20"/>
              </w:rPr>
              <w:t>Газпром газораспределение Пермь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FE129F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г. Пермь, Начало – тепловая камера ТК 33-18, конец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 xml:space="preserve">– жилой дом по ул. Чайковского, 17, 17 а, 19; здание по ул. </w:t>
            </w:r>
            <w:r w:rsidRPr="00FE129F">
              <w:rPr>
                <w:sz w:val="20"/>
              </w:rPr>
              <w:lastRenderedPageBreak/>
              <w:t>Мира, 14а; (через ТК-33-18-1, ТК-33-18-2, ТК33-18-3, ТК-33-18-4, ТК-33-18-9)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63484B">
              <w:rPr>
                <w:bCs/>
                <w:sz w:val="20"/>
                <w:shd w:val="clear" w:color="auto" w:fill="FFFFFF"/>
              </w:rPr>
              <w:lastRenderedPageBreak/>
              <w:t>Тепловая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</w:rPr>
              <w:t>59:01:4410713:801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63484B">
              <w:rPr>
                <w:sz w:val="20"/>
              </w:rPr>
              <w:t>59:01:4410713:1235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59:01:4410713:25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59:01:4410713:26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2237,14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1457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354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собственность, Публичное акционерное общество «</w:t>
            </w:r>
            <w:r w:rsidRPr="0063484B">
              <w:rPr>
                <w:sz w:val="20"/>
              </w:rPr>
              <w:t>Т Плюс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FE129F">
              <w:rPr>
                <w:sz w:val="20"/>
              </w:rPr>
              <w:t xml:space="preserve"> Пермь, ул</w:t>
            </w:r>
            <w:r>
              <w:rPr>
                <w:sz w:val="20"/>
              </w:rPr>
              <w:t>.</w:t>
            </w:r>
            <w:r w:rsidRPr="00FE129F">
              <w:rPr>
                <w:sz w:val="20"/>
              </w:rPr>
              <w:t xml:space="preserve"> Чайковского,11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Сеть ливневой канализации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8B7957">
              <w:rPr>
                <w:sz w:val="20"/>
              </w:rPr>
              <w:t>59:01:4410713:1375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59:01:4410713:1236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235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8B7957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 xml:space="preserve">Муниципальная собственность, 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8B7957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>Межквартальные –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строительство/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реконструкция </w:t>
            </w:r>
            <w:proofErr w:type="gramStart"/>
            <w:r w:rsidRPr="00C72811">
              <w:rPr>
                <w:sz w:val="20"/>
              </w:rPr>
              <w:t>в</w:t>
            </w:r>
            <w:proofErr w:type="gramEnd"/>
            <w:r w:rsidRPr="00C72811">
              <w:rPr>
                <w:sz w:val="20"/>
              </w:rPr>
              <w:t xml:space="preserve">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соответствии </w:t>
            </w:r>
            <w:proofErr w:type="gramStart"/>
            <w:r w:rsidRPr="00C72811">
              <w:rPr>
                <w:sz w:val="20"/>
              </w:rPr>
              <w:t>с</w:t>
            </w:r>
            <w:proofErr w:type="gramEnd"/>
            <w:r w:rsidRPr="00C72811">
              <w:rPr>
                <w:sz w:val="20"/>
              </w:rPr>
              <w:t xml:space="preserve">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проектной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документацией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proofErr w:type="spellStart"/>
            <w:r w:rsidRPr="00C72811">
              <w:rPr>
                <w:sz w:val="20"/>
              </w:rPr>
              <w:t>ресурсоснабжающи</w:t>
            </w:r>
            <w:proofErr w:type="spellEnd"/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х организаций,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 xml:space="preserve">внутриквартальные 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>–вынос/</w:t>
            </w:r>
          </w:p>
          <w:p w:rsidR="002A4794" w:rsidRPr="00C72811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>переустройство/</w:t>
            </w:r>
          </w:p>
          <w:p w:rsidR="002A4794" w:rsidRPr="00513EFA" w:rsidRDefault="002A4794" w:rsidP="00253A7D">
            <w:pPr>
              <w:jc w:val="center"/>
              <w:rPr>
                <w:sz w:val="20"/>
              </w:rPr>
            </w:pPr>
            <w:r w:rsidRPr="00C72811">
              <w:rPr>
                <w:sz w:val="20"/>
              </w:rPr>
              <w:t>строительство</w:t>
            </w:r>
          </w:p>
        </w:tc>
      </w:tr>
      <w:tr w:rsidR="002A4794" w:rsidRPr="00513EFA" w:rsidTr="0018030B">
        <w:trPr>
          <w:trHeight w:val="1368"/>
        </w:trPr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FE129F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 xml:space="preserve">г. Пермь, по </w:t>
            </w:r>
            <w:proofErr w:type="spellStart"/>
            <w:r w:rsidRPr="00FE129F">
              <w:rPr>
                <w:sz w:val="20"/>
              </w:rPr>
              <w:t>ул</w:t>
            </w:r>
            <w:proofErr w:type="gramStart"/>
            <w:r w:rsidRPr="00FE129F">
              <w:rPr>
                <w:sz w:val="20"/>
              </w:rPr>
              <w:t>.Ч</w:t>
            </w:r>
            <w:proofErr w:type="gramEnd"/>
            <w:r w:rsidRPr="00FE129F">
              <w:rPr>
                <w:sz w:val="20"/>
              </w:rPr>
              <w:t>айковского</w:t>
            </w:r>
            <w:proofErr w:type="spellEnd"/>
            <w:r w:rsidRPr="00FE129F">
              <w:rPr>
                <w:sz w:val="20"/>
              </w:rPr>
              <w:t xml:space="preserve"> от ТК-33-16 до ЦТП-30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E129F">
              <w:rPr>
                <w:sz w:val="20"/>
              </w:rPr>
              <w:t>(</w:t>
            </w:r>
            <w:proofErr w:type="spellStart"/>
            <w:r w:rsidRPr="00FE129F">
              <w:rPr>
                <w:sz w:val="20"/>
              </w:rPr>
              <w:t>ул</w:t>
            </w:r>
            <w:proofErr w:type="gramStart"/>
            <w:r w:rsidRPr="00FE129F">
              <w:rPr>
                <w:sz w:val="20"/>
              </w:rPr>
              <w:t>.М</w:t>
            </w:r>
            <w:proofErr w:type="gramEnd"/>
            <w:r w:rsidRPr="00FE129F">
              <w:rPr>
                <w:sz w:val="20"/>
              </w:rPr>
              <w:t>ира</w:t>
            </w:r>
            <w:proofErr w:type="spellEnd"/>
            <w:r w:rsidRPr="00FE129F">
              <w:rPr>
                <w:sz w:val="20"/>
              </w:rPr>
              <w:t>, 6а)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Сеть теплоснабжения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8B7957">
              <w:rPr>
                <w:sz w:val="20"/>
              </w:rPr>
              <w:t>59:01:0000000:92936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59:01:4410713:1236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22842">
              <w:rPr>
                <w:sz w:val="20"/>
              </w:rPr>
              <w:t>59:01:4410713:1357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695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427B10" w:rsidRDefault="002A4794" w:rsidP="000354A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329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>,</w:t>
            </w:r>
            <w:r w:rsidRPr="00FB2E9C">
              <w:rPr>
                <w:sz w:val="20"/>
              </w:rPr>
              <w:t xml:space="preserve"> </w:t>
            </w:r>
            <w:r>
              <w:rPr>
                <w:sz w:val="20"/>
              </w:rPr>
              <w:t>Публичное акционерное общество «</w:t>
            </w:r>
            <w:r w:rsidRPr="008B7957">
              <w:rPr>
                <w:sz w:val="20"/>
              </w:rPr>
              <w:t>Т Плюс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rPr>
          <w:trHeight w:val="2575"/>
        </w:trPr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8180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Электросетевой комплекс "Подстанция 110/6кВ "</w:t>
            </w:r>
            <w:proofErr w:type="spellStart"/>
            <w:r w:rsidRPr="008B7957">
              <w:rPr>
                <w:bCs/>
                <w:sz w:val="20"/>
                <w:shd w:val="clear" w:color="auto" w:fill="FFFFFF"/>
              </w:rPr>
              <w:t>Балатовская</w:t>
            </w:r>
            <w:proofErr w:type="spellEnd"/>
            <w:r w:rsidRPr="008B7957">
              <w:rPr>
                <w:bCs/>
                <w:sz w:val="20"/>
                <w:shd w:val="clear" w:color="auto" w:fill="FFFFFF"/>
              </w:rPr>
              <w:t>" с линиями электропередачи и трансформаторными подстанциями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59:01:0000000:77045</w:t>
            </w: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59:01:4410713:1238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22842">
              <w:rPr>
                <w:sz w:val="20"/>
              </w:rPr>
              <w:t>59:01:4410713:1357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>,</w:t>
            </w:r>
            <w:r w:rsidRPr="00FB2E9C">
              <w:rPr>
                <w:sz w:val="20"/>
              </w:rPr>
              <w:t xml:space="preserve"> </w:t>
            </w:r>
            <w:r>
              <w:rPr>
                <w:sz w:val="20"/>
              </w:rPr>
              <w:t>Открытое акционерное общество «</w:t>
            </w:r>
            <w:r w:rsidRPr="008B7957">
              <w:rPr>
                <w:sz w:val="20"/>
              </w:rPr>
              <w:t>Межрегиональная распределительная сетевая компания Урала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FE129F">
              <w:rPr>
                <w:sz w:val="20"/>
              </w:rPr>
              <w:t xml:space="preserve"> Пермь, ул</w:t>
            </w:r>
            <w:r>
              <w:rPr>
                <w:sz w:val="20"/>
              </w:rPr>
              <w:t>.</w:t>
            </w:r>
            <w:r w:rsidRPr="00FE129F">
              <w:rPr>
                <w:sz w:val="20"/>
              </w:rPr>
              <w:t xml:space="preserve"> Мира, д</w:t>
            </w:r>
            <w:r>
              <w:rPr>
                <w:sz w:val="20"/>
              </w:rPr>
              <w:t>.</w:t>
            </w:r>
            <w:r w:rsidRPr="00FE129F">
              <w:rPr>
                <w:sz w:val="20"/>
              </w:rPr>
              <w:t xml:space="preserve"> 6а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B7957">
              <w:rPr>
                <w:bCs/>
                <w:sz w:val="20"/>
                <w:shd w:val="clear" w:color="auto" w:fill="FFFFFF"/>
              </w:rPr>
              <w:t>центральный тепловой пункт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>59:01:4410713:791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22842">
              <w:rPr>
                <w:sz w:val="20"/>
              </w:rPr>
              <w:t>59:01:4410713:1357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293 кв.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>, Публичное акционерное общество «</w:t>
            </w:r>
            <w:r w:rsidRPr="00522842">
              <w:rPr>
                <w:sz w:val="20"/>
              </w:rPr>
              <w:t>Т Плюс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513EFA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513EFA" w:rsidTr="0018030B">
        <w:trPr>
          <w:trHeight w:val="1961"/>
        </w:trPr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FB2E9C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г. Пермь, от врезки в канал тепловой сети по ул.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 xml:space="preserve">Мира, 6а далее по каналу тепловой сети до ЦТП по </w:t>
            </w:r>
            <w:proofErr w:type="spellStart"/>
            <w:r w:rsidRPr="00FB2E9C">
              <w:rPr>
                <w:sz w:val="20"/>
              </w:rPr>
              <w:t>ул</w:t>
            </w:r>
            <w:proofErr w:type="gramStart"/>
            <w:r w:rsidRPr="00FB2E9C">
              <w:rPr>
                <w:sz w:val="20"/>
              </w:rPr>
              <w:t>.С</w:t>
            </w:r>
            <w:proofErr w:type="gramEnd"/>
            <w:r w:rsidRPr="00FB2E9C">
              <w:rPr>
                <w:sz w:val="20"/>
              </w:rPr>
              <w:t>найперов</w:t>
            </w:r>
            <w:proofErr w:type="spellEnd"/>
            <w:r w:rsidRPr="00FB2E9C">
              <w:rPr>
                <w:sz w:val="20"/>
              </w:rPr>
              <w:t>, 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522842">
              <w:rPr>
                <w:bCs/>
                <w:sz w:val="20"/>
                <w:shd w:val="clear" w:color="auto" w:fill="FFFFFF"/>
              </w:rPr>
              <w:t>Сеть холодного водоснабжения (ввод в ЦТП)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522842">
              <w:rPr>
                <w:sz w:val="20"/>
              </w:rPr>
              <w:t>59:01:4410713:1373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522842">
              <w:rPr>
                <w:sz w:val="20"/>
              </w:rPr>
              <w:t>59:01:4410713:1357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Муниципальная собственность, </w:t>
            </w:r>
            <w:r>
              <w:rPr>
                <w:sz w:val="20"/>
              </w:rPr>
              <w:br/>
            </w:r>
            <w:r w:rsidRPr="005D6C1C">
              <w:rPr>
                <w:sz w:val="20"/>
              </w:rPr>
              <w:t>Муниципальное образование</w:t>
            </w:r>
            <w:r w:rsidRPr="00522842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rPr>
          <w:trHeight w:val="1438"/>
        </w:trPr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г. Пермь, от ул. Чайковского, 19 до ул. Кавалерийская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2651F">
              <w:rPr>
                <w:bCs/>
                <w:sz w:val="20"/>
                <w:shd w:val="clear" w:color="auto" w:fill="FFFFFF"/>
              </w:rPr>
              <w:t>Сеть канализации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2651F">
              <w:rPr>
                <w:sz w:val="20"/>
              </w:rPr>
              <w:t>59:01:4410713:1359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59:01:4410713:25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4737BA">
              <w:rPr>
                <w:sz w:val="20"/>
              </w:rPr>
              <w:t>2237,14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5410E1">
              <w:rPr>
                <w:sz w:val="20"/>
              </w:rPr>
              <w:t>ринят на учет как бесхозяйный объект недвижимости</w:t>
            </w:r>
            <w:r w:rsidR="002A4794">
              <w:rPr>
                <w:sz w:val="20"/>
              </w:rPr>
              <w:t xml:space="preserve"> </w:t>
            </w:r>
            <w:r w:rsidR="002A4794" w:rsidRPr="006A1216">
              <w:rPr>
                <w:sz w:val="20"/>
              </w:rPr>
              <w:t xml:space="preserve"> </w:t>
            </w:r>
            <w:r w:rsidR="002A4794" w:rsidRPr="004737BA">
              <w:rPr>
                <w:sz w:val="20"/>
              </w:rPr>
              <w:t>Администрация Индустриального района города Перми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rPr>
          <w:trHeight w:val="1613"/>
        </w:trPr>
        <w:tc>
          <w:tcPr>
            <w:tcW w:w="426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г. Пермь, ул. Кавалерийская, д. 15, 17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82651F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2D65BD">
              <w:rPr>
                <w:bCs/>
                <w:sz w:val="20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2D65BD">
              <w:rPr>
                <w:sz w:val="20"/>
              </w:rPr>
              <w:t>59:01:4410713:992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59:01:4410713:25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2237,14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Pr="00FB2E9C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39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6A1216" w:rsidRDefault="002A4794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>,</w:t>
            </w:r>
            <w:r w:rsidRPr="006A1216">
              <w:rPr>
                <w:sz w:val="20"/>
              </w:rPr>
              <w:t xml:space="preserve"> </w:t>
            </w:r>
            <w:r>
              <w:rPr>
                <w:sz w:val="20"/>
              </w:rPr>
              <w:t>Акционерное общество «</w:t>
            </w:r>
            <w:r w:rsidRPr="002D65BD">
              <w:rPr>
                <w:sz w:val="20"/>
              </w:rPr>
              <w:t>Газпром газораспределение Пермь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FB2E9C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FB2E9C">
              <w:rPr>
                <w:sz w:val="20"/>
              </w:rPr>
              <w:t xml:space="preserve"> Пермь, ул</w:t>
            </w:r>
            <w:r>
              <w:rPr>
                <w:sz w:val="20"/>
              </w:rPr>
              <w:t>.</w:t>
            </w:r>
            <w:r w:rsidRPr="00FB2E9C">
              <w:rPr>
                <w:sz w:val="20"/>
              </w:rPr>
              <w:t xml:space="preserve"> Чайковского, </w:t>
            </w:r>
            <w:proofErr w:type="gramStart"/>
            <w:r w:rsidRPr="00FB2E9C">
              <w:rPr>
                <w:sz w:val="20"/>
              </w:rPr>
              <w:t>д</w:t>
            </w:r>
            <w:r>
              <w:rPr>
                <w:sz w:val="20"/>
              </w:rPr>
              <w:t>.</w:t>
            </w:r>
            <w:r w:rsidRPr="00FB2E9C">
              <w:rPr>
                <w:sz w:val="20"/>
              </w:rPr>
              <w:t xml:space="preserve"> б</w:t>
            </w:r>
            <w:proofErr w:type="gramEnd"/>
            <w:r w:rsidRPr="00FB2E9C">
              <w:rPr>
                <w:sz w:val="20"/>
              </w:rPr>
              <w:t>/н, Начало - тепловая камера ТК-1 у жилого дома по ул.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proofErr w:type="spellStart"/>
            <w:r w:rsidRPr="00FB2E9C">
              <w:rPr>
                <w:sz w:val="20"/>
              </w:rPr>
              <w:t>Чайковскго</w:t>
            </w:r>
            <w:proofErr w:type="spellEnd"/>
            <w:r w:rsidRPr="00FB2E9C">
              <w:rPr>
                <w:sz w:val="20"/>
              </w:rPr>
              <w:t>, 19, конец по ул. Мира, 14а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82651F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803675">
              <w:rPr>
                <w:bCs/>
                <w:sz w:val="20"/>
                <w:shd w:val="clear" w:color="auto" w:fill="FFFFFF"/>
              </w:rPr>
              <w:t>Тепловая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59:01:0000000:18232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59:01:4410713:25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803675">
              <w:rPr>
                <w:sz w:val="20"/>
              </w:rPr>
              <w:t>2237,14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F20AC5">
              <w:rPr>
                <w:sz w:val="20"/>
              </w:rPr>
              <w:t>Сведения о зарегистрированных правах отсутствуют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2A4794" w:rsidRPr="002A4794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2A4794" w:rsidRPr="00513EFA" w:rsidRDefault="002A4794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FB2E9C">
              <w:rPr>
                <w:sz w:val="20"/>
              </w:rPr>
              <w:t xml:space="preserve"> Пермь, ул</w:t>
            </w:r>
            <w:r>
              <w:rPr>
                <w:sz w:val="20"/>
              </w:rPr>
              <w:t xml:space="preserve">. </w:t>
            </w:r>
            <w:r w:rsidRPr="00FB2E9C">
              <w:rPr>
                <w:sz w:val="20"/>
              </w:rPr>
              <w:t>Снайперов, д</w:t>
            </w:r>
            <w:r>
              <w:rPr>
                <w:sz w:val="20"/>
              </w:rPr>
              <w:t>.</w:t>
            </w:r>
            <w:r w:rsidRPr="00FB2E9C">
              <w:rPr>
                <w:sz w:val="20"/>
              </w:rPr>
              <w:t xml:space="preserve"> 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82651F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427B10">
              <w:rPr>
                <w:bCs/>
                <w:sz w:val="20"/>
                <w:shd w:val="clear" w:color="auto" w:fill="FFFFFF"/>
              </w:rPr>
              <w:t>Тепловая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59:01:4410713:802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</w:p>
          <w:p w:rsidR="002A4794" w:rsidRPr="00427B10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59:01:4410713:31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2733,25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 xml:space="preserve">, </w:t>
            </w:r>
            <w:r w:rsidRPr="006A1216">
              <w:rPr>
                <w:sz w:val="20"/>
              </w:rPr>
              <w:t xml:space="preserve"> </w:t>
            </w:r>
            <w:r>
              <w:rPr>
                <w:sz w:val="20"/>
              </w:rPr>
              <w:t>Публичное акционерное общество «</w:t>
            </w:r>
            <w:r w:rsidRPr="00427B10">
              <w:rPr>
                <w:sz w:val="20"/>
              </w:rPr>
              <w:t>Т Плюс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FB2E9C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г. Пермь, ул. Снайперов 19,17,15,13,11,9,7; ул. Мира 6а,4а; ул.</w:t>
            </w:r>
          </w:p>
          <w:p w:rsidR="002A4794" w:rsidRPr="00513EFA" w:rsidRDefault="002A4794" w:rsidP="000354A8">
            <w:pPr>
              <w:jc w:val="center"/>
              <w:rPr>
                <w:sz w:val="20"/>
              </w:rPr>
            </w:pPr>
            <w:proofErr w:type="gramStart"/>
            <w:r w:rsidRPr="00FB2E9C">
              <w:rPr>
                <w:sz w:val="20"/>
              </w:rPr>
              <w:t>Стахановская</w:t>
            </w:r>
            <w:proofErr w:type="gramEnd"/>
            <w:r w:rsidRPr="00FB2E9C">
              <w:rPr>
                <w:sz w:val="20"/>
              </w:rPr>
              <w:t xml:space="preserve"> 43,31,29,50/2 до р. Горюшка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82651F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A16253">
              <w:rPr>
                <w:bCs/>
                <w:sz w:val="20"/>
                <w:shd w:val="clear" w:color="auto" w:fill="FFFFFF"/>
              </w:rPr>
              <w:t>сеть ливневой канализации (Литер Кл)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427B10">
              <w:rPr>
                <w:sz w:val="20"/>
              </w:rPr>
              <w:t>59:01:0000000:78539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  <w:r w:rsidRPr="00A16253">
              <w:rPr>
                <w:sz w:val="20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7335</w:t>
            </w:r>
            <w:r>
              <w:rPr>
                <w:sz w:val="20"/>
              </w:rPr>
              <w:t>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1618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Муниципальная </w:t>
            </w:r>
            <w:r w:rsidRPr="006A1216">
              <w:rPr>
                <w:sz w:val="20"/>
              </w:rPr>
              <w:t>собственность</w:t>
            </w:r>
            <w:r>
              <w:rPr>
                <w:sz w:val="20"/>
              </w:rPr>
              <w:t xml:space="preserve">, </w:t>
            </w:r>
          </w:p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A16253">
              <w:rPr>
                <w:sz w:val="20"/>
              </w:rPr>
              <w:t xml:space="preserve"> г. Перм</w:t>
            </w:r>
            <w:r>
              <w:rPr>
                <w:sz w:val="20"/>
              </w:rPr>
              <w:t>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 w:rsidRPr="005410E1">
              <w:rPr>
                <w:sz w:val="20"/>
              </w:rPr>
              <w:t>Оперативное управление Муниципальное бюджетное учреждение «Полигон»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2A4794" w:rsidRPr="00513EFA" w:rsidTr="0018030B">
        <w:tc>
          <w:tcPr>
            <w:tcW w:w="42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  <w:r w:rsidRPr="00881805">
              <w:rPr>
                <w:sz w:val="20"/>
              </w:rPr>
              <w:t xml:space="preserve">В границах территории жилой застройки, подлежащей комплексному </w:t>
            </w:r>
            <w:r w:rsidRPr="00881805">
              <w:rPr>
                <w:sz w:val="20"/>
              </w:rPr>
              <w:lastRenderedPageBreak/>
              <w:t xml:space="preserve">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A4794" w:rsidRPr="0082651F" w:rsidRDefault="002A4794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A16253">
              <w:rPr>
                <w:bCs/>
                <w:sz w:val="20"/>
                <w:shd w:val="clear" w:color="auto" w:fill="FFFFFF"/>
              </w:rPr>
              <w:lastRenderedPageBreak/>
              <w:t xml:space="preserve">Электросетевой комплекс "Подстанция 110/10 </w:t>
            </w:r>
            <w:proofErr w:type="spellStart"/>
            <w:r w:rsidRPr="00A16253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A16253">
              <w:rPr>
                <w:bCs/>
                <w:sz w:val="20"/>
                <w:shd w:val="clear" w:color="auto" w:fill="FFFFFF"/>
              </w:rPr>
              <w:t xml:space="preserve"> "</w:t>
            </w:r>
            <w:proofErr w:type="spellStart"/>
            <w:r w:rsidRPr="00A16253">
              <w:rPr>
                <w:bCs/>
                <w:sz w:val="20"/>
                <w:shd w:val="clear" w:color="auto" w:fill="FFFFFF"/>
              </w:rPr>
              <w:t>Бахаревка</w:t>
            </w:r>
            <w:proofErr w:type="spellEnd"/>
            <w:r w:rsidRPr="00A16253">
              <w:rPr>
                <w:bCs/>
                <w:sz w:val="20"/>
                <w:shd w:val="clear" w:color="auto" w:fill="FFFFFF"/>
              </w:rPr>
              <w:t xml:space="preserve">" с линиями электропередачи и </w:t>
            </w:r>
            <w:r w:rsidRPr="00A16253">
              <w:rPr>
                <w:bCs/>
                <w:sz w:val="20"/>
                <w:shd w:val="clear" w:color="auto" w:fill="FFFFFF"/>
              </w:rPr>
              <w:lastRenderedPageBreak/>
              <w:t>трансформаторными подстанциями.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ОКС: </w:t>
            </w:r>
            <w:r w:rsidRPr="00A16253">
              <w:rPr>
                <w:sz w:val="20"/>
              </w:rPr>
              <w:t>59:00:0000000:7856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2A4794" w:rsidRDefault="002A4794" w:rsidP="000354A8">
            <w:pPr>
              <w:jc w:val="center"/>
              <w:rPr>
                <w:sz w:val="20"/>
              </w:rPr>
            </w:pPr>
            <w:r w:rsidRPr="00A16253">
              <w:rPr>
                <w:sz w:val="20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7335</w:t>
            </w:r>
            <w:r>
              <w:rPr>
                <w:sz w:val="20"/>
              </w:rPr>
              <w:t>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2A4794" w:rsidRDefault="002A4794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2A4794" w:rsidRPr="004737BA" w:rsidRDefault="002A4794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 xml:space="preserve">, </w:t>
            </w:r>
            <w:r w:rsidRPr="006A1216">
              <w:rPr>
                <w:sz w:val="20"/>
              </w:rPr>
              <w:t xml:space="preserve"> </w:t>
            </w:r>
            <w:r>
              <w:rPr>
                <w:sz w:val="20"/>
              </w:rPr>
              <w:t>Открытое акционерное общество «</w:t>
            </w:r>
            <w:r w:rsidRPr="00A16253">
              <w:rPr>
                <w:sz w:val="20"/>
              </w:rPr>
              <w:t xml:space="preserve">Межрегиональная </w:t>
            </w:r>
            <w:r w:rsidRPr="00A16253">
              <w:rPr>
                <w:sz w:val="20"/>
              </w:rPr>
              <w:lastRenderedPageBreak/>
              <w:t>распределительная сетевая компания Урала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A4794" w:rsidRPr="00513EFA" w:rsidRDefault="005410E1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2A4794" w:rsidRPr="00513EFA" w:rsidRDefault="002A4794" w:rsidP="000354A8">
            <w:pPr>
              <w:jc w:val="center"/>
              <w:rPr>
                <w:sz w:val="20"/>
              </w:rPr>
            </w:pPr>
          </w:p>
        </w:tc>
      </w:tr>
      <w:tr w:rsidR="003C7D25" w:rsidRPr="00513EFA" w:rsidTr="003C7D25">
        <w:trPr>
          <w:trHeight w:val="2280"/>
        </w:trPr>
        <w:tc>
          <w:tcPr>
            <w:tcW w:w="42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FB2E9C" w:rsidRDefault="003C7D25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г. Пермь, ул. Стахановская, 54, корпус</w:t>
            </w:r>
            <w:proofErr w:type="gramStart"/>
            <w:r w:rsidRPr="00FB2E9C">
              <w:rPr>
                <w:sz w:val="20"/>
              </w:rPr>
              <w:t xml:space="preserve"> Б</w:t>
            </w:r>
            <w:proofErr w:type="gramEnd"/>
            <w:r w:rsidRPr="00FB2E9C">
              <w:rPr>
                <w:sz w:val="20"/>
              </w:rPr>
              <w:t>», расположенного по адресу: Пермский край,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городской округ Пермский, город Пермь, ул. Стахановская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82651F" w:rsidRDefault="003C7D25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A16253">
              <w:rPr>
                <w:bCs/>
                <w:sz w:val="20"/>
                <w:shd w:val="clear" w:color="auto" w:fill="FFFFFF"/>
              </w:rPr>
              <w:t xml:space="preserve">«Строительство КЛ 0,4 </w:t>
            </w:r>
            <w:proofErr w:type="spellStart"/>
            <w:r w:rsidRPr="00A16253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A16253">
              <w:rPr>
                <w:bCs/>
                <w:sz w:val="20"/>
                <w:shd w:val="clear" w:color="auto" w:fill="FFFFFF"/>
              </w:rPr>
              <w:t xml:space="preserve"> от РУ 0,4 </w:t>
            </w:r>
            <w:proofErr w:type="spellStart"/>
            <w:r w:rsidRPr="00A16253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A16253">
              <w:rPr>
                <w:bCs/>
                <w:sz w:val="20"/>
                <w:shd w:val="clear" w:color="auto" w:fill="FFFFFF"/>
              </w:rPr>
              <w:t xml:space="preserve"> ТП-7069, ШР 0,4 </w:t>
            </w:r>
            <w:proofErr w:type="spellStart"/>
            <w:r w:rsidRPr="00A16253">
              <w:rPr>
                <w:bCs/>
                <w:sz w:val="20"/>
                <w:shd w:val="clear" w:color="auto" w:fill="FFFFFF"/>
              </w:rPr>
              <w:t>кВ</w:t>
            </w:r>
            <w:proofErr w:type="spellEnd"/>
            <w:r w:rsidRPr="00A16253">
              <w:rPr>
                <w:bCs/>
                <w:sz w:val="20"/>
                <w:shd w:val="clear" w:color="auto" w:fill="FFFFFF"/>
              </w:rPr>
              <w:t xml:space="preserve"> с оборудованием учета э/э для электроснабжения гаража по адресу: Пермский край, г. Пермь, ул. Стахановская, 54, корпус</w:t>
            </w:r>
            <w:proofErr w:type="gramStart"/>
            <w:r w:rsidRPr="00A16253">
              <w:rPr>
                <w:bCs/>
                <w:sz w:val="20"/>
                <w:shd w:val="clear" w:color="auto" w:fill="FFFFFF"/>
              </w:rPr>
              <w:t xml:space="preserve"> Б</w:t>
            </w:r>
            <w:proofErr w:type="gramEnd"/>
            <w:r w:rsidRPr="00A16253">
              <w:rPr>
                <w:bCs/>
                <w:sz w:val="20"/>
                <w:shd w:val="clear" w:color="auto" w:fill="FFFFFF"/>
              </w:rPr>
              <w:t>»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A16253">
              <w:rPr>
                <w:sz w:val="20"/>
              </w:rPr>
              <w:t>59:01:0000000:96239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  <w:r w:rsidRPr="00A16253">
              <w:rPr>
                <w:sz w:val="20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4737BA" w:rsidRDefault="003C7D25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7335</w:t>
            </w:r>
            <w:r>
              <w:rPr>
                <w:sz w:val="20"/>
              </w:rPr>
              <w:t>**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4737BA" w:rsidRDefault="003C7D25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Частная собственность</w:t>
            </w:r>
            <w:r>
              <w:rPr>
                <w:sz w:val="20"/>
              </w:rPr>
              <w:t>,</w:t>
            </w:r>
            <w:r w:rsidRPr="006A1216">
              <w:rPr>
                <w:sz w:val="20"/>
              </w:rPr>
              <w:t xml:space="preserve"> </w:t>
            </w:r>
            <w:r>
              <w:rPr>
                <w:sz w:val="20"/>
              </w:rPr>
              <w:t>ПАО «</w:t>
            </w:r>
            <w:r w:rsidRPr="00A16253">
              <w:rPr>
                <w:sz w:val="20"/>
              </w:rPr>
              <w:t>РОССЕТИ УРАЛ</w:t>
            </w:r>
            <w:r>
              <w:rPr>
                <w:sz w:val="20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Межквартальные –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строительство/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реконструкция </w:t>
            </w:r>
            <w:proofErr w:type="gramStart"/>
            <w:r w:rsidRPr="002A4794">
              <w:rPr>
                <w:sz w:val="20"/>
              </w:rPr>
              <w:t>в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соответствии </w:t>
            </w:r>
            <w:proofErr w:type="gramStart"/>
            <w:r w:rsidRPr="002A4794">
              <w:rPr>
                <w:sz w:val="20"/>
              </w:rPr>
              <w:t>с</w:t>
            </w:r>
            <w:proofErr w:type="gramEnd"/>
            <w:r w:rsidRPr="002A4794">
              <w:rPr>
                <w:sz w:val="20"/>
              </w:rPr>
              <w:t xml:space="preserve">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проектной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документацией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proofErr w:type="spellStart"/>
            <w:r w:rsidRPr="002A4794">
              <w:rPr>
                <w:sz w:val="20"/>
              </w:rPr>
              <w:t>ресурсоснабжающи</w:t>
            </w:r>
            <w:proofErr w:type="spellEnd"/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 организаций,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внутриквартальные 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–вынос/</w:t>
            </w:r>
          </w:p>
          <w:p w:rsidR="003C7D25" w:rsidRPr="002A4794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переустройство/</w:t>
            </w:r>
          </w:p>
          <w:p w:rsidR="003C7D25" w:rsidRPr="00513EFA" w:rsidRDefault="003C7D25" w:rsidP="002A4794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строительство</w:t>
            </w:r>
          </w:p>
        </w:tc>
      </w:tr>
      <w:tr w:rsidR="003C7D25" w:rsidRPr="00513EFA" w:rsidTr="00457972">
        <w:trPr>
          <w:trHeight w:val="832"/>
        </w:trPr>
        <w:tc>
          <w:tcPr>
            <w:tcW w:w="42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FB2E9C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A16253" w:rsidRDefault="003C7D25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>Технологический комплекс «</w:t>
            </w:r>
            <w:r w:rsidRPr="00457972">
              <w:rPr>
                <w:bCs/>
                <w:sz w:val="20"/>
                <w:shd w:val="clear" w:color="auto" w:fill="FFFFFF"/>
              </w:rPr>
              <w:t>Водопровод</w:t>
            </w:r>
            <w:r>
              <w:rPr>
                <w:bCs/>
                <w:sz w:val="20"/>
                <w:shd w:val="clear" w:color="auto" w:fill="FFFFFF"/>
              </w:rPr>
              <w:t>ные сети Индустриального района»</w:t>
            </w:r>
            <w:r w:rsidRPr="00457972">
              <w:rPr>
                <w:bCs/>
                <w:sz w:val="20"/>
                <w:shd w:val="clear" w:color="auto" w:fill="FFFFFF"/>
              </w:rPr>
              <w:t xml:space="preserve">, инв.№ 33440, лит. </w:t>
            </w:r>
            <w:proofErr w:type="spellStart"/>
            <w:r w:rsidRPr="00457972">
              <w:rPr>
                <w:bCs/>
                <w:sz w:val="20"/>
                <w:shd w:val="clear" w:color="auto" w:fill="FFFFFF"/>
              </w:rPr>
              <w:t>А</w:t>
            </w:r>
            <w:proofErr w:type="gramStart"/>
            <w:r w:rsidRPr="00457972">
              <w:rPr>
                <w:bCs/>
                <w:sz w:val="20"/>
                <w:shd w:val="clear" w:color="auto" w:fill="FFFFFF"/>
              </w:rPr>
              <w:t>,С</w:t>
            </w:r>
            <w:proofErr w:type="gramEnd"/>
            <w:r w:rsidRPr="00457972">
              <w:rPr>
                <w:bCs/>
                <w:sz w:val="20"/>
                <w:shd w:val="clear" w:color="auto" w:fill="FFFFFF"/>
              </w:rPr>
              <w:t>в</w:t>
            </w:r>
            <w:proofErr w:type="spellEnd"/>
          </w:p>
        </w:tc>
        <w:tc>
          <w:tcPr>
            <w:tcW w:w="2046" w:type="dxa"/>
            <w:shd w:val="clear" w:color="auto" w:fill="auto"/>
            <w:vAlign w:val="center"/>
          </w:tcPr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ОКС: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59:01:0000000:48879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ЗУ: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сведения отсутствуют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FB2E9C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3C7D25" w:rsidRDefault="003C7D25" w:rsidP="003C7D25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 xml:space="preserve">Муниципальная собственность, </w:t>
            </w:r>
          </w:p>
          <w:p w:rsidR="003C7D25" w:rsidRPr="006A1216" w:rsidRDefault="003C7D25" w:rsidP="003C7D25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Pr="003C7D25" w:rsidRDefault="003C7D25" w:rsidP="003C7D25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 xml:space="preserve">Концессия </w:t>
            </w:r>
          </w:p>
          <w:p w:rsidR="003C7D25" w:rsidRDefault="003C7D25" w:rsidP="003C7D25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 xml:space="preserve">Общество с ограниченной ответственностью «Новая городская инфраструктура </w:t>
            </w:r>
            <w:proofErr w:type="spellStart"/>
            <w:r w:rsidRPr="003C7D25">
              <w:rPr>
                <w:sz w:val="20"/>
              </w:rPr>
              <w:t>Прикамья</w:t>
            </w:r>
            <w:proofErr w:type="spellEnd"/>
            <w:r w:rsidRPr="003C7D25">
              <w:rPr>
                <w:sz w:val="20"/>
              </w:rPr>
              <w:t>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C7D25" w:rsidRPr="002A4794" w:rsidRDefault="003C7D25" w:rsidP="002A4794">
            <w:pPr>
              <w:jc w:val="center"/>
              <w:rPr>
                <w:sz w:val="20"/>
              </w:rPr>
            </w:pPr>
          </w:p>
        </w:tc>
      </w:tr>
      <w:tr w:rsidR="003C7D25" w:rsidRPr="00513EFA" w:rsidTr="003C7D25">
        <w:trPr>
          <w:trHeight w:val="41"/>
        </w:trPr>
        <w:tc>
          <w:tcPr>
            <w:tcW w:w="42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FB2E9C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3C7D25" w:rsidRDefault="003C7D25" w:rsidP="003C7D25">
            <w:pPr>
              <w:jc w:val="center"/>
              <w:rPr>
                <w:bCs/>
                <w:sz w:val="20"/>
                <w:shd w:val="clear" w:color="auto" w:fill="FFFFFF"/>
              </w:rPr>
            </w:pPr>
            <w:r>
              <w:rPr>
                <w:bCs/>
                <w:sz w:val="20"/>
                <w:shd w:val="clear" w:color="auto" w:fill="FFFFFF"/>
              </w:rPr>
              <w:t>Электросетевой комплекс (ЭСК) «Индустриальный район»</w:t>
            </w:r>
            <w:r w:rsidRPr="003C7D25">
              <w:rPr>
                <w:bCs/>
                <w:sz w:val="20"/>
                <w:shd w:val="clear" w:color="auto" w:fill="FFFFFF"/>
              </w:rPr>
              <w:t xml:space="preserve"> с линиями электропередачи и</w:t>
            </w:r>
          </w:p>
          <w:p w:rsidR="003C7D25" w:rsidRPr="00A16253" w:rsidRDefault="003C7D25" w:rsidP="003C7D25">
            <w:pPr>
              <w:jc w:val="center"/>
              <w:rPr>
                <w:bCs/>
                <w:sz w:val="20"/>
                <w:shd w:val="clear" w:color="auto" w:fill="FFFFFF"/>
              </w:rPr>
            </w:pPr>
            <w:r w:rsidRPr="003C7D25">
              <w:rPr>
                <w:bCs/>
                <w:sz w:val="20"/>
                <w:shd w:val="clear" w:color="auto" w:fill="FFFFFF"/>
              </w:rPr>
              <w:t>трансформаторными подстанциями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ОКС: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59:01:0000000:51877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ЗУ: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  <w:r w:rsidRPr="003C7D25">
              <w:rPr>
                <w:sz w:val="20"/>
              </w:rPr>
              <w:t>сведения отсутствуют</w:t>
            </w:r>
          </w:p>
          <w:p w:rsidR="003C7D25" w:rsidRPr="003C7D25" w:rsidRDefault="003C7D25" w:rsidP="000354A8">
            <w:pPr>
              <w:jc w:val="center"/>
              <w:rPr>
                <w:sz w:val="20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FB2E9C" w:rsidRDefault="003C7D25" w:rsidP="00F962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Default="003C7D25" w:rsidP="00F962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2A4794" w:rsidRDefault="003C7D25" w:rsidP="00F96222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Муниципальная собственность, </w:t>
            </w:r>
          </w:p>
          <w:p w:rsidR="003C7D25" w:rsidRPr="002A4794" w:rsidRDefault="003C7D25" w:rsidP="00F96222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>Муниципальное образование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Pr="002A4794" w:rsidRDefault="003C7D25" w:rsidP="00F96222">
            <w:pPr>
              <w:jc w:val="center"/>
              <w:rPr>
                <w:sz w:val="20"/>
              </w:rPr>
            </w:pPr>
            <w:r w:rsidRPr="002A4794">
              <w:rPr>
                <w:sz w:val="20"/>
              </w:rPr>
              <w:t xml:space="preserve">Хозяйственное </w:t>
            </w:r>
          </w:p>
          <w:p w:rsidR="003C7D25" w:rsidRPr="002A4794" w:rsidRDefault="003C7D25" w:rsidP="00F9622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ведение </w:t>
            </w:r>
            <w:r w:rsidRPr="002A4794">
              <w:rPr>
                <w:sz w:val="20"/>
              </w:rPr>
              <w:t xml:space="preserve">Муниципальное предприятие </w:t>
            </w:r>
            <w:r>
              <w:rPr>
                <w:sz w:val="20"/>
              </w:rPr>
              <w:t>«</w:t>
            </w:r>
            <w:proofErr w:type="spellStart"/>
            <w:r w:rsidRPr="002A4794">
              <w:rPr>
                <w:sz w:val="20"/>
              </w:rPr>
              <w:t>Пермводоканал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C7D25" w:rsidRPr="002A4794" w:rsidRDefault="003C7D25" w:rsidP="002A4794">
            <w:pPr>
              <w:jc w:val="center"/>
              <w:rPr>
                <w:sz w:val="20"/>
              </w:rPr>
            </w:pPr>
          </w:p>
        </w:tc>
      </w:tr>
      <w:tr w:rsidR="003C7D25" w:rsidRPr="00513EFA" w:rsidTr="0018030B">
        <w:trPr>
          <w:trHeight w:val="265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3C7D25" w:rsidRPr="004C3212" w:rsidRDefault="003C7D25" w:rsidP="000354A8">
            <w:pPr>
              <w:jc w:val="center"/>
              <w:rPr>
                <w:b/>
                <w:sz w:val="20"/>
              </w:rPr>
            </w:pPr>
            <w:r w:rsidRPr="004C3212">
              <w:rPr>
                <w:b/>
                <w:sz w:val="20"/>
              </w:rPr>
              <w:lastRenderedPageBreak/>
              <w:t>II. Объекты социальной инфраструктуры</w:t>
            </w:r>
          </w:p>
        </w:tc>
      </w:tr>
      <w:tr w:rsidR="003C7D25" w:rsidRPr="00513EFA" w:rsidTr="003C7D25">
        <w:trPr>
          <w:trHeight w:val="1720"/>
        </w:trPr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13EFA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116C2E">
              <w:rPr>
                <w:sz w:val="20"/>
              </w:rPr>
              <w:t xml:space="preserve"> Пермь, </w:t>
            </w:r>
            <w:proofErr w:type="spellStart"/>
            <w:r w:rsidRPr="00116C2E"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.Ч</w:t>
            </w:r>
            <w:proofErr w:type="gramEnd"/>
            <w:r>
              <w:rPr>
                <w:sz w:val="20"/>
              </w:rPr>
              <w:t>айковского</w:t>
            </w:r>
            <w:proofErr w:type="spellEnd"/>
            <w:r w:rsidRPr="00116C2E">
              <w:rPr>
                <w:sz w:val="20"/>
              </w:rPr>
              <w:t>, д</w:t>
            </w:r>
            <w:r>
              <w:rPr>
                <w:sz w:val="20"/>
              </w:rPr>
              <w:t>.</w:t>
            </w:r>
            <w:r w:rsidRPr="00116C2E">
              <w:rPr>
                <w:sz w:val="20"/>
              </w:rPr>
              <w:t xml:space="preserve"> 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116C2E">
              <w:rPr>
                <w:sz w:val="20"/>
              </w:rPr>
              <w:t>Здание больницы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ОКС: </w:t>
            </w:r>
            <w:r w:rsidRPr="00116C2E">
              <w:rPr>
                <w:sz w:val="20"/>
              </w:rPr>
              <w:t>59:01:4410713:987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116C2E">
              <w:rPr>
                <w:sz w:val="20"/>
              </w:rPr>
              <w:t>59:01:4410713:1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116C2E">
              <w:rPr>
                <w:sz w:val="20"/>
              </w:rPr>
              <w:t>3671,1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777,5 кв.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Государственная собственность, </w:t>
            </w:r>
            <w:r w:rsidRPr="004C3212">
              <w:rPr>
                <w:sz w:val="20"/>
              </w:rPr>
              <w:t xml:space="preserve">Субъект </w:t>
            </w:r>
            <w:r>
              <w:rPr>
                <w:sz w:val="20"/>
              </w:rPr>
              <w:t>Российской Федерации</w:t>
            </w:r>
            <w:r w:rsidRPr="004C3212">
              <w:rPr>
                <w:sz w:val="20"/>
              </w:rPr>
              <w:t xml:space="preserve"> Пермский край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Pr="004C3212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Оперативное управление</w:t>
            </w:r>
            <w:r>
              <w:rPr>
                <w:sz w:val="20"/>
              </w:rPr>
              <w:t xml:space="preserve"> </w:t>
            </w:r>
            <w:r w:rsidRPr="004C3212">
              <w:rPr>
                <w:sz w:val="20"/>
              </w:rPr>
              <w:t xml:space="preserve">Государственное бюджетное учреждение </w:t>
            </w:r>
            <w:r>
              <w:rPr>
                <w:sz w:val="20"/>
              </w:rPr>
              <w:t>здравоохранения Пермского края «</w:t>
            </w:r>
            <w:proofErr w:type="gramStart"/>
            <w:r w:rsidRPr="004C3212">
              <w:rPr>
                <w:sz w:val="20"/>
              </w:rPr>
              <w:t>Пермская</w:t>
            </w:r>
            <w:proofErr w:type="gramEnd"/>
            <w:r w:rsidRPr="004C3212">
              <w:rPr>
                <w:sz w:val="20"/>
              </w:rPr>
              <w:t xml:space="preserve"> краевая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клиническая инфекционная больница</w:t>
            </w:r>
            <w:r>
              <w:rPr>
                <w:sz w:val="20"/>
              </w:rPr>
              <w:t>»</w:t>
            </w:r>
          </w:p>
        </w:tc>
        <w:tc>
          <w:tcPr>
            <w:tcW w:w="1986" w:type="dxa"/>
            <w:shd w:val="clear" w:color="auto" w:fill="FFFFFF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</w:p>
        </w:tc>
      </w:tr>
      <w:tr w:rsidR="003C7D25" w:rsidRPr="00513EFA" w:rsidTr="0018030B"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 w:rsidRPr="004C3212">
              <w:rPr>
                <w:sz w:val="20"/>
              </w:rPr>
              <w:t xml:space="preserve"> Пермь, ул</w:t>
            </w:r>
            <w:r>
              <w:rPr>
                <w:sz w:val="20"/>
              </w:rPr>
              <w:t>.</w:t>
            </w:r>
            <w:r w:rsidRPr="004C3212">
              <w:rPr>
                <w:sz w:val="20"/>
              </w:rPr>
              <w:t xml:space="preserve"> Мира, д</w:t>
            </w:r>
            <w:r>
              <w:rPr>
                <w:sz w:val="20"/>
              </w:rPr>
              <w:t>.</w:t>
            </w:r>
            <w:r w:rsidRPr="004C3212">
              <w:rPr>
                <w:sz w:val="20"/>
              </w:rPr>
              <w:t xml:space="preserve"> 8а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116C2E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Здание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ОКС: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59:01:4410713:797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ЗУ:</w:t>
            </w:r>
            <w:r>
              <w:t xml:space="preserve"> </w:t>
            </w:r>
            <w:r>
              <w:br/>
            </w:r>
            <w:r w:rsidRPr="004C3212">
              <w:rPr>
                <w:sz w:val="20"/>
              </w:rPr>
              <w:t>59:01:4410713:1</w:t>
            </w:r>
            <w:r>
              <w:rPr>
                <w:sz w:val="20"/>
              </w:rPr>
              <w:t>1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116C2E" w:rsidRDefault="00EB031F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EB031F">
              <w:rPr>
                <w:sz w:val="20"/>
              </w:rPr>
              <w:t>076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698,9</w:t>
            </w:r>
            <w:r>
              <w:rPr>
                <w:sz w:val="20"/>
              </w:rPr>
              <w:t xml:space="preserve"> кв.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4C3212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Муниципальная собственность,</w:t>
            </w:r>
          </w:p>
          <w:p w:rsidR="003C7D25" w:rsidRDefault="003C7D25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4C3212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Pr="004C3212" w:rsidRDefault="003C7D25" w:rsidP="000354A8">
            <w:pPr>
              <w:jc w:val="center"/>
              <w:rPr>
                <w:sz w:val="20"/>
              </w:rPr>
            </w:pPr>
            <w:r w:rsidRPr="004C3212">
              <w:rPr>
                <w:sz w:val="20"/>
              </w:rPr>
              <w:t>Оперативное управление</w:t>
            </w:r>
            <w:r>
              <w:rPr>
                <w:sz w:val="20"/>
              </w:rPr>
              <w:t xml:space="preserve"> </w:t>
            </w:r>
            <w:r w:rsidRPr="004C3212">
              <w:rPr>
                <w:sz w:val="20"/>
              </w:rPr>
              <w:t xml:space="preserve">Муниципальное автономное учреждение дополнительного образования </w:t>
            </w:r>
            <w:r>
              <w:rPr>
                <w:sz w:val="20"/>
              </w:rPr>
              <w:t>«</w:t>
            </w:r>
            <w:r w:rsidRPr="004C3212">
              <w:rPr>
                <w:sz w:val="20"/>
              </w:rPr>
              <w:t>Центр детского творчества</w:t>
            </w:r>
          </w:p>
          <w:p w:rsidR="003C7D25" w:rsidRPr="004C3212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4C3212">
              <w:rPr>
                <w:sz w:val="20"/>
              </w:rPr>
              <w:t>Сигнал</w:t>
            </w:r>
            <w:r>
              <w:rPr>
                <w:sz w:val="20"/>
              </w:rPr>
              <w:t>»</w:t>
            </w:r>
          </w:p>
        </w:tc>
        <w:tc>
          <w:tcPr>
            <w:tcW w:w="1986" w:type="dxa"/>
            <w:shd w:val="clear" w:color="auto" w:fill="FFFFFF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 w:rsidRPr="00132C28">
              <w:rPr>
                <w:sz w:val="20"/>
              </w:rPr>
              <w:t>Снос.</w:t>
            </w:r>
            <w:r>
              <w:rPr>
                <w:sz w:val="20"/>
              </w:rPr>
              <w:t xml:space="preserve"> </w:t>
            </w:r>
          </w:p>
          <w:p w:rsidR="00FB5BD9" w:rsidRDefault="003C7D25" w:rsidP="00FB5BD9">
            <w:pPr>
              <w:ind w:left="-108" w:right="-10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Создание </w:t>
            </w:r>
            <w:r w:rsidRPr="00FB5BD9">
              <w:rPr>
                <w:sz w:val="20"/>
              </w:rPr>
              <w:t>пристроенных</w:t>
            </w:r>
            <w:r>
              <w:rPr>
                <w:sz w:val="20"/>
              </w:rPr>
              <w:t xml:space="preserve"> помещений для размещения </w:t>
            </w:r>
            <w:proofErr w:type="spellStart"/>
            <w:r>
              <w:rPr>
                <w:sz w:val="20"/>
              </w:rPr>
              <w:t>цетра</w:t>
            </w:r>
            <w:proofErr w:type="spellEnd"/>
            <w:r>
              <w:rPr>
                <w:sz w:val="20"/>
              </w:rPr>
              <w:t xml:space="preserve"> детского творчества </w:t>
            </w:r>
            <w:r>
              <w:rPr>
                <w:sz w:val="20"/>
              </w:rPr>
              <w:br/>
              <w:t xml:space="preserve">в границах </w:t>
            </w:r>
          </w:p>
          <w:p w:rsidR="003C7D25" w:rsidRPr="00513EFA" w:rsidRDefault="003C7D25" w:rsidP="00FB5BD9">
            <w:pPr>
              <w:ind w:left="-108" w:right="-107"/>
              <w:jc w:val="center"/>
              <w:rPr>
                <w:sz w:val="20"/>
              </w:rPr>
            </w:pPr>
            <w:r w:rsidRPr="009755B3">
              <w:rPr>
                <w:sz w:val="20"/>
              </w:rPr>
              <w:t xml:space="preserve">территории жилой застройки, подлежащей комплексному развитию </w:t>
            </w:r>
          </w:p>
        </w:tc>
      </w:tr>
      <w:tr w:rsidR="003C7D25" w:rsidRPr="00513EFA" w:rsidTr="000354A8">
        <w:trPr>
          <w:trHeight w:val="284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3C7D25" w:rsidRPr="004C3212" w:rsidRDefault="003C7D25" w:rsidP="000354A8">
            <w:pPr>
              <w:jc w:val="center"/>
              <w:rPr>
                <w:b/>
                <w:bCs/>
                <w:iCs/>
                <w:sz w:val="20"/>
              </w:rPr>
            </w:pPr>
            <w:r w:rsidRPr="00513EFA">
              <w:rPr>
                <w:b/>
                <w:bCs/>
                <w:iCs/>
                <w:sz w:val="20"/>
                <w:lang w:val="en-US"/>
              </w:rPr>
              <w:t>III</w:t>
            </w:r>
            <w:r w:rsidRPr="00513EFA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3C7D25" w:rsidRPr="00513EFA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13EFA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921496">
              <w:rPr>
                <w:sz w:val="20"/>
              </w:rPr>
              <w:t xml:space="preserve">В границах территории жилой </w:t>
            </w:r>
            <w:r w:rsidRPr="00921496">
              <w:rPr>
                <w:sz w:val="20"/>
              </w:rPr>
              <w:lastRenderedPageBreak/>
              <w:t xml:space="preserve">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bCs/>
                <w:sz w:val="20"/>
                <w:shd w:val="clear" w:color="auto" w:fill="FFFFFF"/>
              </w:rPr>
            </w:pPr>
            <w:proofErr w:type="gramStart"/>
            <w:r w:rsidRPr="008B7957">
              <w:rPr>
                <w:bCs/>
                <w:sz w:val="20"/>
                <w:shd w:val="clear" w:color="auto" w:fill="FFFFFF"/>
              </w:rPr>
              <w:lastRenderedPageBreak/>
              <w:t xml:space="preserve">Иное сооружение (Проезд от ул. Чайковского до ул. </w:t>
            </w:r>
            <w:r w:rsidRPr="008B7957">
              <w:rPr>
                <w:bCs/>
                <w:sz w:val="20"/>
                <w:shd w:val="clear" w:color="auto" w:fill="FFFFFF"/>
              </w:rPr>
              <w:lastRenderedPageBreak/>
              <w:t>Чайковского, 7</w:t>
            </w:r>
            <w:proofErr w:type="gramEnd"/>
          </w:p>
        </w:tc>
        <w:tc>
          <w:tcPr>
            <w:tcW w:w="2046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ОКС: </w:t>
            </w:r>
            <w:r w:rsidRPr="008B7957">
              <w:rPr>
                <w:sz w:val="20"/>
              </w:rPr>
              <w:t>59:01:4410713:1371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ЗУ: </w:t>
            </w:r>
            <w:r w:rsidRPr="008B7957">
              <w:rPr>
                <w:sz w:val="20"/>
              </w:rPr>
              <w:lastRenderedPageBreak/>
              <w:t>59:01:4410713:1236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lastRenderedPageBreak/>
              <w:t>695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  <w:r w:rsidR="00EB031F"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Pr="008B7957" w:rsidRDefault="003C7D25" w:rsidP="000354A8">
            <w:pPr>
              <w:jc w:val="center"/>
              <w:rPr>
                <w:sz w:val="20"/>
              </w:rPr>
            </w:pPr>
            <w:r w:rsidRPr="008B7957">
              <w:rPr>
                <w:sz w:val="20"/>
              </w:rPr>
              <w:t xml:space="preserve">Муниципальная собственность, 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 xml:space="preserve">Муниципальное </w:t>
            </w:r>
            <w:r w:rsidRPr="005D6C1C">
              <w:rPr>
                <w:sz w:val="20"/>
              </w:rPr>
              <w:lastRenderedPageBreak/>
              <w:t>образование</w:t>
            </w:r>
            <w:r>
              <w:rPr>
                <w:sz w:val="20"/>
              </w:rPr>
              <w:t xml:space="preserve"> </w:t>
            </w:r>
            <w:r w:rsidRPr="008B7957">
              <w:rPr>
                <w:sz w:val="20"/>
              </w:rPr>
              <w:t>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Default="003C7D25" w:rsidP="0018030B">
            <w:pPr>
              <w:ind w:left="-108" w:right="-10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Оперативное управление </w:t>
            </w:r>
            <w:r w:rsidRPr="005D6C1C">
              <w:rPr>
                <w:sz w:val="20"/>
              </w:rPr>
              <w:t>Мун</w:t>
            </w:r>
            <w:r>
              <w:rPr>
                <w:sz w:val="20"/>
              </w:rPr>
              <w:t xml:space="preserve">иципальное </w:t>
            </w:r>
          </w:p>
          <w:p w:rsidR="003C7D25" w:rsidRDefault="003C7D25" w:rsidP="0018030B">
            <w:pPr>
              <w:ind w:left="-108" w:right="-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казенное учреждение </w:t>
            </w:r>
            <w:r>
              <w:rPr>
                <w:sz w:val="20"/>
              </w:rPr>
              <w:lastRenderedPageBreak/>
              <w:t>«</w:t>
            </w:r>
            <w:proofErr w:type="spellStart"/>
            <w:r w:rsidRPr="005D6C1C">
              <w:rPr>
                <w:sz w:val="20"/>
              </w:rPr>
              <w:t>Пермблагоустройство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Капитальный ремонт /Реконструкция/ </w:t>
            </w:r>
            <w:r>
              <w:rPr>
                <w:sz w:val="20"/>
              </w:rPr>
              <w:lastRenderedPageBreak/>
              <w:t>Строительство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</w:p>
        </w:tc>
      </w:tr>
      <w:tr w:rsidR="003C7D25" w:rsidRPr="00513EFA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513EFA" w:rsidRDefault="003C7D25" w:rsidP="00921496">
            <w:pPr>
              <w:jc w:val="center"/>
              <w:rPr>
                <w:sz w:val="20"/>
              </w:rPr>
            </w:pPr>
            <w:r w:rsidRPr="00921496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Дорога по ул. Снайперов от дома №9 по ул. Чайковского до дома №8 по ул. Снайперов (</w:t>
            </w:r>
            <w:proofErr w:type="gramStart"/>
            <w:r w:rsidRPr="00427B10">
              <w:rPr>
                <w:sz w:val="20"/>
              </w:rPr>
              <w:t>км</w:t>
            </w:r>
            <w:proofErr w:type="gramEnd"/>
            <w:r w:rsidRPr="00427B10">
              <w:rPr>
                <w:sz w:val="20"/>
              </w:rPr>
              <w:t xml:space="preserve"> 0+000 - км 0+125)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59:01:4410849:1247</w:t>
            </w:r>
          </w:p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ЗУ: 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7335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Муниципальная </w:t>
            </w:r>
            <w:r w:rsidRPr="006A1216">
              <w:rPr>
                <w:sz w:val="20"/>
              </w:rPr>
              <w:t>собственность</w:t>
            </w:r>
            <w:r>
              <w:rPr>
                <w:sz w:val="20"/>
              </w:rPr>
              <w:t>,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427B10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 xml:space="preserve">Оперативное управление Муниципальное </w:t>
            </w:r>
          </w:p>
          <w:p w:rsidR="003C7D25" w:rsidRPr="00513EFA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>казенное учреждение «</w:t>
            </w:r>
            <w:proofErr w:type="spellStart"/>
            <w:r w:rsidRPr="005D6C1C">
              <w:rPr>
                <w:sz w:val="20"/>
              </w:rPr>
              <w:t>Пермблагоустройство</w:t>
            </w:r>
            <w:proofErr w:type="spellEnd"/>
            <w:r w:rsidRPr="005D6C1C">
              <w:rPr>
                <w:sz w:val="20"/>
              </w:rPr>
              <w:t>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</w:p>
        </w:tc>
      </w:tr>
      <w:tr w:rsidR="003C7D25" w:rsidRPr="00513EFA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921496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427B10">
              <w:rPr>
                <w:sz w:val="20"/>
              </w:rPr>
              <w:t>Сооружение</w:t>
            </w:r>
            <w:r>
              <w:rPr>
                <w:sz w:val="20"/>
              </w:rPr>
              <w:t>/</w:t>
            </w:r>
            <w:r>
              <w:t xml:space="preserve"> </w:t>
            </w:r>
            <w:r w:rsidRPr="00A16253">
              <w:rPr>
                <w:sz w:val="20"/>
              </w:rPr>
              <w:t>иное сооружение (дорога по ул. Чайковского)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59:01:0000000:78197</w:t>
            </w:r>
          </w:p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ЗУ:</w:t>
            </w:r>
          </w:p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  <w:lang w:val="en-US"/>
              </w:rPr>
            </w:pPr>
            <w:r w:rsidRPr="00FB2E9C">
              <w:rPr>
                <w:sz w:val="20"/>
                <w:lang w:val="en-US"/>
              </w:rPr>
              <w:t>7335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737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Муниципальная собственность,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427B10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 xml:space="preserve">Оперативное управление Муниципальное </w:t>
            </w:r>
          </w:p>
          <w:p w:rsidR="003C7D25" w:rsidRPr="00513EFA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>казенное учреждение «</w:t>
            </w:r>
            <w:proofErr w:type="spellStart"/>
            <w:r w:rsidRPr="005D6C1C">
              <w:rPr>
                <w:sz w:val="20"/>
              </w:rPr>
              <w:t>Пермблагоустройство</w:t>
            </w:r>
            <w:proofErr w:type="spellEnd"/>
            <w:r w:rsidRPr="005D6C1C">
              <w:rPr>
                <w:sz w:val="20"/>
              </w:rPr>
              <w:t>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</w:p>
        </w:tc>
      </w:tr>
      <w:tr w:rsidR="003C7D25" w:rsidRPr="00513EFA" w:rsidTr="0018030B">
        <w:trPr>
          <w:trHeight w:val="246"/>
        </w:trPr>
        <w:tc>
          <w:tcPr>
            <w:tcW w:w="426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921496">
              <w:rPr>
                <w:sz w:val="20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A16253">
              <w:rPr>
                <w:sz w:val="20"/>
              </w:rPr>
              <w:t>Сооружение</w:t>
            </w:r>
            <w:r>
              <w:rPr>
                <w:sz w:val="20"/>
              </w:rPr>
              <w:t>/</w:t>
            </w:r>
            <w:r>
              <w:t xml:space="preserve"> </w:t>
            </w:r>
            <w:r w:rsidRPr="00A16253">
              <w:rPr>
                <w:sz w:val="20"/>
              </w:rPr>
              <w:t>Дорожно-транспортное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3C7D25" w:rsidRPr="00921496" w:rsidRDefault="003C7D25" w:rsidP="000354A8">
            <w:pPr>
              <w:jc w:val="center"/>
              <w:rPr>
                <w:iCs/>
                <w:sz w:val="20"/>
              </w:rPr>
            </w:pPr>
            <w:r w:rsidRPr="00921496">
              <w:rPr>
                <w:iCs/>
                <w:sz w:val="20"/>
              </w:rPr>
              <w:t>ОКС: 59:01:0000000:43853</w:t>
            </w:r>
          </w:p>
          <w:p w:rsidR="003C7D25" w:rsidRPr="00513EFA" w:rsidRDefault="003C7D25" w:rsidP="000354A8">
            <w:pPr>
              <w:jc w:val="center"/>
              <w:rPr>
                <w:i/>
                <w:iCs/>
                <w:sz w:val="20"/>
              </w:rPr>
            </w:pPr>
            <w:r w:rsidRPr="00921496">
              <w:rPr>
                <w:iCs/>
                <w:sz w:val="20"/>
              </w:rPr>
              <w:t>ЗУ: 59:01:0000000:95274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FB2E9C">
              <w:rPr>
                <w:sz w:val="20"/>
              </w:rPr>
              <w:t>7335</w:t>
            </w:r>
          </w:p>
        </w:tc>
        <w:tc>
          <w:tcPr>
            <w:tcW w:w="1541" w:type="dxa"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A16253">
              <w:rPr>
                <w:sz w:val="20"/>
              </w:rPr>
              <w:t>827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C7D25" w:rsidRDefault="003C7D25" w:rsidP="000354A8">
            <w:pPr>
              <w:jc w:val="center"/>
              <w:rPr>
                <w:sz w:val="20"/>
              </w:rPr>
            </w:pPr>
            <w:r w:rsidRPr="006A1216">
              <w:rPr>
                <w:sz w:val="20"/>
              </w:rPr>
              <w:t>Муниципальная собственность,</w:t>
            </w:r>
          </w:p>
          <w:p w:rsidR="003C7D25" w:rsidRPr="00513EFA" w:rsidRDefault="003C7D25" w:rsidP="000354A8">
            <w:pPr>
              <w:jc w:val="center"/>
              <w:rPr>
                <w:sz w:val="20"/>
              </w:rPr>
            </w:pPr>
            <w:r w:rsidRPr="005D6C1C">
              <w:rPr>
                <w:sz w:val="20"/>
              </w:rPr>
              <w:t>Муниципальное образование</w:t>
            </w:r>
            <w:r w:rsidRPr="00A16253">
              <w:rPr>
                <w:sz w:val="20"/>
              </w:rPr>
              <w:t xml:space="preserve"> г. Пермь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7D25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 xml:space="preserve">Оперативное управление Муниципальное </w:t>
            </w:r>
          </w:p>
          <w:p w:rsidR="003C7D25" w:rsidRPr="00513EFA" w:rsidRDefault="003C7D25" w:rsidP="0018030B">
            <w:pPr>
              <w:ind w:left="-108" w:right="-108"/>
              <w:jc w:val="center"/>
              <w:rPr>
                <w:sz w:val="20"/>
              </w:rPr>
            </w:pPr>
            <w:r w:rsidRPr="005D6C1C">
              <w:rPr>
                <w:sz w:val="20"/>
              </w:rPr>
              <w:t>казенное учреждение «</w:t>
            </w:r>
            <w:proofErr w:type="spellStart"/>
            <w:r w:rsidRPr="005D6C1C">
              <w:rPr>
                <w:sz w:val="20"/>
              </w:rPr>
              <w:t>Пермблагоустройство</w:t>
            </w:r>
            <w:proofErr w:type="spellEnd"/>
            <w:r w:rsidRPr="005D6C1C">
              <w:rPr>
                <w:sz w:val="20"/>
              </w:rPr>
              <w:t>»</w:t>
            </w: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C7D25" w:rsidRPr="00513EFA" w:rsidRDefault="003C7D25" w:rsidP="000354A8">
            <w:pPr>
              <w:jc w:val="center"/>
              <w:rPr>
                <w:sz w:val="20"/>
              </w:rPr>
            </w:pPr>
          </w:p>
        </w:tc>
      </w:tr>
    </w:tbl>
    <w:p w:rsidR="000354A8" w:rsidRPr="00FD738E" w:rsidRDefault="000354A8" w:rsidP="000354A8">
      <w:pPr>
        <w:ind w:left="-426"/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0354A8" w:rsidRPr="00FD738E" w:rsidRDefault="000354A8" w:rsidP="000354A8">
      <w:pPr>
        <w:ind w:left="-426"/>
        <w:rPr>
          <w:b/>
          <w:bCs/>
          <w:szCs w:val="24"/>
        </w:rPr>
      </w:pPr>
      <w:r w:rsidRPr="00FD738E">
        <w:rPr>
          <w:i/>
          <w:iCs/>
          <w:sz w:val="20"/>
        </w:rPr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недвижимости, в отношении всего земельного участка</w:t>
      </w:r>
    </w:p>
    <w:p w:rsidR="000354A8" w:rsidRPr="00FD738E" w:rsidRDefault="000354A8" w:rsidP="00FD738E">
      <w:pPr>
        <w:rPr>
          <w:rFonts w:eastAsia="Calibri"/>
          <w:szCs w:val="28"/>
          <w:lang w:eastAsia="en-US"/>
        </w:rPr>
        <w:sectPr w:rsidR="000354A8" w:rsidRPr="00FD738E" w:rsidSect="004F0261">
          <w:footerReference w:type="default" r:id="rId12"/>
          <w:headerReference w:type="first" r:id="rId13"/>
          <w:pgSz w:w="16838" w:h="11906" w:orient="landscape"/>
          <w:pgMar w:top="1701" w:right="1134" w:bottom="1134" w:left="1418" w:header="709" w:footer="709" w:gutter="0"/>
          <w:cols w:space="708"/>
          <w:titlePg/>
          <w:docGrid w:linePitch="360"/>
        </w:sectPr>
      </w:pPr>
    </w:p>
    <w:p w:rsidR="0009242B" w:rsidRPr="00DD32FC" w:rsidRDefault="0009242B" w:rsidP="0009242B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>3</w:t>
      </w:r>
      <w:r w:rsidRPr="00DD32FC">
        <w:rPr>
          <w:rFonts w:eastAsia="Calibri"/>
          <w:szCs w:val="28"/>
          <w:lang w:eastAsia="en-US"/>
        </w:rPr>
        <w:t xml:space="preserve"> к приказу Министерства по управлению имуществом и градостроительной деятельности Пермского края</w:t>
      </w:r>
    </w:p>
    <w:p w:rsidR="0009242B" w:rsidRDefault="0009242B" w:rsidP="0009242B">
      <w:pPr>
        <w:spacing w:after="120" w:line="240" w:lineRule="exact"/>
        <w:ind w:left="4962"/>
        <w:rPr>
          <w:rFonts w:eastAsia="Calibri"/>
          <w:b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</w:p>
    <w:p w:rsidR="0009242B" w:rsidRDefault="0009242B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92198" w:rsidRDefault="0009219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 w:rsidRPr="00BB6895">
        <w:rPr>
          <w:rFonts w:eastAsia="Calibri"/>
          <w:b/>
          <w:szCs w:val="28"/>
          <w:lang w:eastAsia="en-US"/>
        </w:rPr>
        <w:t xml:space="preserve">ОСНОВНЫЕ ВИДЫ </w:t>
      </w:r>
    </w:p>
    <w:p w:rsidR="00B174C2" w:rsidRDefault="00092198" w:rsidP="00B174C2">
      <w:pPr>
        <w:spacing w:line="240" w:lineRule="exact"/>
        <w:jc w:val="center"/>
        <w:rPr>
          <w:b/>
          <w:szCs w:val="28"/>
        </w:rPr>
      </w:pPr>
      <w:r w:rsidRPr="006D21C6">
        <w:rPr>
          <w:rFonts w:eastAsia="Calibri"/>
          <w:b/>
          <w:szCs w:val="28"/>
          <w:lang w:eastAsia="en-US"/>
        </w:rPr>
        <w:t xml:space="preserve">разрешенного использования </w:t>
      </w:r>
      <w:r w:rsidR="008249A1" w:rsidRPr="008249A1">
        <w:rPr>
          <w:b/>
          <w:szCs w:val="28"/>
        </w:rPr>
        <w:t xml:space="preserve">земельных участков </w:t>
      </w:r>
      <w:r w:rsidR="008249A1" w:rsidRPr="008249A1">
        <w:rPr>
          <w:b/>
          <w:szCs w:val="28"/>
        </w:rPr>
        <w:br/>
        <w:t xml:space="preserve">и объектов капитального строительства, которые могут быть выбраны при реализации решения о комплексном развитии </w:t>
      </w:r>
      <w:r w:rsidR="00B174C2">
        <w:rPr>
          <w:b/>
          <w:szCs w:val="28"/>
        </w:rPr>
        <w:t>несмежных территорий</w:t>
      </w:r>
      <w:r w:rsidR="007E166F">
        <w:rPr>
          <w:b/>
          <w:szCs w:val="28"/>
        </w:rPr>
        <w:t xml:space="preserve"> жилой застройки</w:t>
      </w:r>
      <w:r w:rsidR="008249A1" w:rsidRPr="008249A1">
        <w:rPr>
          <w:b/>
          <w:szCs w:val="28"/>
        </w:rPr>
        <w:t xml:space="preserve">, предельные параметры разрешенного строительства, реконструкции объектов </w:t>
      </w:r>
    </w:p>
    <w:p w:rsidR="00092198" w:rsidRDefault="008249A1" w:rsidP="00B174C2">
      <w:pPr>
        <w:spacing w:line="240" w:lineRule="exact"/>
        <w:jc w:val="center"/>
        <w:rPr>
          <w:b/>
          <w:szCs w:val="28"/>
        </w:rPr>
      </w:pPr>
      <w:r w:rsidRPr="008249A1">
        <w:rPr>
          <w:b/>
          <w:szCs w:val="28"/>
        </w:rPr>
        <w:t>капитального стр</w:t>
      </w:r>
      <w:r w:rsidR="00B174C2">
        <w:rPr>
          <w:b/>
          <w:szCs w:val="28"/>
        </w:rPr>
        <w:t>оительства в границах территорий, подлежащих</w:t>
      </w:r>
      <w:r w:rsidRPr="008249A1">
        <w:rPr>
          <w:b/>
          <w:szCs w:val="28"/>
        </w:rPr>
        <w:t xml:space="preserve"> комплексному развитию</w:t>
      </w:r>
    </w:p>
    <w:p w:rsidR="00FC10FD" w:rsidRPr="0019145C" w:rsidRDefault="00FC10FD" w:rsidP="007E166F">
      <w:pPr>
        <w:spacing w:line="240" w:lineRule="exact"/>
        <w:rPr>
          <w:rFonts w:eastAsia="Calibri"/>
          <w:b/>
          <w:szCs w:val="28"/>
          <w:lang w:eastAsia="en-US"/>
        </w:rPr>
      </w:pPr>
    </w:p>
    <w:p w:rsidR="00092198" w:rsidRPr="0019145C" w:rsidRDefault="00092198" w:rsidP="00092198">
      <w:pPr>
        <w:spacing w:line="20" w:lineRule="exact"/>
      </w:pPr>
    </w:p>
    <w:p w:rsidR="00FC10FD" w:rsidRPr="0019145C" w:rsidRDefault="00FC10FD" w:rsidP="00092198">
      <w:pPr>
        <w:spacing w:line="20" w:lineRule="exact"/>
      </w:pPr>
    </w:p>
    <w:p w:rsidR="00092198" w:rsidRPr="0019145C" w:rsidRDefault="00092198" w:rsidP="00092198">
      <w:pPr>
        <w:spacing w:line="20" w:lineRule="exact"/>
      </w:pPr>
    </w:p>
    <w:p w:rsidR="0003107A" w:rsidRPr="00B174C2" w:rsidRDefault="002F34EB" w:rsidP="00B174C2">
      <w:pPr>
        <w:jc w:val="center"/>
        <w:rPr>
          <w:bCs/>
          <w:szCs w:val="28"/>
        </w:rPr>
      </w:pPr>
      <w:r>
        <w:rPr>
          <w:szCs w:val="28"/>
        </w:rPr>
        <w:t>Д</w:t>
      </w:r>
      <w:r w:rsidR="00B174C2">
        <w:rPr>
          <w:szCs w:val="28"/>
        </w:rPr>
        <w:t>ля К</w:t>
      </w:r>
      <w:r w:rsidR="0003107A" w:rsidRPr="001E4B50">
        <w:rPr>
          <w:szCs w:val="28"/>
        </w:rPr>
        <w:t xml:space="preserve">онтура </w:t>
      </w:r>
      <w:r w:rsidR="00B174C2">
        <w:rPr>
          <w:szCs w:val="28"/>
        </w:rPr>
        <w:t xml:space="preserve">№ </w:t>
      </w:r>
      <w:r w:rsidR="0003107A" w:rsidRPr="001E4B50">
        <w:rPr>
          <w:szCs w:val="28"/>
        </w:rPr>
        <w:t>1</w:t>
      </w:r>
      <w:r w:rsidR="0003107A">
        <w:rPr>
          <w:szCs w:val="28"/>
        </w:rPr>
        <w:t xml:space="preserve"> в микро</w:t>
      </w:r>
      <w:r w:rsidR="005440B4">
        <w:rPr>
          <w:szCs w:val="28"/>
        </w:rPr>
        <w:t xml:space="preserve">районе </w:t>
      </w:r>
      <w:r w:rsidR="00B174C2">
        <w:rPr>
          <w:szCs w:val="28"/>
        </w:rPr>
        <w:t>«</w:t>
      </w:r>
      <w:r w:rsidR="005440B4">
        <w:rPr>
          <w:szCs w:val="28"/>
        </w:rPr>
        <w:t>Авиагородок</w:t>
      </w:r>
      <w:r w:rsidR="00B174C2">
        <w:rPr>
          <w:szCs w:val="28"/>
        </w:rPr>
        <w:t>»,</w:t>
      </w:r>
      <w:r w:rsidR="005440B4">
        <w:rPr>
          <w:szCs w:val="28"/>
        </w:rPr>
        <w:t xml:space="preserve"> площадью 8,72</w:t>
      </w:r>
      <w:r w:rsidR="009124AB">
        <w:rPr>
          <w:szCs w:val="28"/>
        </w:rPr>
        <w:t xml:space="preserve"> га</w:t>
      </w:r>
    </w:p>
    <w:p w:rsidR="0003107A" w:rsidRPr="0019145C" w:rsidRDefault="0003107A" w:rsidP="0003107A">
      <w:pPr>
        <w:spacing w:line="240" w:lineRule="exact"/>
        <w:rPr>
          <w:rFonts w:eastAsia="Calibri"/>
          <w:b/>
          <w:szCs w:val="28"/>
          <w:lang w:eastAsia="en-US"/>
        </w:rPr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0"/>
        <w:gridCol w:w="2831"/>
        <w:gridCol w:w="5916"/>
      </w:tblGrid>
      <w:tr w:rsidR="0003107A" w:rsidRPr="00291576" w:rsidTr="00291576">
        <w:trPr>
          <w:tblHeader/>
        </w:trPr>
        <w:tc>
          <w:tcPr>
            <w:tcW w:w="291" w:type="pct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№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</w:r>
            <w:proofErr w:type="gramStart"/>
            <w:r w:rsidRPr="00291576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291576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524" w:type="pct"/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3185" w:type="pct"/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tr w:rsidR="0003107A" w:rsidRPr="00291576" w:rsidTr="00291576">
        <w:trPr>
          <w:tblHeader/>
        </w:trPr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07A" w:rsidRPr="00291576" w:rsidRDefault="0003107A" w:rsidP="002A6EBE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A6EBE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A6EBE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03107A" w:rsidRPr="00291576" w:rsidTr="00291576"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956DE7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 w:rsidR="00956DE7">
              <w:rPr>
                <w:rFonts w:eastAsia="Calibri"/>
                <w:sz w:val="24"/>
                <w:szCs w:val="24"/>
              </w:rPr>
              <w:t xml:space="preserve"> зданий, строений, сооружений –</w:t>
            </w:r>
            <w:r w:rsidRPr="00291576">
              <w:rPr>
                <w:rFonts w:eastAsia="Calibri"/>
                <w:sz w:val="24"/>
                <w:szCs w:val="24"/>
              </w:rPr>
              <w:t xml:space="preserve"> 10</w:t>
            </w:r>
            <w:r w:rsidR="00956DE7">
              <w:t xml:space="preserve">,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– </w:t>
            </w:r>
            <w:r w:rsidR="009124AB" w:rsidRPr="00291576">
              <w:rPr>
                <w:rFonts w:eastAsia="Calibri"/>
                <w:sz w:val="24"/>
                <w:szCs w:val="24"/>
              </w:rPr>
              <w:br/>
            </w:r>
            <w:r w:rsidR="002A6EBE">
              <w:rPr>
                <w:rFonts w:eastAsia="Calibri"/>
                <w:sz w:val="24"/>
                <w:szCs w:val="24"/>
              </w:rPr>
              <w:t>14</w:t>
            </w:r>
            <w:r w:rsidRPr="00291576">
              <w:rPr>
                <w:rFonts w:eastAsia="Calibri"/>
                <w:sz w:val="24"/>
                <w:szCs w:val="24"/>
              </w:rPr>
              <w:t xml:space="preserve"> 000 </w:t>
            </w:r>
            <w:proofErr w:type="spellStart"/>
            <w:r w:rsidRPr="00291576">
              <w:rPr>
                <w:rFonts w:eastAsia="Calibri"/>
                <w:sz w:val="24"/>
                <w:szCs w:val="24"/>
              </w:rPr>
              <w:t>кв</w:t>
            </w:r>
            <w:proofErr w:type="gramStart"/>
            <w:r w:rsidRPr="00291576">
              <w:rPr>
                <w:rFonts w:eastAsia="Calibri"/>
                <w:sz w:val="24"/>
                <w:szCs w:val="24"/>
              </w:rPr>
              <w:t>.м</w:t>
            </w:r>
            <w:proofErr w:type="spellEnd"/>
            <w:proofErr w:type="gramEnd"/>
            <w:r w:rsidRPr="00291576">
              <w:rPr>
                <w:rFonts w:eastAsia="Calibri"/>
                <w:sz w:val="24"/>
                <w:szCs w:val="24"/>
              </w:rPr>
              <w:t xml:space="preserve"> на 1 га  </w:t>
            </w:r>
          </w:p>
        </w:tc>
      </w:tr>
      <w:tr w:rsidR="0003107A" w:rsidRPr="00291576" w:rsidTr="00291576">
        <w:tc>
          <w:tcPr>
            <w:tcW w:w="291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24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91576">
              <w:rPr>
                <w:rFonts w:eastAsia="Calibri"/>
                <w:sz w:val="24"/>
                <w:szCs w:val="24"/>
                <w:lang w:eastAsia="en-US"/>
              </w:rPr>
              <w:t>Среднеэтажная</w:t>
            </w:r>
            <w:proofErr w:type="spellEnd"/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 жилая застройка (2.5)</w:t>
            </w:r>
          </w:p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</w:t>
            </w:r>
            <w:r w:rsidRPr="00291576">
              <w:rPr>
                <w:rFonts w:eastAsia="Calibri"/>
                <w:sz w:val="24"/>
                <w:szCs w:val="24"/>
              </w:rPr>
              <w:lastRenderedPageBreak/>
              <w:t>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956DE7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</w:t>
            </w:r>
            <w:r w:rsidR="00956DE7">
              <w:rPr>
                <w:rFonts w:eastAsia="Calibri"/>
                <w:sz w:val="24"/>
                <w:szCs w:val="24"/>
              </w:rPr>
              <w:t xml:space="preserve"> 8,</w:t>
            </w:r>
            <w:r w:rsidR="00956DE7">
              <w:t xml:space="preserve">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03107A" w:rsidRPr="00291576" w:rsidTr="00291576"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 –</w:t>
            </w:r>
            <w:r w:rsidR="009124AB" w:rsidRPr="00291576">
              <w:rPr>
                <w:rFonts w:eastAsia="Calibri"/>
                <w:sz w:val="24"/>
                <w:szCs w:val="24"/>
              </w:rPr>
              <w:br/>
            </w:r>
            <w:r w:rsidR="002A6EBE">
              <w:rPr>
                <w:rFonts w:eastAsia="Calibri"/>
                <w:sz w:val="24"/>
                <w:szCs w:val="24"/>
              </w:rPr>
              <w:t xml:space="preserve"> 14</w:t>
            </w:r>
            <w:r w:rsidRPr="00291576">
              <w:rPr>
                <w:rFonts w:eastAsia="Calibri"/>
                <w:sz w:val="24"/>
                <w:szCs w:val="24"/>
              </w:rPr>
              <w:t xml:space="preserve"> 000 </w:t>
            </w:r>
            <w:proofErr w:type="spellStart"/>
            <w:r w:rsidRPr="00291576">
              <w:rPr>
                <w:rFonts w:eastAsia="Calibri"/>
                <w:sz w:val="24"/>
                <w:szCs w:val="24"/>
              </w:rPr>
              <w:t>кв</w:t>
            </w:r>
            <w:proofErr w:type="gramStart"/>
            <w:r w:rsidRPr="00291576">
              <w:rPr>
                <w:rFonts w:eastAsia="Calibri"/>
                <w:sz w:val="24"/>
                <w:szCs w:val="24"/>
              </w:rPr>
              <w:t>.м</w:t>
            </w:r>
            <w:proofErr w:type="spellEnd"/>
            <w:proofErr w:type="gramEnd"/>
            <w:r w:rsidRPr="00291576">
              <w:rPr>
                <w:rFonts w:eastAsia="Calibri"/>
                <w:sz w:val="24"/>
                <w:szCs w:val="24"/>
              </w:rPr>
              <w:t xml:space="preserve"> на 1 га  </w:t>
            </w:r>
          </w:p>
        </w:tc>
      </w:tr>
      <w:tr w:rsidR="00677797" w:rsidRPr="00291576" w:rsidTr="00291576"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291576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Здравоохранение (3.4)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956DE7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</w:t>
            </w:r>
            <w:r w:rsidR="00956DE7">
              <w:rPr>
                <w:rFonts w:eastAsia="Calibri"/>
                <w:sz w:val="24"/>
                <w:szCs w:val="24"/>
              </w:rPr>
              <w:t xml:space="preserve"> 3,</w:t>
            </w:r>
            <w:r w:rsidR="00956DE7">
              <w:t xml:space="preserve">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291576">
        <w:trPr>
          <w:trHeight w:val="2088"/>
        </w:trPr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677797" w:rsidRPr="00291576" w:rsidTr="00291576"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77797" w:rsidRPr="00291576" w:rsidRDefault="00291576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2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</w:t>
            </w:r>
            <w:r w:rsidRPr="00291576">
              <w:rPr>
                <w:rFonts w:eastAsia="Calibri"/>
                <w:sz w:val="24"/>
                <w:szCs w:val="24"/>
              </w:rPr>
              <w:lastRenderedPageBreak/>
              <w:t>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956DE7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 w:rsidR="00956DE7">
              <w:rPr>
                <w:rFonts w:eastAsia="Calibri"/>
                <w:sz w:val="24"/>
                <w:szCs w:val="24"/>
              </w:rPr>
              <w:t xml:space="preserve"> зданий, строений, сооружений – 3,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291576">
        <w:trPr>
          <w:trHeight w:val="1991"/>
        </w:trPr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677797" w:rsidRPr="00291576" w:rsidTr="00291576">
        <w:trPr>
          <w:trHeight w:val="277"/>
        </w:trPr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291576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91576">
              <w:rPr>
                <w:rFonts w:eastAsia="Calibri"/>
                <w:sz w:val="24"/>
                <w:szCs w:val="24"/>
                <w:lang w:eastAsia="en-US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956DE7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</w:t>
            </w:r>
            <w:r w:rsidR="00956DE7">
              <w:rPr>
                <w:spacing w:val="4"/>
                <w:sz w:val="24"/>
                <w:szCs w:val="24"/>
              </w:rPr>
              <w:t xml:space="preserve"> 4, </w:t>
            </w:r>
            <w:r w:rsidR="00956DE7" w:rsidRPr="00956DE7">
              <w:rPr>
                <w:spacing w:val="4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291576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</w:t>
            </w:r>
          </w:p>
        </w:tc>
      </w:tr>
      <w:tr w:rsidR="00677797" w:rsidRPr="00291576" w:rsidTr="00291576"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291576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участка, образуемого </w:t>
            </w:r>
            <w:proofErr w:type="gramStart"/>
            <w:r w:rsidRPr="00291576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677797" w:rsidRPr="00291576" w:rsidTr="00291576"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291576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"/>
              <w:spacing w:before="0" w:beforeAutospacing="0" w:after="0" w:afterAutospacing="0"/>
            </w:pPr>
            <w:r w:rsidRPr="00291576">
              <w:t>Хранение автотранспорта (2.7.1)</w:t>
            </w:r>
          </w:p>
          <w:p w:rsidR="00677797" w:rsidRPr="00291576" w:rsidRDefault="00677797" w:rsidP="00291576">
            <w:pPr>
              <w:pStyle w:val="af"/>
              <w:spacing w:before="0" w:beforeAutospacing="0" w:after="0" w:afterAutospacing="0"/>
            </w:pPr>
            <w:r w:rsidRPr="00291576">
              <w:t>Стоянка транспортных средств (4.9.2)</w:t>
            </w:r>
          </w:p>
          <w:p w:rsidR="00677797" w:rsidRPr="00291576" w:rsidRDefault="00677797" w:rsidP="00291576">
            <w:pPr>
              <w:pStyle w:val="af"/>
              <w:spacing w:before="0" w:beforeAutospacing="0" w:after="0" w:afterAutospacing="0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"/>
              <w:spacing w:before="0" w:beforeAutospacing="0" w:after="0" w:afterAutospacing="0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</w:t>
            </w:r>
            <w:r w:rsidR="00D24E5D">
              <w:rPr>
                <w:rFonts w:eastAsia="Calibri"/>
                <w:sz w:val="24"/>
                <w:szCs w:val="24"/>
                <w:lang w:eastAsia="en-US"/>
              </w:rPr>
              <w:t>ий, строений, сооружений – 1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291576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"/>
              <w:spacing w:before="0" w:beforeAutospacing="0" w:after="0" w:afterAutospacing="0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291576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03107A" w:rsidRDefault="0003107A" w:rsidP="0003107A">
      <w:pPr>
        <w:rPr>
          <w:rFonts w:eastAsia="Calibri"/>
          <w:sz w:val="24"/>
          <w:szCs w:val="24"/>
          <w:lang w:eastAsia="en-US"/>
        </w:rPr>
      </w:pPr>
    </w:p>
    <w:p w:rsidR="0003107A" w:rsidRPr="0059700F" w:rsidRDefault="0003107A" w:rsidP="0003107A">
      <w:pPr>
        <w:spacing w:line="240" w:lineRule="exact"/>
        <w:jc w:val="center"/>
        <w:rPr>
          <w:szCs w:val="28"/>
        </w:rPr>
      </w:pPr>
      <w:r>
        <w:rPr>
          <w:bCs/>
          <w:szCs w:val="28"/>
        </w:rPr>
        <w:br w:type="page"/>
      </w:r>
      <w:r w:rsidR="002F34EB">
        <w:rPr>
          <w:szCs w:val="28"/>
        </w:rPr>
        <w:lastRenderedPageBreak/>
        <w:t>Д</w:t>
      </w:r>
      <w:r w:rsidR="00B174C2">
        <w:rPr>
          <w:szCs w:val="28"/>
        </w:rPr>
        <w:t>ля К</w:t>
      </w:r>
      <w:r w:rsidRPr="001E4B50">
        <w:rPr>
          <w:szCs w:val="28"/>
        </w:rPr>
        <w:t xml:space="preserve">онтура </w:t>
      </w:r>
      <w:r w:rsidR="00B174C2">
        <w:rPr>
          <w:szCs w:val="28"/>
        </w:rPr>
        <w:t xml:space="preserve">№ </w:t>
      </w:r>
      <w:r>
        <w:rPr>
          <w:szCs w:val="28"/>
        </w:rPr>
        <w:t xml:space="preserve">2 </w:t>
      </w:r>
      <w:r w:rsidR="00B174C2">
        <w:rPr>
          <w:szCs w:val="28"/>
        </w:rPr>
        <w:t xml:space="preserve">по ул. Чайковского, </w:t>
      </w:r>
      <w:r w:rsidR="003433A4">
        <w:rPr>
          <w:szCs w:val="28"/>
        </w:rPr>
        <w:t>площадью 2,40</w:t>
      </w:r>
      <w:r>
        <w:rPr>
          <w:szCs w:val="28"/>
        </w:rPr>
        <w:t xml:space="preserve"> га</w:t>
      </w:r>
    </w:p>
    <w:p w:rsidR="0003107A" w:rsidRPr="0019145C" w:rsidRDefault="0003107A" w:rsidP="0003107A">
      <w:pPr>
        <w:spacing w:line="240" w:lineRule="exact"/>
        <w:rPr>
          <w:rFonts w:eastAsia="Calibri"/>
          <w:b/>
          <w:szCs w:val="28"/>
          <w:lang w:eastAsia="en-US"/>
        </w:rPr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0"/>
        <w:gridCol w:w="2831"/>
        <w:gridCol w:w="5916"/>
      </w:tblGrid>
      <w:tr w:rsidR="0003107A" w:rsidRPr="00B174C2" w:rsidTr="0047017E">
        <w:trPr>
          <w:tblHeader/>
        </w:trPr>
        <w:tc>
          <w:tcPr>
            <w:tcW w:w="291" w:type="pct"/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№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</w:r>
            <w:proofErr w:type="gramStart"/>
            <w:r w:rsidRPr="00B174C2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B174C2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3185" w:type="pct"/>
            <w:shd w:val="clear" w:color="auto" w:fill="auto"/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  <w:tr w:rsidR="0003107A" w:rsidRPr="00B174C2" w:rsidTr="0047017E">
        <w:trPr>
          <w:tblHeader/>
        </w:trPr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03107A" w:rsidRPr="00B174C2" w:rsidTr="0047017E"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D24E5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</w:t>
            </w:r>
            <w:r w:rsidR="00D24E5D">
              <w:rPr>
                <w:rFonts w:eastAsia="Calibri"/>
                <w:sz w:val="24"/>
                <w:szCs w:val="24"/>
              </w:rPr>
              <w:t xml:space="preserve"> </w:t>
            </w:r>
            <w:r w:rsidRPr="00B174C2">
              <w:rPr>
                <w:rFonts w:eastAsia="Calibri"/>
                <w:sz w:val="24"/>
                <w:szCs w:val="24"/>
              </w:rPr>
              <w:t>19</w:t>
            </w:r>
            <w:r w:rsidR="00D24E5D">
              <w:rPr>
                <w:rFonts w:eastAsia="Calibri"/>
                <w:sz w:val="24"/>
                <w:szCs w:val="24"/>
              </w:rPr>
              <w:t xml:space="preserve">, </w:t>
            </w:r>
            <w:r w:rsidR="00D24E5D" w:rsidRPr="00D24E5D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 –</w:t>
            </w:r>
            <w:r w:rsidR="009124AB" w:rsidRPr="00B174C2">
              <w:rPr>
                <w:rFonts w:eastAsia="Calibri"/>
                <w:sz w:val="24"/>
                <w:szCs w:val="24"/>
              </w:rPr>
              <w:br/>
            </w:r>
            <w:r w:rsidR="002A6EBE">
              <w:rPr>
                <w:rFonts w:eastAsia="Calibri"/>
                <w:sz w:val="24"/>
                <w:szCs w:val="24"/>
              </w:rPr>
              <w:t xml:space="preserve"> 21</w:t>
            </w:r>
            <w:r w:rsidRPr="00B174C2">
              <w:rPr>
                <w:rFonts w:eastAsia="Calibri"/>
                <w:sz w:val="24"/>
                <w:szCs w:val="24"/>
              </w:rPr>
              <w:t xml:space="preserve"> 000 </w:t>
            </w:r>
            <w:proofErr w:type="spellStart"/>
            <w:r w:rsidRPr="00B174C2">
              <w:rPr>
                <w:rFonts w:eastAsia="Calibri"/>
                <w:sz w:val="24"/>
                <w:szCs w:val="24"/>
              </w:rPr>
              <w:t>кв</w:t>
            </w:r>
            <w:proofErr w:type="gramStart"/>
            <w:r w:rsidRPr="00B174C2">
              <w:rPr>
                <w:rFonts w:eastAsia="Calibri"/>
                <w:sz w:val="24"/>
                <w:szCs w:val="24"/>
              </w:rPr>
              <w:t>.м</w:t>
            </w:r>
            <w:proofErr w:type="spellEnd"/>
            <w:proofErr w:type="gramEnd"/>
            <w:r w:rsidRPr="00B174C2">
              <w:rPr>
                <w:rFonts w:eastAsia="Calibri"/>
                <w:sz w:val="24"/>
                <w:szCs w:val="24"/>
              </w:rPr>
              <w:t xml:space="preserve"> на 1 га  </w:t>
            </w:r>
          </w:p>
        </w:tc>
      </w:tr>
      <w:tr w:rsidR="0003107A" w:rsidRPr="00B174C2" w:rsidTr="0047017E"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2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B174C2">
              <w:rPr>
                <w:rFonts w:eastAsia="Calibri"/>
                <w:sz w:val="24"/>
                <w:szCs w:val="24"/>
                <w:lang w:eastAsia="en-US"/>
              </w:rPr>
              <w:t>Среднеэтажная</w:t>
            </w:r>
            <w:proofErr w:type="spellEnd"/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 жилая застройка (2.5)</w:t>
            </w:r>
          </w:p>
          <w:p w:rsidR="0003107A" w:rsidRPr="00B174C2" w:rsidRDefault="0003107A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D24E5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</w:t>
            </w:r>
            <w:r w:rsidR="00D24E5D">
              <w:rPr>
                <w:rFonts w:eastAsia="Calibri"/>
                <w:sz w:val="24"/>
                <w:szCs w:val="24"/>
              </w:rPr>
              <w:t xml:space="preserve"> </w:t>
            </w:r>
            <w:r w:rsidRPr="00B174C2">
              <w:rPr>
                <w:rFonts w:eastAsia="Calibri"/>
                <w:sz w:val="24"/>
                <w:szCs w:val="24"/>
              </w:rPr>
              <w:t>8</w:t>
            </w:r>
            <w:r w:rsidR="00D24E5D">
              <w:rPr>
                <w:rFonts w:eastAsia="Calibri"/>
                <w:sz w:val="24"/>
                <w:szCs w:val="24"/>
              </w:rPr>
              <w:t xml:space="preserve">, </w:t>
            </w:r>
            <w:r w:rsidR="00D24E5D" w:rsidRPr="00D24E5D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03107A" w:rsidRPr="00B174C2" w:rsidTr="0047017E">
        <w:tc>
          <w:tcPr>
            <w:tcW w:w="29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107A" w:rsidRPr="00B174C2" w:rsidRDefault="0003107A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B174C2" w:rsidRDefault="0003107A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03107A" w:rsidRPr="00B174C2" w:rsidRDefault="0003107A" w:rsidP="002A6EBE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– </w:t>
            </w:r>
            <w:r w:rsidR="009124AB" w:rsidRPr="00B174C2">
              <w:rPr>
                <w:rFonts w:eastAsia="Calibri"/>
                <w:sz w:val="24"/>
                <w:szCs w:val="24"/>
              </w:rPr>
              <w:br/>
            </w:r>
            <w:r w:rsidR="002A6EBE">
              <w:rPr>
                <w:rFonts w:eastAsia="Calibri"/>
                <w:sz w:val="24"/>
                <w:szCs w:val="24"/>
              </w:rPr>
              <w:t>21</w:t>
            </w:r>
            <w:r w:rsidRPr="00B174C2">
              <w:rPr>
                <w:rFonts w:eastAsia="Calibri"/>
                <w:sz w:val="24"/>
                <w:szCs w:val="24"/>
              </w:rPr>
              <w:t xml:space="preserve"> 000 </w:t>
            </w:r>
            <w:proofErr w:type="spellStart"/>
            <w:r w:rsidRPr="00B174C2">
              <w:rPr>
                <w:rFonts w:eastAsia="Calibri"/>
                <w:sz w:val="24"/>
                <w:szCs w:val="24"/>
              </w:rPr>
              <w:t>кв</w:t>
            </w:r>
            <w:proofErr w:type="gramStart"/>
            <w:r w:rsidRPr="00B174C2">
              <w:rPr>
                <w:rFonts w:eastAsia="Calibri"/>
                <w:sz w:val="24"/>
                <w:szCs w:val="24"/>
              </w:rPr>
              <w:t>.м</w:t>
            </w:r>
            <w:proofErr w:type="spellEnd"/>
            <w:proofErr w:type="gramEnd"/>
            <w:r w:rsidRPr="00B174C2">
              <w:rPr>
                <w:rFonts w:eastAsia="Calibri"/>
                <w:sz w:val="24"/>
                <w:szCs w:val="24"/>
              </w:rPr>
              <w:t xml:space="preserve"> на 1 га  </w:t>
            </w:r>
          </w:p>
        </w:tc>
      </w:tr>
      <w:tr w:rsidR="0047017E" w:rsidRPr="00B174C2" w:rsidTr="0047017E">
        <w:tc>
          <w:tcPr>
            <w:tcW w:w="29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2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47017E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47017E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981B7B" w:rsidRDefault="0047017E" w:rsidP="00253A7D">
            <w:pPr>
              <w:spacing w:line="240" w:lineRule="exact"/>
              <w:jc w:val="both"/>
              <w:rPr>
                <w:rFonts w:eastAsia="Calibri"/>
                <w:strike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981B7B" w:rsidRDefault="0047017E" w:rsidP="00D24E5D">
            <w:pPr>
              <w:spacing w:line="240" w:lineRule="exact"/>
              <w:jc w:val="both"/>
              <w:rPr>
                <w:rFonts w:eastAsia="Calibri"/>
                <w:strike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</w:t>
            </w:r>
            <w:r w:rsidR="00D24E5D">
              <w:rPr>
                <w:rFonts w:eastAsia="Calibri"/>
                <w:sz w:val="24"/>
                <w:szCs w:val="24"/>
              </w:rPr>
              <w:t xml:space="preserve"> </w:t>
            </w:r>
            <w:r w:rsidRPr="00B174C2">
              <w:rPr>
                <w:rFonts w:eastAsia="Calibri"/>
                <w:sz w:val="24"/>
                <w:szCs w:val="24"/>
              </w:rPr>
              <w:t>3</w:t>
            </w:r>
            <w:r w:rsidR="00D24E5D">
              <w:rPr>
                <w:rFonts w:eastAsia="Calibri"/>
                <w:sz w:val="24"/>
                <w:szCs w:val="24"/>
              </w:rPr>
              <w:t xml:space="preserve">, </w:t>
            </w:r>
            <w:r w:rsidR="00D24E5D" w:rsidRPr="00D24E5D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47017E" w:rsidRPr="00B174C2" w:rsidTr="0047017E">
        <w:trPr>
          <w:trHeight w:val="1991"/>
        </w:trPr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981B7B" w:rsidRDefault="0047017E" w:rsidP="00253A7D">
            <w:pPr>
              <w:spacing w:line="240" w:lineRule="exact"/>
              <w:jc w:val="both"/>
              <w:rPr>
                <w:rFonts w:eastAsia="Calibri"/>
                <w:strike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981B7B" w:rsidRDefault="0047017E" w:rsidP="00253A7D">
            <w:pPr>
              <w:spacing w:line="240" w:lineRule="exact"/>
              <w:jc w:val="both"/>
              <w:rPr>
                <w:rFonts w:eastAsia="Calibri"/>
                <w:strike/>
                <w:sz w:val="24"/>
                <w:szCs w:val="24"/>
              </w:rPr>
            </w:pPr>
            <w:r w:rsidRPr="00B174C2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47017E" w:rsidRPr="00B174C2" w:rsidTr="0047017E">
        <w:trPr>
          <w:trHeight w:val="277"/>
        </w:trPr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B174C2">
              <w:rPr>
                <w:rFonts w:eastAsia="Calibri"/>
                <w:sz w:val="24"/>
                <w:szCs w:val="24"/>
                <w:lang w:eastAsia="en-US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D24E5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</w:t>
            </w:r>
            <w:r w:rsidR="00D24E5D">
              <w:rPr>
                <w:spacing w:val="4"/>
                <w:sz w:val="24"/>
                <w:szCs w:val="24"/>
              </w:rPr>
              <w:t xml:space="preserve"> 4</w:t>
            </w:r>
            <w:r w:rsidRPr="00B174C2">
              <w:rPr>
                <w:spacing w:val="4"/>
                <w:sz w:val="24"/>
                <w:szCs w:val="24"/>
              </w:rPr>
              <w:t>,</w:t>
            </w:r>
            <w:r w:rsidRPr="00B174C2">
              <w:t xml:space="preserve"> </w:t>
            </w:r>
            <w:r w:rsidR="00D24E5D" w:rsidRPr="00D24E5D">
              <w:rPr>
                <w:spacing w:val="4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B174C2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</w:t>
            </w:r>
          </w:p>
        </w:tc>
      </w:tr>
      <w:tr w:rsidR="0047017E" w:rsidRPr="00B174C2" w:rsidTr="0047017E"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Земельные участки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lastRenderedPageBreak/>
              <w:t>(территории) общего пользования (12.0)</w:t>
            </w:r>
          </w:p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с документацией по планировке территории, утвержденной в целях реализации решения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B174C2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47017E" w:rsidRPr="00B174C2" w:rsidTr="0047017E">
        <w:tc>
          <w:tcPr>
            <w:tcW w:w="29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24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pStyle w:val="af"/>
              <w:spacing w:before="0" w:beforeAutospacing="0" w:after="0" w:afterAutospacing="0"/>
            </w:pPr>
            <w:r w:rsidRPr="00B174C2">
              <w:t>Хранение автотранспорта (2.7.1)</w:t>
            </w:r>
          </w:p>
          <w:p w:rsidR="0047017E" w:rsidRPr="00B174C2" w:rsidRDefault="0047017E" w:rsidP="00253A7D">
            <w:pPr>
              <w:pStyle w:val="af"/>
              <w:spacing w:before="0" w:beforeAutospacing="0" w:after="0" w:afterAutospacing="0"/>
            </w:pPr>
            <w:r w:rsidRPr="00B174C2">
              <w:t>Стоянка транспортных средств (4.9.2)</w:t>
            </w:r>
          </w:p>
          <w:p w:rsidR="0047017E" w:rsidRPr="00B174C2" w:rsidRDefault="0047017E" w:rsidP="00253A7D">
            <w:pPr>
              <w:pStyle w:val="af"/>
              <w:spacing w:before="0" w:beforeAutospacing="0" w:after="0" w:afterAutospacing="0"/>
              <w:jc w:val="center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47017E" w:rsidRPr="00B174C2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pStyle w:val="af"/>
              <w:spacing w:before="0" w:beforeAutospacing="0" w:after="0" w:afterAutospacing="0"/>
              <w:jc w:val="center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</w:t>
            </w:r>
            <w:r w:rsidR="00D24E5D">
              <w:rPr>
                <w:rFonts w:eastAsia="Calibri"/>
                <w:sz w:val="24"/>
                <w:szCs w:val="24"/>
                <w:lang w:eastAsia="en-US"/>
              </w:rPr>
              <w:t>ий, строений, сооружений – 1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47017E" w:rsidRPr="0019145C" w:rsidTr="0047017E">
        <w:tc>
          <w:tcPr>
            <w:tcW w:w="29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47017E" w:rsidRPr="00B174C2" w:rsidRDefault="0047017E" w:rsidP="00253A7D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B174C2" w:rsidRDefault="0047017E" w:rsidP="00253A7D">
            <w:pPr>
              <w:pStyle w:val="af"/>
              <w:spacing w:before="0" w:beforeAutospacing="0" w:after="0" w:afterAutospacing="0"/>
              <w:jc w:val="center"/>
            </w:pPr>
          </w:p>
        </w:tc>
        <w:tc>
          <w:tcPr>
            <w:tcW w:w="3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7017E" w:rsidRPr="0019145C" w:rsidRDefault="0047017E" w:rsidP="00253A7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B174C2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B174C2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B174C2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03107A" w:rsidRDefault="0003107A" w:rsidP="00243F4B">
      <w:pPr>
        <w:ind w:firstLine="709"/>
        <w:jc w:val="both"/>
        <w:rPr>
          <w:bCs/>
          <w:szCs w:val="28"/>
        </w:rPr>
      </w:pPr>
    </w:p>
    <w:p w:rsidR="00EA027E" w:rsidRDefault="00E33106" w:rsidP="00D24E5D">
      <w:pPr>
        <w:ind w:firstLine="709"/>
        <w:jc w:val="both"/>
        <w:rPr>
          <w:bCs/>
          <w:szCs w:val="28"/>
        </w:rPr>
      </w:pPr>
      <w:r w:rsidRPr="00D2736E">
        <w:rPr>
          <w:bCs/>
          <w:szCs w:val="28"/>
        </w:rPr>
        <w:t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</w:t>
      </w:r>
      <w:r w:rsidR="00D24E5D">
        <w:rPr>
          <w:bCs/>
          <w:szCs w:val="28"/>
        </w:rPr>
        <w:t xml:space="preserve"> указанных объектов для населения</w:t>
      </w:r>
      <w:r w:rsidRPr="00D2736E">
        <w:rPr>
          <w:bCs/>
          <w:szCs w:val="28"/>
        </w:rPr>
        <w:t xml:space="preserve"> определяются в соответствии</w:t>
      </w:r>
      <w:r>
        <w:rPr>
          <w:bCs/>
          <w:szCs w:val="28"/>
        </w:rPr>
        <w:t xml:space="preserve"> </w:t>
      </w:r>
      <w:r w:rsidRPr="00D2736E">
        <w:rPr>
          <w:bCs/>
          <w:szCs w:val="28"/>
        </w:rPr>
        <w:t>с утвержденными нормативами градостроительного проектирования</w:t>
      </w:r>
      <w:r>
        <w:rPr>
          <w:bCs/>
          <w:szCs w:val="28"/>
        </w:rPr>
        <w:t>.</w:t>
      </w:r>
    </w:p>
    <w:p w:rsidR="00EA027E" w:rsidRDefault="00EA027E" w:rsidP="00EA027E">
      <w:pPr>
        <w:pStyle w:val="a5"/>
      </w:pPr>
      <w:r>
        <w:br w:type="page"/>
      </w:r>
    </w:p>
    <w:p w:rsidR="0043191B" w:rsidRDefault="0043191B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  <w:sectPr w:rsidR="0043191B" w:rsidSect="00CB3B68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r w:rsidRPr="004F0261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 xml:space="preserve">4 </w:t>
      </w:r>
      <w:r w:rsidRPr="004F0261">
        <w:rPr>
          <w:rFonts w:eastAsia="Calibri"/>
          <w:szCs w:val="28"/>
        </w:rPr>
        <w:t xml:space="preserve">к приказу </w:t>
      </w: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3191B" w:rsidRDefault="0043191B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EA027E" w:rsidRDefault="00EA027E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СВЕДЕНИЯ</w:t>
      </w:r>
    </w:p>
    <w:p w:rsidR="00EA027E" w:rsidRDefault="00EA027E" w:rsidP="00EA027E">
      <w:pPr>
        <w:spacing w:line="240" w:lineRule="exact"/>
        <w:jc w:val="center"/>
        <w:rPr>
          <w:b/>
          <w:bCs/>
        </w:rPr>
      </w:pPr>
      <w:r w:rsidRPr="00652ABC">
        <w:rPr>
          <w:b/>
          <w:bCs/>
        </w:rPr>
        <w:t xml:space="preserve">о размещении объектов недвижимого имущества, </w:t>
      </w:r>
      <w:r>
        <w:rPr>
          <w:b/>
          <w:bCs/>
        </w:rPr>
        <w:t xml:space="preserve">создаваемых (предоставляемых) взамен объектов недвижимого имущества, </w:t>
      </w:r>
      <w:r w:rsidRPr="00652ABC">
        <w:rPr>
          <w:b/>
          <w:bCs/>
        </w:rPr>
        <w:t xml:space="preserve">подлежащих сносу и находящихся в собственности Российской Федерации, Пермского края, </w:t>
      </w:r>
      <w:r w:rsidR="004E2331">
        <w:rPr>
          <w:b/>
          <w:bCs/>
        </w:rPr>
        <w:t>м</w:t>
      </w:r>
      <w:r w:rsidR="002C4404">
        <w:rPr>
          <w:b/>
          <w:bCs/>
        </w:rPr>
        <w:t>униципального образования город Пермь</w:t>
      </w:r>
      <w:r w:rsidRPr="00652ABC">
        <w:rPr>
          <w:b/>
          <w:bCs/>
        </w:rPr>
        <w:t>, расположенных на земельных участка</w:t>
      </w:r>
      <w:r>
        <w:rPr>
          <w:b/>
          <w:bCs/>
        </w:rPr>
        <w:t>х</w:t>
      </w:r>
      <w:r w:rsidRPr="00652ABC">
        <w:rPr>
          <w:b/>
          <w:bCs/>
        </w:rPr>
        <w:t xml:space="preserve"> в границах </w:t>
      </w:r>
      <w:r>
        <w:rPr>
          <w:b/>
          <w:bCs/>
        </w:rPr>
        <w:t xml:space="preserve">несмежных </w:t>
      </w:r>
      <w:r w:rsidRPr="00652ABC">
        <w:rPr>
          <w:b/>
          <w:bCs/>
        </w:rPr>
        <w:t>территори</w:t>
      </w:r>
      <w:r>
        <w:rPr>
          <w:b/>
          <w:bCs/>
        </w:rPr>
        <w:t>й жилой застройки</w:t>
      </w:r>
      <w:r w:rsidRPr="00652ABC">
        <w:rPr>
          <w:b/>
          <w:bCs/>
        </w:rPr>
        <w:t>, подлежащ</w:t>
      </w:r>
      <w:r>
        <w:rPr>
          <w:b/>
          <w:bCs/>
        </w:rPr>
        <w:t>их</w:t>
      </w:r>
      <w:r w:rsidRPr="00652ABC">
        <w:rPr>
          <w:b/>
          <w:bCs/>
        </w:rPr>
        <w:t xml:space="preserve"> комплексному развитию</w:t>
      </w:r>
      <w:r w:rsidR="004E2331">
        <w:rPr>
          <w:b/>
          <w:bCs/>
        </w:rPr>
        <w:t>,</w:t>
      </w:r>
      <w:r w:rsidRPr="00A338F0">
        <w:t xml:space="preserve"> </w:t>
      </w:r>
      <w:r w:rsidRPr="00A338F0">
        <w:rPr>
          <w:b/>
          <w:bCs/>
        </w:rPr>
        <w:t xml:space="preserve">и необходимых для целей, перечисленных </w:t>
      </w:r>
      <w:r w:rsidR="002C4404">
        <w:rPr>
          <w:b/>
          <w:bCs/>
        </w:rPr>
        <w:br/>
      </w:r>
      <w:r w:rsidRPr="00A338F0">
        <w:rPr>
          <w:b/>
          <w:bCs/>
        </w:rPr>
        <w:t xml:space="preserve">в подпункте «и» пункта 3 Правил согласования включения в границы территории,  в отношении которой решение </w:t>
      </w:r>
      <w:proofErr w:type="gramStart"/>
      <w:r w:rsidRPr="00A338F0">
        <w:rPr>
          <w:b/>
          <w:bCs/>
        </w:rPr>
        <w:t>о</w:t>
      </w:r>
      <w:proofErr w:type="gramEnd"/>
      <w:r w:rsidRPr="00A338F0">
        <w:rPr>
          <w:b/>
          <w:bCs/>
        </w:rPr>
        <w:t xml:space="preserve"> </w:t>
      </w:r>
      <w:proofErr w:type="gramStart"/>
      <w:r w:rsidRPr="00A338F0">
        <w:rPr>
          <w:b/>
          <w:bCs/>
        </w:rPr>
        <w:t>ее</w:t>
      </w:r>
      <w:proofErr w:type="gramEnd"/>
      <w:r w:rsidRPr="00A338F0">
        <w:rPr>
          <w:b/>
          <w:bCs/>
        </w:rPr>
        <w:t xml:space="preserve"> </w:t>
      </w:r>
      <w:proofErr w:type="gramStart"/>
      <w:r w:rsidRPr="00A338F0">
        <w:rPr>
          <w:b/>
          <w:bCs/>
        </w:rPr>
        <w:t>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Российской Федерации, муниципальной собственности, утвержденных постановлением Правительства Российской Федерации от 17 мая 2017 г. № 579</w:t>
      </w:r>
      <w:proofErr w:type="gramEnd"/>
    </w:p>
    <w:p w:rsidR="0043191B" w:rsidRDefault="0043191B" w:rsidP="00EA027E">
      <w:pPr>
        <w:spacing w:line="240" w:lineRule="exact"/>
        <w:rPr>
          <w:rFonts w:eastAsia="Calibri"/>
          <w:b/>
          <w:szCs w:val="28"/>
          <w:lang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19"/>
        <w:gridCol w:w="2566"/>
        <w:gridCol w:w="2126"/>
        <w:gridCol w:w="1418"/>
        <w:gridCol w:w="1843"/>
        <w:gridCol w:w="2835"/>
        <w:gridCol w:w="3479"/>
      </w:tblGrid>
      <w:tr w:rsidR="0071690C" w:rsidRPr="0071690C" w:rsidTr="00CB3B68">
        <w:trPr>
          <w:tblHeader/>
        </w:trPr>
        <w:tc>
          <w:tcPr>
            <w:tcW w:w="519" w:type="dxa"/>
            <w:vAlign w:val="center"/>
          </w:tcPr>
          <w:p w:rsidR="0043191B" w:rsidRPr="0071690C" w:rsidRDefault="0043191B" w:rsidP="0071690C">
            <w:pPr>
              <w:ind w:left="-142" w:right="-108"/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№</w:t>
            </w:r>
          </w:p>
          <w:p w:rsidR="0043191B" w:rsidRPr="0071690C" w:rsidRDefault="0043191B" w:rsidP="0071690C">
            <w:pPr>
              <w:ind w:left="-142" w:right="-108"/>
              <w:jc w:val="center"/>
              <w:rPr>
                <w:bCs/>
                <w:sz w:val="20"/>
              </w:rPr>
            </w:pPr>
            <w:proofErr w:type="gramStart"/>
            <w:r w:rsidRPr="0071690C">
              <w:rPr>
                <w:bCs/>
                <w:sz w:val="20"/>
              </w:rPr>
              <w:t>п</w:t>
            </w:r>
            <w:proofErr w:type="gramEnd"/>
            <w:r w:rsidRPr="0071690C">
              <w:rPr>
                <w:bCs/>
                <w:sz w:val="20"/>
              </w:rPr>
              <w:t>/п</w:t>
            </w:r>
          </w:p>
        </w:tc>
        <w:tc>
          <w:tcPr>
            <w:tcW w:w="2566" w:type="dxa"/>
            <w:vAlign w:val="center"/>
          </w:tcPr>
          <w:p w:rsidR="0043191B" w:rsidRPr="0071690C" w:rsidRDefault="0043191B" w:rsidP="0071690C">
            <w:pPr>
              <w:ind w:left="-108" w:right="-108"/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Наименование </w:t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br/>
              <w:t>и адрес объекта недвижимости</w:t>
            </w:r>
          </w:p>
        </w:tc>
        <w:tc>
          <w:tcPr>
            <w:tcW w:w="2126" w:type="dxa"/>
            <w:vAlign w:val="center"/>
          </w:tcPr>
          <w:p w:rsidR="0043191B" w:rsidRPr="0071690C" w:rsidRDefault="0043191B" w:rsidP="0071690C">
            <w:pPr>
              <w:ind w:left="-108" w:right="-108"/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>Кадастровый номер объекта недвижимости</w:t>
            </w:r>
          </w:p>
        </w:tc>
        <w:tc>
          <w:tcPr>
            <w:tcW w:w="1418" w:type="dxa"/>
            <w:vAlign w:val="center"/>
          </w:tcPr>
          <w:p w:rsidR="0043191B" w:rsidRPr="0071690C" w:rsidRDefault="0043191B" w:rsidP="0071690C">
            <w:pPr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Общая площадь объекта, </w:t>
            </w:r>
            <w:proofErr w:type="spellStart"/>
            <w:r w:rsidRPr="0071690C">
              <w:rPr>
                <w:rFonts w:eastAsia="Calibri"/>
                <w:kern w:val="2"/>
                <w:sz w:val="20"/>
                <w:lang w:eastAsia="en-US"/>
              </w:rPr>
              <w:t>кв.м</w:t>
            </w:r>
            <w:proofErr w:type="spellEnd"/>
            <w:r w:rsidRPr="0071690C">
              <w:rPr>
                <w:rFonts w:eastAsia="Calibri"/>
                <w:kern w:val="2"/>
                <w:sz w:val="20"/>
                <w:lang w:eastAsia="en-US"/>
              </w:rPr>
              <w:t>.</w:t>
            </w:r>
          </w:p>
        </w:tc>
        <w:tc>
          <w:tcPr>
            <w:tcW w:w="1843" w:type="dxa"/>
            <w:vAlign w:val="center"/>
          </w:tcPr>
          <w:p w:rsidR="0043191B" w:rsidRPr="0071690C" w:rsidRDefault="0043191B" w:rsidP="0071690C">
            <w:pPr>
              <w:ind w:left="-108" w:right="-108"/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>Планируемое</w:t>
            </w:r>
          </w:p>
          <w:p w:rsidR="0043191B" w:rsidRPr="0071690C" w:rsidRDefault="0043191B" w:rsidP="0071690C">
            <w:pPr>
              <w:ind w:left="-108" w:right="-108"/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мероприятие (снос </w:t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br/>
              <w:t>или реконструкция)</w:t>
            </w:r>
          </w:p>
        </w:tc>
        <w:tc>
          <w:tcPr>
            <w:tcW w:w="2835" w:type="dxa"/>
            <w:vAlign w:val="center"/>
          </w:tcPr>
          <w:p w:rsidR="0043191B" w:rsidRPr="0071690C" w:rsidRDefault="0043191B" w:rsidP="0071690C">
            <w:pPr>
              <w:ind w:left="-108" w:right="-108"/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Сведения о собственнике </w:t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br/>
              <w:t xml:space="preserve">и ином правообладателе </w:t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br/>
              <w:t>объекта недвижимости</w:t>
            </w:r>
          </w:p>
        </w:tc>
        <w:tc>
          <w:tcPr>
            <w:tcW w:w="3479" w:type="dxa"/>
            <w:vAlign w:val="center"/>
          </w:tcPr>
          <w:p w:rsidR="0043191B" w:rsidRPr="0071690C" w:rsidRDefault="0043191B" w:rsidP="0071690C">
            <w:pPr>
              <w:jc w:val="center"/>
              <w:rPr>
                <w:rFonts w:eastAsia="Calibri"/>
                <w:kern w:val="2"/>
                <w:sz w:val="20"/>
                <w:lang w:eastAsia="en-US"/>
              </w:rPr>
            </w:pP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Сведения об объектах недвижимости, предоставляемых и (или) создаваемых взамен силами лица, </w:t>
            </w:r>
            <w:r w:rsidR="00CB3B68">
              <w:rPr>
                <w:rFonts w:eastAsia="Calibri"/>
                <w:kern w:val="2"/>
                <w:sz w:val="20"/>
                <w:lang w:eastAsia="en-US"/>
              </w:rPr>
              <w:br/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t xml:space="preserve">с которым заключен договор </w:t>
            </w:r>
            <w:r w:rsidR="00CB3B68">
              <w:rPr>
                <w:rFonts w:eastAsia="Calibri"/>
                <w:kern w:val="2"/>
                <w:sz w:val="20"/>
                <w:lang w:eastAsia="en-US"/>
              </w:rPr>
              <w:br/>
            </w:r>
            <w:r w:rsidRPr="0071690C">
              <w:rPr>
                <w:rFonts w:eastAsia="Calibri"/>
                <w:kern w:val="2"/>
                <w:sz w:val="20"/>
                <w:lang w:eastAsia="en-US"/>
              </w:rPr>
              <w:t>о комплексном развитии несмежных территорий жилой застройки</w:t>
            </w:r>
          </w:p>
        </w:tc>
      </w:tr>
      <w:tr w:rsidR="0071690C" w:rsidRPr="0071690C" w:rsidTr="00CB3B68">
        <w:trPr>
          <w:trHeight w:val="1128"/>
        </w:trPr>
        <w:tc>
          <w:tcPr>
            <w:tcW w:w="519" w:type="dxa"/>
            <w:vAlign w:val="center"/>
          </w:tcPr>
          <w:p w:rsidR="0043191B" w:rsidRPr="0071690C" w:rsidRDefault="0043191B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1</w:t>
            </w:r>
          </w:p>
        </w:tc>
        <w:tc>
          <w:tcPr>
            <w:tcW w:w="2566" w:type="dxa"/>
            <w:vAlign w:val="center"/>
          </w:tcPr>
          <w:p w:rsidR="0043191B" w:rsidRPr="0071690C" w:rsidRDefault="0043191B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Здание, </w:t>
            </w:r>
            <w:r w:rsidRPr="0071690C">
              <w:rPr>
                <w:bCs/>
                <w:sz w:val="20"/>
              </w:rPr>
              <w:br/>
              <w:t>г. Пермь, ул. Мира, д. 8а</w:t>
            </w:r>
          </w:p>
        </w:tc>
        <w:tc>
          <w:tcPr>
            <w:tcW w:w="2126" w:type="dxa"/>
            <w:vAlign w:val="center"/>
          </w:tcPr>
          <w:p w:rsidR="0043191B" w:rsidRPr="0071690C" w:rsidRDefault="0043191B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59:01:4410713:797</w:t>
            </w:r>
          </w:p>
        </w:tc>
        <w:tc>
          <w:tcPr>
            <w:tcW w:w="1418" w:type="dxa"/>
            <w:vAlign w:val="center"/>
          </w:tcPr>
          <w:p w:rsidR="0043191B" w:rsidRPr="0071690C" w:rsidRDefault="0043191B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698,9</w:t>
            </w:r>
          </w:p>
        </w:tc>
        <w:tc>
          <w:tcPr>
            <w:tcW w:w="1843" w:type="dxa"/>
            <w:vAlign w:val="center"/>
          </w:tcPr>
          <w:p w:rsidR="0043191B" w:rsidRPr="0071690C" w:rsidRDefault="0043191B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снос</w:t>
            </w:r>
          </w:p>
        </w:tc>
        <w:tc>
          <w:tcPr>
            <w:tcW w:w="2835" w:type="dxa"/>
            <w:vAlign w:val="center"/>
          </w:tcPr>
          <w:p w:rsidR="0043191B" w:rsidRPr="0071690C" w:rsidRDefault="0043191B" w:rsidP="0071690C">
            <w:pPr>
              <w:jc w:val="center"/>
              <w:rPr>
                <w:sz w:val="20"/>
              </w:rPr>
            </w:pPr>
            <w:r w:rsidRPr="0071690C">
              <w:rPr>
                <w:sz w:val="20"/>
              </w:rPr>
              <w:t xml:space="preserve">Собственность - Муниципальное образование </w:t>
            </w:r>
            <w:r w:rsidR="0071690C">
              <w:rPr>
                <w:sz w:val="20"/>
              </w:rPr>
              <w:br/>
            </w:r>
            <w:r w:rsidRPr="0071690C">
              <w:rPr>
                <w:sz w:val="20"/>
              </w:rPr>
              <w:t xml:space="preserve">г. Пермь, </w:t>
            </w:r>
            <w:r w:rsidRPr="0071690C">
              <w:rPr>
                <w:sz w:val="20"/>
              </w:rPr>
              <w:br/>
            </w:r>
            <w:r w:rsidR="0071690C" w:rsidRPr="0071690C">
              <w:rPr>
                <w:sz w:val="20"/>
              </w:rPr>
              <w:t>О</w:t>
            </w:r>
            <w:r w:rsidRPr="0071690C">
              <w:rPr>
                <w:sz w:val="20"/>
              </w:rPr>
              <w:t>перативное управление - Муниципальное автономное учреждение дополнительного образования «Центр детского творчества</w:t>
            </w:r>
          </w:p>
          <w:p w:rsidR="0043191B" w:rsidRPr="0071690C" w:rsidRDefault="0043191B" w:rsidP="0071690C">
            <w:pPr>
              <w:jc w:val="center"/>
              <w:rPr>
                <w:sz w:val="20"/>
              </w:rPr>
            </w:pPr>
            <w:r w:rsidRPr="0071690C">
              <w:rPr>
                <w:sz w:val="20"/>
              </w:rPr>
              <w:t>«Сигнал»</w:t>
            </w:r>
          </w:p>
        </w:tc>
        <w:tc>
          <w:tcPr>
            <w:tcW w:w="3479" w:type="dxa"/>
            <w:vAlign w:val="center"/>
          </w:tcPr>
          <w:p w:rsidR="0043191B" w:rsidRPr="0071690C" w:rsidRDefault="0043191B" w:rsidP="0071690C">
            <w:pPr>
              <w:jc w:val="center"/>
              <w:rPr>
                <w:sz w:val="20"/>
              </w:rPr>
            </w:pPr>
            <w:r w:rsidRPr="0071690C">
              <w:rPr>
                <w:sz w:val="20"/>
              </w:rPr>
              <w:t xml:space="preserve">Встроенные, встроенно-пристроенные помещения для размещения </w:t>
            </w:r>
            <w:proofErr w:type="spellStart"/>
            <w:r w:rsidRPr="0071690C">
              <w:rPr>
                <w:sz w:val="20"/>
              </w:rPr>
              <w:t>цетра</w:t>
            </w:r>
            <w:proofErr w:type="spellEnd"/>
            <w:r w:rsidRPr="0071690C">
              <w:rPr>
                <w:sz w:val="20"/>
              </w:rPr>
              <w:t xml:space="preserve"> детского творчества, площадью </w:t>
            </w:r>
            <w:r w:rsidRPr="0071690C">
              <w:rPr>
                <w:sz w:val="20"/>
              </w:rPr>
              <w:br/>
              <w:t xml:space="preserve">не менее 698,9 кв. м </w:t>
            </w:r>
            <w:r w:rsidRPr="0071690C">
              <w:rPr>
                <w:sz w:val="20"/>
              </w:rPr>
              <w:br/>
              <w:t>в границах несмежных территорий жилой застройки, подлежащей комплексному развитию</w:t>
            </w: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Комната в 3-комнатной квартире, г. Пермь, </w:t>
            </w:r>
            <w:r w:rsidRPr="0071690C">
              <w:rPr>
                <w:bCs/>
                <w:sz w:val="20"/>
              </w:rPr>
              <w:br/>
              <w:t>ул. Сусанина, д.1, кв.6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59:01:0000000:54814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27,9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 w:val="restart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 xml:space="preserve">Собственность - </w:t>
            </w:r>
            <w:r w:rsidRPr="0071690C">
              <w:rPr>
                <w:rFonts w:eastAsia="Calibri"/>
                <w:sz w:val="20"/>
                <w:lang w:eastAsia="en-US"/>
              </w:rPr>
              <w:br/>
              <w:t xml:space="preserve">Российская Федерация, </w:t>
            </w:r>
            <w:r w:rsidRPr="0071690C">
              <w:rPr>
                <w:rFonts w:eastAsia="Calibri"/>
                <w:sz w:val="20"/>
                <w:lang w:eastAsia="en-US"/>
              </w:rPr>
              <w:br/>
            </w:r>
            <w:r w:rsidRPr="0071690C">
              <w:rPr>
                <w:rFonts w:eastAsia="Calibri"/>
                <w:sz w:val="20"/>
                <w:lang w:eastAsia="en-US"/>
              </w:rPr>
              <w:lastRenderedPageBreak/>
              <w:t>Оперативное управление - Федеральное государственное автономное учреждение «Центральное управление</w:t>
            </w:r>
          </w:p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жилищно-социальной инфраструктуры (комплекса)» Министерства обороны Российской Федерации</w:t>
            </w:r>
          </w:p>
        </w:tc>
        <w:tc>
          <w:tcPr>
            <w:tcW w:w="3479" w:type="dxa"/>
            <w:vMerge w:val="restart"/>
            <w:vAlign w:val="center"/>
          </w:tcPr>
          <w:p w:rsidR="00F56F8A" w:rsidRDefault="00F56F8A" w:rsidP="00F56F8A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Жилые помещения общей</w:t>
            </w:r>
            <w:r w:rsidR="00F96222">
              <w:rPr>
                <w:rFonts w:eastAsia="Calibri"/>
                <w:sz w:val="20"/>
                <w:lang w:eastAsia="en-US"/>
              </w:rPr>
              <w:br/>
            </w:r>
            <w:r w:rsidR="00F96222" w:rsidRPr="0071690C">
              <w:rPr>
                <w:rFonts w:eastAsia="Calibri"/>
                <w:sz w:val="20"/>
                <w:lang w:eastAsia="en-US"/>
              </w:rPr>
              <w:t xml:space="preserve">площадью не менее </w:t>
            </w:r>
            <w:r>
              <w:rPr>
                <w:rFonts w:eastAsia="Calibri"/>
                <w:sz w:val="20"/>
                <w:lang w:eastAsia="en-US"/>
              </w:rPr>
              <w:t>327,1</w:t>
            </w:r>
            <w:r w:rsidR="00F96222" w:rsidRPr="0071690C">
              <w:rPr>
                <w:rFonts w:eastAsia="Calibri"/>
                <w:sz w:val="20"/>
                <w:lang w:eastAsia="en-US"/>
              </w:rPr>
              <w:t xml:space="preserve"> кв.</w:t>
            </w:r>
            <w:r>
              <w:rPr>
                <w:rFonts w:eastAsia="Calibri"/>
                <w:sz w:val="20"/>
                <w:lang w:eastAsia="en-US"/>
              </w:rPr>
              <w:t xml:space="preserve"> </w:t>
            </w:r>
            <w:r w:rsidR="00F96222" w:rsidRPr="0071690C">
              <w:rPr>
                <w:rFonts w:eastAsia="Calibri"/>
                <w:sz w:val="20"/>
                <w:lang w:eastAsia="en-US"/>
              </w:rPr>
              <w:t>м</w:t>
            </w:r>
          </w:p>
          <w:p w:rsidR="00F96222" w:rsidRPr="0071690C" w:rsidRDefault="00F56F8A" w:rsidP="00F96222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(6 жилых помещений по 55 кв. м)</w:t>
            </w:r>
            <w:r w:rsidR="00F96222" w:rsidRPr="0071690C">
              <w:rPr>
                <w:rFonts w:eastAsia="Calibri"/>
                <w:sz w:val="20"/>
                <w:lang w:eastAsia="en-US"/>
              </w:rPr>
              <w:t xml:space="preserve">, </w:t>
            </w:r>
            <w:r w:rsidR="00F96222">
              <w:rPr>
                <w:rFonts w:eastAsia="Calibri"/>
                <w:sz w:val="20"/>
                <w:lang w:eastAsia="en-US"/>
              </w:rPr>
              <w:br/>
            </w:r>
            <w:r w:rsidR="00F96222" w:rsidRPr="0071690C">
              <w:rPr>
                <w:rFonts w:eastAsia="Calibri"/>
                <w:sz w:val="20"/>
                <w:lang w:eastAsia="en-US"/>
              </w:rPr>
              <w:t xml:space="preserve">место размещения по согласованию </w:t>
            </w:r>
            <w:r w:rsidR="00F96222">
              <w:rPr>
                <w:rFonts w:eastAsia="Calibri"/>
                <w:sz w:val="20"/>
                <w:lang w:eastAsia="en-US"/>
              </w:rPr>
              <w:br/>
            </w:r>
            <w:r w:rsidR="00F96222" w:rsidRPr="0071690C">
              <w:rPr>
                <w:rFonts w:eastAsia="Calibri"/>
                <w:sz w:val="20"/>
                <w:lang w:eastAsia="en-US"/>
              </w:rPr>
              <w:t>с собственником и правообладателем</w:t>
            </w:r>
          </w:p>
          <w:p w:rsidR="00F96222" w:rsidRPr="0071690C" w:rsidRDefault="00F96222" w:rsidP="00F96222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F56F8A">
        <w:trPr>
          <w:trHeight w:val="473"/>
        </w:trPr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lastRenderedPageBreak/>
              <w:t>3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3-комнатная квартира, </w:t>
            </w:r>
            <w:r w:rsidRPr="0071690C">
              <w:rPr>
                <w:bCs/>
                <w:sz w:val="20"/>
              </w:rPr>
              <w:br/>
              <w:t xml:space="preserve">г. Пермь, ул. Сусанина, </w:t>
            </w:r>
            <w:r w:rsidRPr="0071690C">
              <w:rPr>
                <w:bCs/>
                <w:sz w:val="20"/>
              </w:rPr>
              <w:br/>
              <w:t>д. 5, кв. 6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59:01:4410761:3523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78,1</w:t>
            </w:r>
            <w:bookmarkStart w:id="4" w:name="_GoBack"/>
            <w:bookmarkEnd w:id="4"/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Квартира №8, </w:t>
            </w:r>
            <w:r w:rsidRPr="0071690C">
              <w:rPr>
                <w:bCs/>
                <w:sz w:val="20"/>
              </w:rPr>
              <w:br/>
              <w:t xml:space="preserve">г. Пермь, </w:t>
            </w:r>
            <w:proofErr w:type="spellStart"/>
            <w:r w:rsidRPr="0071690C">
              <w:rPr>
                <w:bCs/>
                <w:sz w:val="20"/>
              </w:rPr>
              <w:t>ул</w:t>
            </w:r>
            <w:proofErr w:type="gramStart"/>
            <w:r w:rsidRPr="0071690C">
              <w:rPr>
                <w:bCs/>
                <w:sz w:val="20"/>
              </w:rPr>
              <w:t>.С</w:t>
            </w:r>
            <w:proofErr w:type="gramEnd"/>
            <w:r w:rsidRPr="0071690C">
              <w:rPr>
                <w:bCs/>
                <w:sz w:val="20"/>
              </w:rPr>
              <w:t>усанина</w:t>
            </w:r>
            <w:proofErr w:type="spellEnd"/>
            <w:r w:rsidRPr="0071690C">
              <w:rPr>
                <w:bCs/>
                <w:sz w:val="20"/>
              </w:rPr>
              <w:t xml:space="preserve">, </w:t>
            </w:r>
            <w:r w:rsidRPr="0071690C">
              <w:rPr>
                <w:bCs/>
                <w:sz w:val="20"/>
              </w:rPr>
              <w:br/>
              <w:t>д. 5, кв. 8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59:01:4410761:3516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69,1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Комната в 3-комнатной квартире, </w:t>
            </w:r>
            <w:r w:rsidRPr="0071690C">
              <w:rPr>
                <w:bCs/>
                <w:sz w:val="20"/>
              </w:rPr>
              <w:br/>
              <w:t>г. Пермь, ул. Сусанина, д.5, кв.11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59:01:4410761:4142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10,9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1-комнатная квартира, </w:t>
            </w:r>
            <w:r w:rsidRPr="0071690C">
              <w:rPr>
                <w:bCs/>
                <w:sz w:val="20"/>
              </w:rPr>
              <w:br/>
              <w:t xml:space="preserve">г. Пермь, ул. </w:t>
            </w:r>
            <w:proofErr w:type="spellStart"/>
            <w:r w:rsidRPr="0071690C">
              <w:rPr>
                <w:bCs/>
                <w:sz w:val="20"/>
              </w:rPr>
              <w:t>Камышловская</w:t>
            </w:r>
            <w:proofErr w:type="spellEnd"/>
            <w:r w:rsidRPr="0071690C">
              <w:rPr>
                <w:bCs/>
                <w:sz w:val="20"/>
              </w:rPr>
              <w:t>, д.11, кв.4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59:01:4410761:1056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21,9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2-комнатная квартира, </w:t>
            </w:r>
            <w:r w:rsidRPr="0071690C">
              <w:rPr>
                <w:bCs/>
                <w:sz w:val="20"/>
              </w:rPr>
              <w:br/>
              <w:t xml:space="preserve">г. Пермь, ул. </w:t>
            </w:r>
            <w:proofErr w:type="spellStart"/>
            <w:r w:rsidRPr="0071690C">
              <w:rPr>
                <w:bCs/>
                <w:sz w:val="20"/>
              </w:rPr>
              <w:t>Камышловская</w:t>
            </w:r>
            <w:proofErr w:type="spellEnd"/>
            <w:r w:rsidRPr="0071690C">
              <w:rPr>
                <w:bCs/>
                <w:sz w:val="20"/>
              </w:rPr>
              <w:t>, д.19, кв.1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59:01:4410761:2564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32,4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1-комнатная квартира, </w:t>
            </w:r>
            <w:r w:rsidRPr="0071690C">
              <w:rPr>
                <w:bCs/>
                <w:sz w:val="20"/>
              </w:rPr>
              <w:br/>
              <w:t xml:space="preserve">г. Пермь, ул. </w:t>
            </w:r>
            <w:proofErr w:type="spellStart"/>
            <w:r w:rsidRPr="0071690C">
              <w:rPr>
                <w:bCs/>
                <w:sz w:val="20"/>
              </w:rPr>
              <w:t>Камышловская</w:t>
            </w:r>
            <w:proofErr w:type="spellEnd"/>
            <w:r w:rsidRPr="0071690C">
              <w:rPr>
                <w:bCs/>
                <w:sz w:val="20"/>
              </w:rPr>
              <w:t>, д.19, кв.4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59:01:4410761:2567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23,5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F96222" w:rsidRPr="0071690C" w:rsidTr="00CB3B68">
        <w:tc>
          <w:tcPr>
            <w:tcW w:w="519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 w:rsidRPr="0071690C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256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 xml:space="preserve">Квартира №1, </w:t>
            </w:r>
            <w:r w:rsidRPr="0071690C">
              <w:rPr>
                <w:bCs/>
                <w:sz w:val="20"/>
              </w:rPr>
              <w:br/>
              <w:t>г. Пермь, ул. Карпинского, д.126, кв.1</w:t>
            </w:r>
          </w:p>
        </w:tc>
        <w:tc>
          <w:tcPr>
            <w:tcW w:w="2126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59:01:4410783:284</w:t>
            </w:r>
          </w:p>
        </w:tc>
        <w:tc>
          <w:tcPr>
            <w:tcW w:w="1418" w:type="dxa"/>
            <w:vAlign w:val="center"/>
          </w:tcPr>
          <w:p w:rsidR="00F96222" w:rsidRPr="0071690C" w:rsidRDefault="00F96222" w:rsidP="0071690C">
            <w:pPr>
              <w:jc w:val="center"/>
              <w:rPr>
                <w:bCs/>
                <w:sz w:val="20"/>
              </w:rPr>
            </w:pPr>
            <w:r w:rsidRPr="0071690C">
              <w:rPr>
                <w:bCs/>
                <w:sz w:val="20"/>
              </w:rPr>
              <w:t>63,3</w:t>
            </w:r>
          </w:p>
        </w:tc>
        <w:tc>
          <w:tcPr>
            <w:tcW w:w="1843" w:type="dxa"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снос</w:t>
            </w:r>
          </w:p>
        </w:tc>
        <w:tc>
          <w:tcPr>
            <w:tcW w:w="2835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79" w:type="dxa"/>
            <w:vMerge/>
            <w:vAlign w:val="center"/>
          </w:tcPr>
          <w:p w:rsidR="00F96222" w:rsidRPr="0071690C" w:rsidRDefault="00F96222" w:rsidP="0071690C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</w:tbl>
    <w:p w:rsidR="00CB3B68" w:rsidRDefault="00CB3B68" w:rsidP="00CB3B68">
      <w:pPr>
        <w:tabs>
          <w:tab w:val="left" w:pos="7939"/>
        </w:tabs>
        <w:rPr>
          <w:rFonts w:eastAsia="Calibri"/>
          <w:szCs w:val="28"/>
          <w:lang w:eastAsia="en-US"/>
        </w:rPr>
      </w:pPr>
    </w:p>
    <w:sectPr w:rsidR="00CB3B68" w:rsidSect="00CB3B68">
      <w:pgSz w:w="16838" w:h="11906" w:orient="landscape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028" w:rsidRDefault="00CA6028">
      <w:r>
        <w:separator/>
      </w:r>
    </w:p>
  </w:endnote>
  <w:endnote w:type="continuationSeparator" w:id="0">
    <w:p w:rsidR="00CA6028" w:rsidRDefault="00CA6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222" w:rsidRPr="00A179F3" w:rsidRDefault="00F96222" w:rsidP="00A179F3">
    <w:pPr>
      <w:pStyle w:val="ab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028" w:rsidRDefault="00CA6028">
      <w:r>
        <w:separator/>
      </w:r>
    </w:p>
  </w:footnote>
  <w:footnote w:type="continuationSeparator" w:id="0">
    <w:p w:rsidR="00CA6028" w:rsidRDefault="00CA6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222" w:rsidRPr="00CB3B68" w:rsidRDefault="00F96222" w:rsidP="00CB3B6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44EE5"/>
    <w:multiLevelType w:val="multilevel"/>
    <w:tmpl w:val="24E0EB9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28"/>
    <w:rsid w:val="000033FC"/>
    <w:rsid w:val="00010B6A"/>
    <w:rsid w:val="000141DD"/>
    <w:rsid w:val="000178E8"/>
    <w:rsid w:val="0003107A"/>
    <w:rsid w:val="00034ED0"/>
    <w:rsid w:val="000354A8"/>
    <w:rsid w:val="000441B5"/>
    <w:rsid w:val="000472D6"/>
    <w:rsid w:val="000552F3"/>
    <w:rsid w:val="000605E2"/>
    <w:rsid w:val="00092198"/>
    <w:rsid w:val="0009242B"/>
    <w:rsid w:val="000A3578"/>
    <w:rsid w:val="000A46A5"/>
    <w:rsid w:val="000A4EF4"/>
    <w:rsid w:val="00102664"/>
    <w:rsid w:val="00107DA4"/>
    <w:rsid w:val="001216B8"/>
    <w:rsid w:val="00132A37"/>
    <w:rsid w:val="00132C28"/>
    <w:rsid w:val="001337F3"/>
    <w:rsid w:val="00137BB0"/>
    <w:rsid w:val="001424C3"/>
    <w:rsid w:val="001424DC"/>
    <w:rsid w:val="001570B2"/>
    <w:rsid w:val="00160C6D"/>
    <w:rsid w:val="0016285A"/>
    <w:rsid w:val="001631DA"/>
    <w:rsid w:val="00177861"/>
    <w:rsid w:val="0018030B"/>
    <w:rsid w:val="001872AA"/>
    <w:rsid w:val="00187BD4"/>
    <w:rsid w:val="0019145C"/>
    <w:rsid w:val="00191951"/>
    <w:rsid w:val="00193B59"/>
    <w:rsid w:val="001A249E"/>
    <w:rsid w:val="001A5D2C"/>
    <w:rsid w:val="001B39EB"/>
    <w:rsid w:val="001B6A3F"/>
    <w:rsid w:val="001B721C"/>
    <w:rsid w:val="001D1EC2"/>
    <w:rsid w:val="001E0556"/>
    <w:rsid w:val="002062BF"/>
    <w:rsid w:val="00217464"/>
    <w:rsid w:val="00233972"/>
    <w:rsid w:val="00243F4B"/>
    <w:rsid w:val="00253A7D"/>
    <w:rsid w:val="00265678"/>
    <w:rsid w:val="002736EF"/>
    <w:rsid w:val="00282A6E"/>
    <w:rsid w:val="00291576"/>
    <w:rsid w:val="00291EB8"/>
    <w:rsid w:val="002A4794"/>
    <w:rsid w:val="002A684E"/>
    <w:rsid w:val="002A6EBE"/>
    <w:rsid w:val="002B0D50"/>
    <w:rsid w:val="002C4404"/>
    <w:rsid w:val="002D1DD1"/>
    <w:rsid w:val="002D68EE"/>
    <w:rsid w:val="002E02B9"/>
    <w:rsid w:val="002F197C"/>
    <w:rsid w:val="002F34EB"/>
    <w:rsid w:val="002F3EC9"/>
    <w:rsid w:val="002F7E86"/>
    <w:rsid w:val="00337B55"/>
    <w:rsid w:val="003433A4"/>
    <w:rsid w:val="003523C2"/>
    <w:rsid w:val="00391D54"/>
    <w:rsid w:val="00395571"/>
    <w:rsid w:val="003A37D3"/>
    <w:rsid w:val="003A488E"/>
    <w:rsid w:val="003B3470"/>
    <w:rsid w:val="003C7D25"/>
    <w:rsid w:val="003F037E"/>
    <w:rsid w:val="00406E5D"/>
    <w:rsid w:val="00416776"/>
    <w:rsid w:val="004217EF"/>
    <w:rsid w:val="004317AD"/>
    <w:rsid w:val="0043191B"/>
    <w:rsid w:val="00432FCD"/>
    <w:rsid w:val="00435191"/>
    <w:rsid w:val="00442672"/>
    <w:rsid w:val="00447A38"/>
    <w:rsid w:val="00457972"/>
    <w:rsid w:val="004637E2"/>
    <w:rsid w:val="00464629"/>
    <w:rsid w:val="0047017E"/>
    <w:rsid w:val="00483895"/>
    <w:rsid w:val="00494D17"/>
    <w:rsid w:val="004A3D27"/>
    <w:rsid w:val="004B15B2"/>
    <w:rsid w:val="004C256F"/>
    <w:rsid w:val="004C3ADB"/>
    <w:rsid w:val="004E2331"/>
    <w:rsid w:val="004F0261"/>
    <w:rsid w:val="004F6097"/>
    <w:rsid w:val="00502C39"/>
    <w:rsid w:val="00503378"/>
    <w:rsid w:val="005040C3"/>
    <w:rsid w:val="00511574"/>
    <w:rsid w:val="005131F6"/>
    <w:rsid w:val="00517A7B"/>
    <w:rsid w:val="00525402"/>
    <w:rsid w:val="005410E1"/>
    <w:rsid w:val="005440B4"/>
    <w:rsid w:val="00545CB2"/>
    <w:rsid w:val="00571982"/>
    <w:rsid w:val="005822FD"/>
    <w:rsid w:val="00586646"/>
    <w:rsid w:val="0059100A"/>
    <w:rsid w:val="00595512"/>
    <w:rsid w:val="005F12CD"/>
    <w:rsid w:val="00602734"/>
    <w:rsid w:val="006042EB"/>
    <w:rsid w:val="00610C21"/>
    <w:rsid w:val="00610E99"/>
    <w:rsid w:val="00623D98"/>
    <w:rsid w:val="00625C02"/>
    <w:rsid w:val="0063278C"/>
    <w:rsid w:val="00633B5D"/>
    <w:rsid w:val="006670A3"/>
    <w:rsid w:val="00667949"/>
    <w:rsid w:val="006745A9"/>
    <w:rsid w:val="00677797"/>
    <w:rsid w:val="00687106"/>
    <w:rsid w:val="00690B3D"/>
    <w:rsid w:val="00691ABF"/>
    <w:rsid w:val="00692E5D"/>
    <w:rsid w:val="006A376D"/>
    <w:rsid w:val="006B68D6"/>
    <w:rsid w:val="006C2BEC"/>
    <w:rsid w:val="006C3E80"/>
    <w:rsid w:val="006C4C6E"/>
    <w:rsid w:val="006C63BF"/>
    <w:rsid w:val="006E3DFF"/>
    <w:rsid w:val="006E6BF6"/>
    <w:rsid w:val="0070414D"/>
    <w:rsid w:val="007057F3"/>
    <w:rsid w:val="0071690C"/>
    <w:rsid w:val="0072116D"/>
    <w:rsid w:val="0072391D"/>
    <w:rsid w:val="00731ACF"/>
    <w:rsid w:val="00745D04"/>
    <w:rsid w:val="00750BDE"/>
    <w:rsid w:val="007550DC"/>
    <w:rsid w:val="007564FF"/>
    <w:rsid w:val="007607DC"/>
    <w:rsid w:val="00761ED7"/>
    <w:rsid w:val="0076796A"/>
    <w:rsid w:val="00783B31"/>
    <w:rsid w:val="00795440"/>
    <w:rsid w:val="00795D44"/>
    <w:rsid w:val="007C726A"/>
    <w:rsid w:val="007C7582"/>
    <w:rsid w:val="007D3237"/>
    <w:rsid w:val="007D6F34"/>
    <w:rsid w:val="007E166F"/>
    <w:rsid w:val="008074E3"/>
    <w:rsid w:val="00811CA4"/>
    <w:rsid w:val="00815FBD"/>
    <w:rsid w:val="00816B4D"/>
    <w:rsid w:val="008203DB"/>
    <w:rsid w:val="008249A1"/>
    <w:rsid w:val="00836FD1"/>
    <w:rsid w:val="00840138"/>
    <w:rsid w:val="00847535"/>
    <w:rsid w:val="00852D2A"/>
    <w:rsid w:val="00881BFB"/>
    <w:rsid w:val="00882F2D"/>
    <w:rsid w:val="0088446C"/>
    <w:rsid w:val="00886B5F"/>
    <w:rsid w:val="008A65AC"/>
    <w:rsid w:val="008A65FF"/>
    <w:rsid w:val="008A6ECE"/>
    <w:rsid w:val="008B4C9B"/>
    <w:rsid w:val="008E3783"/>
    <w:rsid w:val="00900AF8"/>
    <w:rsid w:val="009055F9"/>
    <w:rsid w:val="00910EC2"/>
    <w:rsid w:val="009124AB"/>
    <w:rsid w:val="00921496"/>
    <w:rsid w:val="00921AF6"/>
    <w:rsid w:val="0093611B"/>
    <w:rsid w:val="0094101B"/>
    <w:rsid w:val="009422C0"/>
    <w:rsid w:val="00956DE7"/>
    <w:rsid w:val="00961228"/>
    <w:rsid w:val="009755B3"/>
    <w:rsid w:val="00977380"/>
    <w:rsid w:val="00981B7B"/>
    <w:rsid w:val="009833B5"/>
    <w:rsid w:val="009856BB"/>
    <w:rsid w:val="009C1F8E"/>
    <w:rsid w:val="009D0F0C"/>
    <w:rsid w:val="009D6089"/>
    <w:rsid w:val="009E367B"/>
    <w:rsid w:val="009E7A55"/>
    <w:rsid w:val="00A12722"/>
    <w:rsid w:val="00A179F3"/>
    <w:rsid w:val="00A327A9"/>
    <w:rsid w:val="00A34D3E"/>
    <w:rsid w:val="00A448FF"/>
    <w:rsid w:val="00A46386"/>
    <w:rsid w:val="00A52EF1"/>
    <w:rsid w:val="00A5444A"/>
    <w:rsid w:val="00A70F77"/>
    <w:rsid w:val="00A73166"/>
    <w:rsid w:val="00A7344E"/>
    <w:rsid w:val="00A81A7A"/>
    <w:rsid w:val="00A92B23"/>
    <w:rsid w:val="00AA6C9A"/>
    <w:rsid w:val="00AA779C"/>
    <w:rsid w:val="00AC1C21"/>
    <w:rsid w:val="00AD4833"/>
    <w:rsid w:val="00AE4BA1"/>
    <w:rsid w:val="00B0445A"/>
    <w:rsid w:val="00B16580"/>
    <w:rsid w:val="00B16C9C"/>
    <w:rsid w:val="00B174C2"/>
    <w:rsid w:val="00B465D1"/>
    <w:rsid w:val="00B63456"/>
    <w:rsid w:val="00B76EC4"/>
    <w:rsid w:val="00B83AC8"/>
    <w:rsid w:val="00B866DF"/>
    <w:rsid w:val="00B9490A"/>
    <w:rsid w:val="00B97281"/>
    <w:rsid w:val="00BB48EA"/>
    <w:rsid w:val="00BC7133"/>
    <w:rsid w:val="00BD2FC2"/>
    <w:rsid w:val="00BD60E3"/>
    <w:rsid w:val="00BE5FC7"/>
    <w:rsid w:val="00BF1F88"/>
    <w:rsid w:val="00C040F8"/>
    <w:rsid w:val="00C06C87"/>
    <w:rsid w:val="00C07159"/>
    <w:rsid w:val="00C12015"/>
    <w:rsid w:val="00C15F2E"/>
    <w:rsid w:val="00C26EA9"/>
    <w:rsid w:val="00C319B1"/>
    <w:rsid w:val="00C45BC7"/>
    <w:rsid w:val="00C46DA7"/>
    <w:rsid w:val="00C50128"/>
    <w:rsid w:val="00C6767B"/>
    <w:rsid w:val="00C72811"/>
    <w:rsid w:val="00C91117"/>
    <w:rsid w:val="00C97A56"/>
    <w:rsid w:val="00CA5AB3"/>
    <w:rsid w:val="00CA6028"/>
    <w:rsid w:val="00CB3489"/>
    <w:rsid w:val="00CB399D"/>
    <w:rsid w:val="00CB3B68"/>
    <w:rsid w:val="00CB698B"/>
    <w:rsid w:val="00CD6A43"/>
    <w:rsid w:val="00CF79A4"/>
    <w:rsid w:val="00D01E83"/>
    <w:rsid w:val="00D24E5D"/>
    <w:rsid w:val="00D2736E"/>
    <w:rsid w:val="00D3038F"/>
    <w:rsid w:val="00D31A77"/>
    <w:rsid w:val="00D33DDB"/>
    <w:rsid w:val="00D42CC9"/>
    <w:rsid w:val="00D52B14"/>
    <w:rsid w:val="00D567A4"/>
    <w:rsid w:val="00D61C08"/>
    <w:rsid w:val="00D91B08"/>
    <w:rsid w:val="00D959E4"/>
    <w:rsid w:val="00DB6421"/>
    <w:rsid w:val="00DC5895"/>
    <w:rsid w:val="00DD32FC"/>
    <w:rsid w:val="00DE6831"/>
    <w:rsid w:val="00E045ED"/>
    <w:rsid w:val="00E076C7"/>
    <w:rsid w:val="00E33106"/>
    <w:rsid w:val="00E46F7D"/>
    <w:rsid w:val="00E605E0"/>
    <w:rsid w:val="00E617E4"/>
    <w:rsid w:val="00E63847"/>
    <w:rsid w:val="00E63B66"/>
    <w:rsid w:val="00E66FAD"/>
    <w:rsid w:val="00E70DD6"/>
    <w:rsid w:val="00E85B78"/>
    <w:rsid w:val="00E93BD2"/>
    <w:rsid w:val="00EA027E"/>
    <w:rsid w:val="00EA29BB"/>
    <w:rsid w:val="00EB031F"/>
    <w:rsid w:val="00EB1B32"/>
    <w:rsid w:val="00EB61E6"/>
    <w:rsid w:val="00ED70CF"/>
    <w:rsid w:val="00EE061C"/>
    <w:rsid w:val="00EE19FA"/>
    <w:rsid w:val="00EF13BA"/>
    <w:rsid w:val="00F0600F"/>
    <w:rsid w:val="00F248A2"/>
    <w:rsid w:val="00F33727"/>
    <w:rsid w:val="00F56F8A"/>
    <w:rsid w:val="00F74F7B"/>
    <w:rsid w:val="00F91D73"/>
    <w:rsid w:val="00F96222"/>
    <w:rsid w:val="00FA10A8"/>
    <w:rsid w:val="00FA2B3F"/>
    <w:rsid w:val="00FB3AEB"/>
    <w:rsid w:val="00FB5BD9"/>
    <w:rsid w:val="00FC10FD"/>
    <w:rsid w:val="00FC2DE0"/>
    <w:rsid w:val="00FD1124"/>
    <w:rsid w:val="00FD738E"/>
    <w:rsid w:val="00FE6F2F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90C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pPr>
      <w:spacing w:line="360" w:lineRule="exact"/>
      <w:ind w:firstLine="720"/>
      <w:jc w:val="both"/>
    </w:pPr>
  </w:style>
  <w:style w:type="paragraph" w:customStyle="1" w:styleId="a6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7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8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ad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92198"/>
    <w:rPr>
      <w:sz w:val="28"/>
    </w:rPr>
  </w:style>
  <w:style w:type="paragraph" w:styleId="af">
    <w:name w:val="Normal (Web)"/>
    <w:basedOn w:val="a"/>
    <w:uiPriority w:val="99"/>
    <w:semiHidden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1"/>
    <w:rsid w:val="00142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90C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pPr>
      <w:spacing w:line="360" w:lineRule="exact"/>
      <w:ind w:firstLine="720"/>
      <w:jc w:val="both"/>
    </w:pPr>
  </w:style>
  <w:style w:type="paragraph" w:customStyle="1" w:styleId="a6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7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8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ad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92198"/>
    <w:rPr>
      <w:sz w:val="28"/>
    </w:rPr>
  </w:style>
  <w:style w:type="paragraph" w:styleId="af">
    <w:name w:val="Normal (Web)"/>
    <w:basedOn w:val="a"/>
    <w:uiPriority w:val="99"/>
    <w:semiHidden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1"/>
    <w:rsid w:val="00142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8;&#1080;&#1082;&#1072;&#1079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2E0BD-B892-4A4D-8434-9DFC103B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(2)</Template>
  <TotalTime>32</TotalTime>
  <Pages>1</Pages>
  <Words>9633</Words>
  <Characters>54912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приказа</vt:lpstr>
    </vt:vector>
  </TitlesOfParts>
  <Company>XXXXX</Company>
  <LinksUpToDate>false</LinksUpToDate>
  <CharactersWithSpaces>64417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приказа</dc:title>
  <dc:creator>Каракулова Екатерина Павловна</dc:creator>
  <cp:lastModifiedBy>Каракулова Екатерина Павловна</cp:lastModifiedBy>
  <cp:revision>5</cp:revision>
  <cp:lastPrinted>2025-04-22T05:00:00Z</cp:lastPrinted>
  <dcterms:created xsi:type="dcterms:W3CDTF">2025-06-05T05:01:00Z</dcterms:created>
  <dcterms:modified xsi:type="dcterms:W3CDTF">2025-06-16T09:07:00Z</dcterms:modified>
</cp:coreProperties>
</file>