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E9" w:rsidRPr="00F33BE9" w:rsidRDefault="0076796A" w:rsidP="00F33BE9">
      <w:pPr>
        <w:pStyle w:val="a7"/>
        <w:rPr>
          <w:szCs w:val="24"/>
        </w:rPr>
      </w:pPr>
      <w:r w:rsidRPr="007D6F34">
        <w:rPr>
          <w:noProof/>
        </w:rPr>
        <w:drawing>
          <wp:anchor distT="0" distB="0" distL="114300" distR="114300" simplePos="0" relativeHeight="251664384" behindDoc="0" locked="0" layoutInCell="1" allowOverlap="1" wp14:anchorId="4D3F7A51" wp14:editId="17445A0F">
            <wp:simplePos x="0" y="0"/>
            <wp:positionH relativeFrom="page">
              <wp:posOffset>1130300</wp:posOffset>
            </wp:positionH>
            <wp:positionV relativeFrom="page">
              <wp:posOffset>287655</wp:posOffset>
            </wp:positionV>
            <wp:extent cx="5675630" cy="2610485"/>
            <wp:effectExtent l="0" t="0" r="1270" b="0"/>
            <wp:wrapTopAndBottom/>
            <wp:docPr id="70" name="Рисунок 70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ка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2" w:rsidRPr="007D6F34">
        <w:t xml:space="preserve"> </w:t>
      </w:r>
      <w:r w:rsidRPr="007D6F34">
        <w:t>О</w:t>
      </w:r>
      <w:r w:rsidR="00B16C9C" w:rsidRPr="007D6F34">
        <w:t xml:space="preserve"> </w:t>
      </w:r>
      <w:r w:rsidR="004B15B2" w:rsidRPr="007D6F34">
        <w:t>принятии решения</w:t>
      </w:r>
      <w:r w:rsidR="004B15B2">
        <w:t xml:space="preserve"> о </w:t>
      </w:r>
      <w:r w:rsidR="00B16C9C" w:rsidRPr="004B15B2">
        <w:t xml:space="preserve">комплексном </w:t>
      </w:r>
      <w:r w:rsidR="004B15B2">
        <w:br/>
        <w:t xml:space="preserve"> </w:t>
      </w:r>
      <w:r w:rsidR="00B16C9C" w:rsidRPr="004B15B2">
        <w:t>развитии</w:t>
      </w:r>
      <w:r w:rsidR="004B15B2" w:rsidRPr="004B15B2">
        <w:t xml:space="preserve"> </w:t>
      </w:r>
      <w:r w:rsidR="0027169F" w:rsidRPr="004B15B2">
        <w:t xml:space="preserve">несмежных территорий </w:t>
      </w:r>
      <w:r w:rsidR="0027169F">
        <w:br/>
        <w:t xml:space="preserve"> </w:t>
      </w:r>
      <w:r w:rsidR="0027169F" w:rsidRPr="004B15B2">
        <w:t xml:space="preserve">жилой </w:t>
      </w:r>
      <w:r w:rsidR="0027169F">
        <w:t>застройки</w:t>
      </w:r>
      <w:r w:rsidR="00B16C9C" w:rsidRPr="004B15B2">
        <w:t xml:space="preserve"> </w:t>
      </w:r>
      <w:r w:rsidR="00F33BE9" w:rsidRPr="00F33BE9">
        <w:rPr>
          <w:szCs w:val="24"/>
        </w:rPr>
        <w:t xml:space="preserve">в микрорайоне </w:t>
      </w:r>
      <w:r w:rsidR="00F33BE9">
        <w:rPr>
          <w:szCs w:val="24"/>
        </w:rPr>
        <w:br/>
        <w:t xml:space="preserve"> </w:t>
      </w:r>
      <w:r w:rsidR="00F33BE9" w:rsidRPr="00F33BE9">
        <w:rPr>
          <w:szCs w:val="24"/>
        </w:rPr>
        <w:t xml:space="preserve">«Комсомольский» </w:t>
      </w:r>
      <w:r w:rsidR="00DC310E">
        <w:rPr>
          <w:szCs w:val="24"/>
        </w:rPr>
        <w:t>и по у</w:t>
      </w:r>
      <w:r w:rsidR="00F63A8C">
        <w:rPr>
          <w:szCs w:val="24"/>
        </w:rPr>
        <w:t xml:space="preserve">л. Хабаровская, </w:t>
      </w:r>
      <w:r w:rsidR="00F63A8C">
        <w:rPr>
          <w:szCs w:val="24"/>
        </w:rPr>
        <w:br/>
        <w:t xml:space="preserve"> ул. Вагонная </w:t>
      </w:r>
      <w:r w:rsidR="00F33BE9" w:rsidRPr="00F33BE9">
        <w:rPr>
          <w:szCs w:val="24"/>
        </w:rPr>
        <w:t xml:space="preserve">в Дзержинском районе </w:t>
      </w:r>
      <w:r w:rsidR="00F33BE9">
        <w:rPr>
          <w:szCs w:val="24"/>
        </w:rPr>
        <w:t xml:space="preserve"> </w:t>
      </w:r>
      <w:r w:rsidR="00F33BE9">
        <w:rPr>
          <w:szCs w:val="24"/>
        </w:rPr>
        <w:br/>
        <w:t xml:space="preserve"> города Перми</w:t>
      </w:r>
      <w:r w:rsidR="00F33BE9" w:rsidRPr="00F33BE9">
        <w:rPr>
          <w:szCs w:val="24"/>
        </w:rPr>
        <w:t xml:space="preserve"> </w:t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статьи 65, 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3 части 2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>статьи 66 Градостроительног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кодекса Российской Федерации,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2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акона Пермского края от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 декабря 2020 г. № 603-ПК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 перераспределении отдельных 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полномочий в области градостроительной деятельности и земельных отношений между органами государственной власти Пермского края и органами местного самоуправления Пермского городского округа и о внесении изменений в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Закон Пермского края </w:t>
      </w:r>
      <w:r w:rsidR="001D1EC2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«О градостроительной деятельности в Пермском крае», Порядк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реализации решения о комплексном развитии территории в Пермском крае, утвержденн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ым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постановлением Правительства Пермского края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15 июня 2021 г. № 410-п «Об утверждении Порядка реализации решения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в Пермском крае, Порядка согласования проектов решений о комплексном развитии территории жилой и нежилой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застройки, подготовленных главой местной администрации муниципального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образования Пермского края, Порядка заключения договоров о комплексном развитии территории, заключаемых органами местного самоуправления </w:t>
      </w:r>
      <w:r w:rsidR="00921AF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правообладателями земельных участков и (или) расположенных на них объектов недвижимого имущества», пунктами 3.14, 3.81.13(2) Положения </w:t>
      </w:r>
      <w:r w:rsid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о Министерстве по управлению имуществом и градостроительной деятельности Пермского края, утвержденного постановлением Правительства Пермского края от 15 декабря 2006 г. № 88-п,</w:t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ПРИКАЗЫВАЮ:</w:t>
      </w:r>
    </w:p>
    <w:p w:rsidR="0076796A" w:rsidRPr="009A21E0" w:rsidRDefault="0002523C" w:rsidP="0002523C">
      <w:pPr>
        <w:pStyle w:val="af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DC310E">
        <w:rPr>
          <w:sz w:val="28"/>
          <w:szCs w:val="28"/>
        </w:rPr>
        <w:t xml:space="preserve">Осуществить </w:t>
      </w:r>
      <w:r w:rsidR="00B16C9C" w:rsidRPr="00DC310E">
        <w:rPr>
          <w:sz w:val="28"/>
          <w:szCs w:val="28"/>
        </w:rPr>
        <w:t xml:space="preserve">комплексное развитие </w:t>
      </w:r>
      <w:r w:rsidR="005D0998" w:rsidRPr="00DC310E">
        <w:rPr>
          <w:sz w:val="28"/>
          <w:szCs w:val="28"/>
        </w:rPr>
        <w:t xml:space="preserve">несмежных территорий </w:t>
      </w:r>
      <w:r w:rsidRPr="00DC310E">
        <w:rPr>
          <w:sz w:val="28"/>
          <w:szCs w:val="28"/>
        </w:rPr>
        <w:t xml:space="preserve">жилой застройки </w:t>
      </w:r>
      <w:r w:rsidR="00F33BE9" w:rsidRPr="00DC310E">
        <w:rPr>
          <w:sz w:val="28"/>
          <w:szCs w:val="28"/>
        </w:rPr>
        <w:t xml:space="preserve">в микрорайоне «Комсомольский» </w:t>
      </w:r>
      <w:r w:rsidR="00DC310E" w:rsidRPr="00DC310E">
        <w:rPr>
          <w:sz w:val="28"/>
          <w:szCs w:val="28"/>
        </w:rPr>
        <w:t xml:space="preserve">и </w:t>
      </w:r>
      <w:r w:rsidR="00DC310E">
        <w:rPr>
          <w:sz w:val="28"/>
          <w:szCs w:val="28"/>
        </w:rPr>
        <w:t xml:space="preserve">по </w:t>
      </w:r>
      <w:r w:rsidR="00DC310E" w:rsidRPr="00DC310E">
        <w:rPr>
          <w:sz w:val="28"/>
          <w:szCs w:val="28"/>
        </w:rPr>
        <w:t xml:space="preserve">ул. Хабаровская, </w:t>
      </w:r>
      <w:r w:rsidR="00DC310E">
        <w:rPr>
          <w:sz w:val="28"/>
          <w:szCs w:val="28"/>
        </w:rPr>
        <w:br/>
      </w:r>
      <w:r w:rsidR="00DC310E" w:rsidRPr="00DC310E">
        <w:rPr>
          <w:sz w:val="28"/>
          <w:szCs w:val="28"/>
        </w:rPr>
        <w:t>ул. Вагонная</w:t>
      </w:r>
      <w:r w:rsidR="00DC310E">
        <w:rPr>
          <w:sz w:val="28"/>
          <w:szCs w:val="28"/>
        </w:rPr>
        <w:t xml:space="preserve"> </w:t>
      </w:r>
      <w:r w:rsidR="00F33BE9" w:rsidRPr="00DC310E">
        <w:rPr>
          <w:sz w:val="28"/>
          <w:szCs w:val="28"/>
        </w:rPr>
        <w:t xml:space="preserve">в Дзержинском районе города Перми </w:t>
      </w:r>
      <w:r w:rsidR="00FA2B3F" w:rsidRPr="00DC310E">
        <w:rPr>
          <w:sz w:val="28"/>
          <w:szCs w:val="28"/>
        </w:rPr>
        <w:t xml:space="preserve">(далее </w:t>
      </w:r>
      <w:r w:rsidRPr="00DC310E">
        <w:rPr>
          <w:sz w:val="28"/>
          <w:szCs w:val="28"/>
        </w:rPr>
        <w:t xml:space="preserve">– </w:t>
      </w:r>
      <w:r w:rsidR="00DC310E">
        <w:rPr>
          <w:sz w:val="28"/>
          <w:szCs w:val="28"/>
        </w:rPr>
        <w:br/>
      </w:r>
      <w:r w:rsidRPr="00DC310E">
        <w:rPr>
          <w:sz w:val="28"/>
          <w:szCs w:val="28"/>
        </w:rPr>
        <w:t xml:space="preserve">комплексное </w:t>
      </w:r>
      <w:r w:rsidR="0076796A" w:rsidRPr="00DC310E">
        <w:rPr>
          <w:sz w:val="28"/>
          <w:szCs w:val="28"/>
        </w:rPr>
        <w:t xml:space="preserve">развитие, </w:t>
      </w:r>
      <w:r w:rsidR="00F33BE9" w:rsidRPr="00DC310E">
        <w:rPr>
          <w:sz w:val="28"/>
          <w:szCs w:val="28"/>
        </w:rPr>
        <w:t xml:space="preserve">несмежные территории </w:t>
      </w:r>
      <w:r w:rsidR="00321B6F" w:rsidRPr="00DC310E">
        <w:rPr>
          <w:sz w:val="28"/>
          <w:szCs w:val="28"/>
        </w:rPr>
        <w:t>жилой застройки</w:t>
      </w:r>
      <w:r w:rsidR="0076796A" w:rsidRPr="00DC310E">
        <w:rPr>
          <w:sz w:val="28"/>
          <w:szCs w:val="28"/>
        </w:rPr>
        <w:t xml:space="preserve">) общей </w:t>
      </w:r>
      <w:r w:rsidR="0076796A" w:rsidRPr="009A21E0">
        <w:rPr>
          <w:sz w:val="28"/>
          <w:szCs w:val="28"/>
        </w:rPr>
        <w:t xml:space="preserve">площадью </w:t>
      </w:r>
      <w:r w:rsidR="00F63A8C" w:rsidRPr="009A21E0">
        <w:rPr>
          <w:sz w:val="28"/>
          <w:szCs w:val="28"/>
        </w:rPr>
        <w:t>25,</w:t>
      </w:r>
      <w:r w:rsidR="00522A05" w:rsidRPr="009A21E0">
        <w:rPr>
          <w:sz w:val="28"/>
          <w:szCs w:val="28"/>
        </w:rPr>
        <w:t>4</w:t>
      </w:r>
      <w:r w:rsidR="00A57864" w:rsidRPr="009A21E0">
        <w:rPr>
          <w:sz w:val="28"/>
          <w:szCs w:val="28"/>
          <w:lang w:val="en-US"/>
        </w:rPr>
        <w:t>0</w:t>
      </w:r>
      <w:r w:rsidR="005D0998" w:rsidRPr="009A21E0">
        <w:rPr>
          <w:sz w:val="28"/>
          <w:szCs w:val="28"/>
        </w:rPr>
        <w:t xml:space="preserve"> </w:t>
      </w:r>
      <w:r w:rsidR="0076796A" w:rsidRPr="009A21E0">
        <w:rPr>
          <w:sz w:val="28"/>
          <w:szCs w:val="28"/>
        </w:rPr>
        <w:t>га.</w:t>
      </w:r>
    </w:p>
    <w:p w:rsidR="0076796A" w:rsidRPr="00F33BE9" w:rsidRDefault="0076796A" w:rsidP="001872AA">
      <w:pPr>
        <w:pStyle w:val="af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33BE9">
        <w:rPr>
          <w:sz w:val="28"/>
          <w:szCs w:val="28"/>
        </w:rPr>
        <w:t>Установить, что:</w:t>
      </w:r>
    </w:p>
    <w:p w:rsidR="0076796A" w:rsidRPr="002E0E6C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lastRenderedPageBreak/>
        <w:t xml:space="preserve">предельный срок </w:t>
      </w:r>
      <w:r w:rsidRPr="00836FD1">
        <w:rPr>
          <w:sz w:val="28"/>
          <w:szCs w:val="28"/>
        </w:rPr>
        <w:t xml:space="preserve">реализации решения о комплексном развитии </w:t>
      </w:r>
      <w:r w:rsidR="0027169F">
        <w:rPr>
          <w:sz w:val="28"/>
          <w:szCs w:val="28"/>
        </w:rPr>
        <w:t>несмежных территорий</w:t>
      </w:r>
      <w:r w:rsidR="00FA2B3F">
        <w:rPr>
          <w:sz w:val="28"/>
          <w:szCs w:val="28"/>
        </w:rPr>
        <w:t xml:space="preserve"> жилой застройки </w:t>
      </w:r>
      <w:r w:rsidR="00F33BE9" w:rsidRPr="00522A05">
        <w:rPr>
          <w:sz w:val="28"/>
          <w:szCs w:val="28"/>
        </w:rPr>
        <w:t>15</w:t>
      </w:r>
      <w:r w:rsidRPr="00610C21">
        <w:rPr>
          <w:sz w:val="28"/>
          <w:szCs w:val="28"/>
        </w:rPr>
        <w:t xml:space="preserve"> лет</w:t>
      </w:r>
      <w:r w:rsidRPr="00852D2A">
        <w:rPr>
          <w:sz w:val="28"/>
          <w:szCs w:val="28"/>
        </w:rPr>
        <w:t xml:space="preserve"> со дня</w:t>
      </w:r>
      <w:r w:rsidRPr="00836FD1">
        <w:rPr>
          <w:sz w:val="28"/>
          <w:szCs w:val="28"/>
        </w:rPr>
        <w:t xml:space="preserve"> заключения договора </w:t>
      </w:r>
      <w:r w:rsidR="0080601D">
        <w:rPr>
          <w:sz w:val="28"/>
          <w:szCs w:val="28"/>
        </w:rPr>
        <w:br/>
      </w:r>
      <w:r w:rsidRPr="00836FD1">
        <w:rPr>
          <w:sz w:val="28"/>
          <w:szCs w:val="28"/>
        </w:rPr>
        <w:t>о комплексном развитии</w:t>
      </w:r>
      <w:r w:rsidR="00F248A2">
        <w:rPr>
          <w:sz w:val="28"/>
          <w:szCs w:val="28"/>
        </w:rPr>
        <w:t xml:space="preserve"> </w:t>
      </w:r>
      <w:r w:rsidR="00FB3F77">
        <w:rPr>
          <w:sz w:val="28"/>
          <w:szCs w:val="28"/>
        </w:rPr>
        <w:t>несмежных территорий</w:t>
      </w:r>
      <w:r w:rsidR="00FA2B3F">
        <w:rPr>
          <w:sz w:val="28"/>
          <w:szCs w:val="28"/>
        </w:rPr>
        <w:t xml:space="preserve"> жилой застройки</w:t>
      </w:r>
      <w:r>
        <w:rPr>
          <w:sz w:val="28"/>
          <w:szCs w:val="28"/>
        </w:rPr>
        <w:t>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>сведения</w:t>
      </w:r>
      <w:r w:rsidRPr="00C8750A">
        <w:rPr>
          <w:sz w:val="28"/>
          <w:szCs w:val="28"/>
        </w:rPr>
        <w:t xml:space="preserve"> о местоположении и границах </w:t>
      </w:r>
      <w:r w:rsidR="0027169F">
        <w:rPr>
          <w:sz w:val="28"/>
          <w:szCs w:val="28"/>
        </w:rPr>
        <w:t xml:space="preserve">несмежных территорий </w:t>
      </w:r>
      <w:r w:rsidR="00FA2B3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>, под</w:t>
      </w:r>
      <w:r w:rsidR="0080601D">
        <w:rPr>
          <w:sz w:val="28"/>
          <w:szCs w:val="28"/>
        </w:rPr>
        <w:t>лежащ</w:t>
      </w:r>
      <w:r w:rsidR="00E1030A">
        <w:rPr>
          <w:sz w:val="28"/>
          <w:szCs w:val="28"/>
        </w:rPr>
        <w:t>их</w:t>
      </w:r>
      <w:r>
        <w:rPr>
          <w:sz w:val="28"/>
          <w:szCs w:val="28"/>
        </w:rPr>
        <w:t xml:space="preserve"> комплексному развитию, приведены </w:t>
      </w:r>
      <w:r w:rsidR="00FA2B3F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Pr="00C8750A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 xml:space="preserve">и 1 </w:t>
      </w:r>
      <w:r w:rsidRPr="00C8750A">
        <w:rPr>
          <w:sz w:val="28"/>
          <w:szCs w:val="28"/>
        </w:rPr>
        <w:t xml:space="preserve">к настоящему </w:t>
      </w:r>
      <w:r w:rsidR="00CF79A4">
        <w:rPr>
          <w:sz w:val="28"/>
          <w:szCs w:val="28"/>
        </w:rPr>
        <w:t>приказу</w:t>
      </w:r>
      <w:r w:rsidRPr="00C8750A">
        <w:rPr>
          <w:sz w:val="28"/>
          <w:szCs w:val="28"/>
        </w:rPr>
        <w:t>;</w:t>
      </w:r>
    </w:p>
    <w:p w:rsidR="004217EF" w:rsidRDefault="004217EF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17EF">
        <w:rPr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</w:t>
      </w:r>
      <w:r w:rsidR="0027169F">
        <w:rPr>
          <w:sz w:val="28"/>
          <w:szCs w:val="28"/>
        </w:rPr>
        <w:t>несмежных территорий</w:t>
      </w:r>
      <w:r w:rsidR="0080601D">
        <w:rPr>
          <w:sz w:val="28"/>
          <w:szCs w:val="28"/>
        </w:rPr>
        <w:t xml:space="preserve"> жилой застройки, подлежащ</w:t>
      </w:r>
      <w:r w:rsidR="00E1030A">
        <w:rPr>
          <w:sz w:val="28"/>
          <w:szCs w:val="28"/>
        </w:rPr>
        <w:t>их</w:t>
      </w:r>
      <w:r w:rsidRPr="004217EF">
        <w:rPr>
          <w:sz w:val="28"/>
          <w:szCs w:val="28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дома, приведены в приложении 2 к настоящему приказу;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разрешенного использования земельных участков </w:t>
      </w:r>
      <w:r w:rsidR="00882F2D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 w:rsidRPr="006D21C6">
        <w:rPr>
          <w:sz w:val="28"/>
          <w:szCs w:val="28"/>
        </w:rPr>
        <w:t xml:space="preserve">объектов капитального строительства, которые могут быть выбраны </w:t>
      </w:r>
      <w:r w:rsidR="00882F2D">
        <w:rPr>
          <w:sz w:val="28"/>
          <w:szCs w:val="28"/>
        </w:rPr>
        <w:br/>
      </w:r>
      <w:r w:rsidRPr="006D21C6">
        <w:rPr>
          <w:sz w:val="28"/>
          <w:szCs w:val="28"/>
        </w:rPr>
        <w:t xml:space="preserve">при реализации решения о комплексном развитии </w:t>
      </w:r>
      <w:r w:rsidR="0027169F">
        <w:rPr>
          <w:sz w:val="28"/>
          <w:szCs w:val="28"/>
        </w:rPr>
        <w:t>несмежных территорий</w:t>
      </w:r>
      <w:r w:rsidR="0080601D">
        <w:rPr>
          <w:sz w:val="28"/>
          <w:szCs w:val="28"/>
        </w:rPr>
        <w:t xml:space="preserve"> жилой </w:t>
      </w:r>
      <w:r w:rsidR="00FA2B3F" w:rsidRPr="00FA2B3F">
        <w:rPr>
          <w:sz w:val="28"/>
          <w:szCs w:val="28"/>
        </w:rPr>
        <w:t>застройки</w:t>
      </w:r>
      <w:r w:rsidRPr="006D21C6">
        <w:rPr>
          <w:sz w:val="28"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27169F">
        <w:rPr>
          <w:sz w:val="28"/>
          <w:szCs w:val="28"/>
        </w:rPr>
        <w:t xml:space="preserve">несмежных территорий </w:t>
      </w:r>
      <w:r w:rsidR="00FA2B3F" w:rsidRPr="00FA2B3F">
        <w:rPr>
          <w:sz w:val="28"/>
          <w:szCs w:val="28"/>
        </w:rPr>
        <w:t>жилой застройки</w:t>
      </w:r>
      <w:r w:rsidRPr="006D21C6">
        <w:rPr>
          <w:sz w:val="28"/>
          <w:szCs w:val="28"/>
        </w:rPr>
        <w:t>, подлежащ</w:t>
      </w:r>
      <w:r w:rsidR="00E1030A">
        <w:rPr>
          <w:sz w:val="28"/>
          <w:szCs w:val="28"/>
        </w:rPr>
        <w:t>их</w:t>
      </w:r>
      <w:r w:rsidRPr="006D21C6">
        <w:rPr>
          <w:sz w:val="28"/>
          <w:szCs w:val="28"/>
        </w:rPr>
        <w:t xml:space="preserve"> комплексному развитию, </w:t>
      </w:r>
      <w:r>
        <w:rPr>
          <w:sz w:val="28"/>
          <w:szCs w:val="28"/>
        </w:rPr>
        <w:t>приведены в</w:t>
      </w:r>
      <w:r w:rsidRPr="006D21C6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и</w:t>
      </w:r>
      <w:r w:rsidRPr="006D21C6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3</w:t>
      </w:r>
      <w:r w:rsidRPr="006D21C6">
        <w:rPr>
          <w:sz w:val="28"/>
          <w:szCs w:val="28"/>
        </w:rPr>
        <w:t xml:space="preserve"> к настоящему </w:t>
      </w:r>
      <w:r w:rsidR="00CF79A4">
        <w:rPr>
          <w:sz w:val="28"/>
          <w:szCs w:val="28"/>
        </w:rPr>
        <w:t>приказу</w:t>
      </w:r>
      <w:r w:rsidR="00AE6307">
        <w:rPr>
          <w:sz w:val="28"/>
          <w:szCs w:val="28"/>
        </w:rPr>
        <w:t>;</w:t>
      </w:r>
    </w:p>
    <w:p w:rsidR="00AE6307" w:rsidRPr="00AE6307" w:rsidRDefault="00AE6307" w:rsidP="00AE6307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C4404">
        <w:rPr>
          <w:sz w:val="28"/>
          <w:szCs w:val="28"/>
        </w:rPr>
        <w:t xml:space="preserve">сведения о размещении </w:t>
      </w:r>
      <w:r>
        <w:rPr>
          <w:sz w:val="28"/>
          <w:szCs w:val="28"/>
        </w:rPr>
        <w:t xml:space="preserve">объектов недвижимого имущества, </w:t>
      </w:r>
      <w:r w:rsidRPr="002C4404">
        <w:rPr>
          <w:sz w:val="28"/>
          <w:szCs w:val="28"/>
        </w:rPr>
        <w:t xml:space="preserve">создаваемых (предоставляемых) взамен объектов недвижимого имущества, подлежащих сносу и находящихся в собственности Российской Федерации, </w:t>
      </w:r>
      <w:r>
        <w:rPr>
          <w:sz w:val="28"/>
          <w:szCs w:val="28"/>
        </w:rPr>
        <w:t>Пермского края, муниципального образования город Пермь</w:t>
      </w:r>
      <w:r w:rsidRPr="002C4404">
        <w:rPr>
          <w:sz w:val="28"/>
          <w:szCs w:val="28"/>
        </w:rPr>
        <w:t xml:space="preserve">, расположенных на земельных участках в границах несмежных территорий жилой застройки, подлежащих комплексному развитию, и необходимых для целей, перечисленных в подпункте «и» пункта 3 Правил согласования включения </w:t>
      </w:r>
      <w:r>
        <w:rPr>
          <w:sz w:val="28"/>
          <w:szCs w:val="28"/>
        </w:rPr>
        <w:br/>
      </w:r>
      <w:r w:rsidRPr="002C4404">
        <w:rPr>
          <w:sz w:val="28"/>
          <w:szCs w:val="28"/>
        </w:rPr>
        <w:t>в границы территори</w:t>
      </w:r>
      <w:r>
        <w:rPr>
          <w:sz w:val="28"/>
          <w:szCs w:val="28"/>
        </w:rPr>
        <w:t xml:space="preserve">и, в отношении которой решение </w:t>
      </w:r>
      <w:r w:rsidRPr="002C4404">
        <w:rPr>
          <w:sz w:val="28"/>
          <w:szCs w:val="28"/>
        </w:rPr>
        <w:t>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</w:t>
      </w:r>
      <w:r>
        <w:rPr>
          <w:sz w:val="28"/>
          <w:szCs w:val="28"/>
        </w:rPr>
        <w:t xml:space="preserve">ийской Федерации, муниципальной </w:t>
      </w:r>
      <w:r w:rsidRPr="002C4404">
        <w:rPr>
          <w:sz w:val="28"/>
          <w:szCs w:val="28"/>
        </w:rPr>
        <w:t>собственности, утвержденных постановлением Правительства Российской Федерации от 17 мая 2017 г. № 579, приведены в приложении 4 к настоящему приказу.</w:t>
      </w:r>
    </w:p>
    <w:p w:rsidR="00882F2D" w:rsidRPr="00A57864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3</w:t>
      </w:r>
      <w:r w:rsidR="0076796A">
        <w:rPr>
          <w:szCs w:val="28"/>
        </w:rPr>
        <w:t xml:space="preserve">. </w:t>
      </w:r>
      <w:r w:rsidR="00B16C9C" w:rsidRPr="00345C38">
        <w:rPr>
          <w:szCs w:val="28"/>
          <w:shd w:val="clear" w:color="auto" w:fill="FFFFFF"/>
        </w:rPr>
        <w:t xml:space="preserve">Реализация решения о комплексном развитии </w:t>
      </w:r>
      <w:r w:rsidR="0027169F">
        <w:rPr>
          <w:szCs w:val="28"/>
        </w:rPr>
        <w:t>несмежных территорий</w:t>
      </w:r>
      <w:r w:rsidR="00B0445A" w:rsidRPr="00B0445A">
        <w:rPr>
          <w:szCs w:val="28"/>
          <w:shd w:val="clear" w:color="auto" w:fill="FFFFFF"/>
        </w:rPr>
        <w:t xml:space="preserve"> жилой застройки</w:t>
      </w:r>
      <w:r w:rsidR="00B16C9C" w:rsidRPr="00345C38">
        <w:rPr>
          <w:szCs w:val="28"/>
          <w:shd w:val="clear" w:color="auto" w:fill="FFFFFF"/>
        </w:rPr>
        <w:t xml:space="preserve"> осуществляется</w:t>
      </w:r>
      <w:r w:rsidR="00B0445A">
        <w:rPr>
          <w:szCs w:val="28"/>
          <w:shd w:val="clear" w:color="auto" w:fill="FFFFFF"/>
        </w:rPr>
        <w:t xml:space="preserve"> </w:t>
      </w:r>
      <w:r w:rsidR="00B0445A" w:rsidRPr="00030183">
        <w:rPr>
          <w:szCs w:val="28"/>
          <w:shd w:val="clear" w:color="auto" w:fill="FFFFFF"/>
        </w:rPr>
        <w:t xml:space="preserve">лицом, с которым заключен договор о комплексном </w:t>
      </w:r>
      <w:r w:rsidR="00FB3F77" w:rsidRPr="00FB3F77">
        <w:rPr>
          <w:szCs w:val="28"/>
          <w:shd w:val="clear" w:color="auto" w:fill="FFFFFF"/>
        </w:rPr>
        <w:t xml:space="preserve">развитии несмежных территорий </w:t>
      </w:r>
      <w:r w:rsidR="00B0445A" w:rsidRPr="00030183">
        <w:rPr>
          <w:szCs w:val="28"/>
          <w:shd w:val="clear" w:color="auto" w:fill="FFFFFF"/>
        </w:rPr>
        <w:t xml:space="preserve">жилой застройки, определенным </w:t>
      </w:r>
      <w:r w:rsidR="001872AA" w:rsidRPr="00030183">
        <w:rPr>
          <w:szCs w:val="28"/>
          <w:shd w:val="clear" w:color="auto" w:fill="FFFFFF"/>
        </w:rPr>
        <w:t xml:space="preserve">в результате проведения торгов </w:t>
      </w:r>
      <w:r w:rsidR="001872AA">
        <w:rPr>
          <w:szCs w:val="28"/>
          <w:shd w:val="clear" w:color="auto" w:fill="FFFFFF"/>
        </w:rPr>
        <w:t>на право</w:t>
      </w:r>
      <w:r w:rsidR="001872AA" w:rsidRPr="00345C38">
        <w:rPr>
          <w:szCs w:val="28"/>
          <w:shd w:val="clear" w:color="auto" w:fill="FFFFFF"/>
        </w:rPr>
        <w:t xml:space="preserve"> заключения договора о комплексном </w:t>
      </w:r>
      <w:r w:rsidR="00FB3F77" w:rsidRPr="00FB3F77">
        <w:rPr>
          <w:szCs w:val="28"/>
          <w:shd w:val="clear" w:color="auto" w:fill="FFFFFF"/>
        </w:rPr>
        <w:t xml:space="preserve">развитии несмежных территорий </w:t>
      </w:r>
      <w:r w:rsidR="001872AA" w:rsidRPr="001872AA">
        <w:rPr>
          <w:szCs w:val="28"/>
          <w:shd w:val="clear" w:color="auto" w:fill="FFFFFF"/>
        </w:rPr>
        <w:t>жилой застройки</w:t>
      </w:r>
      <w:r w:rsidR="001872AA">
        <w:rPr>
          <w:szCs w:val="28"/>
          <w:shd w:val="clear" w:color="auto" w:fill="FFFFFF"/>
        </w:rPr>
        <w:t>.</w:t>
      </w:r>
    </w:p>
    <w:p w:rsidR="00A57864" w:rsidRPr="00A57864" w:rsidRDefault="00A57864" w:rsidP="00285475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 w:rsidRPr="00285475">
        <w:rPr>
          <w:szCs w:val="28"/>
          <w:shd w:val="clear" w:color="auto" w:fill="FFFFFF"/>
        </w:rPr>
        <w:t xml:space="preserve">4. Признать утратившим силу </w:t>
      </w:r>
      <w:r w:rsidR="009A21E0" w:rsidRPr="00285475">
        <w:rPr>
          <w:szCs w:val="28"/>
          <w:shd w:val="clear" w:color="auto" w:fill="FFFFFF"/>
        </w:rPr>
        <w:t>приказ Министерства строительства Пермского края от 24 декабря 2024 г. № 35-01-12-391 «О принятии решения о комплексном развитии территории жилой застройки в микрорайоне «Комсомольский» в Дзержинском районе города Перми»</w:t>
      </w:r>
      <w:r w:rsidR="00285475" w:rsidRPr="00285475">
        <w:rPr>
          <w:szCs w:val="28"/>
          <w:shd w:val="clear" w:color="auto" w:fill="FFFFFF"/>
        </w:rPr>
        <w:t xml:space="preserve">, в редакции приказа Министерства по управлению имуществом и градостроительной </w:t>
      </w:r>
      <w:r w:rsidR="00285475" w:rsidRPr="00285475">
        <w:rPr>
          <w:szCs w:val="28"/>
          <w:shd w:val="clear" w:color="auto" w:fill="FFFFFF"/>
        </w:rPr>
        <w:lastRenderedPageBreak/>
        <w:t xml:space="preserve">деятельности Пермского края от 28 февраля 2025 г. № 31-02-1-4-785 </w:t>
      </w:r>
      <w:r w:rsidR="00285475" w:rsidRPr="00285475">
        <w:rPr>
          <w:szCs w:val="28"/>
          <w:shd w:val="clear" w:color="auto" w:fill="FFFFFF"/>
        </w:rPr>
        <w:br/>
        <w:t xml:space="preserve">«О внесении изменений в приказ Министерства строительства Пермского края от 24 декабря 2024 г. № 35-01-12-391 «О принятии решения </w:t>
      </w:r>
      <w:r w:rsidR="00285475" w:rsidRPr="00285475">
        <w:rPr>
          <w:szCs w:val="28"/>
          <w:shd w:val="clear" w:color="auto" w:fill="FFFFFF"/>
        </w:rPr>
        <w:br/>
        <w:t>о комплексном развитии территории жилой застройки в микрорайоне «Комсомольский» в Дзержинском районе города Перми»</w:t>
      </w:r>
      <w:r w:rsidRPr="00285475">
        <w:rPr>
          <w:szCs w:val="28"/>
          <w:shd w:val="clear" w:color="auto" w:fill="FFFFFF"/>
        </w:rPr>
        <w:t>.</w:t>
      </w:r>
    </w:p>
    <w:p w:rsidR="00B16C9C" w:rsidRPr="00345C38" w:rsidRDefault="009A21E0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5</w:t>
      </w:r>
      <w:r w:rsidR="0076796A" w:rsidRPr="00FF1BE7">
        <w:rPr>
          <w:szCs w:val="28"/>
        </w:rPr>
        <w:t>.</w:t>
      </w:r>
      <w:r w:rsidR="0076796A">
        <w:rPr>
          <w:szCs w:val="28"/>
        </w:rPr>
        <w:t> </w:t>
      </w:r>
      <w:r w:rsidR="00B16C9C">
        <w:rPr>
          <w:szCs w:val="28"/>
          <w:shd w:val="clear" w:color="auto" w:fill="FFFFFF"/>
        </w:rPr>
        <w:t xml:space="preserve">Начальнику управления градостроительной деятельности Министерства по управлению имуществом и градостроительной деятельности Пермского края обеспечить </w:t>
      </w:r>
      <w:r w:rsidR="00B16C9C" w:rsidRPr="008C0E9A">
        <w:rPr>
          <w:szCs w:val="28"/>
        </w:rPr>
        <w:t>прове</w:t>
      </w:r>
      <w:r w:rsidR="00B16C9C">
        <w:rPr>
          <w:szCs w:val="28"/>
        </w:rPr>
        <w:t>дение торгов</w:t>
      </w:r>
      <w:r w:rsidR="00B16C9C" w:rsidRPr="008C0E9A">
        <w:rPr>
          <w:szCs w:val="28"/>
        </w:rPr>
        <w:t xml:space="preserve"> на право заключения договора о комплексном развитии </w:t>
      </w:r>
      <w:r w:rsidR="00C74444">
        <w:rPr>
          <w:szCs w:val="28"/>
        </w:rPr>
        <w:t>территории</w:t>
      </w:r>
      <w:r w:rsidR="001872AA" w:rsidRPr="001872AA">
        <w:rPr>
          <w:szCs w:val="28"/>
        </w:rPr>
        <w:t xml:space="preserve"> жилой застройки</w:t>
      </w:r>
      <w:r w:rsidR="00B16C9C" w:rsidRPr="008C0E9A">
        <w:rPr>
          <w:szCs w:val="28"/>
        </w:rPr>
        <w:t xml:space="preserve"> </w:t>
      </w:r>
      <w:r w:rsidR="00C74444">
        <w:rPr>
          <w:szCs w:val="28"/>
        </w:rPr>
        <w:br/>
      </w:r>
      <w:r w:rsidR="00B16C9C">
        <w:rPr>
          <w:szCs w:val="28"/>
        </w:rPr>
        <w:t>в форме аукциона</w:t>
      </w:r>
      <w:r w:rsidR="00F248A2">
        <w:rPr>
          <w:szCs w:val="28"/>
        </w:rPr>
        <w:t>.</w:t>
      </w:r>
    </w:p>
    <w:p w:rsidR="00B16C9C" w:rsidRPr="00345C38" w:rsidRDefault="009A21E0" w:rsidP="001872AA">
      <w:pPr>
        <w:tabs>
          <w:tab w:val="left" w:pos="709"/>
          <w:tab w:val="left" w:pos="993"/>
        </w:tabs>
        <w:jc w:val="both"/>
        <w:rPr>
          <w:szCs w:val="28"/>
        </w:rPr>
      </w:pPr>
      <w:r>
        <w:rPr>
          <w:szCs w:val="28"/>
        </w:rPr>
        <w:tab/>
        <w:t>6</w:t>
      </w:r>
      <w:r w:rsidR="00B16C9C">
        <w:rPr>
          <w:szCs w:val="28"/>
        </w:rPr>
        <w:t xml:space="preserve">. Начальнику аналитического отдела </w:t>
      </w:r>
      <w:r w:rsidR="00B16C9C">
        <w:rPr>
          <w:szCs w:val="28"/>
          <w:shd w:val="clear" w:color="auto" w:fill="FFFFFF"/>
        </w:rPr>
        <w:t>Министерства по управлению имуществом и градостроительной деятельности Пермского края</w:t>
      </w:r>
      <w:r w:rsidR="00B16C9C">
        <w:rPr>
          <w:szCs w:val="28"/>
        </w:rPr>
        <w:t xml:space="preserve"> обеспечить опубликование настоящего приказа в порядке, установленном </w:t>
      </w:r>
      <w:r w:rsidR="00921AF6">
        <w:rPr>
          <w:szCs w:val="28"/>
        </w:rPr>
        <w:br/>
      </w:r>
      <w:r w:rsidR="00B16C9C">
        <w:rPr>
          <w:szCs w:val="28"/>
        </w:rPr>
        <w:t xml:space="preserve">для официального опубликования правовых актов, иной официальной информации. </w:t>
      </w:r>
    </w:p>
    <w:p w:rsidR="00B16C9C" w:rsidRDefault="009A21E0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16C9C" w:rsidRPr="006D21C6">
        <w:rPr>
          <w:szCs w:val="28"/>
        </w:rPr>
        <w:t>. </w:t>
      </w:r>
      <w:r w:rsidR="00B16C9C" w:rsidRPr="00A676B3">
        <w:rPr>
          <w:szCs w:val="28"/>
        </w:rPr>
        <w:t>Настоящ</w:t>
      </w:r>
      <w:r w:rsidR="00B16C9C">
        <w:rPr>
          <w:szCs w:val="28"/>
        </w:rPr>
        <w:t>ий</w:t>
      </w:r>
      <w:r w:rsidR="00B16C9C" w:rsidRPr="00A676B3">
        <w:rPr>
          <w:szCs w:val="28"/>
        </w:rPr>
        <w:t xml:space="preserve"> </w:t>
      </w:r>
      <w:r w:rsidR="00B16C9C">
        <w:rPr>
          <w:szCs w:val="28"/>
        </w:rPr>
        <w:t>приказ</w:t>
      </w:r>
      <w:r w:rsidR="00B16C9C" w:rsidRPr="00A676B3">
        <w:rPr>
          <w:szCs w:val="28"/>
        </w:rPr>
        <w:t xml:space="preserve"> вступает в силу со дня его официального опубликования.</w:t>
      </w:r>
    </w:p>
    <w:p w:rsidR="0076796A" w:rsidRDefault="009A21E0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B16C9C" w:rsidRPr="00A676B3">
        <w:rPr>
          <w:szCs w:val="28"/>
        </w:rPr>
        <w:t>.</w:t>
      </w:r>
      <w:r w:rsidR="00B16C9C">
        <w:rPr>
          <w:szCs w:val="28"/>
        </w:rPr>
        <w:t> </w:t>
      </w:r>
      <w:r w:rsidR="00B16C9C" w:rsidRPr="00A676B3">
        <w:rPr>
          <w:szCs w:val="28"/>
        </w:rPr>
        <w:t xml:space="preserve">Контроль за исполнением </w:t>
      </w:r>
      <w:r w:rsidR="00B16C9C">
        <w:rPr>
          <w:szCs w:val="28"/>
        </w:rPr>
        <w:t>приказа</w:t>
      </w:r>
      <w:r w:rsidR="00B16C9C" w:rsidRPr="007F4FCF">
        <w:rPr>
          <w:szCs w:val="28"/>
        </w:rPr>
        <w:t xml:space="preserve"> </w:t>
      </w:r>
      <w:r w:rsidR="00B16C9C">
        <w:rPr>
          <w:szCs w:val="28"/>
        </w:rPr>
        <w:t>оставляю за собой.</w:t>
      </w:r>
    </w:p>
    <w:p w:rsidR="00092198" w:rsidRDefault="0076796A" w:rsidP="0076796A">
      <w:pPr>
        <w:spacing w:before="720" w:line="360" w:lineRule="exact"/>
        <w:jc w:val="both"/>
        <w:rPr>
          <w:rFonts w:eastAsia="Times-Roman"/>
          <w:szCs w:val="28"/>
        </w:rPr>
      </w:pPr>
      <w:r>
        <w:rPr>
          <w:rFonts w:eastAsia="Times-Roman"/>
          <w:szCs w:val="28"/>
        </w:rPr>
        <w:t>Министр</w:t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 w:rsidR="00F248A2">
        <w:rPr>
          <w:rFonts w:eastAsia="Times-Roman"/>
          <w:szCs w:val="28"/>
        </w:rPr>
        <w:t xml:space="preserve">      </w:t>
      </w:r>
      <w:r>
        <w:rPr>
          <w:rFonts w:eastAsia="Times-Roman"/>
          <w:szCs w:val="28"/>
        </w:rPr>
        <w:t xml:space="preserve">    </w:t>
      </w:r>
      <w:r w:rsidR="00092198">
        <w:rPr>
          <w:rFonts w:eastAsia="Times-Roman"/>
          <w:szCs w:val="28"/>
        </w:rPr>
        <w:t xml:space="preserve"> </w:t>
      </w:r>
      <w:r>
        <w:rPr>
          <w:rFonts w:eastAsia="Times-Roman"/>
          <w:szCs w:val="28"/>
        </w:rPr>
        <w:t xml:space="preserve">   </w:t>
      </w:r>
      <w:r w:rsidR="00882F2D">
        <w:rPr>
          <w:rFonts w:eastAsia="Times-Roman"/>
          <w:szCs w:val="28"/>
        </w:rPr>
        <w:t xml:space="preserve">      </w:t>
      </w:r>
      <w:r w:rsidR="001872AA">
        <w:rPr>
          <w:rFonts w:eastAsia="Times-Roman"/>
          <w:szCs w:val="28"/>
        </w:rPr>
        <w:t xml:space="preserve">  </w:t>
      </w:r>
      <w:r>
        <w:rPr>
          <w:rFonts w:eastAsia="Times-Roman"/>
          <w:szCs w:val="28"/>
        </w:rPr>
        <w:t>Л.Г. Ведерникова</w:t>
      </w:r>
    </w:p>
    <w:p w:rsidR="00092198" w:rsidRPr="00DD32FC" w:rsidRDefault="00092198" w:rsidP="00CF79A4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>
        <w:rPr>
          <w:rFonts w:eastAsia="Times-Roman"/>
        </w:rPr>
        <w:br w:type="page"/>
      </w:r>
      <w:r w:rsidRPr="00DD32FC">
        <w:rPr>
          <w:rFonts w:eastAsia="Calibri"/>
          <w:szCs w:val="28"/>
          <w:lang w:eastAsia="en-US"/>
        </w:rPr>
        <w:lastRenderedPageBreak/>
        <w:t xml:space="preserve">Приложение 1 к </w:t>
      </w:r>
      <w:r w:rsidR="00CF79A4" w:rsidRPr="00DD32FC">
        <w:rPr>
          <w:rFonts w:eastAsia="Calibri"/>
          <w:szCs w:val="28"/>
          <w:lang w:eastAsia="en-US"/>
        </w:rPr>
        <w:t>приказу Министерства по управлению имуществом и градостроительной деятельности</w:t>
      </w:r>
      <w:r w:rsidRPr="00DD32FC">
        <w:rPr>
          <w:rFonts w:eastAsia="Calibri"/>
          <w:szCs w:val="28"/>
          <w:lang w:eastAsia="en-US"/>
        </w:rPr>
        <w:t xml:space="preserve"> Пермского края</w:t>
      </w:r>
    </w:p>
    <w:p w:rsidR="00092198" w:rsidRPr="00BB6895" w:rsidRDefault="00092198" w:rsidP="00CF79A4">
      <w:pPr>
        <w:spacing w:line="240" w:lineRule="exact"/>
        <w:ind w:left="4962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  <w:r w:rsidRPr="00BB6895">
        <w:rPr>
          <w:rFonts w:eastAsia="Calibri"/>
          <w:szCs w:val="28"/>
          <w:lang w:eastAsia="en-US"/>
        </w:rPr>
        <w:t xml:space="preserve"> </w:t>
      </w:r>
    </w:p>
    <w:p w:rsidR="00092198" w:rsidRPr="00316A93" w:rsidRDefault="00092198" w:rsidP="00092198">
      <w:pPr>
        <w:spacing w:line="360" w:lineRule="exact"/>
        <w:ind w:left="5670"/>
        <w:jc w:val="right"/>
        <w:rPr>
          <w:szCs w:val="28"/>
        </w:rPr>
      </w:pPr>
      <w:r w:rsidRPr="00EE0C4D">
        <w:rPr>
          <w:szCs w:val="28"/>
        </w:rPr>
        <w:t xml:space="preserve"> </w:t>
      </w:r>
    </w:p>
    <w:p w:rsidR="00092198" w:rsidRPr="00CB3068" w:rsidRDefault="00092198" w:rsidP="00BC7133">
      <w:pPr>
        <w:spacing w:line="240" w:lineRule="exact"/>
        <w:jc w:val="center"/>
        <w:rPr>
          <w:b/>
          <w:szCs w:val="28"/>
        </w:rPr>
      </w:pPr>
      <w:r w:rsidRPr="00CB3068">
        <w:rPr>
          <w:b/>
          <w:szCs w:val="28"/>
        </w:rPr>
        <w:t xml:space="preserve">СВЕДЕНИЯ </w:t>
      </w:r>
    </w:p>
    <w:p w:rsidR="00C7252B" w:rsidRDefault="00B75911" w:rsidP="00DC310E">
      <w:pPr>
        <w:spacing w:line="240" w:lineRule="exact"/>
        <w:jc w:val="center"/>
        <w:rPr>
          <w:szCs w:val="28"/>
        </w:rPr>
      </w:pPr>
      <w:r>
        <w:rPr>
          <w:szCs w:val="28"/>
        </w:rPr>
        <w:t xml:space="preserve">о местоположении и границах </w:t>
      </w:r>
      <w:r w:rsidR="0027169F">
        <w:rPr>
          <w:szCs w:val="28"/>
        </w:rPr>
        <w:t>несмежных территорий</w:t>
      </w:r>
      <w:r w:rsidR="005D0998">
        <w:rPr>
          <w:szCs w:val="28"/>
        </w:rPr>
        <w:t xml:space="preserve"> </w:t>
      </w:r>
      <w:r w:rsidR="0002523C" w:rsidRPr="0002523C">
        <w:rPr>
          <w:szCs w:val="28"/>
        </w:rPr>
        <w:t xml:space="preserve">жилой застройки </w:t>
      </w:r>
      <w:r w:rsidR="00DC310E">
        <w:rPr>
          <w:szCs w:val="28"/>
        </w:rPr>
        <w:br/>
      </w:r>
      <w:r w:rsidR="00DC310E" w:rsidRPr="00DC310E">
        <w:rPr>
          <w:szCs w:val="28"/>
        </w:rPr>
        <w:t xml:space="preserve">в микрорайоне «Комсомольский» и по ул. Хабаровская, ул. Вагонная </w:t>
      </w:r>
      <w:r w:rsidR="00DC310E">
        <w:rPr>
          <w:szCs w:val="28"/>
        </w:rPr>
        <w:br/>
      </w:r>
      <w:r w:rsidR="00DC310E" w:rsidRPr="00DC310E">
        <w:rPr>
          <w:szCs w:val="28"/>
        </w:rPr>
        <w:t>в Дзержинском районе города Перми</w:t>
      </w:r>
      <w:r w:rsidR="00DC310E">
        <w:rPr>
          <w:szCs w:val="28"/>
        </w:rPr>
        <w:t>, п</w:t>
      </w:r>
      <w:r w:rsidR="00C12015" w:rsidRPr="00416776">
        <w:rPr>
          <w:szCs w:val="28"/>
        </w:rPr>
        <w:t>одлежащ</w:t>
      </w:r>
      <w:r w:rsidR="0027169F">
        <w:rPr>
          <w:szCs w:val="28"/>
        </w:rPr>
        <w:t>их</w:t>
      </w:r>
      <w:r w:rsidR="00C12015" w:rsidRPr="00416776">
        <w:rPr>
          <w:szCs w:val="28"/>
        </w:rPr>
        <w:t xml:space="preserve"> </w:t>
      </w:r>
      <w:r w:rsidR="00C7252B">
        <w:rPr>
          <w:szCs w:val="28"/>
        </w:rPr>
        <w:t>комплексному развитию</w:t>
      </w:r>
    </w:p>
    <w:p w:rsidR="00522A05" w:rsidRDefault="00522A05" w:rsidP="00165C1F">
      <w:pPr>
        <w:rPr>
          <w:noProof/>
          <w:szCs w:val="28"/>
        </w:rPr>
      </w:pPr>
    </w:p>
    <w:p w:rsidR="00522A05" w:rsidRDefault="00DC310E" w:rsidP="00522A05">
      <w:pPr>
        <w:jc w:val="center"/>
        <w:rPr>
          <w:noProof/>
          <w:szCs w:val="28"/>
        </w:rPr>
      </w:pPr>
      <w:r w:rsidRPr="00DC310E">
        <w:rPr>
          <w:noProof/>
          <w:szCs w:val="28"/>
        </w:rPr>
        <w:t>Контур № 1 в микрорайоне «Комсомольский», площадью 21,07 га</w:t>
      </w:r>
    </w:p>
    <w:p w:rsidR="00DC310E" w:rsidRDefault="00964958" w:rsidP="00266AF3">
      <w:pPr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4624" behindDoc="1" locked="0" layoutInCell="1" allowOverlap="1" wp14:anchorId="6700E2B4" wp14:editId="280605F5">
            <wp:simplePos x="0" y="0"/>
            <wp:positionH relativeFrom="column">
              <wp:posOffset>-106378</wp:posOffset>
            </wp:positionH>
            <wp:positionV relativeFrom="paragraph">
              <wp:posOffset>106629</wp:posOffset>
            </wp:positionV>
            <wp:extent cx="6111014" cy="4348887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6068" r="8522" b="6068"/>
                    <a:stretch/>
                  </pic:blipFill>
                  <pic:spPr bwMode="auto">
                    <a:xfrm>
                      <a:off x="0" y="0"/>
                      <a:ext cx="6112881" cy="435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0E" w:rsidRDefault="00DC310E" w:rsidP="00266AF3">
      <w:pPr>
        <w:rPr>
          <w:noProof/>
          <w:szCs w:val="28"/>
        </w:rPr>
      </w:pPr>
    </w:p>
    <w:p w:rsidR="00964958" w:rsidRDefault="00964958" w:rsidP="00266AF3">
      <w:pPr>
        <w:rPr>
          <w:noProof/>
          <w:szCs w:val="28"/>
        </w:rPr>
      </w:pPr>
    </w:p>
    <w:p w:rsidR="00DC310E" w:rsidRDefault="00DC310E" w:rsidP="00266AF3">
      <w:pPr>
        <w:rPr>
          <w:noProof/>
          <w:szCs w:val="28"/>
        </w:rPr>
      </w:pPr>
    </w:p>
    <w:p w:rsidR="00DC310E" w:rsidRDefault="00DC310E" w:rsidP="00266AF3">
      <w:pPr>
        <w:rPr>
          <w:noProof/>
          <w:szCs w:val="28"/>
        </w:rPr>
      </w:pPr>
    </w:p>
    <w:p w:rsidR="00DC310E" w:rsidRDefault="00DC310E" w:rsidP="00266AF3">
      <w:pPr>
        <w:rPr>
          <w:noProof/>
          <w:szCs w:val="28"/>
        </w:rPr>
      </w:pPr>
    </w:p>
    <w:p w:rsidR="00595512" w:rsidRDefault="0054402D" w:rsidP="00964958">
      <w:pPr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B09A9D" wp14:editId="29282625">
                <wp:simplePos x="0" y="0"/>
                <wp:positionH relativeFrom="column">
                  <wp:posOffset>2408453</wp:posOffset>
                </wp:positionH>
                <wp:positionV relativeFrom="paragraph">
                  <wp:posOffset>3251272</wp:posOffset>
                </wp:positionV>
                <wp:extent cx="840728" cy="234017"/>
                <wp:effectExtent l="0" t="0" r="1714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28" cy="234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F52" w:rsidRPr="0054402D" w:rsidRDefault="00064F52" w:rsidP="0054402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89.65pt;margin-top:256pt;width:66.2pt;height:18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" fillcolor="white [3212]" strokecolor="white [3212]" strokeweight="2pt">
                <v:textbox>
                  <w:txbxContent>
                    <w:p w:rsidR="00064F52" w:rsidRPr="0054402D" w:rsidRDefault="00064F52" w:rsidP="0054402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AF123C">
      <w:pPr>
        <w:spacing w:line="240" w:lineRule="exact"/>
        <w:jc w:val="center"/>
      </w:pPr>
    </w:p>
    <w:p w:rsidR="00964958" w:rsidRDefault="00964958" w:rsidP="00522A05">
      <w:pPr>
        <w:spacing w:line="240" w:lineRule="exact"/>
      </w:pPr>
    </w:p>
    <w:p w:rsidR="00964958" w:rsidRDefault="00964958" w:rsidP="00AF123C">
      <w:pPr>
        <w:spacing w:line="240" w:lineRule="exact"/>
        <w:jc w:val="center"/>
      </w:pPr>
    </w:p>
    <w:p w:rsidR="00092198" w:rsidRPr="00AC106D" w:rsidRDefault="0007006E" w:rsidP="00AF123C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1444F1" wp14:editId="2BA597C3">
                <wp:simplePos x="0" y="0"/>
                <wp:positionH relativeFrom="column">
                  <wp:posOffset>45130</wp:posOffset>
                </wp:positionH>
                <wp:positionV relativeFrom="paragraph">
                  <wp:posOffset>130175</wp:posOffset>
                </wp:positionV>
                <wp:extent cx="352425" cy="158115"/>
                <wp:effectExtent l="0" t="0" r="28575" b="1333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58115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CF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55pt;margin-top:10.25pt;width:27.75pt;height:1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" fillcolor="#ffffab" strokecolor="#fcf600" strokeweight="1pt">
                <v:path arrowok="t"/>
              </v:rect>
            </w:pict>
          </mc:Fallback>
        </mc:AlternateContent>
      </w:r>
      <w:r w:rsidR="00E93BD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EB8B9E" wp14:editId="7257F30E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F52" w:rsidRPr="005E4B99" w:rsidRDefault="00064F52" w:rsidP="0009219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7" type="#_x0000_t202" style="position:absolute;left:0;text-align:left;margin-left:-191.45pt;margin-top:112.85pt;width:18.95pt;height: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" filled="f" fillcolor="red" stroked="f">
                <v:textbox>
                  <w:txbxContent>
                    <w:p w:rsidR="00064F52" w:rsidRPr="005E4B99" w:rsidRDefault="00064F52" w:rsidP="0009219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198" w:rsidRPr="00AC106D">
        <w:t>Условные обозначения:</w:t>
      </w:r>
    </w:p>
    <w:p w:rsidR="006239F9" w:rsidRPr="00C7252B" w:rsidRDefault="00092198" w:rsidP="00C7252B">
      <w:pPr>
        <w:spacing w:line="240" w:lineRule="exact"/>
        <w:jc w:val="center"/>
      </w:pPr>
      <w:r>
        <w:t xml:space="preserve">  – </w:t>
      </w:r>
      <w:r w:rsidR="0027169F">
        <w:t xml:space="preserve"> </w:t>
      </w:r>
      <w:r>
        <w:t>Г</w:t>
      </w:r>
      <w:r w:rsidR="0054402D">
        <w:t>раница</w:t>
      </w:r>
      <w:r w:rsidR="00A564E8">
        <w:t xml:space="preserve"> </w:t>
      </w:r>
      <w:r w:rsidR="0027169F">
        <w:t xml:space="preserve">несмежных </w:t>
      </w:r>
      <w:r w:rsidR="00321B6F">
        <w:t>территорий</w:t>
      </w:r>
      <w:r w:rsidR="00816B4D" w:rsidRPr="00816B4D">
        <w:t xml:space="preserve"> жилой застройки</w:t>
      </w:r>
      <w:r w:rsidR="0027169F">
        <w:t>, подлежащих</w:t>
      </w:r>
      <w:r w:rsidR="00816B4D">
        <w:t xml:space="preserve"> </w:t>
      </w:r>
      <w:r w:rsidR="00C7252B">
        <w:t>комплексному развитию</w:t>
      </w: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DC310E" w:rsidRDefault="00DC310E" w:rsidP="00964958">
      <w:pPr>
        <w:spacing w:line="240" w:lineRule="exact"/>
        <w:rPr>
          <w:szCs w:val="28"/>
        </w:rPr>
      </w:pPr>
    </w:p>
    <w:p w:rsidR="00522A05" w:rsidRDefault="00522A05" w:rsidP="00964958">
      <w:pPr>
        <w:spacing w:line="240" w:lineRule="exact"/>
        <w:rPr>
          <w:szCs w:val="28"/>
        </w:rPr>
      </w:pPr>
    </w:p>
    <w:p w:rsidR="00165C1F" w:rsidRDefault="00165C1F" w:rsidP="00964958">
      <w:pPr>
        <w:spacing w:line="240" w:lineRule="exact"/>
        <w:rPr>
          <w:szCs w:val="28"/>
        </w:rPr>
      </w:pPr>
    </w:p>
    <w:p w:rsidR="00964958" w:rsidRDefault="00964958" w:rsidP="00964958">
      <w:pPr>
        <w:spacing w:line="240" w:lineRule="exact"/>
        <w:rPr>
          <w:szCs w:val="28"/>
        </w:rPr>
      </w:pPr>
    </w:p>
    <w:p w:rsidR="00522A05" w:rsidRDefault="00522A05" w:rsidP="00964958">
      <w:pPr>
        <w:spacing w:line="240" w:lineRule="exact"/>
        <w:rPr>
          <w:szCs w:val="28"/>
        </w:rPr>
      </w:pPr>
    </w:p>
    <w:p w:rsidR="00522A05" w:rsidRDefault="00522A05" w:rsidP="00964958">
      <w:pPr>
        <w:spacing w:line="240" w:lineRule="exact"/>
        <w:rPr>
          <w:szCs w:val="28"/>
        </w:rPr>
      </w:pPr>
    </w:p>
    <w:p w:rsidR="002B436D" w:rsidRDefault="002B436D" w:rsidP="002B436D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>Контура № 1 несмежных территорий</w:t>
      </w:r>
      <w:r w:rsidRPr="0072116D">
        <w:rPr>
          <w:szCs w:val="28"/>
        </w:rPr>
        <w:t xml:space="preserve"> </w:t>
      </w:r>
      <w:r w:rsidRPr="0002523C">
        <w:rPr>
          <w:szCs w:val="28"/>
        </w:rPr>
        <w:t xml:space="preserve">жилой застройки </w:t>
      </w:r>
      <w:r w:rsidRPr="008A3137">
        <w:rPr>
          <w:szCs w:val="28"/>
        </w:rPr>
        <w:t xml:space="preserve">в микрорайоне «Комсомольский» </w:t>
      </w:r>
      <w:r w:rsidRPr="00A57864">
        <w:rPr>
          <w:szCs w:val="28"/>
        </w:rPr>
        <w:br/>
      </w:r>
      <w:r w:rsidRPr="008A3137">
        <w:rPr>
          <w:szCs w:val="28"/>
        </w:rPr>
        <w:t xml:space="preserve">и по ул. Хабаровская, ул. Вагонная в Дзержинском районе </w:t>
      </w:r>
      <w:r w:rsidRPr="0086096D">
        <w:rPr>
          <w:szCs w:val="28"/>
        </w:rPr>
        <w:br/>
      </w:r>
      <w:r w:rsidRPr="008A3137">
        <w:rPr>
          <w:szCs w:val="28"/>
        </w:rPr>
        <w:t>города Перми</w:t>
      </w:r>
      <w:r>
        <w:rPr>
          <w:szCs w:val="28"/>
        </w:rPr>
        <w:t>, подлежащих</w:t>
      </w:r>
      <w:r w:rsidRPr="00416776">
        <w:rPr>
          <w:szCs w:val="28"/>
        </w:rPr>
        <w:t xml:space="preserve"> комплексному развитию</w:t>
      </w:r>
    </w:p>
    <w:p w:rsidR="00092198" w:rsidRDefault="002B436D" w:rsidP="002B436D">
      <w:pPr>
        <w:spacing w:line="240" w:lineRule="exact"/>
        <w:jc w:val="center"/>
      </w:pPr>
      <w:r w:rsidRPr="00503378">
        <w:t xml:space="preserve"> </w:t>
      </w:r>
      <w:r w:rsidR="00092198" w:rsidRPr="00503378">
        <w:t>(система координат МСК-59 (зона 2)</w:t>
      </w:r>
    </w:p>
    <w:p w:rsidR="004F0261" w:rsidRDefault="004F0261" w:rsidP="00092198">
      <w:pPr>
        <w:ind w:left="5670"/>
        <w:jc w:val="right"/>
        <w:rPr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522A05" w:rsidRPr="00522A05" w:rsidTr="00053012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522A05" w:rsidRPr="00522A05" w:rsidTr="00053012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521565.35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2223622.17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521512.92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2223599.31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521509.41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2223597.78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521507.25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2223596.67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521499.60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2223613.65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521448.07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2223592.13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521445.31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2223594.43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521448.86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2223595.67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521430.52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2223637.69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521427.95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2223642.40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521433.21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2223644.55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521447.78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2223651.56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521449.06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2223648.65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521480.71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2223660.27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521481.86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2223660.70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521474.48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2223677.56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521473.87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2223678.77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521469.19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2223689.03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521459.27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2223684.59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521455.68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2223693.20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521433.74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2223683.97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521438.08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2223673.15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521434.29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2223671.52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521435.89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2223667.83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521432.24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2223666.25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521431.54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2223667.88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521429.52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2223667.01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521430.22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2223665.38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521425.64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2223663.40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521425.04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2223664.24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521418.21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2223680.97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521355.89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2223653.58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521374.43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2223614.31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521392.56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2223572.76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521426.68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2223586.77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2223549.35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521450.45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2223533.33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521444.87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2223530.76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521452.28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2223514.90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521451.08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2223512.06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521447.61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2223510.55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521443.74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2223508.87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521453.76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2223486.52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521432.19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2223477.15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521415.14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2223468.94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521373.35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2223451.23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521357.05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2223488.82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521355.67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2223492.00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521336.38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2223536.53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521328.52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2223533.43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521330.59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2223528.16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521301.41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2223515.79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521298.82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2223521.82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521260.54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2223505.03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521270.56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2223482.04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521273.16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2223483.02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521280.20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2223466.59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521287.25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2223469.56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521299.10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2223474.54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521316.77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2223471.27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521331.47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2223433.47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521287.02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2223414.65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521247.21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2223397.78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521225.28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2223389.27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520998.37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2223912.46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520996.38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2223917.07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521017.46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2223925.67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521021.87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2223927.47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521048.58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2223942.01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521049.83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2223944.34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521049.33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2223949.99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521068.78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2223958.08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521060.65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2223977.53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521062.03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2223978.13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521054.10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2224001.80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521068.54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2224007.34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521078.96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2224011.34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521083.55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2224013.10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521084.24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2224011.38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521088.27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2224013.14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521090.10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2224013.93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lastRenderedPageBreak/>
              <w:t>82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521120.84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2224027.32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521119.98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2224029.43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521124.76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2224031.31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521132.39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2224030.87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521165.32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2224042.47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521145.81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2224087.64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521126.52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2224131.22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521093.09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2224207.65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521082.49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2224231.76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521090.13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2224233.18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521091.61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2224230.00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521104.93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2224234.65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521106.71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2224230.55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521115.00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2224234.97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521129.76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2224238.13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521148.28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2224196.91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521161.31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2224202.79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521188.36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2224225.08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521182.96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2224249.56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521188.80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2224250.82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521239.09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2224261.62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521241.70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2224262.17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521269.71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2224268.16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521292.82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2224232.54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521294.65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2224229.71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521318.52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2224192.92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521324.31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2224179.59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521344.66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2224132.93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521344.54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2224132.88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521364.60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2224086.64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521375.52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2224065.64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521390.77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2224030.10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521407.16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2223990.90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521422.99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2223953.94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521423.65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2223952.38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521423.21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2223952.22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521363.38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2223925.90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521362.11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2223928.86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521368.50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2223931.63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521352.97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2223967.49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521350.71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2223972.72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521346.22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2223983.08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521336.17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2224006.26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lastRenderedPageBreak/>
              <w:t>125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521327.96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2224002.71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521320.84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2224019.12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521317.53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2224017.69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521309.60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2224036.20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521274.76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2224021.05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521282.80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2224002.62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521255.84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2223990.85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521275.19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2223945.30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521274.02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2223944.80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521236.28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2223928.48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521256.08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2223885.20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521257.59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2223881.71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521298.10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2223787.84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521336.22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2223804.29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521380.85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2223823.53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521403.49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2223833.29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521404.96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2223829.91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521426.79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2223839.41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521443.92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2223846.87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521450.24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2223832.74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521470.93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2223842.10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521490.20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2223797.17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521497.58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2223780.05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521509.06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2223753.47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521526.16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2223713.96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521529.32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2223706.85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521548.26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2223663.20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521565.35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2223622.17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521151.99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2223939.47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521152.63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2223944.59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521155.49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2223946.48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521157.59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2223951.69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521150.89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2223966.88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521104.11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2223946.60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521121.26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2223903.52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521121.77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2223903.72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521140.23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2223911.38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521161.32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2223920.11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521151.99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2223939.47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521234.00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2224034.04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521221.02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2224062.06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lastRenderedPageBreak/>
              <w:t>164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521216.34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2224074.73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521198.54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2224117.78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521197.24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2224120.91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521215.91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2224128.98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521226.86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2224133.01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521227.75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2224133.34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521235.94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2224136.36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521214.07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2224179.50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521212.79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2224182.29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521205.96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2224179.27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521200.71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2224191.35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521172.83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2224179.93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521178.62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2224165.94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521141.52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2224149.98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521143.56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2224145.27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179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521162.05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2224101.90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521199.12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2224014.92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521232.22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2224030.03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521231.31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2224032.73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521234.00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2224034.04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521226.30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2223902.70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521206.97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2223947.10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521168.86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2223930.51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521167.33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2223922.59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521183.24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2223884.01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521226.30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2223902.70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521078.49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2223889.26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521075.89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2223894.78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521075.34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2223894.54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521068.78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2223908.37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521066.06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2223914.49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521058.73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2223911.49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521057.09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2223915.25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521052.73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2223925.55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521052.32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2223926.47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521044.21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2223922.86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521039.83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2223920.88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199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521027.65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2223915.69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521025.25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2223912.81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521038.94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2223881.11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521039.21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2223881.22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lastRenderedPageBreak/>
              <w:t>203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521042.08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2223882.42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521043.71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2223878.61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521055.32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2223883.83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521057.23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2223879.33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521066.39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2223883.58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521072.02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2223886.23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521078.49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2223889.26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 xml:space="preserve"> 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521409.83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2223713.19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521399.39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2223737.06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521333.50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2223708.22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521355.92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2223656.79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521387.88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2223671.12</w:t>
            </w:r>
          </w:p>
        </w:tc>
      </w:tr>
      <w:tr w:rsidR="00522A05" w:rsidRPr="00522A05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521409.83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2223713.19</w:t>
            </w:r>
          </w:p>
        </w:tc>
      </w:tr>
    </w:tbl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DB42DC" w:rsidRDefault="00DB42DC" w:rsidP="00DB42DC">
      <w:pPr>
        <w:pStyle w:val="a5"/>
        <w:tabs>
          <w:tab w:val="left" w:pos="8039"/>
        </w:tabs>
        <w:ind w:firstLine="0"/>
      </w:pPr>
    </w:p>
    <w:p w:rsidR="00964958" w:rsidRDefault="00964958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964958" w:rsidRDefault="00964958" w:rsidP="00DB42DC">
      <w:pPr>
        <w:pStyle w:val="a5"/>
        <w:tabs>
          <w:tab w:val="left" w:pos="8039"/>
        </w:tabs>
        <w:ind w:firstLine="0"/>
      </w:pPr>
    </w:p>
    <w:p w:rsidR="00522A05" w:rsidRDefault="00522A05" w:rsidP="00DB42DC">
      <w:pPr>
        <w:pStyle w:val="a5"/>
        <w:tabs>
          <w:tab w:val="left" w:pos="8039"/>
        </w:tabs>
        <w:ind w:firstLine="0"/>
      </w:pPr>
    </w:p>
    <w:p w:rsidR="00854131" w:rsidRDefault="00854131" w:rsidP="00DB42DC">
      <w:pPr>
        <w:pStyle w:val="a5"/>
        <w:tabs>
          <w:tab w:val="left" w:pos="8039"/>
        </w:tabs>
        <w:spacing w:line="240" w:lineRule="exact"/>
        <w:jc w:val="center"/>
      </w:pPr>
    </w:p>
    <w:p w:rsidR="001264B4" w:rsidRDefault="00DC310E" w:rsidP="00F63A8C">
      <w:pPr>
        <w:pStyle w:val="a5"/>
        <w:tabs>
          <w:tab w:val="left" w:pos="8039"/>
        </w:tabs>
        <w:spacing w:line="240" w:lineRule="exact"/>
        <w:ind w:firstLine="0"/>
        <w:jc w:val="center"/>
      </w:pPr>
      <w:r>
        <w:lastRenderedPageBreak/>
        <w:t>Контур № 2</w:t>
      </w:r>
      <w:r w:rsidR="00DB42DC">
        <w:t xml:space="preserve"> </w:t>
      </w:r>
      <w:r>
        <w:t>п</w:t>
      </w:r>
      <w:r w:rsidRPr="00DC310E">
        <w:t>о ул. Хабаровская, ул. Вагонная</w:t>
      </w:r>
      <w:r w:rsidR="005608D9">
        <w:t xml:space="preserve">, площадью </w:t>
      </w:r>
      <w:r w:rsidR="00053012">
        <w:t>4,33</w:t>
      </w:r>
      <w:r w:rsidR="00DB42DC">
        <w:t xml:space="preserve"> га</w:t>
      </w:r>
    </w:p>
    <w:p w:rsidR="00964958" w:rsidRDefault="00964958" w:rsidP="00964958">
      <w:pPr>
        <w:pStyle w:val="a5"/>
        <w:tabs>
          <w:tab w:val="left" w:pos="8039"/>
        </w:tabs>
        <w:ind w:firstLine="0"/>
        <w:rPr>
          <w:noProof/>
        </w:rPr>
      </w:pPr>
    </w:p>
    <w:p w:rsidR="00B75911" w:rsidRDefault="00964958" w:rsidP="00B75911">
      <w:pPr>
        <w:pStyle w:val="a5"/>
        <w:tabs>
          <w:tab w:val="left" w:pos="8039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E83FCFC" wp14:editId="088D2E2F">
            <wp:simplePos x="0" y="0"/>
            <wp:positionH relativeFrom="column">
              <wp:posOffset>-123645</wp:posOffset>
            </wp:positionH>
            <wp:positionV relativeFrom="paragraph">
              <wp:posOffset>59800</wp:posOffset>
            </wp:positionV>
            <wp:extent cx="6110704" cy="4456707"/>
            <wp:effectExtent l="0" t="0" r="444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1376" r="8351" b="9937"/>
                    <a:stretch/>
                  </pic:blipFill>
                  <pic:spPr bwMode="auto">
                    <a:xfrm>
                      <a:off x="0" y="0"/>
                      <a:ext cx="6114999" cy="44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58" w:rsidRDefault="00964958" w:rsidP="00B75911">
      <w:pPr>
        <w:pStyle w:val="a5"/>
        <w:tabs>
          <w:tab w:val="left" w:pos="8039"/>
        </w:tabs>
        <w:rPr>
          <w:noProof/>
        </w:rPr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B75911" w:rsidRDefault="00B75911" w:rsidP="00B75911">
      <w:pPr>
        <w:pStyle w:val="a5"/>
        <w:tabs>
          <w:tab w:val="left" w:pos="8039"/>
        </w:tabs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1264B4" w:rsidRDefault="001264B4" w:rsidP="00522A05">
      <w:pPr>
        <w:spacing w:line="240" w:lineRule="exact"/>
      </w:pPr>
    </w:p>
    <w:p w:rsidR="001264B4" w:rsidRPr="00AC106D" w:rsidRDefault="0007006E" w:rsidP="001264B4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910A59" wp14:editId="63470053">
                <wp:simplePos x="0" y="0"/>
                <wp:positionH relativeFrom="column">
                  <wp:posOffset>62637</wp:posOffset>
                </wp:positionH>
                <wp:positionV relativeFrom="paragraph">
                  <wp:posOffset>142240</wp:posOffset>
                </wp:positionV>
                <wp:extent cx="352425" cy="158115"/>
                <wp:effectExtent l="0" t="0" r="28575" b="133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58115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CF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.95pt;margin-top:11.2pt;width:27.75pt;height:1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" fillcolor="#ffffab" strokecolor="#fcf600" strokeweight="1pt">
                <v:path arrowok="t"/>
              </v:rect>
            </w:pict>
          </mc:Fallback>
        </mc:AlternateContent>
      </w:r>
      <w:r w:rsidR="001264B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07214B" wp14:editId="4A9511FD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F52" w:rsidRPr="005E4B99" w:rsidRDefault="00064F52" w:rsidP="001264B4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1.45pt;margin-top:112.85pt;width:18.95pt;height: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" filled="f" fillcolor="red" stroked="f">
                <v:textbox>
                  <w:txbxContent>
                    <w:p w:rsidR="00064F52" w:rsidRPr="005E4B99" w:rsidRDefault="00064F52" w:rsidP="001264B4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64B4" w:rsidRPr="00AC106D">
        <w:t>Условные обозначения:</w:t>
      </w:r>
    </w:p>
    <w:p w:rsidR="001264B4" w:rsidRPr="00C7252B" w:rsidRDefault="0007006E" w:rsidP="001264B4">
      <w:pPr>
        <w:spacing w:line="240" w:lineRule="exact"/>
        <w:jc w:val="center"/>
      </w:pPr>
      <w:r>
        <w:t xml:space="preserve">  – </w:t>
      </w:r>
      <w:r w:rsidR="001264B4">
        <w:t xml:space="preserve"> Граница несмежных территорий</w:t>
      </w:r>
      <w:r w:rsidR="001264B4" w:rsidRPr="00816B4D">
        <w:t xml:space="preserve"> жилой застройки</w:t>
      </w:r>
      <w:r w:rsidR="001264B4">
        <w:t>, подлежащих комплексному развитию</w:t>
      </w: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A3718A" w:rsidRDefault="00A3718A" w:rsidP="0009242B">
      <w:pPr>
        <w:pStyle w:val="a5"/>
      </w:pPr>
    </w:p>
    <w:p w:rsidR="001264B4" w:rsidRDefault="001264B4" w:rsidP="0009242B">
      <w:pPr>
        <w:pStyle w:val="a5"/>
      </w:pPr>
    </w:p>
    <w:p w:rsidR="00522A05" w:rsidRDefault="00522A05" w:rsidP="0009242B">
      <w:pPr>
        <w:pStyle w:val="a5"/>
      </w:pPr>
    </w:p>
    <w:p w:rsidR="001264B4" w:rsidRDefault="001264B4" w:rsidP="0009242B">
      <w:pPr>
        <w:pStyle w:val="a5"/>
      </w:pPr>
    </w:p>
    <w:p w:rsidR="00B75911" w:rsidRDefault="00B75911" w:rsidP="0050482A">
      <w:pPr>
        <w:spacing w:line="240" w:lineRule="exact"/>
      </w:pPr>
    </w:p>
    <w:p w:rsidR="003A7601" w:rsidRDefault="003A7601" w:rsidP="0050482A">
      <w:pPr>
        <w:spacing w:line="240" w:lineRule="exact"/>
      </w:pPr>
    </w:p>
    <w:p w:rsidR="003A7601" w:rsidRDefault="003A7601" w:rsidP="0050482A">
      <w:pPr>
        <w:spacing w:line="240" w:lineRule="exact"/>
      </w:pPr>
    </w:p>
    <w:p w:rsidR="0002523C" w:rsidRDefault="0002523C" w:rsidP="0002523C">
      <w:pPr>
        <w:spacing w:line="240" w:lineRule="exact"/>
        <w:jc w:val="center"/>
        <w:rPr>
          <w:szCs w:val="28"/>
        </w:rPr>
      </w:pPr>
    </w:p>
    <w:p w:rsidR="0002523C" w:rsidRDefault="0002523C" w:rsidP="0002523C">
      <w:pPr>
        <w:spacing w:line="240" w:lineRule="exact"/>
        <w:jc w:val="center"/>
        <w:rPr>
          <w:szCs w:val="28"/>
        </w:rPr>
      </w:pPr>
    </w:p>
    <w:p w:rsidR="0050482A" w:rsidRDefault="0050482A" w:rsidP="0002523C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</w:t>
      </w:r>
      <w:r w:rsidR="00DC310E">
        <w:rPr>
          <w:szCs w:val="28"/>
        </w:rPr>
        <w:t>2</w:t>
      </w:r>
      <w:r>
        <w:rPr>
          <w:szCs w:val="28"/>
        </w:rPr>
        <w:t xml:space="preserve"> несмежных территорий</w:t>
      </w:r>
      <w:r w:rsidRPr="0072116D">
        <w:rPr>
          <w:szCs w:val="28"/>
        </w:rPr>
        <w:t xml:space="preserve"> </w:t>
      </w:r>
      <w:r w:rsidR="0002523C" w:rsidRPr="0002523C">
        <w:rPr>
          <w:szCs w:val="28"/>
        </w:rPr>
        <w:t xml:space="preserve">жилой застройки </w:t>
      </w:r>
      <w:r w:rsidR="008A3137" w:rsidRPr="008A3137">
        <w:rPr>
          <w:szCs w:val="28"/>
        </w:rPr>
        <w:t xml:space="preserve">в микрорайоне «Комсомольский» </w:t>
      </w:r>
      <w:r w:rsidR="00A57864" w:rsidRPr="00A57864">
        <w:rPr>
          <w:szCs w:val="28"/>
        </w:rPr>
        <w:br/>
      </w:r>
      <w:r w:rsidR="008A3137" w:rsidRPr="008A3137">
        <w:rPr>
          <w:szCs w:val="28"/>
        </w:rPr>
        <w:t xml:space="preserve">и по ул. Хабаровская, ул. Вагонная в Дзержинском районе </w:t>
      </w:r>
      <w:r w:rsidR="00A57864" w:rsidRPr="0086096D">
        <w:rPr>
          <w:szCs w:val="28"/>
        </w:rPr>
        <w:br/>
      </w:r>
      <w:r w:rsidR="008A3137" w:rsidRPr="008A3137">
        <w:rPr>
          <w:szCs w:val="28"/>
        </w:rPr>
        <w:t>города Перми</w:t>
      </w:r>
      <w:r>
        <w:rPr>
          <w:szCs w:val="28"/>
        </w:rPr>
        <w:t>,</w:t>
      </w:r>
      <w:r w:rsidR="0002523C">
        <w:rPr>
          <w:szCs w:val="28"/>
        </w:rPr>
        <w:t xml:space="preserve"> </w:t>
      </w:r>
      <w:r>
        <w:rPr>
          <w:szCs w:val="28"/>
        </w:rPr>
        <w:t>подлежащих</w:t>
      </w:r>
      <w:r w:rsidRPr="00416776">
        <w:rPr>
          <w:szCs w:val="28"/>
        </w:rPr>
        <w:t xml:space="preserve"> комплексному развитию</w:t>
      </w:r>
    </w:p>
    <w:p w:rsidR="0050482A" w:rsidRDefault="0050482A" w:rsidP="0050482A">
      <w:pPr>
        <w:spacing w:line="240" w:lineRule="exact"/>
        <w:jc w:val="center"/>
      </w:pPr>
      <w:r w:rsidRPr="00503378">
        <w:t>(система координат МСК-59 (зона 2)</w:t>
      </w:r>
    </w:p>
    <w:p w:rsidR="00522A05" w:rsidRDefault="00522A05" w:rsidP="0050482A">
      <w:pPr>
        <w:spacing w:line="240" w:lineRule="exact"/>
        <w:jc w:val="center"/>
      </w:pPr>
    </w:p>
    <w:p w:rsidR="00A3718A" w:rsidRPr="00816B4D" w:rsidRDefault="00A3718A" w:rsidP="00A3718A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522A05" w:rsidRPr="00C91117" w:rsidTr="00053012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522A05" w:rsidRPr="00C91117" w:rsidTr="00053012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C91117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522517.54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2222818.76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522541.61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2222862.58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522585.17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2222838.66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522576.59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2222823.03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522711.61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2222953.77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522572.83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2223097.24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522461.60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2222989.60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522460.73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2222988.56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522470.66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2222978.29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522414.48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2222923.98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522421.68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2222916.44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522418.87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2222913.58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522466.62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2222864.21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522469.52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2222867.00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522517.06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2222817.90</w:t>
            </w:r>
          </w:p>
        </w:tc>
      </w:tr>
      <w:tr w:rsidR="00522A05" w:rsidRPr="00C91117" w:rsidTr="00053012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522517.54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keepLines/>
              <w:jc w:val="center"/>
              <w:rPr>
                <w:sz w:val="24"/>
                <w:szCs w:val="24"/>
              </w:rPr>
            </w:pPr>
            <w:r w:rsidRPr="00522A05">
              <w:rPr>
                <w:sz w:val="24"/>
                <w:szCs w:val="24"/>
              </w:rPr>
              <w:t>2222818.76</w:t>
            </w:r>
          </w:p>
        </w:tc>
      </w:tr>
    </w:tbl>
    <w:p w:rsidR="0070414D" w:rsidRDefault="0070414D" w:rsidP="003A7601">
      <w:pPr>
        <w:rPr>
          <w:szCs w:val="28"/>
        </w:rPr>
        <w:sectPr w:rsidR="0070414D" w:rsidSect="00836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bookmarkStart w:id="0" w:name="_Hlk124757059"/>
      <w:bookmarkStart w:id="1" w:name="_Hlk163749532"/>
      <w:r w:rsidRPr="004F0261">
        <w:rPr>
          <w:rFonts w:eastAsia="Calibri"/>
          <w:szCs w:val="28"/>
          <w:lang w:eastAsia="en-US"/>
        </w:rPr>
        <w:lastRenderedPageBreak/>
        <w:t>Приложение 2</w:t>
      </w:r>
      <w:bookmarkEnd w:id="0"/>
      <w:r>
        <w:rPr>
          <w:rFonts w:eastAsia="Calibri"/>
          <w:szCs w:val="28"/>
          <w:lang w:eastAsia="en-US"/>
        </w:rPr>
        <w:t xml:space="preserve"> </w:t>
      </w:r>
      <w:r w:rsidRPr="004F0261">
        <w:rPr>
          <w:rFonts w:eastAsia="Calibri"/>
          <w:szCs w:val="28"/>
        </w:rPr>
        <w:t xml:space="preserve">к приказу 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5103" w:right="-456"/>
        <w:rPr>
          <w:rFonts w:eastAsia="Calibri"/>
          <w:szCs w:val="28"/>
        </w:rPr>
      </w:pPr>
    </w:p>
    <w:p w:rsidR="004F0261" w:rsidRPr="004F0261" w:rsidRDefault="004F0261" w:rsidP="004F0261">
      <w:pPr>
        <w:tabs>
          <w:tab w:val="left" w:pos="10490"/>
        </w:tabs>
        <w:ind w:right="-456"/>
        <w:jc w:val="center"/>
        <w:rPr>
          <w:b/>
          <w:bCs/>
          <w:szCs w:val="24"/>
        </w:rPr>
      </w:pPr>
    </w:p>
    <w:p w:rsidR="004F0261" w:rsidRPr="004F0261" w:rsidRDefault="004F0261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>ПЕРЕЧЕНЬ</w:t>
      </w:r>
    </w:p>
    <w:bookmarkEnd w:id="1"/>
    <w:p w:rsidR="00A3718A" w:rsidRPr="004F0261" w:rsidRDefault="00A3718A" w:rsidP="00A3718A">
      <w:pPr>
        <w:tabs>
          <w:tab w:val="left" w:pos="10490"/>
        </w:tabs>
        <w:spacing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 xml:space="preserve">земельных участков и объектов капитального строительства, расположенных в границах </w:t>
      </w:r>
      <w:r w:rsidRPr="0072116D">
        <w:rPr>
          <w:b/>
          <w:bCs/>
          <w:szCs w:val="24"/>
        </w:rPr>
        <w:t>несмежных территорий жилой застройки</w:t>
      </w:r>
      <w:r w:rsidRPr="004F0261">
        <w:rPr>
          <w:b/>
          <w:bCs/>
          <w:szCs w:val="24"/>
        </w:rPr>
        <w:t>, подлежащ</w:t>
      </w:r>
      <w:r>
        <w:rPr>
          <w:b/>
          <w:bCs/>
          <w:szCs w:val="24"/>
        </w:rPr>
        <w:t>их</w:t>
      </w:r>
      <w:r w:rsidRPr="004F0261">
        <w:rPr>
          <w:b/>
          <w:bCs/>
          <w:szCs w:val="24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A3718A" w:rsidRPr="004F0261" w:rsidRDefault="00A3718A" w:rsidP="00A3718A">
      <w:pPr>
        <w:tabs>
          <w:tab w:val="left" w:pos="10490"/>
        </w:tabs>
        <w:ind w:right="-456"/>
        <w:jc w:val="right"/>
        <w:rPr>
          <w:b/>
          <w:bCs/>
          <w:szCs w:val="24"/>
        </w:rPr>
      </w:pPr>
    </w:p>
    <w:p w:rsidR="00A3718A" w:rsidRDefault="00A3718A" w:rsidP="00A3718A">
      <w:pPr>
        <w:tabs>
          <w:tab w:val="left" w:pos="10490"/>
        </w:tabs>
        <w:ind w:right="-454" w:firstLine="709"/>
        <w:jc w:val="both"/>
        <w:rPr>
          <w:bCs/>
          <w:szCs w:val="24"/>
        </w:rPr>
      </w:pPr>
      <w:r w:rsidRPr="004F0261">
        <w:rPr>
          <w:b/>
          <w:bCs/>
          <w:szCs w:val="24"/>
        </w:rPr>
        <w:t xml:space="preserve">Раздел </w:t>
      </w:r>
      <w:r w:rsidRPr="004F0261">
        <w:rPr>
          <w:b/>
          <w:bCs/>
          <w:szCs w:val="24"/>
          <w:lang w:val="en-US"/>
        </w:rPr>
        <w:t>I</w:t>
      </w:r>
      <w:r w:rsidRPr="004F0261">
        <w:rPr>
          <w:b/>
          <w:bCs/>
          <w:szCs w:val="24"/>
        </w:rPr>
        <w:t xml:space="preserve">. Перечень земельных участков, расположенных в границах </w:t>
      </w:r>
      <w:r w:rsidRPr="0072116D">
        <w:rPr>
          <w:b/>
          <w:bCs/>
          <w:szCs w:val="24"/>
        </w:rPr>
        <w:t>несмежных территорий жилой застройки</w:t>
      </w:r>
      <w:r>
        <w:rPr>
          <w:b/>
          <w:bCs/>
          <w:szCs w:val="24"/>
        </w:rPr>
        <w:t xml:space="preserve">, подлежащих </w:t>
      </w:r>
      <w:r w:rsidRPr="004F0261">
        <w:rPr>
          <w:b/>
          <w:bCs/>
          <w:szCs w:val="24"/>
        </w:rPr>
        <w:t>комплексному развитию</w:t>
      </w:r>
      <w:r w:rsidRPr="004F0261">
        <w:rPr>
          <w:bCs/>
          <w:szCs w:val="24"/>
        </w:rPr>
        <w:t>*</w:t>
      </w:r>
      <w:r>
        <w:rPr>
          <w:bCs/>
          <w:szCs w:val="24"/>
        </w:rPr>
        <w:t xml:space="preserve"> </w:t>
      </w:r>
    </w:p>
    <w:p w:rsidR="00A3718A" w:rsidRDefault="00A3718A" w:rsidP="00A3718A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</w:p>
    <w:p w:rsidR="00A3718A" w:rsidRDefault="00A3718A" w:rsidP="00A3718A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  <w:r>
        <w:rPr>
          <w:bCs/>
          <w:szCs w:val="24"/>
        </w:rPr>
        <w:t>Контур № 1</w:t>
      </w:r>
      <w:r w:rsidR="00854ED2">
        <w:rPr>
          <w:bCs/>
          <w:szCs w:val="24"/>
        </w:rPr>
        <w:t xml:space="preserve">, площадью </w:t>
      </w:r>
      <w:r w:rsidR="008A3137">
        <w:rPr>
          <w:bCs/>
          <w:szCs w:val="24"/>
        </w:rPr>
        <w:t>21,07 га</w:t>
      </w:r>
    </w:p>
    <w:p w:rsidR="004F0261" w:rsidRDefault="004F0261" w:rsidP="00A564E8">
      <w:pPr>
        <w:tabs>
          <w:tab w:val="left" w:pos="10490"/>
        </w:tabs>
        <w:ind w:right="-456"/>
        <w:jc w:val="both"/>
        <w:rPr>
          <w:b/>
          <w:bCs/>
          <w:szCs w:val="24"/>
        </w:rPr>
      </w:pPr>
    </w:p>
    <w:tbl>
      <w:tblPr>
        <w:tblW w:w="15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693"/>
        <w:gridCol w:w="1701"/>
        <w:gridCol w:w="6112"/>
      </w:tblGrid>
      <w:tr w:rsidR="004F0261" w:rsidRPr="004F0261" w:rsidTr="009B0A32">
        <w:trPr>
          <w:trHeight w:val="20"/>
          <w:tblHeader/>
        </w:trPr>
        <w:tc>
          <w:tcPr>
            <w:tcW w:w="675" w:type="dxa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Площадь</w:t>
            </w:r>
            <w:r w:rsidR="000D1337">
              <w:rPr>
                <w:rFonts w:eastAsia="Calibri"/>
                <w:b/>
                <w:kern w:val="2"/>
                <w:sz w:val="24"/>
                <w:szCs w:val="24"/>
              </w:rPr>
              <w:t>*</w:t>
            </w: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, кв. м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4F0261" w:rsidRPr="00E75E35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  <w:lang w:val="en-US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  <w:r w:rsidR="00E75E35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>*</w:t>
            </w:r>
          </w:p>
        </w:tc>
      </w:tr>
      <w:tr w:rsidR="00144A40" w:rsidRPr="004F0261" w:rsidTr="009B0A32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C316E3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</w:t>
            </w:r>
            <w:r w:rsidR="00144A40" w:rsidRPr="00687C6A">
              <w:rPr>
                <w:color w:val="000000"/>
                <w:sz w:val="24"/>
                <w:szCs w:val="24"/>
              </w:rPr>
              <w:t>л. Генерала Наум</w:t>
            </w:r>
            <w:r w:rsidR="009B0A32">
              <w:rPr>
                <w:color w:val="000000"/>
                <w:sz w:val="24"/>
                <w:szCs w:val="24"/>
              </w:rPr>
              <w:t xml:space="preserve">ова, индивидуальный гараж-бокс </w:t>
            </w:r>
            <w:r w:rsidR="00144A40" w:rsidRPr="00687C6A">
              <w:rPr>
                <w:color w:val="000000"/>
                <w:sz w:val="24"/>
                <w:szCs w:val="24"/>
              </w:rPr>
              <w:t>№ 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Размещение гаражей для собственных нужд</w:t>
            </w:r>
          </w:p>
        </w:tc>
      </w:tr>
      <w:tr w:rsidR="00144A40" w:rsidRPr="004F0261" w:rsidTr="009B0A32">
        <w:trPr>
          <w:trHeight w:val="132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улица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59:01:1713490:795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1976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арки культуры и отдыха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F92A84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 Лепешинской, 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1386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1-этажное нежилое здание (лит.А)</w:t>
            </w:r>
          </w:p>
        </w:tc>
      </w:tr>
      <w:tr w:rsidR="00144A40" w:rsidRPr="004F0261" w:rsidTr="009B0A32">
        <w:trPr>
          <w:trHeight w:val="19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1811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19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F01A1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Пермь, с восточной стороны </w:t>
            </w:r>
          </w:p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от земельного учас</w:t>
            </w:r>
            <w:r w:rsidR="00F92A84">
              <w:rPr>
                <w:color w:val="000000"/>
                <w:sz w:val="24"/>
                <w:szCs w:val="24"/>
              </w:rPr>
              <w:t xml:space="preserve">тка </w:t>
            </w:r>
          </w:p>
          <w:p w:rsidR="00144A40" w:rsidRPr="00687C6A" w:rsidRDefault="00F92A84" w:rsidP="009B0A3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ул. Генерала Наумова, 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автостоянку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1394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Среднеэтажная жилая застройка</w:t>
            </w:r>
          </w:p>
        </w:tc>
      </w:tr>
      <w:tr w:rsidR="00144A40" w:rsidRPr="004F0261" w:rsidTr="009B0A32">
        <w:trPr>
          <w:trHeight w:val="144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з/у 00/1058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59:01:0000000:1058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E80F86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электрические сети протяженностью 3700</w:t>
            </w:r>
            <w:r w:rsidR="00E80F86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м, </w:t>
            </w:r>
          </w:p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лит.</w:t>
            </w:r>
            <w:r w:rsidR="00E80F86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Г5, из кабеля А-50 напряжением 0,4</w:t>
            </w:r>
            <w:r w:rsidR="00E80F86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кВ, воздушной прокладки на железобетонных и деревянных опорах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59:01:1713479:443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1583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агазины товаров первой необходимости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1583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Лепешинской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(до пересечения с ул. Кустарной</w:t>
            </w:r>
          </w:p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и ул. Кочегаров)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59:01:0000000:95180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11114</w:t>
            </w:r>
            <w:r w:rsidR="00165C1F"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1630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Лепешинской, з/у 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1433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59:01:1713479:590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1544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59:01:1713490:797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2253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07006E">
              <w:rPr>
                <w:color w:val="000000"/>
                <w:sz w:val="24"/>
                <w:szCs w:val="24"/>
              </w:rPr>
              <w:t xml:space="preserve"> ул. Лепешинской, </w:t>
            </w:r>
            <w:r w:rsidR="00F92A8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4407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Существующий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59:01:1713490:796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2988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арки культуры и отдыха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F92A84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 Генерала Наумова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59:01:1713490:680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1991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2055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1463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Pr="00687C6A">
              <w:rPr>
                <w:color w:val="000000"/>
                <w:sz w:val="24"/>
                <w:szCs w:val="24"/>
              </w:rPr>
              <w:t xml:space="preserve"> Пермь, ул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="00F92A84">
              <w:rPr>
                <w:color w:val="000000"/>
                <w:sz w:val="24"/>
                <w:szCs w:val="24"/>
              </w:rPr>
              <w:t xml:space="preserve"> Кочегаров, 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38850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 xml:space="preserve">Машинистов (до пересечения с </w:t>
            </w:r>
            <w:r w:rsidR="009B0A32">
              <w:rPr>
                <w:color w:val="000000"/>
                <w:sz w:val="24"/>
                <w:szCs w:val="24"/>
              </w:rPr>
              <w:t xml:space="preserve"> ул</w:t>
            </w:r>
            <w:r w:rsidR="0037064F">
              <w:rPr>
                <w:color w:val="000000"/>
                <w:sz w:val="24"/>
                <w:szCs w:val="24"/>
              </w:rPr>
              <w:t>.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Лепешинской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и ул.</w:t>
            </w:r>
            <w:r w:rsidR="0007006E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Генерала Наумова)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5577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 xml:space="preserve">ул. Лепешинской, </w:t>
            </w:r>
            <w:r w:rsidR="00F92A84">
              <w:rPr>
                <w:color w:val="000000"/>
                <w:sz w:val="24"/>
                <w:szCs w:val="24"/>
              </w:rPr>
              <w:t>6, 8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2942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общежития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2139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алоэтажная многоквартирная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9B0A32">
              <w:rPr>
                <w:color w:val="000000"/>
                <w:sz w:val="24"/>
                <w:szCs w:val="24"/>
              </w:rPr>
              <w:t xml:space="preserve"> ул. Ветлужская, </w:t>
            </w:r>
            <w:r w:rsidR="00F92A84">
              <w:rPr>
                <w:color w:val="000000"/>
                <w:sz w:val="24"/>
                <w:szCs w:val="24"/>
              </w:rPr>
              <w:t>42 и 46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5699,4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общежития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Генерала Наумова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59:01:1713476:469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Хранение автотранспорта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1758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</w:tr>
      <w:tr w:rsidR="00144A40" w:rsidRPr="004F0261" w:rsidTr="009B0A32">
        <w:trPr>
          <w:trHeight w:val="1264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</w:t>
            </w:r>
            <w:r w:rsidR="00F92A84">
              <w:rPr>
                <w:color w:val="000000"/>
                <w:sz w:val="24"/>
                <w:szCs w:val="24"/>
              </w:rPr>
              <w:t>Пермь, ул. Марии Загуменных, 4б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2B436D" w:rsidRDefault="009A21E0" w:rsidP="00E80F8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производственно-технологический комплекс Пермской дистанции электроснабжения Пермского отделения железной дороги, направл</w:t>
            </w:r>
            <w:r w:rsidR="00E80F86">
              <w:rPr>
                <w:color w:val="000000"/>
                <w:sz w:val="24"/>
                <w:szCs w:val="24"/>
              </w:rPr>
              <w:t xml:space="preserve">ение </w:t>
            </w:r>
          </w:p>
          <w:p w:rsidR="002B436D" w:rsidRDefault="00E80F86" w:rsidP="002B43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Чепца-Пермь-Сортировочная,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</w:p>
          <w:p w:rsidR="00144A40" w:rsidRPr="00687C6A" w:rsidRDefault="00144A40" w:rsidP="002B436D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(трансформаторную подстанцию № 0722)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ул. Кочегаров, 35а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1600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здание мастерских</w:t>
            </w:r>
          </w:p>
        </w:tc>
      </w:tr>
      <w:tr w:rsidR="00144A40" w:rsidRPr="004F0261" w:rsidTr="009B0A32">
        <w:trPr>
          <w:trHeight w:val="285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ул. Лепешинской, 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9B0A32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существующую трансформаторную подс</w:t>
            </w:r>
            <w:r w:rsidR="000F01A1">
              <w:rPr>
                <w:color w:val="000000"/>
                <w:sz w:val="24"/>
                <w:szCs w:val="24"/>
              </w:rPr>
              <w:t xml:space="preserve">танцию </w:t>
            </w:r>
          </w:p>
          <w:p w:rsidR="00144A40" w:rsidRPr="00687C6A" w:rsidRDefault="000F01A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1622 ЭСК «Пролетарская»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2920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1693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138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Лепеши</w:t>
            </w:r>
            <w:r w:rsidR="00F92A84">
              <w:rPr>
                <w:color w:val="000000"/>
                <w:sz w:val="24"/>
                <w:szCs w:val="24"/>
              </w:rPr>
              <w:t>нская, 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319,21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зданием</w:t>
            </w:r>
          </w:p>
        </w:tc>
      </w:tr>
      <w:tr w:rsidR="00144A40" w:rsidRPr="004F0261" w:rsidTr="009B0A32">
        <w:trPr>
          <w:trHeight w:val="372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9B0A32">
              <w:rPr>
                <w:color w:val="000000"/>
                <w:sz w:val="24"/>
                <w:szCs w:val="24"/>
              </w:rPr>
              <w:t>,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="009B0A32">
              <w:rPr>
                <w:color w:val="000000"/>
                <w:sz w:val="24"/>
                <w:szCs w:val="24"/>
              </w:rPr>
              <w:t xml:space="preserve">ул. Машинистов, 22, участок </w:t>
            </w:r>
            <w:r w:rsidR="00F92A84">
              <w:rPr>
                <w:color w:val="000000"/>
                <w:sz w:val="24"/>
                <w:szCs w:val="24"/>
              </w:rPr>
              <w:t>№</w:t>
            </w:r>
            <w:r w:rsidR="000F01A1">
              <w:rPr>
                <w:color w:val="000000"/>
                <w:sz w:val="24"/>
                <w:szCs w:val="24"/>
              </w:rPr>
              <w:t xml:space="preserve"> </w:t>
            </w:r>
            <w:r w:rsidR="00F92A8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41,1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строительство трассы газопровода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1844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алоэтажная многоквартирная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</w:t>
            </w:r>
            <w:r w:rsidR="00F92A84">
              <w:rPr>
                <w:color w:val="000000"/>
                <w:sz w:val="24"/>
                <w:szCs w:val="24"/>
              </w:rPr>
              <w:t>мь, ул. Генерала Нау</w:t>
            </w:r>
            <w:r w:rsidR="000F01A1">
              <w:rPr>
                <w:color w:val="000000"/>
                <w:sz w:val="24"/>
                <w:szCs w:val="24"/>
              </w:rPr>
              <w:t xml:space="preserve">мова, </w:t>
            </w:r>
            <w:r w:rsidR="00F92A8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621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многоквартирный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Pr="00687C6A">
              <w:rPr>
                <w:color w:val="000000"/>
                <w:sz w:val="24"/>
                <w:szCs w:val="24"/>
              </w:rPr>
              <w:t xml:space="preserve"> Пермь, ул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Pr="00687C6A">
              <w:rPr>
                <w:color w:val="000000"/>
                <w:sz w:val="24"/>
                <w:szCs w:val="24"/>
              </w:rPr>
              <w:t xml:space="preserve"> Наумова Генерала, 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2100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Лепешинская, 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98,3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складское помещение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Лепешинской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3312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144A40" w:rsidRPr="00687C6A">
              <w:rPr>
                <w:color w:val="000000"/>
                <w:sz w:val="24"/>
                <w:szCs w:val="24"/>
              </w:rPr>
              <w:t>бщежития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Машинистов, 53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2295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59:01:1713479:588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1353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Ветлужская, 44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2752,73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существующее здание детского сада</w:t>
            </w:r>
          </w:p>
        </w:tc>
      </w:tr>
      <w:tr w:rsidR="00144A40" w:rsidRPr="004F0261" w:rsidTr="009B0A32">
        <w:trPr>
          <w:trHeight w:val="37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Машинистов, 40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3900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37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Лепешинская, 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48,11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гараж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Лепешинской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59:01:1713491:294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2164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здание котельной №</w:t>
            </w:r>
            <w:r w:rsidR="000F01A1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2, ЦТП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C316E3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C316E3">
              <w:rPr>
                <w:color w:val="000000"/>
                <w:sz w:val="24"/>
                <w:szCs w:val="24"/>
              </w:rPr>
              <w:t xml:space="preserve"> </w:t>
            </w:r>
            <w:r w:rsidR="00F92A84">
              <w:rPr>
                <w:color w:val="000000"/>
                <w:sz w:val="24"/>
                <w:szCs w:val="24"/>
              </w:rPr>
              <w:t>ул. Ветлужская, 38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3000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555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144A40" w:rsidP="000F01A1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D76C41" w:rsidRPr="00687C6A">
              <w:rPr>
                <w:color w:val="000000"/>
                <w:sz w:val="24"/>
                <w:szCs w:val="24"/>
              </w:rPr>
              <w:t>у</w:t>
            </w:r>
            <w:r w:rsidRPr="00687C6A">
              <w:rPr>
                <w:color w:val="000000"/>
                <w:sz w:val="24"/>
                <w:szCs w:val="24"/>
              </w:rPr>
              <w:t>л. Машинистов 37,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</w:p>
          <w:p w:rsidR="00144A40" w:rsidRPr="00687C6A" w:rsidRDefault="009B0A32" w:rsidP="000F01A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ул. </w:t>
            </w:r>
            <w:r w:rsidR="00144A40" w:rsidRPr="00687C6A">
              <w:rPr>
                <w:color w:val="000000"/>
                <w:sz w:val="24"/>
                <w:szCs w:val="24"/>
              </w:rPr>
              <w:t>Генерала Наумова, 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2927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Лепешинской, северо-восточнее дома № 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торговый комплекс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1308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Генерала Наумова, 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1720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агазины, торговые комплексы</w:t>
            </w:r>
          </w:p>
        </w:tc>
      </w:tr>
      <w:tr w:rsidR="00144A40" w:rsidRPr="004F0261" w:rsidTr="009B0A32">
        <w:trPr>
          <w:trHeight w:val="297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ул. Машинистов, 30б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39,26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144A40" w:rsidRPr="00687C6A">
              <w:rPr>
                <w:color w:val="000000"/>
                <w:sz w:val="24"/>
                <w:szCs w:val="24"/>
              </w:rPr>
              <w:t>ля эксплуатации трансформаторной подстанции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Кочегаров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</w:p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(до пересечения с ул.</w:t>
            </w:r>
            <w:r w:rsidR="000F01A1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 xml:space="preserve">Хабаровской 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и ул.</w:t>
            </w:r>
            <w:r w:rsidR="000F01A1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Генерала Наумова)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59:01:0000000:91666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28575</w:t>
            </w:r>
            <w:r w:rsidR="00165C1F"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E80F86">
        <w:trPr>
          <w:trHeight w:val="839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Пермь, </w:t>
            </w:r>
            <w:r w:rsidRPr="00687C6A">
              <w:rPr>
                <w:color w:val="000000"/>
                <w:sz w:val="24"/>
                <w:szCs w:val="24"/>
              </w:rPr>
              <w:t>у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л. Машинистов 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(до пересечения с ул. Генерала Наумова и ул. Сортировочной 1-й)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4877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59:01:1713492:551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624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Административно-хозяйственные, деловые, общественные учреждения и организации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</w:t>
            </w:r>
            <w:r w:rsidR="00144A40" w:rsidRPr="00687C6A">
              <w:rPr>
                <w:color w:val="000000"/>
                <w:sz w:val="24"/>
                <w:szCs w:val="24"/>
              </w:rPr>
              <w:t>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2104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ул. Кочегаров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59:01:1713490:679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1964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Pr="00687C6A">
              <w:rPr>
                <w:color w:val="000000"/>
                <w:sz w:val="24"/>
                <w:szCs w:val="24"/>
              </w:rPr>
              <w:t xml:space="preserve">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687C6A">
              <w:rPr>
                <w:color w:val="000000"/>
                <w:sz w:val="24"/>
                <w:szCs w:val="24"/>
              </w:rPr>
              <w:t>у</w:t>
            </w:r>
            <w:r w:rsidR="00144A40" w:rsidRPr="00687C6A">
              <w:rPr>
                <w:color w:val="000000"/>
                <w:sz w:val="24"/>
                <w:szCs w:val="24"/>
              </w:rPr>
              <w:t>л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="00F92A84">
              <w:rPr>
                <w:color w:val="000000"/>
                <w:sz w:val="24"/>
                <w:szCs w:val="24"/>
              </w:rPr>
              <w:t xml:space="preserve"> Кочегаров, 35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5800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9B0A32" w:rsidP="009B0A3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 Генерала Наумова,</w:t>
            </w:r>
          </w:p>
          <w:p w:rsidR="00144A40" w:rsidRPr="00687C6A" w:rsidRDefault="00F92A84" w:rsidP="009B0A3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2907,95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здание котельной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, </w:t>
            </w:r>
            <w:r w:rsidR="00F92A84">
              <w:rPr>
                <w:color w:val="000000"/>
                <w:sz w:val="24"/>
                <w:szCs w:val="24"/>
              </w:rPr>
              <w:t>ул. Генерала Наумова, 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59:01:1713490:658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1535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ногоквартирный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Пермь, </w:t>
            </w:r>
            <w:r w:rsidR="00144A40" w:rsidRPr="00687C6A">
              <w:rPr>
                <w:color w:val="000000"/>
                <w:sz w:val="24"/>
                <w:szCs w:val="24"/>
              </w:rPr>
              <w:t>ул. Машинистов, 46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3149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здание детского сада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9B0A32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 Генерала Наумова,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59:01:1713476:302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0F01A1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Для киосков </w:t>
            </w:r>
            <w:r w:rsidR="000F01A1">
              <w:rPr>
                <w:color w:val="000000"/>
                <w:sz w:val="24"/>
                <w:szCs w:val="24"/>
              </w:rPr>
              <w:t>«</w:t>
            </w:r>
            <w:r w:rsidRPr="00687C6A">
              <w:rPr>
                <w:color w:val="000000"/>
                <w:sz w:val="24"/>
                <w:szCs w:val="24"/>
              </w:rPr>
              <w:t>Розпечати</w:t>
            </w:r>
            <w:r w:rsidR="000F01A1">
              <w:rPr>
                <w:color w:val="000000"/>
                <w:sz w:val="24"/>
                <w:szCs w:val="24"/>
              </w:rPr>
              <w:t>»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59:01:1713479:589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2500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2638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9B0A32">
              <w:rPr>
                <w:color w:val="000000"/>
                <w:sz w:val="24"/>
                <w:szCs w:val="24"/>
              </w:rPr>
              <w:t xml:space="preserve">, ул. Генерала Наумова, </w:t>
            </w:r>
            <w:r w:rsidRPr="00687C6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1143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существующий магазин №</w:t>
            </w:r>
            <w:r w:rsidR="000F01A1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24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2247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Машинистов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(до пересечения с ул. Марии Загуменных и ул.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>Лепешинской)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4776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1206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F92A84">
              <w:rPr>
                <w:color w:val="000000"/>
                <w:sz w:val="24"/>
                <w:szCs w:val="24"/>
              </w:rPr>
              <w:t xml:space="preserve">, </w:t>
            </w:r>
            <w:r w:rsidR="00144A40" w:rsidRPr="00687C6A">
              <w:rPr>
                <w:color w:val="000000"/>
                <w:sz w:val="24"/>
                <w:szCs w:val="24"/>
              </w:rPr>
              <w:t>ул. Генерала Наумова, 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157,3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склад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Генерала Наумова,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з/у 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59:01:0000000:593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712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144A40" w:rsidRPr="00687C6A">
              <w:rPr>
                <w:color w:val="000000"/>
                <w:sz w:val="24"/>
                <w:szCs w:val="24"/>
              </w:rPr>
              <w:t>еловое управление (4.1)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Лепешинской, 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3641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9A21E0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уществующее здание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Лепешинской, 30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74,2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37064F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 ш</w:t>
            </w:r>
            <w:r w:rsidR="00144A40" w:rsidRPr="00687C6A">
              <w:rPr>
                <w:color w:val="000000"/>
                <w:sz w:val="24"/>
                <w:szCs w:val="24"/>
              </w:rPr>
              <w:t>лакоблочное здание гаража магазина №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30 (лит.А)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F92A84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</w:t>
            </w:r>
            <w:r w:rsidR="0037064F">
              <w:rPr>
                <w:color w:val="000000"/>
                <w:sz w:val="24"/>
                <w:szCs w:val="24"/>
              </w:rPr>
              <w:t>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Лепешинской, 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1710,3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Марии Загуменных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клуб</w:t>
            </w:r>
          </w:p>
        </w:tc>
      </w:tr>
      <w:tr w:rsidR="00144A40" w:rsidRPr="004F0261" w:rsidTr="009B0A32">
        <w:trPr>
          <w:trHeight w:val="286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F92A84">
              <w:rPr>
                <w:color w:val="000000"/>
                <w:sz w:val="24"/>
                <w:szCs w:val="24"/>
              </w:rPr>
              <w:t xml:space="preserve"> ул. Генерала Наумова, 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9B0A32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существующую трансфор</w:t>
            </w:r>
            <w:r w:rsidR="009B0A32">
              <w:rPr>
                <w:color w:val="000000"/>
                <w:sz w:val="24"/>
                <w:szCs w:val="24"/>
              </w:rPr>
              <w:t xml:space="preserve">маторную подстанцию </w:t>
            </w:r>
          </w:p>
          <w:p w:rsidR="00144A40" w:rsidRPr="00687C6A" w:rsidRDefault="009B0A32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1623 ЭСК «Окуловская»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37064F">
              <w:rPr>
                <w:color w:val="000000"/>
                <w:sz w:val="24"/>
                <w:szCs w:val="24"/>
              </w:rPr>
              <w:t xml:space="preserve"> </w:t>
            </w:r>
            <w:r w:rsidR="00144A40" w:rsidRPr="00687C6A">
              <w:rPr>
                <w:color w:val="000000"/>
                <w:sz w:val="24"/>
                <w:szCs w:val="24"/>
              </w:rPr>
              <w:t>ул. Ветлужская, 16 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2949,4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общежитие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, </w:t>
            </w:r>
            <w:r w:rsidR="009B0A32">
              <w:rPr>
                <w:color w:val="000000"/>
                <w:sz w:val="24"/>
                <w:szCs w:val="24"/>
              </w:rPr>
              <w:t xml:space="preserve">ул. Генерала Наумова, </w:t>
            </w:r>
            <w:r w:rsidR="00144A40" w:rsidRPr="00687C6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1810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ногоквартирный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1265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59:01:1713492:550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1677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Административно-хозяйственные, деловые, общественные учреждения и организации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Пермь, </w:t>
            </w:r>
            <w:r w:rsidR="00144A40" w:rsidRPr="00687C6A">
              <w:rPr>
                <w:color w:val="000000"/>
                <w:sz w:val="24"/>
                <w:szCs w:val="24"/>
              </w:rPr>
              <w:t>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2502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1357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алоэтажная многоквартирная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Генерала Наумова, 7а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1036,87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44A40" w:rsidRPr="00687C6A">
              <w:rPr>
                <w:color w:val="000000"/>
                <w:sz w:val="24"/>
                <w:szCs w:val="24"/>
              </w:rPr>
              <w:t>од существующую эксплуатационную базу газового хозяйства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B0A32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. Пермь, ул. Генерала Наумова, </w:t>
            </w:r>
          </w:p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 и 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1320,7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37064F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 общежитие (№ 7) и жилой дом (№ 9</w:t>
            </w:r>
            <w:r w:rsidR="00144A40" w:rsidRPr="00687C6A">
              <w:rPr>
                <w:color w:val="000000"/>
                <w:sz w:val="24"/>
                <w:szCs w:val="24"/>
              </w:rPr>
              <w:t>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Генерала Наумова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1970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Генерала Наумова, 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46,17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E80F86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 кирпичное здание киоска «Овощи»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(лит.А7)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Марии Загуменных, 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7800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Pr="00687C6A">
              <w:rPr>
                <w:color w:val="000000"/>
                <w:sz w:val="24"/>
                <w:szCs w:val="24"/>
              </w:rPr>
              <w:t xml:space="preserve"> Пермь</w:t>
            </w:r>
            <w:r w:rsidR="00144A40" w:rsidRPr="00687C6A">
              <w:rPr>
                <w:color w:val="000000"/>
                <w:sz w:val="24"/>
                <w:szCs w:val="24"/>
              </w:rPr>
              <w:t>,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  <w:r w:rsidR="00687C6A">
              <w:rPr>
                <w:color w:val="000000"/>
                <w:sz w:val="24"/>
                <w:szCs w:val="24"/>
              </w:rPr>
              <w:t>у</w:t>
            </w:r>
            <w:r w:rsidR="00144A40" w:rsidRPr="00687C6A">
              <w:rPr>
                <w:color w:val="000000"/>
                <w:sz w:val="24"/>
                <w:szCs w:val="24"/>
              </w:rPr>
              <w:t>л</w:t>
            </w:r>
            <w:r w:rsidR="00687C6A">
              <w:rPr>
                <w:color w:val="000000"/>
                <w:sz w:val="24"/>
                <w:szCs w:val="24"/>
              </w:rPr>
              <w:t>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Лепешинской, 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1275,6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общежитие со встроенными помещениями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</w:t>
            </w:r>
            <w:r w:rsidR="00144A40" w:rsidRPr="00687C6A">
              <w:rPr>
                <w:color w:val="000000"/>
                <w:sz w:val="24"/>
                <w:szCs w:val="24"/>
              </w:rPr>
              <w:t>азмещение гаражей для собственных нужд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</w:t>
            </w:r>
            <w:r w:rsidR="009B0A32">
              <w:rPr>
                <w:color w:val="000000"/>
                <w:sz w:val="24"/>
                <w:szCs w:val="24"/>
              </w:rPr>
              <w:t xml:space="preserve"> </w:t>
            </w:r>
            <w:r w:rsidRPr="00687C6A">
              <w:rPr>
                <w:color w:val="000000"/>
                <w:sz w:val="24"/>
                <w:szCs w:val="24"/>
              </w:rPr>
              <w:t xml:space="preserve">ул. </w:t>
            </w:r>
            <w:r w:rsidR="009B0A32" w:rsidRPr="00687C6A">
              <w:rPr>
                <w:color w:val="000000"/>
                <w:sz w:val="24"/>
                <w:szCs w:val="24"/>
              </w:rPr>
              <w:t xml:space="preserve">Генерала </w:t>
            </w:r>
            <w:r w:rsidRPr="00687C6A">
              <w:rPr>
                <w:color w:val="000000"/>
                <w:sz w:val="24"/>
                <w:szCs w:val="24"/>
              </w:rPr>
              <w:t>Наумова, 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869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2488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Генерала Наумова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59:01:1713490:802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1756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144A40" w:rsidRPr="00687C6A">
              <w:rPr>
                <w:color w:val="000000"/>
                <w:sz w:val="24"/>
                <w:szCs w:val="24"/>
              </w:rPr>
              <w:t>реднеэтажная жилая застройка (2.5)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D76C41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1807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Среднеэтажная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9B0A32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 xml:space="preserve">г. Пермь, </w:t>
            </w:r>
            <w:r w:rsidR="009B0A32">
              <w:rPr>
                <w:color w:val="000000"/>
                <w:sz w:val="24"/>
                <w:szCs w:val="24"/>
              </w:rPr>
              <w:t>ул. Генерала Наумова,</w:t>
            </w:r>
            <w:r w:rsidRPr="00687C6A">
              <w:rPr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890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многоквартирный жилой дом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87C6A" w:rsidRPr="00687C6A" w:rsidRDefault="00687C6A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</w:t>
            </w:r>
            <w:r w:rsidR="00144A40" w:rsidRPr="00687C6A">
              <w:rPr>
                <w:color w:val="000000"/>
                <w:sz w:val="24"/>
                <w:szCs w:val="24"/>
              </w:rPr>
              <w:t xml:space="preserve"> Генерала Наумова,</w:t>
            </w:r>
          </w:p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з/у 8а/3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59:01:1713476:474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Размещение гаражей для собственных нужд</w:t>
            </w:r>
          </w:p>
        </w:tc>
      </w:tr>
      <w:tr w:rsidR="00144A40" w:rsidRPr="004F0261" w:rsidTr="009B0A32">
        <w:trPr>
          <w:trHeight w:val="122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алоэтажная многоквартирная жилая застройка (2.1.1)</w:t>
            </w:r>
          </w:p>
        </w:tc>
      </w:tr>
      <w:tr w:rsidR="00144A40" w:rsidRPr="004F0261" w:rsidTr="009B0A32">
        <w:trPr>
          <w:trHeight w:val="141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687C6A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</w:t>
            </w:r>
            <w:r w:rsidR="00144A40" w:rsidRPr="00687C6A">
              <w:rPr>
                <w:color w:val="000000"/>
                <w:sz w:val="24"/>
                <w:szCs w:val="24"/>
              </w:rPr>
              <w:t>, ул. Ветлужская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59:01:1713493:533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2383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DF21C1" w:rsidP="00687C6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144A40" w:rsidRPr="00687C6A">
              <w:rPr>
                <w:color w:val="000000"/>
                <w:sz w:val="24"/>
                <w:szCs w:val="24"/>
              </w:rPr>
              <w:t>ногоквартирные жилые дома</w:t>
            </w:r>
          </w:p>
        </w:tc>
      </w:tr>
      <w:tr w:rsidR="00144A40" w:rsidRPr="004F0261" w:rsidTr="009B0A32">
        <w:trPr>
          <w:trHeight w:val="272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Сортировочная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59:01:1713479:594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1309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Среднеэтажная жилая застройка</w:t>
            </w:r>
          </w:p>
        </w:tc>
      </w:tr>
      <w:tr w:rsidR="00144A40" w:rsidRPr="004F0261" w:rsidTr="009B0A32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г. Пермь, ул. Машинистов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59:01:1713491:416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1200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44A40" w:rsidRPr="00687C6A" w:rsidRDefault="00144A40" w:rsidP="00687C6A">
            <w:pPr>
              <w:jc w:val="center"/>
              <w:rPr>
                <w:color w:val="000000"/>
                <w:sz w:val="24"/>
                <w:szCs w:val="24"/>
              </w:rPr>
            </w:pPr>
            <w:r w:rsidRPr="00687C6A">
              <w:rPr>
                <w:color w:val="000000"/>
                <w:sz w:val="24"/>
                <w:szCs w:val="24"/>
              </w:rPr>
              <w:t>Под жилой дом</w:t>
            </w:r>
          </w:p>
        </w:tc>
      </w:tr>
    </w:tbl>
    <w:p w:rsidR="00165C1F" w:rsidRPr="00165C1F" w:rsidRDefault="004F0261" w:rsidP="00165C1F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165C1F">
        <w:rPr>
          <w:iCs/>
          <w:sz w:val="20"/>
        </w:rPr>
        <w:t>*</w:t>
      </w:r>
      <w:r w:rsidRPr="00165C1F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1747BC" w:rsidRDefault="00165C1F" w:rsidP="00165C1F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165C1F">
        <w:rPr>
          <w:i/>
          <w:iCs/>
          <w:sz w:val="20"/>
        </w:rPr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 в отношении всего земельного уч</w:t>
      </w:r>
      <w:r>
        <w:rPr>
          <w:i/>
          <w:iCs/>
          <w:sz w:val="20"/>
        </w:rPr>
        <w:t>астка</w:t>
      </w:r>
    </w:p>
    <w:p w:rsidR="00165C1F" w:rsidRPr="00165C1F" w:rsidRDefault="00165C1F" w:rsidP="00165C1F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</w:p>
    <w:p w:rsidR="006008E8" w:rsidRDefault="008A3137" w:rsidP="00F63A8C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  <w:r>
        <w:rPr>
          <w:bCs/>
          <w:szCs w:val="24"/>
        </w:rPr>
        <w:lastRenderedPageBreak/>
        <w:t>Контур № 2</w:t>
      </w:r>
      <w:r w:rsidR="00854ED2">
        <w:rPr>
          <w:bCs/>
          <w:szCs w:val="24"/>
        </w:rPr>
        <w:t xml:space="preserve">, площадью </w:t>
      </w:r>
      <w:r w:rsidR="00053012">
        <w:rPr>
          <w:bCs/>
          <w:szCs w:val="24"/>
        </w:rPr>
        <w:t>4,33</w:t>
      </w:r>
      <w:r w:rsidR="00854ED2">
        <w:rPr>
          <w:bCs/>
          <w:szCs w:val="24"/>
        </w:rPr>
        <w:t xml:space="preserve"> га</w:t>
      </w:r>
    </w:p>
    <w:p w:rsidR="006008E8" w:rsidRDefault="006008E8" w:rsidP="006008E8">
      <w:pPr>
        <w:tabs>
          <w:tab w:val="left" w:pos="10490"/>
        </w:tabs>
        <w:ind w:right="-456"/>
        <w:jc w:val="both"/>
        <w:rPr>
          <w:b/>
          <w:bCs/>
          <w:szCs w:val="24"/>
        </w:rPr>
      </w:pPr>
    </w:p>
    <w:tbl>
      <w:tblPr>
        <w:tblW w:w="15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710"/>
        <w:gridCol w:w="1684"/>
        <w:gridCol w:w="6112"/>
      </w:tblGrid>
      <w:tr w:rsidR="006008E8" w:rsidRPr="004F0261" w:rsidTr="001747BC">
        <w:trPr>
          <w:trHeight w:val="20"/>
          <w:tblHeader/>
        </w:trPr>
        <w:tc>
          <w:tcPr>
            <w:tcW w:w="675" w:type="dxa"/>
            <w:shd w:val="clear" w:color="auto" w:fill="auto"/>
            <w:vAlign w:val="center"/>
          </w:tcPr>
          <w:p w:rsidR="006008E8" w:rsidRPr="004F0261" w:rsidRDefault="006008E8" w:rsidP="00515BBB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008E8" w:rsidRPr="004F0261" w:rsidRDefault="006008E8" w:rsidP="00515BBB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6008E8" w:rsidRPr="004F0261" w:rsidRDefault="006008E8" w:rsidP="00515BBB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6008E8" w:rsidRPr="004F0261" w:rsidRDefault="006008E8" w:rsidP="00515BBB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Площадь</w:t>
            </w:r>
            <w:r w:rsidR="00E75E35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>*</w:t>
            </w: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, кв. м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6008E8" w:rsidRPr="00E75E35" w:rsidRDefault="006008E8" w:rsidP="00515BBB">
            <w:pPr>
              <w:jc w:val="center"/>
              <w:rPr>
                <w:rFonts w:eastAsia="Calibri"/>
                <w:b/>
                <w:kern w:val="2"/>
                <w:sz w:val="24"/>
                <w:szCs w:val="24"/>
                <w:lang w:val="en-US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  <w:r w:rsidR="00E75E35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>*</w:t>
            </w:r>
          </w:p>
        </w:tc>
      </w:tr>
      <w:tr w:rsidR="001F0F71" w:rsidRPr="004F0261" w:rsidTr="001747BC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F0F71" w:rsidRPr="00C278E1" w:rsidRDefault="001F0F71" w:rsidP="00515BBB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C278E1">
              <w:rPr>
                <w:rFonts w:eastAsia="Calibri"/>
                <w:kern w:val="2"/>
                <w:sz w:val="24"/>
                <w:szCs w:val="24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76EC7" w:rsidRDefault="001F0F71" w:rsidP="00E67A0F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 xml:space="preserve">г. Пермь, западнее жилого дома </w:t>
            </w:r>
          </w:p>
          <w:p w:rsidR="001F0F71" w:rsidRPr="00C278E1" w:rsidRDefault="001F0F71" w:rsidP="00E67A0F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№ 44 по ул. Хабаровская.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59:01:1713559:4079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2002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F0F71" w:rsidRPr="00C278E1" w:rsidRDefault="002B43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1F0F71" w:rsidRPr="00C278E1">
              <w:rPr>
                <w:color w:val="000000"/>
                <w:sz w:val="24"/>
                <w:szCs w:val="24"/>
              </w:rPr>
              <w:t>ля размещения автостоянки</w:t>
            </w:r>
          </w:p>
        </w:tc>
      </w:tr>
      <w:tr w:rsidR="001F0F71" w:rsidRPr="004F0261" w:rsidTr="001747BC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F0F71" w:rsidRPr="00C278E1" w:rsidRDefault="001F0F71" w:rsidP="00515BBB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C278E1">
              <w:rPr>
                <w:rFonts w:eastAsia="Calibri"/>
                <w:kern w:val="2"/>
                <w:sz w:val="24"/>
                <w:szCs w:val="24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F0F71" w:rsidRPr="00C278E1" w:rsidRDefault="001F0F71" w:rsidP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 xml:space="preserve">г. Пермь, западнее жилого дома </w:t>
            </w:r>
          </w:p>
          <w:p w:rsidR="001F0F71" w:rsidRPr="00C278E1" w:rsidRDefault="001F0F71" w:rsidP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по ул. Хабаровская, 44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59:01:1713559:1680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2000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F0F71" w:rsidRPr="00C278E1" w:rsidRDefault="002B43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1F0F71" w:rsidRPr="00C278E1">
              <w:rPr>
                <w:color w:val="000000"/>
                <w:sz w:val="24"/>
                <w:szCs w:val="24"/>
              </w:rPr>
              <w:t>од автостоянку</w:t>
            </w:r>
          </w:p>
        </w:tc>
      </w:tr>
      <w:tr w:rsidR="001F0F71" w:rsidRPr="004F0261" w:rsidTr="001747BC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:rsidR="001F0F71" w:rsidRPr="00C278E1" w:rsidRDefault="001F0F71" w:rsidP="00515BBB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C278E1">
              <w:rPr>
                <w:rFonts w:eastAsia="Calibri"/>
                <w:kern w:val="2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F0F71" w:rsidRPr="00C278E1" w:rsidRDefault="001F0F71" w:rsidP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г. Пермь, ул. Хабаровская, 44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59:01:1710006:1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1F0F71" w:rsidRPr="00C278E1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6112" w:type="dxa"/>
            <w:shd w:val="clear" w:color="auto" w:fill="auto"/>
            <w:vAlign w:val="center"/>
          </w:tcPr>
          <w:p w:rsidR="001747BC" w:rsidRPr="00FB3F77" w:rsidRDefault="001F0F71">
            <w:pPr>
              <w:jc w:val="center"/>
              <w:rPr>
                <w:color w:val="000000"/>
                <w:sz w:val="24"/>
                <w:szCs w:val="24"/>
              </w:rPr>
            </w:pPr>
            <w:r w:rsidRPr="00C278E1">
              <w:rPr>
                <w:color w:val="000000"/>
                <w:sz w:val="24"/>
                <w:szCs w:val="24"/>
              </w:rPr>
              <w:t xml:space="preserve">Под существующую трансформаторную подстанцию </w:t>
            </w:r>
          </w:p>
          <w:p w:rsidR="001F0F71" w:rsidRPr="00FB3F77" w:rsidRDefault="001747B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1695 ЭСК «Окуловская»</w:t>
            </w:r>
          </w:p>
        </w:tc>
      </w:tr>
    </w:tbl>
    <w:p w:rsidR="003C4727" w:rsidRPr="004F0261" w:rsidRDefault="003C4727" w:rsidP="003C4727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4F0261">
        <w:rPr>
          <w:iCs/>
          <w:szCs w:val="28"/>
        </w:rPr>
        <w:t>*</w:t>
      </w:r>
      <w:r w:rsidRPr="004F026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515BBB" w:rsidRDefault="00515BBB" w:rsidP="00515BBB">
      <w:pPr>
        <w:tabs>
          <w:tab w:val="left" w:pos="10490"/>
        </w:tabs>
        <w:spacing w:after="120" w:line="240" w:lineRule="exact"/>
        <w:ind w:right="-456"/>
        <w:rPr>
          <w:b/>
          <w:bCs/>
          <w:szCs w:val="24"/>
        </w:rPr>
      </w:pPr>
    </w:p>
    <w:p w:rsidR="003C4727" w:rsidRDefault="003C4727" w:rsidP="00515BBB">
      <w:pPr>
        <w:tabs>
          <w:tab w:val="left" w:pos="10490"/>
        </w:tabs>
        <w:spacing w:after="120" w:line="240" w:lineRule="exact"/>
        <w:ind w:right="-456"/>
        <w:rPr>
          <w:b/>
          <w:bCs/>
          <w:szCs w:val="24"/>
        </w:rPr>
      </w:pPr>
    </w:p>
    <w:p w:rsidR="003C4727" w:rsidRDefault="003C4727" w:rsidP="00515BBB">
      <w:pPr>
        <w:tabs>
          <w:tab w:val="left" w:pos="10490"/>
        </w:tabs>
        <w:spacing w:after="120" w:line="240" w:lineRule="exact"/>
        <w:ind w:right="-456"/>
        <w:rPr>
          <w:b/>
          <w:bCs/>
          <w:szCs w:val="24"/>
        </w:rPr>
      </w:pPr>
    </w:p>
    <w:p w:rsidR="003C4727" w:rsidRDefault="003C4727" w:rsidP="00515BBB">
      <w:pPr>
        <w:tabs>
          <w:tab w:val="left" w:pos="10490"/>
        </w:tabs>
        <w:spacing w:after="120" w:line="240" w:lineRule="exact"/>
        <w:ind w:right="-456"/>
        <w:rPr>
          <w:b/>
          <w:bCs/>
          <w:szCs w:val="24"/>
        </w:rPr>
      </w:pPr>
    </w:p>
    <w:p w:rsidR="003C4727" w:rsidRDefault="003C4727" w:rsidP="00515BBB">
      <w:pPr>
        <w:tabs>
          <w:tab w:val="left" w:pos="10490"/>
        </w:tabs>
        <w:spacing w:after="120" w:line="240" w:lineRule="exact"/>
        <w:ind w:right="-456"/>
        <w:rPr>
          <w:b/>
          <w:bCs/>
          <w:szCs w:val="24"/>
        </w:rPr>
      </w:pPr>
    </w:p>
    <w:p w:rsidR="00FB3AEB" w:rsidRPr="00FE6F2F" w:rsidRDefault="004F0261" w:rsidP="00593DA9">
      <w:pPr>
        <w:tabs>
          <w:tab w:val="left" w:pos="10490"/>
        </w:tabs>
        <w:spacing w:after="120" w:line="240" w:lineRule="exact"/>
        <w:ind w:right="-456"/>
        <w:rPr>
          <w:rFonts w:eastAsia="Calibri"/>
          <w:b/>
          <w:szCs w:val="28"/>
          <w:lang w:eastAsia="en-US"/>
        </w:rPr>
      </w:pPr>
      <w:r w:rsidRPr="004F0261">
        <w:rPr>
          <w:b/>
          <w:bCs/>
          <w:szCs w:val="24"/>
        </w:rPr>
        <w:br w:type="page"/>
      </w:r>
      <w:r w:rsidR="00FB3AEB">
        <w:rPr>
          <w:b/>
          <w:bCs/>
        </w:rPr>
        <w:lastRenderedPageBreak/>
        <w:t xml:space="preserve">Раздел </w:t>
      </w:r>
      <w:r w:rsidR="00FB3AEB" w:rsidRPr="00871EF6">
        <w:rPr>
          <w:b/>
          <w:bCs/>
          <w:lang w:val="en-US"/>
        </w:rPr>
        <w:t>II</w:t>
      </w:r>
      <w:r w:rsidR="00FB3AEB" w:rsidRPr="00871EF6">
        <w:rPr>
          <w:b/>
          <w:bCs/>
        </w:rPr>
        <w:t xml:space="preserve">. Перечень многоквартирных домов, признанных аварийными и </w:t>
      </w:r>
      <w:r w:rsidR="00F75F91">
        <w:rPr>
          <w:b/>
          <w:bCs/>
        </w:rPr>
        <w:t>подлежащими</w:t>
      </w:r>
      <w:r w:rsidR="00FB3AEB">
        <w:rPr>
          <w:b/>
          <w:bCs/>
        </w:rPr>
        <w:t xml:space="preserve"> </w:t>
      </w:r>
      <w:r w:rsidR="00FB3AEB" w:rsidRPr="00871EF6">
        <w:rPr>
          <w:b/>
          <w:bCs/>
        </w:rPr>
        <w:t>сносу или реконструкции</w:t>
      </w:r>
    </w:p>
    <w:p w:rsidR="00FB3AEB" w:rsidRDefault="00FB3AEB" w:rsidP="00FB3AEB">
      <w:pPr>
        <w:ind w:firstLine="709"/>
        <w:jc w:val="both"/>
        <w:rPr>
          <w:b/>
          <w:bCs/>
        </w:rPr>
      </w:pPr>
    </w:p>
    <w:p w:rsidR="00307D48" w:rsidRDefault="008A3137" w:rsidP="00D9077B">
      <w:pPr>
        <w:ind w:firstLine="709"/>
        <w:jc w:val="center"/>
        <w:rPr>
          <w:bCs/>
        </w:rPr>
      </w:pPr>
      <w:r w:rsidRPr="008A3137">
        <w:rPr>
          <w:bCs/>
        </w:rPr>
        <w:t>Контур № 1, площадью 21,07 га</w:t>
      </w:r>
    </w:p>
    <w:p w:rsidR="008A3137" w:rsidRPr="007D148D" w:rsidRDefault="008A3137" w:rsidP="00D9077B">
      <w:pPr>
        <w:ind w:firstLine="709"/>
        <w:jc w:val="center"/>
        <w:rPr>
          <w:bCs/>
        </w:rPr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843"/>
        <w:gridCol w:w="1559"/>
        <w:gridCol w:w="1134"/>
        <w:gridCol w:w="1701"/>
        <w:gridCol w:w="2552"/>
        <w:gridCol w:w="1276"/>
        <w:gridCol w:w="1275"/>
        <w:gridCol w:w="1842"/>
      </w:tblGrid>
      <w:tr w:rsidR="00D3469C" w:rsidRPr="00871EF6" w:rsidTr="003870DD">
        <w:trPr>
          <w:trHeight w:val="1704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ind w:left="-20"/>
              <w:jc w:val="center"/>
              <w:rPr>
                <w:sz w:val="20"/>
              </w:rPr>
            </w:pPr>
            <w:r w:rsidRPr="000B7396">
              <w:rPr>
                <w:sz w:val="20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Адрес многоквартирного дома </w:t>
            </w:r>
          </w:p>
          <w:p w:rsidR="00D3469C" w:rsidRPr="000B7396" w:rsidRDefault="000B7396" w:rsidP="008A65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(далее - </w:t>
            </w:r>
            <w:r w:rsidR="00D3469C" w:rsidRPr="000B7396">
              <w:rPr>
                <w:b/>
                <w:sz w:val="20"/>
              </w:rPr>
              <w:t>МКД)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Кадастровые номера МКД и земельного участка (ЗУ), на котором расположен МКД</w:t>
            </w:r>
            <w:r w:rsidR="00704CA6" w:rsidRPr="000B7396">
              <w:rPr>
                <w:b/>
                <w:sz w:val="20"/>
              </w:rPr>
              <w:t>*</w:t>
            </w:r>
          </w:p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(при наличии)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34958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Площадь земельного участка, на котором расположен</w:t>
            </w:r>
            <w:r w:rsidR="0037064F">
              <w:rPr>
                <w:b/>
                <w:sz w:val="20"/>
              </w:rPr>
              <w:t xml:space="preserve"> </w:t>
            </w:r>
            <w:r w:rsidRPr="000B7396">
              <w:rPr>
                <w:b/>
                <w:sz w:val="20"/>
              </w:rPr>
              <w:t xml:space="preserve"> МКД* </w:t>
            </w:r>
          </w:p>
          <w:p w:rsidR="00D3469C" w:rsidRPr="000B7396" w:rsidRDefault="00B34958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(если земельный участок </w:t>
            </w:r>
            <w:r w:rsidR="00D3469C" w:rsidRPr="000B7396">
              <w:rPr>
                <w:b/>
                <w:sz w:val="20"/>
              </w:rPr>
              <w:t xml:space="preserve">образован), </w:t>
            </w:r>
            <w:r w:rsidR="0037064F">
              <w:rPr>
                <w:b/>
                <w:sz w:val="20"/>
              </w:rPr>
              <w:t xml:space="preserve"> </w:t>
            </w:r>
            <w:r w:rsidR="00D3469C"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Общая площадь МКД*, </w:t>
            </w:r>
            <w:r w:rsidR="0037064F">
              <w:rPr>
                <w:b/>
                <w:sz w:val="20"/>
              </w:rPr>
              <w:t xml:space="preserve"> </w:t>
            </w:r>
            <w:r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Вид собственности на земельный участок, на котором расположен МКД*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Основание, в соответствии с которым МКД признан аварийным и подлежащим сносу или реконструкции (наименование, реквизиты документа)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Суммарная площадь помещений в МКД*, </w:t>
            </w:r>
            <w:r w:rsidRPr="000B7396">
              <w:rPr>
                <w:b/>
                <w:i/>
                <w:sz w:val="20"/>
              </w:rPr>
              <w:t>кв.м.</w:t>
            </w:r>
          </w:p>
        </w:tc>
        <w:tc>
          <w:tcPr>
            <w:tcW w:w="1842" w:type="dxa"/>
            <w:vMerge w:val="restart"/>
            <w:vAlign w:val="center"/>
          </w:tcPr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Предусмотренное мероприятие: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снос или реконструкция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(указать)</w:t>
            </w:r>
          </w:p>
        </w:tc>
      </w:tr>
      <w:tr w:rsidR="00D3469C" w:rsidRPr="00871EF6" w:rsidTr="003870DD">
        <w:trPr>
          <w:trHeight w:val="207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жилые помещения</w:t>
            </w:r>
          </w:p>
        </w:tc>
        <w:tc>
          <w:tcPr>
            <w:tcW w:w="1275" w:type="dxa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нежилые помещения</w:t>
            </w:r>
          </w:p>
        </w:tc>
        <w:tc>
          <w:tcPr>
            <w:tcW w:w="1842" w:type="dxa"/>
            <w:vMerge/>
          </w:tcPr>
          <w:p w:rsidR="00D3469C" w:rsidRPr="00D3469C" w:rsidRDefault="00D3469C" w:rsidP="008A65F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3469C" w:rsidRPr="00871EF6" w:rsidTr="002B046A">
        <w:trPr>
          <w:trHeight w:val="153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D3469C" w:rsidRPr="00D3469C" w:rsidRDefault="00D3469C" w:rsidP="00AB6B6A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I. Многоквартирные дома, признанные аварийными до 1 января 2017 года</w:t>
            </w:r>
            <w:r w:rsidR="00F92CD6" w:rsidRPr="00871EF6">
              <w:rPr>
                <w:i/>
                <w:iCs/>
                <w:sz w:val="20"/>
              </w:rPr>
              <w:t>**</w:t>
            </w:r>
          </w:p>
        </w:tc>
      </w:tr>
      <w:tr w:rsidR="00687C6A" w:rsidRPr="00871EF6" w:rsidTr="00F310A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687C6A" w:rsidRPr="00871EF6" w:rsidRDefault="00687C6A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E0AE9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687C6A" w:rsidRPr="00C00903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Кочегаров, 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7C6A" w:rsidRPr="00C00903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59:01:1713490:49</w:t>
            </w:r>
          </w:p>
          <w:p w:rsidR="00C278E1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687C6A" w:rsidRPr="00C00903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7C6A" w:rsidRPr="00C00903" w:rsidRDefault="00687C6A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38850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7C6A" w:rsidRPr="00C00903" w:rsidRDefault="00687C6A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462,1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7C6A" w:rsidRPr="00C00903" w:rsidRDefault="00687C6A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FE0AE9" w:rsidRDefault="00687C6A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жилищный отношений администрации города Перми от 07.10.2016 </w:t>
            </w:r>
          </w:p>
          <w:p w:rsidR="00687C6A" w:rsidRPr="00C00903" w:rsidRDefault="00687C6A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№ СЭД-11-01-04-210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7C6A" w:rsidRPr="0028351C" w:rsidRDefault="00F310AD" w:rsidP="00F310AD">
            <w:pPr>
              <w:jc w:val="center"/>
              <w:rPr>
                <w:sz w:val="18"/>
                <w:szCs w:val="18"/>
              </w:rPr>
            </w:pPr>
            <w:r w:rsidRPr="00F310AD">
              <w:rPr>
                <w:sz w:val="18"/>
                <w:szCs w:val="18"/>
              </w:rPr>
              <w:t>409,3</w:t>
            </w:r>
          </w:p>
        </w:tc>
        <w:tc>
          <w:tcPr>
            <w:tcW w:w="1275" w:type="dxa"/>
            <w:vAlign w:val="center"/>
          </w:tcPr>
          <w:p w:rsidR="00687C6A" w:rsidRPr="0028351C" w:rsidRDefault="00F310AD" w:rsidP="00F3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687C6A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34640" w:rsidRPr="00871EF6" w:rsidTr="00F310A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034640" w:rsidRDefault="00034640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34640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59:01:1713479:34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59:01:1713492:560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1214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755,7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4640" w:rsidRPr="00C00903" w:rsidRDefault="00034640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FE0AE9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34640" w:rsidRPr="0028351C" w:rsidRDefault="00EB6800" w:rsidP="00F310AD">
            <w:pPr>
              <w:jc w:val="center"/>
              <w:rPr>
                <w:sz w:val="18"/>
                <w:szCs w:val="18"/>
              </w:rPr>
            </w:pPr>
            <w:r w:rsidRPr="00EB6800">
              <w:rPr>
                <w:sz w:val="18"/>
                <w:szCs w:val="18"/>
              </w:rPr>
              <w:t>685,6</w:t>
            </w:r>
          </w:p>
        </w:tc>
        <w:tc>
          <w:tcPr>
            <w:tcW w:w="1275" w:type="dxa"/>
            <w:vAlign w:val="center"/>
          </w:tcPr>
          <w:p w:rsidR="00034640" w:rsidRPr="0028351C" w:rsidRDefault="00EB6800" w:rsidP="00F3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34640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34640" w:rsidRPr="00871EF6" w:rsidTr="00F310A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034640" w:rsidRDefault="00034640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34640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МКД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59:01:1713476:38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59:01:1713476:470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1844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744,9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4640" w:rsidRPr="00C00903" w:rsidRDefault="00034640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FE0AE9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34640" w:rsidRPr="0028351C" w:rsidRDefault="00EB6800" w:rsidP="00F310AD">
            <w:pPr>
              <w:jc w:val="center"/>
              <w:rPr>
                <w:sz w:val="18"/>
                <w:szCs w:val="18"/>
              </w:rPr>
            </w:pPr>
            <w:r w:rsidRPr="00EB6800">
              <w:rPr>
                <w:sz w:val="18"/>
                <w:szCs w:val="18"/>
              </w:rPr>
              <w:t>672,3</w:t>
            </w:r>
          </w:p>
        </w:tc>
        <w:tc>
          <w:tcPr>
            <w:tcW w:w="1275" w:type="dxa"/>
            <w:vAlign w:val="center"/>
          </w:tcPr>
          <w:p w:rsidR="00034640" w:rsidRPr="0028351C" w:rsidRDefault="00EB6800" w:rsidP="00F3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34640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34640" w:rsidRPr="00871EF6" w:rsidTr="00F310A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034640" w:rsidRDefault="00034640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34640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</w:t>
            </w:r>
            <w:r w:rsidRPr="00C00903">
              <w:rPr>
                <w:color w:val="000000"/>
                <w:sz w:val="18"/>
                <w:szCs w:val="18"/>
              </w:rPr>
              <w:t>59:01:1713490:54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59:01:1713493:409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3641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690,6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4640" w:rsidRPr="00C00903" w:rsidRDefault="00034640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034640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24.11.2016 </w:t>
            </w:r>
          </w:p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№ СЭД-11-01-04-306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4640" w:rsidRPr="008260C5" w:rsidRDefault="008260C5" w:rsidP="008260C5">
            <w:pPr>
              <w:jc w:val="center"/>
              <w:rPr>
                <w:color w:val="000000"/>
                <w:sz w:val="18"/>
                <w:szCs w:val="18"/>
              </w:rPr>
            </w:pPr>
            <w:r w:rsidRPr="008260C5">
              <w:rPr>
                <w:color w:val="000000"/>
                <w:sz w:val="18"/>
                <w:szCs w:val="18"/>
              </w:rPr>
              <w:t>626,9</w:t>
            </w:r>
          </w:p>
        </w:tc>
        <w:tc>
          <w:tcPr>
            <w:tcW w:w="1275" w:type="dxa"/>
            <w:vAlign w:val="center"/>
          </w:tcPr>
          <w:p w:rsidR="00034640" w:rsidRPr="008260C5" w:rsidRDefault="00EB6800" w:rsidP="00F310AD">
            <w:pPr>
              <w:jc w:val="center"/>
              <w:rPr>
                <w:sz w:val="18"/>
                <w:szCs w:val="18"/>
              </w:rPr>
            </w:pPr>
            <w:r w:rsidRPr="008260C5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34640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34640" w:rsidRPr="00871EF6" w:rsidTr="00F310A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034640" w:rsidRDefault="00034640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34640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г. Пермь,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59:01:1713490:38 </w:t>
            </w:r>
          </w:p>
          <w:p w:rsidR="00C278E1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034640" w:rsidRPr="00C00903" w:rsidRDefault="00034640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59:01:1713490:15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</w:p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1275,6</w:t>
            </w:r>
          </w:p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34640" w:rsidRPr="00C00903" w:rsidRDefault="00034640" w:rsidP="008260C5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518,9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4640" w:rsidRPr="00C00903" w:rsidRDefault="00034640" w:rsidP="00FE0AE9">
            <w:pPr>
              <w:ind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34640" w:rsidRPr="00C00903" w:rsidRDefault="00034640" w:rsidP="00FE0AE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260C5" w:rsidRPr="0028351C" w:rsidRDefault="008260C5" w:rsidP="00053012">
            <w:pPr>
              <w:jc w:val="center"/>
              <w:rPr>
                <w:sz w:val="18"/>
                <w:szCs w:val="18"/>
              </w:rPr>
            </w:pPr>
            <w:r w:rsidRPr="008260C5">
              <w:rPr>
                <w:sz w:val="18"/>
                <w:szCs w:val="18"/>
              </w:rPr>
              <w:t>267,8</w:t>
            </w:r>
          </w:p>
        </w:tc>
        <w:tc>
          <w:tcPr>
            <w:tcW w:w="1275" w:type="dxa"/>
            <w:vAlign w:val="center"/>
          </w:tcPr>
          <w:p w:rsidR="00034640" w:rsidRPr="0028351C" w:rsidRDefault="008260C5" w:rsidP="00F310AD">
            <w:pPr>
              <w:jc w:val="center"/>
              <w:rPr>
                <w:sz w:val="18"/>
                <w:szCs w:val="18"/>
              </w:rPr>
            </w:pPr>
            <w:r w:rsidRPr="008260C5">
              <w:rPr>
                <w:sz w:val="18"/>
                <w:szCs w:val="18"/>
              </w:rPr>
              <w:t>119,7</w:t>
            </w:r>
          </w:p>
        </w:tc>
        <w:tc>
          <w:tcPr>
            <w:tcW w:w="1842" w:type="dxa"/>
            <w:vAlign w:val="center"/>
          </w:tcPr>
          <w:p w:rsidR="00034640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FB3F77" w:rsidRPr="00871EF6" w:rsidTr="00FB3F77">
        <w:trPr>
          <w:trHeight w:val="994"/>
        </w:trPr>
        <w:tc>
          <w:tcPr>
            <w:tcW w:w="425" w:type="dxa"/>
            <w:shd w:val="clear" w:color="auto" w:fill="auto"/>
            <w:vAlign w:val="center"/>
          </w:tcPr>
          <w:p w:rsidR="00FB3F77" w:rsidRDefault="00FB3F77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B3F77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59:01:1713490:37</w:t>
            </w:r>
          </w:p>
          <w:p w:rsidR="00FB3F77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1710,3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702,1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436D" w:rsidRDefault="002B436D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Муниципальная</w:t>
            </w:r>
          </w:p>
          <w:p w:rsidR="00FB3F77" w:rsidRPr="00C00903" w:rsidRDefault="002B436D" w:rsidP="002B436D">
            <w:pPr>
              <w:ind w:left="-109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собственность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FB3F77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10.06.2016 </w:t>
            </w:r>
          </w:p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СЭД-059-11-01-04-106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3F77" w:rsidRPr="00C00903" w:rsidRDefault="00FB3F77" w:rsidP="00C316E3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642</w:t>
            </w:r>
          </w:p>
        </w:tc>
        <w:tc>
          <w:tcPr>
            <w:tcW w:w="1275" w:type="dxa"/>
            <w:vAlign w:val="center"/>
          </w:tcPr>
          <w:p w:rsidR="00FB3F77" w:rsidRPr="00C00903" w:rsidRDefault="00FB3F77" w:rsidP="00C316E3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FB3F77" w:rsidRPr="00034640" w:rsidRDefault="00FB3F77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FB3F77" w:rsidRPr="00871EF6" w:rsidTr="00FB3F77">
        <w:trPr>
          <w:trHeight w:val="513"/>
        </w:trPr>
        <w:tc>
          <w:tcPr>
            <w:tcW w:w="425" w:type="dxa"/>
            <w:shd w:val="clear" w:color="auto" w:fill="auto"/>
            <w:vAlign w:val="center"/>
          </w:tcPr>
          <w:p w:rsidR="00FB3F77" w:rsidRDefault="00FB3F77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B3F77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59:01:1713493:36</w:t>
            </w:r>
          </w:p>
          <w:p w:rsidR="00FB3F77" w:rsidRPr="00C00903" w:rsidRDefault="00FB3F77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59:01:1713493:421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3312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702,4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436D" w:rsidRPr="002B436D" w:rsidRDefault="002B436D" w:rsidP="002B436D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Муниципальная</w:t>
            </w:r>
          </w:p>
          <w:p w:rsidR="00FB3F77" w:rsidRPr="00C00903" w:rsidRDefault="002B436D" w:rsidP="002B436D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FB3F77" w:rsidRPr="00C00903" w:rsidRDefault="00FB3F77" w:rsidP="00FE0AE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B3F77" w:rsidRPr="0028351C" w:rsidRDefault="00FB3F77" w:rsidP="00053012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189,7</w:t>
            </w:r>
          </w:p>
        </w:tc>
        <w:tc>
          <w:tcPr>
            <w:tcW w:w="1275" w:type="dxa"/>
            <w:vAlign w:val="center"/>
          </w:tcPr>
          <w:p w:rsidR="00FB3F77" w:rsidRPr="0028351C" w:rsidRDefault="00FB3F77" w:rsidP="0044279D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13,6</w:t>
            </w:r>
          </w:p>
        </w:tc>
        <w:tc>
          <w:tcPr>
            <w:tcW w:w="1842" w:type="dxa"/>
            <w:vAlign w:val="center"/>
          </w:tcPr>
          <w:p w:rsidR="00FB3F77" w:rsidRDefault="00FB3F77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8743C6" w:rsidRPr="00871EF6" w:rsidTr="0044279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8743C6" w:rsidRDefault="008743C6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C00903">
              <w:rPr>
                <w:color w:val="000000"/>
                <w:sz w:val="18"/>
                <w:szCs w:val="18"/>
              </w:rPr>
              <w:t>Ветлужская</w:t>
            </w:r>
            <w:proofErr w:type="spellEnd"/>
            <w:r w:rsidRPr="00C00903">
              <w:rPr>
                <w:color w:val="000000"/>
                <w:sz w:val="18"/>
                <w:szCs w:val="18"/>
              </w:rPr>
              <w:t>, 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МКД </w:t>
            </w:r>
            <w:r w:rsidRPr="00C00903">
              <w:rPr>
                <w:color w:val="000000"/>
                <w:sz w:val="18"/>
                <w:szCs w:val="18"/>
              </w:rPr>
              <w:t>59:01:1713479:50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ЗУ </w:t>
            </w:r>
            <w:r w:rsidRPr="00C00903">
              <w:rPr>
                <w:color w:val="000000"/>
                <w:sz w:val="18"/>
                <w:szCs w:val="18"/>
              </w:rPr>
              <w:t>59:01:1713493:533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2383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683,4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43C6" w:rsidRPr="00C00903" w:rsidRDefault="008743C6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Управление жилищных отношений администрации города Перми от 24.12.2015 </w:t>
            </w:r>
          </w:p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СЭД-11-01-04-208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614,8</w:t>
            </w:r>
          </w:p>
        </w:tc>
        <w:tc>
          <w:tcPr>
            <w:tcW w:w="1275" w:type="dxa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743C6" w:rsidRDefault="008743C6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8743C6" w:rsidRPr="00871EF6" w:rsidTr="0044279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8743C6" w:rsidRDefault="008743C6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C00903">
              <w:rPr>
                <w:color w:val="000000"/>
                <w:sz w:val="18"/>
                <w:szCs w:val="18"/>
              </w:rPr>
              <w:t>Ветлужская</w:t>
            </w:r>
            <w:proofErr w:type="spellEnd"/>
            <w:r w:rsidRPr="00C00903">
              <w:rPr>
                <w:color w:val="000000"/>
                <w:sz w:val="18"/>
                <w:szCs w:val="18"/>
              </w:rPr>
              <w:t>, 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3C6" w:rsidRPr="00053012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b/>
                <w:color w:val="000000"/>
                <w:sz w:val="18"/>
                <w:szCs w:val="18"/>
              </w:rPr>
              <w:t>МКД</w:t>
            </w:r>
            <w:r w:rsidRPr="00053012">
              <w:rPr>
                <w:color w:val="000000"/>
                <w:sz w:val="18"/>
                <w:szCs w:val="18"/>
              </w:rPr>
              <w:t xml:space="preserve"> 59:01:1713479:36</w:t>
            </w:r>
          </w:p>
          <w:p w:rsidR="008743C6" w:rsidRPr="00053012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b/>
                <w:color w:val="000000"/>
                <w:sz w:val="18"/>
                <w:szCs w:val="18"/>
              </w:rPr>
              <w:t>ЗУ</w:t>
            </w:r>
            <w:r w:rsidRPr="00053012">
              <w:rPr>
                <w:color w:val="000000"/>
                <w:sz w:val="18"/>
                <w:szCs w:val="18"/>
              </w:rPr>
              <w:t xml:space="preserve"> 59:01:1713492:562</w:t>
            </w:r>
          </w:p>
          <w:p w:rsidR="008743C6" w:rsidRPr="00053012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59:01:1713492:3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3C6" w:rsidRPr="00053012" w:rsidRDefault="008743C6" w:rsidP="00FE0AE9">
            <w:pPr>
              <w:jc w:val="center"/>
              <w:rPr>
                <w:sz w:val="18"/>
                <w:szCs w:val="18"/>
              </w:rPr>
            </w:pPr>
          </w:p>
          <w:p w:rsidR="008743C6" w:rsidRPr="00053012" w:rsidRDefault="008743C6" w:rsidP="00FE0AE9">
            <w:pPr>
              <w:jc w:val="center"/>
              <w:rPr>
                <w:sz w:val="18"/>
                <w:szCs w:val="18"/>
              </w:rPr>
            </w:pPr>
          </w:p>
          <w:p w:rsidR="008743C6" w:rsidRPr="00053012" w:rsidRDefault="008743C6" w:rsidP="00FE0AE9">
            <w:pPr>
              <w:jc w:val="center"/>
              <w:rPr>
                <w:sz w:val="18"/>
                <w:szCs w:val="18"/>
              </w:rPr>
            </w:pPr>
          </w:p>
          <w:p w:rsidR="008743C6" w:rsidRPr="00053012" w:rsidRDefault="008743C6" w:rsidP="00FE0AE9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2920</w:t>
            </w:r>
          </w:p>
          <w:p w:rsidR="008743C6" w:rsidRPr="00053012" w:rsidRDefault="008743C6" w:rsidP="00FE0AE9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5699,4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1019,8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43C6" w:rsidRDefault="008743C6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FE0AE9">
              <w:rPr>
                <w:sz w:val="18"/>
                <w:szCs w:val="18"/>
              </w:rPr>
              <w:t xml:space="preserve">Общая долевая собственность </w:t>
            </w:r>
          </w:p>
          <w:p w:rsidR="008743C6" w:rsidRDefault="008743C6" w:rsidP="00FE0AE9">
            <w:pPr>
              <w:ind w:left="-109" w:right="-108"/>
              <w:jc w:val="center"/>
              <w:rPr>
                <w:sz w:val="18"/>
                <w:szCs w:val="18"/>
              </w:rPr>
            </w:pPr>
          </w:p>
          <w:p w:rsidR="002B436D" w:rsidRPr="002B436D" w:rsidRDefault="002B436D" w:rsidP="002B436D">
            <w:pPr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Муниципальная</w:t>
            </w:r>
          </w:p>
          <w:p w:rsidR="008743C6" w:rsidRPr="00FE0AE9" w:rsidRDefault="002B436D" w:rsidP="002B436D">
            <w:pPr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собственность,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24.11.2016 </w:t>
            </w:r>
          </w:p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СЭД-11-01-04-306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279D" w:rsidRPr="0028351C" w:rsidRDefault="0044279D" w:rsidP="00053012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535,4</w:t>
            </w:r>
          </w:p>
        </w:tc>
        <w:tc>
          <w:tcPr>
            <w:tcW w:w="1275" w:type="dxa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743C6" w:rsidRDefault="008743C6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8743C6" w:rsidRPr="00871EF6" w:rsidTr="0044279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8743C6" w:rsidRDefault="008743C6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Генерала Наумова, 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59:01:1713490:457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59:01:1713490:658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1535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595,2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43C6" w:rsidRPr="00C00903" w:rsidRDefault="008743C6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 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24.12.2015 </w:t>
            </w:r>
          </w:p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СЭД-11-01-04-209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471,4</w:t>
            </w:r>
          </w:p>
        </w:tc>
        <w:tc>
          <w:tcPr>
            <w:tcW w:w="1275" w:type="dxa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743C6" w:rsidRDefault="008743C6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8743C6" w:rsidRPr="00871EF6" w:rsidTr="00FA5EED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8743C6" w:rsidRDefault="008743C6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Генерала Наумова, 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59:01:1713490:45</w:t>
            </w:r>
          </w:p>
          <w:p w:rsidR="0044279D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1320,7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772,2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436D" w:rsidRPr="002B436D" w:rsidRDefault="002B436D" w:rsidP="002B436D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Муниципальная</w:t>
            </w:r>
          </w:p>
          <w:p w:rsidR="008743C6" w:rsidRPr="00C00903" w:rsidRDefault="002B436D" w:rsidP="002B436D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собственность,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A5EED" w:rsidRDefault="008743C6" w:rsidP="00FA5EED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Распоряжение Управления</w:t>
            </w:r>
          </w:p>
          <w:p w:rsidR="008743C6" w:rsidRDefault="008743C6" w:rsidP="00FA5EED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жилищных отношений администрации города Перми от 20.04.2016</w:t>
            </w:r>
          </w:p>
          <w:p w:rsidR="008743C6" w:rsidRPr="00C00903" w:rsidRDefault="008743C6" w:rsidP="00FA5EED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279D" w:rsidRPr="0028351C" w:rsidRDefault="0044279D" w:rsidP="00053012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103,2</w:t>
            </w:r>
          </w:p>
        </w:tc>
        <w:tc>
          <w:tcPr>
            <w:tcW w:w="1275" w:type="dxa"/>
            <w:vAlign w:val="center"/>
          </w:tcPr>
          <w:p w:rsidR="008743C6" w:rsidRPr="0028351C" w:rsidRDefault="0044279D" w:rsidP="0044279D">
            <w:pPr>
              <w:jc w:val="center"/>
              <w:rPr>
                <w:sz w:val="18"/>
                <w:szCs w:val="18"/>
              </w:rPr>
            </w:pPr>
            <w:r w:rsidRPr="0044279D">
              <w:rPr>
                <w:sz w:val="18"/>
                <w:szCs w:val="18"/>
              </w:rPr>
              <w:t>374,1</w:t>
            </w:r>
          </w:p>
        </w:tc>
        <w:tc>
          <w:tcPr>
            <w:tcW w:w="1842" w:type="dxa"/>
            <w:vAlign w:val="center"/>
          </w:tcPr>
          <w:p w:rsidR="008743C6" w:rsidRDefault="008743C6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8743C6" w:rsidRPr="00871EF6" w:rsidTr="0044279D">
        <w:trPr>
          <w:trHeight w:val="883"/>
        </w:trPr>
        <w:tc>
          <w:tcPr>
            <w:tcW w:w="425" w:type="dxa"/>
            <w:shd w:val="clear" w:color="auto" w:fill="auto"/>
            <w:vAlign w:val="center"/>
          </w:tcPr>
          <w:p w:rsidR="008743C6" w:rsidRDefault="008743C6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43C6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Кочегаров, 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МКД </w:t>
            </w:r>
            <w:r w:rsidRPr="00C00903">
              <w:rPr>
                <w:color w:val="000000"/>
                <w:sz w:val="18"/>
                <w:szCs w:val="18"/>
              </w:rPr>
              <w:t>59:01:1713490:52</w:t>
            </w:r>
          </w:p>
          <w:p w:rsidR="008743C6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8743C6" w:rsidRPr="00C00903" w:rsidRDefault="008743C6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59:01:1713491:36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5800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43C6" w:rsidRPr="00C00903" w:rsidRDefault="008743C6" w:rsidP="00FE0AE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1642,3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43C6" w:rsidRPr="00C00903" w:rsidRDefault="008743C6" w:rsidP="00FE0AE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6A0449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A5EED" w:rsidRPr="00FA5EED" w:rsidRDefault="00FA5EED" w:rsidP="00FA5EED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Распоряжение Управления</w:t>
            </w:r>
          </w:p>
          <w:p w:rsidR="00FA5EED" w:rsidRPr="00FA5EED" w:rsidRDefault="00FA5EED" w:rsidP="00FA5EED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жилищных отношений администрации города Перми от 20.04.2016</w:t>
            </w:r>
          </w:p>
          <w:p w:rsidR="008743C6" w:rsidRPr="00C00903" w:rsidRDefault="00FA5EED" w:rsidP="00FA5EED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№ СЭД-059-11-01-04-80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743C6" w:rsidRPr="0028351C" w:rsidRDefault="00FA5EED" w:rsidP="0044279D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1025,1</w:t>
            </w:r>
          </w:p>
        </w:tc>
        <w:tc>
          <w:tcPr>
            <w:tcW w:w="1275" w:type="dxa"/>
            <w:vAlign w:val="center"/>
          </w:tcPr>
          <w:p w:rsidR="008743C6" w:rsidRPr="0028351C" w:rsidRDefault="00FA5EED" w:rsidP="0044279D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90,6</w:t>
            </w:r>
          </w:p>
        </w:tc>
        <w:tc>
          <w:tcPr>
            <w:tcW w:w="1842" w:type="dxa"/>
            <w:vAlign w:val="center"/>
          </w:tcPr>
          <w:p w:rsidR="008743C6" w:rsidRDefault="008743C6" w:rsidP="00034640">
            <w:pPr>
              <w:jc w:val="center"/>
            </w:pPr>
            <w:r w:rsidRPr="00444072">
              <w:rPr>
                <w:sz w:val="18"/>
                <w:szCs w:val="18"/>
              </w:rPr>
              <w:t>Снос</w:t>
            </w:r>
          </w:p>
        </w:tc>
      </w:tr>
      <w:tr w:rsidR="000C681B" w:rsidRPr="00871EF6" w:rsidTr="0044279D">
        <w:trPr>
          <w:trHeight w:val="883"/>
        </w:trPr>
        <w:tc>
          <w:tcPr>
            <w:tcW w:w="425" w:type="dxa"/>
            <w:shd w:val="clear" w:color="auto" w:fill="auto"/>
            <w:vAlign w:val="center"/>
          </w:tcPr>
          <w:p w:rsidR="000C681B" w:rsidRDefault="000C681B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Кочегаров, 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59:01:1713491:45</w:t>
            </w:r>
          </w:p>
          <w:p w:rsidR="000C681B" w:rsidRPr="00C00903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59:01:1713491:409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964958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834,4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Pr="000C681B" w:rsidRDefault="000C681B" w:rsidP="000C68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Заключение </w:t>
            </w:r>
            <w:r w:rsidRPr="000C681B">
              <w:rPr>
                <w:sz w:val="18"/>
                <w:szCs w:val="18"/>
              </w:rPr>
              <w:t xml:space="preserve">межведомственной комиссии </w:t>
            </w:r>
          </w:p>
          <w:p w:rsidR="000C681B" w:rsidRPr="000C681B" w:rsidRDefault="000C681B" w:rsidP="000C681B">
            <w:pPr>
              <w:jc w:val="center"/>
              <w:rPr>
                <w:sz w:val="18"/>
                <w:szCs w:val="18"/>
              </w:rPr>
            </w:pPr>
            <w:r w:rsidRPr="000C681B">
              <w:rPr>
                <w:sz w:val="18"/>
                <w:szCs w:val="18"/>
              </w:rPr>
              <w:t xml:space="preserve">«О признании </w:t>
            </w:r>
            <w:proofErr w:type="spellStart"/>
            <w:r w:rsidRPr="000C681B">
              <w:rPr>
                <w:sz w:val="18"/>
                <w:szCs w:val="18"/>
              </w:rPr>
              <w:t>многоквартирн</w:t>
            </w:r>
            <w:proofErr w:type="spellEnd"/>
          </w:p>
          <w:p w:rsidR="000C681B" w:rsidRPr="000C681B" w:rsidRDefault="000C681B" w:rsidP="000C681B">
            <w:pPr>
              <w:jc w:val="center"/>
              <w:rPr>
                <w:sz w:val="18"/>
                <w:szCs w:val="18"/>
              </w:rPr>
            </w:pPr>
            <w:proofErr w:type="gramStart"/>
            <w:r w:rsidRPr="000C681B">
              <w:rPr>
                <w:sz w:val="18"/>
                <w:szCs w:val="18"/>
              </w:rPr>
              <w:t>ого</w:t>
            </w:r>
            <w:proofErr w:type="gramEnd"/>
            <w:r w:rsidRPr="000C681B">
              <w:rPr>
                <w:sz w:val="18"/>
                <w:szCs w:val="18"/>
              </w:rPr>
              <w:t xml:space="preserve"> дома аварийным и </w:t>
            </w:r>
          </w:p>
          <w:p w:rsidR="000C681B" w:rsidRPr="00C00903" w:rsidRDefault="000C681B" w:rsidP="000C681B">
            <w:pPr>
              <w:jc w:val="center"/>
              <w:rPr>
                <w:sz w:val="18"/>
                <w:szCs w:val="18"/>
              </w:rPr>
            </w:pPr>
            <w:r w:rsidRPr="000C681B">
              <w:rPr>
                <w:sz w:val="18"/>
                <w:szCs w:val="18"/>
              </w:rPr>
              <w:t xml:space="preserve">подлежащим сносу» </w:t>
            </w:r>
            <w:r>
              <w:rPr>
                <w:sz w:val="18"/>
                <w:szCs w:val="18"/>
              </w:rPr>
              <w:br/>
            </w:r>
            <w:r w:rsidRPr="000C681B">
              <w:rPr>
                <w:sz w:val="18"/>
                <w:szCs w:val="18"/>
              </w:rPr>
              <w:t>от 12.02.2015 № 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964958">
            <w:pPr>
              <w:jc w:val="center"/>
              <w:rPr>
                <w:sz w:val="18"/>
                <w:szCs w:val="18"/>
              </w:rPr>
            </w:pPr>
            <w:r w:rsidRPr="00FA5EED">
              <w:rPr>
                <w:sz w:val="18"/>
                <w:szCs w:val="18"/>
              </w:rPr>
              <w:t>758,3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9649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C14804" w:rsidRDefault="000C681B" w:rsidP="00964958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2B046A">
        <w:trPr>
          <w:trHeight w:val="247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0C681B" w:rsidRPr="00650003" w:rsidRDefault="000C681B" w:rsidP="004C256F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II. Многоквартирные дома, признанные аварийными с 1 января 2017 года до 1 января 2022 года</w:t>
            </w:r>
          </w:p>
        </w:tc>
      </w:tr>
      <w:tr w:rsidR="000C681B" w:rsidRPr="009C3A86" w:rsidTr="00FA5EED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ул. Марии </w:t>
            </w:r>
            <w:proofErr w:type="gramStart"/>
            <w:r w:rsidRPr="00C00903">
              <w:rPr>
                <w:color w:val="000000"/>
                <w:sz w:val="18"/>
                <w:szCs w:val="18"/>
              </w:rPr>
              <w:t>Загуменных</w:t>
            </w:r>
            <w:proofErr w:type="gramEnd"/>
            <w:r w:rsidRPr="00C00903">
              <w:rPr>
                <w:color w:val="000000"/>
                <w:sz w:val="18"/>
                <w:szCs w:val="18"/>
              </w:rPr>
              <w:t>, 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Default="000C681B" w:rsidP="003870DD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59:01:1713491:41</w:t>
            </w:r>
          </w:p>
          <w:p w:rsidR="000C681B" w:rsidRDefault="000C681B" w:rsidP="003870DD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0C681B" w:rsidRPr="00C00903" w:rsidRDefault="000C681B" w:rsidP="003870DD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59:01:1713491:32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Pr="00C00903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738,0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3870DD">
              <w:rPr>
                <w:sz w:val="18"/>
                <w:szCs w:val="18"/>
              </w:rPr>
              <w:t>Сведен</w:t>
            </w:r>
            <w:r>
              <w:rPr>
                <w:sz w:val="18"/>
                <w:szCs w:val="18"/>
              </w:rPr>
              <w:t>ия о зарегистрированных правах</w:t>
            </w:r>
            <w:r w:rsidRPr="003870DD">
              <w:rPr>
                <w:sz w:val="18"/>
                <w:szCs w:val="18"/>
              </w:rPr>
              <w:t xml:space="preserve"> отсутствуют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21.06.2019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СЭД-059-11-01-04-114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664,6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FD0CDD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FA5EED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Кочегаров, 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59:01:1713490:47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59:01:1713490:804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693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459,1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3870DD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20.03.2017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№ СЭД-059-11-01-04-30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404,6</w:t>
            </w:r>
            <w:r w:rsidR="00F9364F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FD0CDD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FA5EED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59:01:0000000:1532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59:01:1713491:412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583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774,1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3870DD">
              <w:rPr>
                <w:sz w:val="18"/>
                <w:szCs w:val="18"/>
              </w:rPr>
              <w:t>Сведения о зарегистрированных правах, отсутствуют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09.11.2020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СЭД-059-11-01-04-542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690,4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FA5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FD0CDD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DF631A">
        <w:trPr>
          <w:trHeight w:val="286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30а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59:01:1713490:62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59:01:1713490:799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00903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453,9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3870DD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00903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00903">
              <w:rPr>
                <w:sz w:val="18"/>
                <w:szCs w:val="18"/>
              </w:rPr>
              <w:t xml:space="preserve"> от 24.09.2019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>№ СЭД-059-11-01-04-357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lastRenderedPageBreak/>
              <w:t>373,6</w:t>
            </w:r>
            <w:r w:rsidR="00F9364F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FD0CDD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89650A">
        <w:trPr>
          <w:trHeight w:val="1147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b/>
                <w:bCs/>
                <w:sz w:val="18"/>
                <w:szCs w:val="18"/>
              </w:rPr>
            </w:pPr>
            <w:r w:rsidRPr="00C00903">
              <w:rPr>
                <w:b/>
                <w:bCs/>
                <w:sz w:val="18"/>
                <w:szCs w:val="18"/>
              </w:rPr>
              <w:t xml:space="preserve">МКД </w:t>
            </w:r>
            <w:r w:rsidRPr="00C00903">
              <w:rPr>
                <w:bCs/>
                <w:sz w:val="18"/>
                <w:szCs w:val="18"/>
              </w:rPr>
              <w:t>59:01:1713490:59</w:t>
            </w:r>
          </w:p>
          <w:p w:rsidR="000C681B" w:rsidRDefault="000C681B" w:rsidP="00C11C5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00903">
              <w:rPr>
                <w:b/>
                <w:bCs/>
                <w:sz w:val="18"/>
                <w:szCs w:val="18"/>
              </w:rPr>
              <w:t xml:space="preserve">ЗУ </w:t>
            </w:r>
          </w:p>
          <w:p w:rsidR="000C681B" w:rsidRPr="00C00903" w:rsidRDefault="000C681B" w:rsidP="00C11C59">
            <w:pPr>
              <w:jc w:val="center"/>
              <w:rPr>
                <w:b/>
                <w:bCs/>
                <w:sz w:val="18"/>
                <w:szCs w:val="18"/>
              </w:rPr>
            </w:pPr>
            <w:r w:rsidRPr="00C00903">
              <w:rPr>
                <w:bCs/>
                <w:sz w:val="18"/>
                <w:szCs w:val="18"/>
              </w:rPr>
              <w:t>59:01:1713490:14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2942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787,9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22.02.2017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053012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91,8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FD0CDD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89650A">
        <w:trPr>
          <w:trHeight w:val="853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bCs/>
                <w:sz w:val="18"/>
                <w:szCs w:val="18"/>
              </w:rPr>
            </w:pPr>
            <w:r w:rsidRPr="00C00903">
              <w:rPr>
                <w:b/>
                <w:bCs/>
                <w:sz w:val="18"/>
                <w:szCs w:val="18"/>
              </w:rPr>
              <w:t xml:space="preserve">МКД </w:t>
            </w:r>
            <w:r w:rsidRPr="00C00903">
              <w:rPr>
                <w:bCs/>
                <w:sz w:val="18"/>
                <w:szCs w:val="18"/>
              </w:rPr>
              <w:t>59:01:1713490:58</w:t>
            </w:r>
          </w:p>
          <w:p w:rsidR="000C681B" w:rsidRDefault="000C681B" w:rsidP="00C11C5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00903">
              <w:rPr>
                <w:b/>
                <w:bCs/>
                <w:sz w:val="18"/>
                <w:szCs w:val="18"/>
              </w:rPr>
              <w:t xml:space="preserve">ЗУ </w:t>
            </w:r>
          </w:p>
          <w:p w:rsidR="000C681B" w:rsidRPr="00C00903" w:rsidRDefault="000C681B" w:rsidP="00C11C59">
            <w:pPr>
              <w:jc w:val="center"/>
              <w:rPr>
                <w:b/>
                <w:bCs/>
                <w:sz w:val="18"/>
                <w:szCs w:val="18"/>
              </w:rPr>
            </w:pPr>
            <w:r w:rsidRPr="00C00903">
              <w:rPr>
                <w:bCs/>
                <w:sz w:val="18"/>
                <w:szCs w:val="18"/>
              </w:rPr>
              <w:t>59:01:1713490:14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3870DD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2942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757,4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06.02.2019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053012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178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DB2E0F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89650A">
        <w:trPr>
          <w:trHeight w:val="105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Ветлужская, 16а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</w:t>
            </w:r>
            <w:r w:rsidRPr="00C00903">
              <w:rPr>
                <w:color w:val="000000"/>
                <w:sz w:val="18"/>
                <w:szCs w:val="18"/>
              </w:rPr>
              <w:t>59:01:1713479:359</w:t>
            </w:r>
          </w:p>
          <w:p w:rsidR="000C681B" w:rsidRPr="000D73AE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ЗУ </w:t>
            </w:r>
          </w:p>
          <w:p w:rsidR="000C681B" w:rsidRPr="00C00903" w:rsidRDefault="000D73AE" w:rsidP="000D73AE">
            <w:pPr>
              <w:jc w:val="center"/>
              <w:rPr>
                <w:color w:val="000000"/>
                <w:sz w:val="18"/>
                <w:szCs w:val="18"/>
              </w:rPr>
            </w:pPr>
            <w:r w:rsidRPr="000D73AE"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881,0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23.07.2020               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 № 059-11-01-04-344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 w:rsidRPr="0089650A">
              <w:rPr>
                <w:sz w:val="18"/>
                <w:szCs w:val="18"/>
              </w:rPr>
              <w:t>540,8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A0FFB" w:rsidP="00034640">
            <w:pPr>
              <w:jc w:val="center"/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89650A">
        <w:trPr>
          <w:trHeight w:val="1120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ул. Ветлужская, 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59:01:1713492:57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ЗУ</w:t>
            </w:r>
            <w:r w:rsidRPr="00C00903">
              <w:rPr>
                <w:sz w:val="18"/>
                <w:szCs w:val="18"/>
              </w:rPr>
              <w:t xml:space="preserve"> 59:01:1713492:561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C00903">
              <w:rPr>
                <w:sz w:val="18"/>
                <w:szCs w:val="18"/>
              </w:rPr>
              <w:t>638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C00903">
              <w:rPr>
                <w:sz w:val="18"/>
                <w:szCs w:val="18"/>
              </w:rPr>
              <w:t>020,3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3870DD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13.12.2017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СЭД-059-11-01-04-215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 w:rsidRPr="003A2FEC">
              <w:rPr>
                <w:sz w:val="18"/>
                <w:szCs w:val="18"/>
              </w:rPr>
              <w:t>587,3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A0FFB" w:rsidP="00034640">
            <w:pPr>
              <w:jc w:val="center"/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89650A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г. Пермь, у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л. Генерала Наумова, 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</w:t>
            </w:r>
            <w:r w:rsidRPr="00C00903">
              <w:rPr>
                <w:color w:val="000000"/>
                <w:sz w:val="18"/>
                <w:szCs w:val="18"/>
              </w:rPr>
              <w:t>59:01:1713490:68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59:01:1713490:802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139,9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AE614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23.05.2018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СЭД-059-11-01-04-66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76380C" w:rsidP="0089650A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784,9</w:t>
            </w:r>
            <w:r w:rsidR="000A0FFB" w:rsidRPr="00072FEE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89650A">
            <w:pPr>
              <w:jc w:val="center"/>
              <w:rPr>
                <w:sz w:val="18"/>
                <w:szCs w:val="18"/>
              </w:rPr>
            </w:pPr>
            <w:r w:rsidRPr="003A2FEC">
              <w:rPr>
                <w:sz w:val="18"/>
                <w:szCs w:val="18"/>
              </w:rPr>
              <w:t>241,6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DB2E0F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3A2FEC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Генерала Наумова, 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</w:t>
            </w:r>
            <w:r w:rsidRPr="00C00903">
              <w:rPr>
                <w:color w:val="000000"/>
                <w:sz w:val="18"/>
                <w:szCs w:val="18"/>
              </w:rPr>
              <w:t>59:01:1713490:70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59:01:1713493:410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452,9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AE614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25.08.2020               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 xml:space="preserve"> № 059-11-01-04-418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3A2FEC">
            <w:pPr>
              <w:jc w:val="center"/>
              <w:rPr>
                <w:sz w:val="18"/>
                <w:szCs w:val="18"/>
              </w:rPr>
            </w:pPr>
            <w:r w:rsidRPr="003A2FEC">
              <w:rPr>
                <w:sz w:val="18"/>
                <w:szCs w:val="18"/>
              </w:rPr>
              <w:lastRenderedPageBreak/>
              <w:t>409,2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3A2F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A0FFB" w:rsidP="00034640">
            <w:pPr>
              <w:jc w:val="center"/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3A2FEC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917DA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917DA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917DA">
              <w:rPr>
                <w:color w:val="000000"/>
                <w:sz w:val="18"/>
                <w:szCs w:val="18"/>
              </w:rPr>
              <w:t>ул. Машинистов, 32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917DA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917DA">
              <w:rPr>
                <w:b/>
                <w:color w:val="000000"/>
                <w:sz w:val="18"/>
                <w:szCs w:val="18"/>
              </w:rPr>
              <w:t>МКД</w:t>
            </w:r>
            <w:r w:rsidRPr="00C917DA">
              <w:rPr>
                <w:color w:val="000000"/>
                <w:sz w:val="18"/>
                <w:szCs w:val="18"/>
              </w:rPr>
              <w:t xml:space="preserve"> 59:01:1713490:63</w:t>
            </w:r>
          </w:p>
          <w:p w:rsidR="000C681B" w:rsidRPr="00C917DA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917DA">
              <w:rPr>
                <w:b/>
                <w:color w:val="000000"/>
                <w:sz w:val="18"/>
                <w:szCs w:val="18"/>
              </w:rPr>
              <w:t>ЗУ</w:t>
            </w:r>
            <w:r w:rsidRPr="00C917DA">
              <w:rPr>
                <w:color w:val="000000"/>
                <w:sz w:val="18"/>
                <w:szCs w:val="18"/>
              </w:rPr>
              <w:t xml:space="preserve"> 59:01:1713490:798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917DA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917DA">
              <w:rPr>
                <w:color w:val="000000"/>
                <w:sz w:val="18"/>
                <w:szCs w:val="18"/>
              </w:rPr>
              <w:t>247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917DA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917DA">
              <w:rPr>
                <w:color w:val="000000"/>
                <w:sz w:val="18"/>
                <w:szCs w:val="18"/>
              </w:rPr>
              <w:t>805,4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917DA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AE614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917DA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13.05.2021 </w:t>
            </w:r>
          </w:p>
          <w:p w:rsidR="000C681B" w:rsidRPr="00C917DA" w:rsidRDefault="000C681B" w:rsidP="00C11C59">
            <w:pPr>
              <w:jc w:val="center"/>
              <w:rPr>
                <w:sz w:val="18"/>
                <w:szCs w:val="18"/>
              </w:rPr>
            </w:pPr>
            <w:r w:rsidRPr="00C917DA">
              <w:rPr>
                <w:sz w:val="18"/>
                <w:szCs w:val="18"/>
              </w:rPr>
              <w:t>№059-11-01-04-379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3A2FEC">
            <w:pPr>
              <w:jc w:val="center"/>
              <w:rPr>
                <w:sz w:val="18"/>
                <w:szCs w:val="18"/>
              </w:rPr>
            </w:pPr>
            <w:r w:rsidRPr="003A2FEC">
              <w:rPr>
                <w:sz w:val="18"/>
                <w:szCs w:val="18"/>
              </w:rPr>
              <w:t>636,3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3A2F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Default="000C681B" w:rsidP="00034640">
            <w:pPr>
              <w:jc w:val="center"/>
            </w:pPr>
            <w:r w:rsidRPr="00DB2E0F">
              <w:rPr>
                <w:sz w:val="18"/>
                <w:szCs w:val="18"/>
              </w:rPr>
              <w:t>Снос</w:t>
            </w:r>
          </w:p>
        </w:tc>
      </w:tr>
      <w:tr w:rsidR="00927898" w:rsidRPr="009C3A86" w:rsidTr="003A2FEC">
        <w:trPr>
          <w:trHeight w:val="797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ул. Генерала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Наумова, 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59:01:1713479:44</w:t>
            </w:r>
          </w:p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59:01:1713479:4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0090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701,6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AE614F">
              <w:rPr>
                <w:sz w:val="18"/>
                <w:szCs w:val="18"/>
              </w:rPr>
              <w:t>Сведен</w:t>
            </w:r>
            <w:r>
              <w:rPr>
                <w:sz w:val="18"/>
                <w:szCs w:val="18"/>
              </w:rPr>
              <w:t xml:space="preserve">ия о зарегистрированных правах </w:t>
            </w:r>
            <w:r w:rsidRPr="00AE614F">
              <w:rPr>
                <w:sz w:val="18"/>
                <w:szCs w:val="18"/>
              </w:rPr>
              <w:t>отсутствуют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927898" w:rsidRDefault="00927898" w:rsidP="00DB4C66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Распоряжение Управления жилищных отношений администрации города Перми от 20.02.2021</w:t>
            </w:r>
          </w:p>
          <w:p w:rsidR="00927898" w:rsidRPr="00C00903" w:rsidRDefault="00927898" w:rsidP="00DB4C66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647,6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927898" w:rsidRPr="009C3A86" w:rsidTr="003A2FEC">
        <w:trPr>
          <w:trHeight w:val="790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г. Пермь,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 ул. Генерала Наумова, 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59:01:1713490:69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 xml:space="preserve">ЗУ </w:t>
            </w:r>
            <w:r w:rsidRPr="00C00903">
              <w:rPr>
                <w:color w:val="000000"/>
                <w:sz w:val="18"/>
                <w:szCs w:val="18"/>
              </w:rPr>
              <w:t>59:01:1713493:415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00903">
              <w:rPr>
                <w:color w:val="000000"/>
                <w:sz w:val="18"/>
                <w:szCs w:val="18"/>
              </w:rPr>
              <w:t>927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139,6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C00903" w:rsidRDefault="00927898" w:rsidP="00DB4C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871,6</w:t>
            </w:r>
            <w:r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157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>
              <w:rPr>
                <w:sz w:val="18"/>
                <w:szCs w:val="18"/>
              </w:rPr>
              <w:t>С</w:t>
            </w:r>
            <w:r w:rsidRPr="000A0FFB">
              <w:rPr>
                <w:sz w:val="18"/>
                <w:szCs w:val="18"/>
              </w:rPr>
              <w:t>нос</w:t>
            </w:r>
          </w:p>
        </w:tc>
      </w:tr>
      <w:tr w:rsidR="00927898" w:rsidRPr="009C3A86" w:rsidTr="003A2FEC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ул. Генерала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Наумова, 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59:01:1713490:43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59:01:1713490:680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991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468,7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417,4</w:t>
            </w:r>
            <w:r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 w:rsidRPr="006A45D8">
              <w:rPr>
                <w:sz w:val="18"/>
                <w:szCs w:val="18"/>
              </w:rPr>
              <w:t>Снос</w:t>
            </w:r>
          </w:p>
        </w:tc>
      </w:tr>
      <w:tr w:rsidR="00927898" w:rsidRPr="009C3A86" w:rsidTr="003A2FEC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Ветлужская, 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59:01:1713479:51</w:t>
            </w:r>
          </w:p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59:01:1713493:532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00903">
              <w:rPr>
                <w:color w:val="000000"/>
                <w:sz w:val="18"/>
                <w:szCs w:val="18"/>
              </w:rPr>
              <w:t>502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156,4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889,6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3A2FEC">
            <w:pPr>
              <w:jc w:val="center"/>
              <w:rPr>
                <w:sz w:val="18"/>
                <w:szCs w:val="18"/>
              </w:rPr>
            </w:pPr>
            <w:r w:rsidRPr="00E46A3D">
              <w:rPr>
                <w:sz w:val="18"/>
                <w:szCs w:val="18"/>
              </w:rPr>
              <w:t>151,3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927898" w:rsidRPr="009C3A86" w:rsidTr="00F313A2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Лепешинской, 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59:01:1713490:41</w:t>
            </w:r>
          </w:p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59:01:1713490:671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C00903">
              <w:rPr>
                <w:color w:val="000000"/>
                <w:sz w:val="18"/>
                <w:szCs w:val="18"/>
              </w:rPr>
              <w:t>407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686,8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927898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567</w:t>
            </w:r>
            <w:r>
              <w:rPr>
                <w:sz w:val="18"/>
                <w:szCs w:val="18"/>
              </w:rPr>
              <w:t>,0***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 w:rsidRPr="006A45D8">
              <w:rPr>
                <w:sz w:val="18"/>
                <w:szCs w:val="18"/>
              </w:rPr>
              <w:t>Снос</w:t>
            </w:r>
          </w:p>
        </w:tc>
      </w:tr>
      <w:tr w:rsidR="00927898" w:rsidRPr="009C3A86" w:rsidTr="00DF631A">
        <w:trPr>
          <w:trHeight w:val="711"/>
        </w:trPr>
        <w:tc>
          <w:tcPr>
            <w:tcW w:w="425" w:type="dxa"/>
            <w:shd w:val="clear" w:color="auto" w:fill="auto"/>
            <w:vAlign w:val="center"/>
          </w:tcPr>
          <w:p w:rsidR="00927898" w:rsidRPr="00C00903" w:rsidRDefault="00927898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7898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59:01:1713490:61</w:t>
            </w:r>
          </w:p>
          <w:p w:rsidR="00927898" w:rsidRPr="00C00903" w:rsidRDefault="00927898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59:01:1713490:797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C00903">
              <w:rPr>
                <w:color w:val="000000"/>
                <w:sz w:val="18"/>
                <w:szCs w:val="18"/>
              </w:rPr>
              <w:t>253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802,1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7898" w:rsidRPr="00C00903" w:rsidRDefault="00927898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AE614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C00903" w:rsidRDefault="00927898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7898" w:rsidRPr="0028351C" w:rsidRDefault="00072FEE" w:rsidP="00F313A2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634,3</w:t>
            </w:r>
            <w:r w:rsidR="00927898" w:rsidRPr="00072FEE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927898" w:rsidRPr="0028351C" w:rsidRDefault="00927898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927898" w:rsidRDefault="00927898" w:rsidP="00034640">
            <w:pPr>
              <w:jc w:val="center"/>
            </w:pPr>
            <w:r w:rsidRPr="006A45D8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F313A2">
        <w:trPr>
          <w:trHeight w:val="959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ул. Машинистов, 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59:01:1713479:32</w:t>
            </w:r>
          </w:p>
          <w:p w:rsidR="000C681B" w:rsidRPr="00C00903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59:01:1713493:534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C00903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>937,5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7898" w:rsidRPr="00927898" w:rsidRDefault="00927898" w:rsidP="00927898">
            <w:pPr>
              <w:jc w:val="center"/>
              <w:rPr>
                <w:sz w:val="18"/>
                <w:szCs w:val="18"/>
              </w:rPr>
            </w:pPr>
            <w:r w:rsidRPr="00927898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20.02.2021 </w:t>
            </w:r>
          </w:p>
          <w:p w:rsidR="000C681B" w:rsidRPr="00C00903" w:rsidRDefault="00927898" w:rsidP="00927898">
            <w:pPr>
              <w:jc w:val="center"/>
              <w:rPr>
                <w:sz w:val="18"/>
                <w:szCs w:val="18"/>
              </w:rPr>
            </w:pPr>
            <w:r w:rsidRPr="00927898">
              <w:rPr>
                <w:sz w:val="18"/>
                <w:szCs w:val="18"/>
              </w:rPr>
              <w:t>№ 059-11-01-04-54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28351C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757,4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28351C" w:rsidRDefault="000C681B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C14804" w:rsidRDefault="000C681B" w:rsidP="00002B55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AE614F">
        <w:trPr>
          <w:trHeight w:val="144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0C681B" w:rsidRPr="00650003" w:rsidRDefault="000C681B" w:rsidP="0072116D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III. Многоквартирные дома, признанные аварийными после 1 января 2022 года</w:t>
            </w:r>
          </w:p>
        </w:tc>
      </w:tr>
      <w:tr w:rsidR="000C681B" w:rsidRPr="009C3A86" w:rsidTr="00F313A2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г. Пермь,</w:t>
            </w:r>
          </w:p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ул. Генерала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Наумова, 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59:01:1713490:74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59:01:1713490:803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1970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464,4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354,3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F313A2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ул. Генерала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Наумова, 18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59:01:1713479:47</w:t>
            </w:r>
          </w:p>
          <w:p w:rsidR="000C681B" w:rsidRDefault="000C681B" w:rsidP="00C11C59">
            <w:pPr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0C681B" w:rsidRPr="00C00903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869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455,6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415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A0FFB" w:rsidP="000A0F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0C681B" w:rsidRPr="00034640">
              <w:rPr>
                <w:sz w:val="18"/>
                <w:szCs w:val="18"/>
              </w:rPr>
              <w:t>нос</w:t>
            </w:r>
          </w:p>
        </w:tc>
      </w:tr>
      <w:tr w:rsidR="000C681B" w:rsidRPr="009C3A86" w:rsidTr="00F313A2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Ветлужская, 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59:01:1713479:49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59:01:1713479:589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2500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697,6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646,1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A0FFB" w:rsidP="00034640">
            <w:pPr>
              <w:jc w:val="center"/>
              <w:rPr>
                <w:sz w:val="18"/>
                <w:szCs w:val="18"/>
              </w:rPr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F313A2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Ветлужская, 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59:01:1713492:52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59:01:1713492:39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3000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738,7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E105BC" w:rsidRDefault="000C681B" w:rsidP="00E105BC">
            <w:pPr>
              <w:pStyle w:val="af2"/>
              <w:spacing w:line="240" w:lineRule="exact"/>
              <w:ind w:left="-109" w:right="-108"/>
              <w:jc w:val="center"/>
              <w:rPr>
                <w:b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624,2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F313A2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48,2</w:t>
            </w:r>
          </w:p>
        </w:tc>
        <w:tc>
          <w:tcPr>
            <w:tcW w:w="1842" w:type="dxa"/>
            <w:vAlign w:val="center"/>
          </w:tcPr>
          <w:p w:rsidR="000C681B" w:rsidRPr="00034640" w:rsidRDefault="000A0FFB" w:rsidP="00034640">
            <w:pPr>
              <w:jc w:val="center"/>
              <w:rPr>
                <w:sz w:val="18"/>
                <w:szCs w:val="18"/>
              </w:rPr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44279D">
        <w:trPr>
          <w:trHeight w:val="433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Кочегаров, 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59:01:1713490:48</w:t>
            </w:r>
          </w:p>
          <w:p w:rsidR="000C681B" w:rsidRPr="00C00903" w:rsidRDefault="000C681B" w:rsidP="00C11C5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59:01:1713490:805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1630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477,7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E105BC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31.05.2023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406,2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F313A2">
              <w:rPr>
                <w:sz w:val="18"/>
                <w:szCs w:val="18"/>
              </w:rPr>
              <w:t>17,1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C278E1">
        <w:trPr>
          <w:trHeight w:val="349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Кочегаров, 37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59:01:1713491:44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2055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822,6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E105BC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B84EDF" w:rsidP="002B046A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758,7</w:t>
            </w:r>
            <w:r w:rsidR="000A0FFB" w:rsidRPr="00072FEE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034640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Кочегаров, 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59:01:1713491:47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1463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835,9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105BC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AA28F9">
              <w:rPr>
                <w:sz w:val="18"/>
                <w:szCs w:val="18"/>
              </w:rPr>
              <w:t>759,1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034640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Машинистов, 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59:01:1713490:66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2488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819,7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02.09.2022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059-11-01-04-795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AA28F9">
              <w:rPr>
                <w:sz w:val="18"/>
                <w:szCs w:val="18"/>
              </w:rPr>
              <w:t>757,4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034640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Машинистов, 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  <w:r w:rsidRPr="00C00903">
              <w:rPr>
                <w:sz w:val="18"/>
                <w:szCs w:val="18"/>
              </w:rPr>
              <w:t xml:space="preserve">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59:01:1713479:53</w:t>
            </w: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59:01:1713493:537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1394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1152,8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AA28F9">
              <w:rPr>
                <w:sz w:val="18"/>
                <w:szCs w:val="18"/>
              </w:rPr>
              <w:t>887,7</w:t>
            </w:r>
            <w:r w:rsidR="000A0FFB">
              <w:rPr>
                <w:sz w:val="18"/>
                <w:szCs w:val="18"/>
              </w:rPr>
              <w:t>***</w:t>
            </w:r>
          </w:p>
        </w:tc>
        <w:tc>
          <w:tcPr>
            <w:tcW w:w="1275" w:type="dxa"/>
            <w:vAlign w:val="center"/>
          </w:tcPr>
          <w:p w:rsidR="000C681B" w:rsidRPr="009F67C3" w:rsidRDefault="002C3357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C681B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034640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Машинистов, 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59:01:1713492:53</w:t>
            </w:r>
          </w:p>
          <w:p w:rsidR="000C681B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59:01:1713492:41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2295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750,5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9A7BC2" w:rsidP="002B046A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677,9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A0FFB" w:rsidP="00034640">
            <w:pPr>
              <w:jc w:val="center"/>
              <w:rPr>
                <w:sz w:val="18"/>
                <w:szCs w:val="18"/>
              </w:rPr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  <w:tr w:rsidR="000C681B" w:rsidRPr="009C3A86" w:rsidTr="00F310AD">
        <w:trPr>
          <w:trHeight w:val="1579"/>
        </w:trPr>
        <w:tc>
          <w:tcPr>
            <w:tcW w:w="425" w:type="dxa"/>
            <w:shd w:val="clear" w:color="auto" w:fill="auto"/>
            <w:vAlign w:val="center"/>
          </w:tcPr>
          <w:p w:rsidR="000C681B" w:rsidRPr="00C00903" w:rsidRDefault="000C681B" w:rsidP="00C11C59">
            <w:pPr>
              <w:ind w:left="-108" w:right="-108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ул. Сортировочная, 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C00903">
              <w:rPr>
                <w:rStyle w:val="af1"/>
                <w:bCs/>
                <w:i w:val="0"/>
                <w:iCs w:val="0"/>
                <w:sz w:val="18"/>
                <w:szCs w:val="18"/>
              </w:rPr>
              <w:t>59:01:0000000:1381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</w:p>
          <w:p w:rsidR="000C681B" w:rsidRPr="00C00903" w:rsidRDefault="000C681B" w:rsidP="00C11C59">
            <w:pPr>
              <w:pStyle w:val="af2"/>
              <w:jc w:val="center"/>
              <w:rPr>
                <w:rStyle w:val="af1"/>
                <w:b/>
                <w:bCs/>
                <w:i w:val="0"/>
                <w:sz w:val="18"/>
                <w:szCs w:val="18"/>
              </w:rPr>
            </w:pPr>
            <w:r w:rsidRPr="00C00903">
              <w:rPr>
                <w:rStyle w:val="af1"/>
                <w:bCs/>
                <w:i w:val="0"/>
                <w:sz w:val="18"/>
                <w:szCs w:val="18"/>
              </w:rPr>
              <w:t>59:01:1713479:594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1309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81B" w:rsidRPr="00C00903" w:rsidRDefault="000C681B" w:rsidP="00C11C59">
            <w:pPr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C00903">
              <w:rPr>
                <w:rStyle w:val="af1"/>
                <w:i w:val="0"/>
                <w:iCs w:val="0"/>
                <w:sz w:val="18"/>
                <w:szCs w:val="18"/>
              </w:rPr>
              <w:t>688,6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681B" w:rsidRPr="00C00903" w:rsidRDefault="000C681B" w:rsidP="00C11C59">
            <w:pPr>
              <w:pStyle w:val="af2"/>
              <w:spacing w:line="240" w:lineRule="exact"/>
              <w:ind w:left="-109" w:right="-108"/>
              <w:jc w:val="center"/>
              <w:rPr>
                <w:sz w:val="18"/>
                <w:szCs w:val="18"/>
              </w:rPr>
            </w:pPr>
            <w:r w:rsidRPr="00E105BC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681B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 xml:space="preserve">Распоряжение Управления жилищных отношений администрации города Перми от 31.05.2024 </w:t>
            </w:r>
          </w:p>
          <w:p w:rsidR="000C681B" w:rsidRPr="00C00903" w:rsidRDefault="000C681B" w:rsidP="00C11C59">
            <w:pPr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№ 059-11-01-04-116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 w:rsidRPr="00AA28F9">
              <w:rPr>
                <w:sz w:val="18"/>
                <w:szCs w:val="18"/>
              </w:rPr>
              <w:t>634,2</w:t>
            </w:r>
          </w:p>
        </w:tc>
        <w:tc>
          <w:tcPr>
            <w:tcW w:w="1275" w:type="dxa"/>
            <w:vAlign w:val="center"/>
          </w:tcPr>
          <w:p w:rsidR="000C681B" w:rsidRPr="009F67C3" w:rsidRDefault="000C681B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0C681B" w:rsidRPr="00034640" w:rsidRDefault="000A0FFB" w:rsidP="00034640">
            <w:pPr>
              <w:jc w:val="center"/>
              <w:rPr>
                <w:sz w:val="18"/>
                <w:szCs w:val="18"/>
              </w:rPr>
            </w:pPr>
            <w:r w:rsidRPr="000A0FFB">
              <w:rPr>
                <w:sz w:val="18"/>
                <w:szCs w:val="18"/>
              </w:rPr>
              <w:t>Расселение, снос</w:t>
            </w:r>
          </w:p>
        </w:tc>
      </w:tr>
    </w:tbl>
    <w:p w:rsidR="005223C8" w:rsidRPr="00AF07D7" w:rsidRDefault="00FB3AEB" w:rsidP="00F92CD6">
      <w:pPr>
        <w:spacing w:line="240" w:lineRule="exact"/>
        <w:ind w:left="-426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 w:rsidR="00AF07D7">
        <w:rPr>
          <w:i/>
          <w:iCs/>
          <w:sz w:val="20"/>
        </w:rPr>
        <w:t>дарственном реестре недвижимост</w:t>
      </w:r>
      <w:r w:rsidR="005F5723">
        <w:rPr>
          <w:i/>
          <w:iCs/>
          <w:sz w:val="20"/>
        </w:rPr>
        <w:t>и</w:t>
      </w:r>
    </w:p>
    <w:p w:rsidR="000A0FFB" w:rsidRDefault="00F92CD6" w:rsidP="000A0FFB">
      <w:pPr>
        <w:ind w:left="-426"/>
        <w:jc w:val="both"/>
        <w:rPr>
          <w:i/>
          <w:iCs/>
          <w:sz w:val="20"/>
        </w:rPr>
      </w:pPr>
      <w:r w:rsidRPr="007F51F7">
        <w:rPr>
          <w:b/>
          <w:sz w:val="20"/>
        </w:rPr>
        <w:t>**</w:t>
      </w:r>
      <w:r>
        <w:rPr>
          <w:b/>
          <w:sz w:val="20"/>
        </w:rPr>
        <w:t xml:space="preserve"> </w:t>
      </w:r>
      <w:r w:rsidRPr="007F51F7">
        <w:rPr>
          <w:color w:val="000000"/>
          <w:sz w:val="20"/>
        </w:rPr>
        <w:t>П</w:t>
      </w:r>
      <w:r w:rsidRPr="007F51F7">
        <w:rPr>
          <w:i/>
          <w:iCs/>
          <w:color w:val="000000"/>
          <w:sz w:val="20"/>
        </w:rPr>
        <w:t>омещения в многоквартирных домах расселяются за счет средств публично-правовой компани</w:t>
      </w:r>
      <w:r>
        <w:rPr>
          <w:i/>
          <w:iCs/>
          <w:color w:val="000000"/>
          <w:sz w:val="20"/>
        </w:rPr>
        <w:t>и</w:t>
      </w:r>
      <w:r w:rsidRPr="007F51F7">
        <w:rPr>
          <w:i/>
          <w:iCs/>
          <w:color w:val="000000"/>
          <w:sz w:val="20"/>
        </w:rPr>
        <w:t xml:space="preserve"> «Фонд развития территорий» и средств бюджета Пермского края </w:t>
      </w:r>
      <w:r>
        <w:rPr>
          <w:i/>
          <w:iCs/>
          <w:color w:val="000000"/>
          <w:sz w:val="20"/>
        </w:rPr>
        <w:br/>
      </w:r>
      <w:r w:rsidRPr="007F51F7">
        <w:rPr>
          <w:i/>
          <w:iCs/>
          <w:color w:val="000000"/>
          <w:sz w:val="20"/>
        </w:rPr>
        <w:t xml:space="preserve">в соответствии с </w:t>
      </w:r>
      <w:r w:rsidR="006E690B">
        <w:rPr>
          <w:i/>
          <w:iCs/>
          <w:color w:val="000000"/>
          <w:sz w:val="20"/>
        </w:rPr>
        <w:t>П</w:t>
      </w:r>
      <w:r w:rsidRPr="007F51F7">
        <w:rPr>
          <w:i/>
          <w:iCs/>
          <w:color w:val="000000"/>
          <w:sz w:val="20"/>
        </w:rPr>
        <w:t xml:space="preserve">остановлением Правительства Пермского края от 29.03.2019 </w:t>
      </w:r>
      <w:r>
        <w:rPr>
          <w:i/>
          <w:iCs/>
          <w:color w:val="000000"/>
          <w:sz w:val="20"/>
        </w:rPr>
        <w:t>№</w:t>
      </w:r>
      <w:r w:rsidRPr="007F51F7">
        <w:rPr>
          <w:i/>
          <w:iCs/>
          <w:color w:val="000000"/>
          <w:sz w:val="20"/>
        </w:rPr>
        <w:t xml:space="preserve"> 227-п </w:t>
      </w:r>
      <w:r>
        <w:rPr>
          <w:i/>
          <w:iCs/>
          <w:color w:val="000000"/>
          <w:sz w:val="20"/>
        </w:rPr>
        <w:t>«</w:t>
      </w:r>
      <w:r w:rsidRPr="007F51F7">
        <w:rPr>
          <w:i/>
          <w:iCs/>
          <w:color w:val="000000"/>
          <w:sz w:val="20"/>
        </w:rPr>
        <w:t>Об утверждении региональной адресной программы по переселению граждан из аварийного жилищного фонда на территории Пермского края на 2019 - 2025 годы</w:t>
      </w:r>
      <w:r>
        <w:rPr>
          <w:i/>
          <w:iCs/>
          <w:color w:val="000000"/>
          <w:sz w:val="20"/>
        </w:rPr>
        <w:t>»</w:t>
      </w:r>
      <w:r>
        <w:rPr>
          <w:i/>
          <w:iCs/>
          <w:sz w:val="20"/>
        </w:rPr>
        <w:t xml:space="preserve">. </w:t>
      </w:r>
      <w:r w:rsidRPr="00CF5842">
        <w:rPr>
          <w:i/>
          <w:iCs/>
          <w:sz w:val="20"/>
        </w:rPr>
        <w:t>Снос объекта предусматривается за счет средств победителя торгов.</w:t>
      </w:r>
    </w:p>
    <w:p w:rsidR="000A0FFB" w:rsidRPr="000A0FFB" w:rsidRDefault="0072328E" w:rsidP="000A0FFB">
      <w:pPr>
        <w:ind w:left="-426"/>
        <w:jc w:val="both"/>
        <w:rPr>
          <w:i/>
          <w:iCs/>
          <w:sz w:val="20"/>
        </w:rPr>
      </w:pPr>
      <w:r w:rsidRPr="0072328E">
        <w:rPr>
          <w:i/>
          <w:sz w:val="20"/>
        </w:rPr>
        <w:t>*** Жилые помещения в многоквартирных домах расселяются за счет средств бюджета Пермского края и местного бюджета</w:t>
      </w:r>
      <w:r w:rsidR="002D78CB">
        <w:rPr>
          <w:i/>
          <w:sz w:val="20"/>
        </w:rPr>
        <w:t xml:space="preserve">, </w:t>
      </w:r>
      <w:r w:rsidRPr="0072328E">
        <w:rPr>
          <w:i/>
          <w:sz w:val="20"/>
        </w:rPr>
        <w:t xml:space="preserve">нежилые помещения </w:t>
      </w:r>
      <w:r w:rsidR="002D78CB">
        <w:rPr>
          <w:i/>
          <w:sz w:val="20"/>
        </w:rPr>
        <w:br/>
      </w:r>
      <w:r w:rsidRPr="0072328E">
        <w:rPr>
          <w:i/>
          <w:sz w:val="20"/>
        </w:rPr>
        <w:t>в многоквартирных домах расселяются (изымаются) за счет средств победителя торгов. Снос объектов предусматривается за счет средств победителя торгов.</w:t>
      </w: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6E690B" w:rsidRDefault="006E690B">
      <w:pPr>
        <w:rPr>
          <w:b/>
          <w:sz w:val="20"/>
        </w:rPr>
      </w:pPr>
    </w:p>
    <w:p w:rsidR="00927898" w:rsidRDefault="00927898">
      <w:pPr>
        <w:rPr>
          <w:rFonts w:eastAsia="Arial"/>
          <w:b/>
          <w:szCs w:val="28"/>
        </w:rPr>
      </w:pPr>
    </w:p>
    <w:p w:rsidR="00E84C1C" w:rsidRDefault="00E84C1C" w:rsidP="00E84C1C">
      <w:pPr>
        <w:ind w:firstLine="709"/>
        <w:jc w:val="both"/>
        <w:rPr>
          <w:rFonts w:eastAsia="Arial"/>
          <w:b/>
          <w:szCs w:val="28"/>
        </w:rPr>
      </w:pPr>
      <w:r w:rsidRPr="00FB3AEB">
        <w:rPr>
          <w:rFonts w:eastAsia="Arial"/>
          <w:b/>
          <w:szCs w:val="28"/>
        </w:rPr>
        <w:lastRenderedPageBreak/>
        <w:t xml:space="preserve">Раздел </w:t>
      </w:r>
      <w:r w:rsidRPr="00FB3AEB">
        <w:rPr>
          <w:rFonts w:eastAsia="Arial"/>
          <w:b/>
          <w:szCs w:val="28"/>
          <w:lang w:val="en-US"/>
        </w:rPr>
        <w:t>III</w:t>
      </w:r>
      <w:r w:rsidRPr="00FB3AEB">
        <w:rPr>
          <w:rFonts w:eastAsia="Arial"/>
          <w:b/>
          <w:szCs w:val="28"/>
        </w:rPr>
        <w:t xml:space="preserve">. </w:t>
      </w:r>
      <w:r>
        <w:rPr>
          <w:rFonts w:eastAsia="Arial"/>
          <w:b/>
          <w:szCs w:val="28"/>
        </w:rPr>
        <w:t>Перечень многоквартирных домов</w:t>
      </w:r>
      <w:r w:rsidRPr="007E166F">
        <w:rPr>
          <w:rFonts w:eastAsia="Arial"/>
          <w:b/>
          <w:szCs w:val="28"/>
        </w:rPr>
        <w:t>, которые не признаны аварийными и подлежащими сносу или реконструкции и которые соответствуют критериям</w:t>
      </w:r>
      <w:r w:rsidRPr="00FB3AEB">
        <w:rPr>
          <w:rFonts w:eastAsia="Arial"/>
          <w:b/>
          <w:szCs w:val="28"/>
        </w:rPr>
        <w:t>, установленным постановлением Правительства Пермского кр</w:t>
      </w:r>
      <w:r>
        <w:rPr>
          <w:rFonts w:eastAsia="Arial"/>
          <w:b/>
          <w:szCs w:val="28"/>
        </w:rPr>
        <w:t xml:space="preserve">ая от 15 июня 2021 г. № 410-п, </w:t>
      </w:r>
      <w:r w:rsidRPr="00FB3AEB">
        <w:rPr>
          <w:rFonts w:eastAsia="Arial"/>
          <w:b/>
          <w:szCs w:val="28"/>
        </w:rPr>
        <w:t>и подлежат сносу или реконструкции</w:t>
      </w:r>
    </w:p>
    <w:p w:rsidR="00E84C1C" w:rsidRDefault="00E84C1C" w:rsidP="00E84C1C">
      <w:pPr>
        <w:widowControl w:val="0"/>
        <w:ind w:right="-31"/>
        <w:jc w:val="center"/>
        <w:rPr>
          <w:rFonts w:eastAsia="Arial"/>
          <w:b/>
          <w:szCs w:val="28"/>
        </w:rPr>
      </w:pPr>
    </w:p>
    <w:p w:rsidR="00E84C1C" w:rsidRDefault="00E84C1C" w:rsidP="00E84C1C">
      <w:pPr>
        <w:widowControl w:val="0"/>
        <w:ind w:right="-31"/>
        <w:jc w:val="center"/>
        <w:rPr>
          <w:rFonts w:eastAsia="Arial"/>
          <w:szCs w:val="28"/>
        </w:rPr>
      </w:pPr>
      <w:r w:rsidRPr="00E226FC">
        <w:rPr>
          <w:rFonts w:eastAsia="Arial"/>
          <w:szCs w:val="28"/>
        </w:rPr>
        <w:t xml:space="preserve">Контур № 1, площадью </w:t>
      </w:r>
      <w:r>
        <w:rPr>
          <w:rFonts w:eastAsia="Arial"/>
          <w:szCs w:val="28"/>
        </w:rPr>
        <w:t>21,07</w:t>
      </w:r>
      <w:r w:rsidRPr="00E226FC">
        <w:rPr>
          <w:rFonts w:eastAsia="Arial"/>
          <w:szCs w:val="28"/>
        </w:rPr>
        <w:t xml:space="preserve"> га</w:t>
      </w:r>
    </w:p>
    <w:p w:rsidR="00E84C1C" w:rsidRDefault="00E84C1C" w:rsidP="00E84C1C">
      <w:pPr>
        <w:widowControl w:val="0"/>
        <w:ind w:right="-31"/>
        <w:jc w:val="center"/>
        <w:rPr>
          <w:rFonts w:eastAsia="Arial"/>
          <w:szCs w:val="28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1984"/>
        <w:gridCol w:w="1418"/>
        <w:gridCol w:w="3118"/>
        <w:gridCol w:w="1418"/>
        <w:gridCol w:w="1417"/>
        <w:gridCol w:w="1843"/>
      </w:tblGrid>
      <w:tr w:rsidR="00E84C1C" w:rsidRPr="00871EF6" w:rsidTr="00B200E4">
        <w:trPr>
          <w:trHeight w:val="1170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E84C1C" w:rsidRPr="00871EF6" w:rsidRDefault="00E84C1C" w:rsidP="00C11C59">
            <w:pPr>
              <w:ind w:left="-20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Адрес многоквартирного дома </w:t>
            </w:r>
          </w:p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(далее -  МКД)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Кадастровые номера МКД и земельного участка (ЗУ), на котором расположен МКД*</w:t>
            </w:r>
          </w:p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(при наличии)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Площадь земельного участка, на котором расположен МКД* (если земельный участок образован), </w:t>
            </w:r>
            <w:r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Общая площадь МКД*, </w:t>
            </w:r>
            <w:r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Критерий, которому соответствует МКД согласно главе 5 постановления Правительства Пермского края от 15.06.2021 № 410-п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Суммарная площадь помещений в МКД*, кв.м.</w:t>
            </w:r>
          </w:p>
        </w:tc>
        <w:tc>
          <w:tcPr>
            <w:tcW w:w="1843" w:type="dxa"/>
            <w:vMerge w:val="restart"/>
            <w:vAlign w:val="center"/>
          </w:tcPr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Предусмотренное мероприятие:</w:t>
            </w:r>
          </w:p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снос или реконструкция</w:t>
            </w:r>
          </w:p>
          <w:p w:rsidR="00E84C1C" w:rsidRPr="000B7396" w:rsidRDefault="00E84C1C" w:rsidP="00C11C59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(указать)</w:t>
            </w:r>
          </w:p>
        </w:tc>
      </w:tr>
      <w:tr w:rsidR="00E84C1C" w:rsidRPr="00871EF6" w:rsidTr="00B200E4">
        <w:trPr>
          <w:trHeight w:val="405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E84C1C" w:rsidRPr="00871EF6" w:rsidRDefault="00E84C1C" w:rsidP="00C11C59">
            <w:pPr>
              <w:ind w:left="-20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84C1C" w:rsidRPr="00871EF6" w:rsidRDefault="00E84C1C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84C1C" w:rsidRPr="00871EF6" w:rsidRDefault="00E84C1C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84C1C" w:rsidRPr="00871EF6" w:rsidRDefault="00E84C1C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84C1C" w:rsidRPr="00871EF6" w:rsidRDefault="00E84C1C" w:rsidP="00C11C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E84C1C" w:rsidRPr="00002B55" w:rsidRDefault="00E84C1C" w:rsidP="00C11C59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84C1C" w:rsidRPr="000B7396" w:rsidRDefault="00E84C1C" w:rsidP="00C11C59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0B7396">
              <w:rPr>
                <w:rFonts w:eastAsia="Arial"/>
                <w:b/>
                <w:sz w:val="20"/>
              </w:rPr>
              <w:t>жилые помещения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4C1C" w:rsidRPr="000B7396" w:rsidRDefault="00E84C1C" w:rsidP="00C11C59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0B7396">
              <w:rPr>
                <w:rFonts w:eastAsia="Arial"/>
                <w:b/>
                <w:sz w:val="20"/>
              </w:rPr>
              <w:t>нежилые помещения</w:t>
            </w:r>
          </w:p>
        </w:tc>
        <w:tc>
          <w:tcPr>
            <w:tcW w:w="1843" w:type="dxa"/>
            <w:vMerge/>
            <w:vAlign w:val="center"/>
          </w:tcPr>
          <w:p w:rsidR="00E84C1C" w:rsidRPr="00FB1627" w:rsidRDefault="00E84C1C" w:rsidP="00C11C59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84C1C" w:rsidRPr="00871EF6" w:rsidTr="00B200E4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Ветлужская, 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59:01:1713479:35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59:01:1713492:556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  <w:vertAlign w:val="superscript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1758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732,9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84C1C" w:rsidRPr="00E84C1C" w:rsidRDefault="00E84C1C" w:rsidP="00E84C1C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E84C1C" w:rsidRPr="00E84C1C" w:rsidRDefault="00E84C1C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год постройки 1956,</w:t>
            </w:r>
          </w:p>
          <w:p w:rsidR="00E84C1C" w:rsidRPr="00E84C1C" w:rsidRDefault="00E84C1C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1-251-2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4C1C" w:rsidRPr="00D3469C" w:rsidRDefault="005A2803" w:rsidP="00C11C59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667,5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4C1C" w:rsidRPr="00D3469C" w:rsidRDefault="00924218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E84C1C" w:rsidRPr="00002B55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Ветлужская, 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59:01:1713479:45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59:01:1713479:590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1544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  <w:t>686,3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color w:val="00000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color w:val="000000"/>
                <w:sz w:val="18"/>
                <w:szCs w:val="18"/>
              </w:rPr>
              <w:t>пункт 5.1.2.3.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  <w:t>год постройки 1959,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color w:val="000000"/>
                <w:sz w:val="18"/>
                <w:szCs w:val="18"/>
              </w:rPr>
              <w:t>типовой проект серии № 1-247-1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B01233" w:rsidP="00C11C59">
            <w:pPr>
              <w:jc w:val="center"/>
              <w:rPr>
                <w:sz w:val="18"/>
                <w:szCs w:val="18"/>
              </w:rPr>
            </w:pPr>
            <w:r w:rsidRPr="00B01233">
              <w:rPr>
                <w:sz w:val="18"/>
                <w:szCs w:val="18"/>
              </w:rPr>
              <w:t>637,6</w:t>
            </w:r>
            <w:bookmarkStart w:id="2" w:name="_GoBack"/>
            <w:bookmarkEnd w:id="2"/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851C27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Ветлужская, 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59:01:1713479:56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59:01:1713479:588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1353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696,5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год постройки 1958,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rFonts w:eastAsia="Calibri"/>
                <w:i w:val="0"/>
                <w:iCs w:val="0"/>
                <w:sz w:val="18"/>
                <w:szCs w:val="18"/>
                <w:lang w:eastAsia="en-US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1-247-1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924218">
              <w:rPr>
                <w:sz w:val="18"/>
                <w:szCs w:val="18"/>
              </w:rPr>
              <w:t>643,1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924218">
              <w:rPr>
                <w:sz w:val="18"/>
                <w:szCs w:val="18"/>
              </w:rPr>
              <w:t>67,3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851C27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Ветлужская,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59:01:0000000:1530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59:01:1713493:536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1807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989,5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год постройки 1957,</w:t>
            </w:r>
            <w:r w:rsidRPr="00E84C1C">
              <w:rPr>
                <w:sz w:val="18"/>
                <w:szCs w:val="18"/>
              </w:rPr>
              <w:t xml:space="preserve"> 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типовой проект серии № 211-3, </w:t>
            </w:r>
          </w:p>
          <w:p w:rsidR="00A32C4A" w:rsidRPr="00E84C1C" w:rsidRDefault="00A32C4A" w:rsidP="00E84C1C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B56DA3" w:rsidP="00C11C59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826,9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924218">
              <w:rPr>
                <w:sz w:val="18"/>
                <w:szCs w:val="18"/>
              </w:rPr>
              <w:t>51,9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851C27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ул. Генерала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Наумова, 21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МКД</w:t>
            </w:r>
            <w:r w:rsidRPr="00E84C1C">
              <w:rPr>
                <w:sz w:val="18"/>
                <w:szCs w:val="18"/>
              </w:rPr>
              <w:t xml:space="preserve">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59:01:1713490:71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  <w:r w:rsidRPr="00E84C1C">
              <w:rPr>
                <w:sz w:val="18"/>
                <w:szCs w:val="18"/>
              </w:rPr>
              <w:t xml:space="preserve">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59:01:1713493:411</w:t>
            </w: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890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460,2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год постройки 1957,</w:t>
            </w:r>
            <w:r w:rsidRPr="00E84C1C">
              <w:rPr>
                <w:sz w:val="18"/>
                <w:szCs w:val="18"/>
              </w:rPr>
              <w:t xml:space="preserve">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1-252-1,</w:t>
            </w:r>
          </w:p>
          <w:p w:rsidR="00A32C4A" w:rsidRPr="00E84C1C" w:rsidRDefault="00A32C4A" w:rsidP="00C11C59">
            <w:pPr>
              <w:pStyle w:val="af2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419,2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851C27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ул. Генерала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Наумова, 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59:01:1713490:72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59:01:1713493:413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1810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1012,1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год постройки 1955,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типовой проект серии № 1-211-3,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894,6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851C27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Кочегаров, 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59:01:1713491:46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1308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399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1955,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типовой проект серии № 1-230-1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358,8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Лепешинской, 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59:01:1713490:53</w:t>
            </w:r>
          </w:p>
          <w:p w:rsidR="00A32C4A" w:rsidRPr="00E84C1C" w:rsidRDefault="00A32C4A" w:rsidP="00E84C1C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E84C1C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59:01:1713490:806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1433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1147,5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1953,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1-230-1,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8F3C0E" w:rsidP="00C11C59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887,7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148,0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59:01:1713479:37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59:01:1713479:592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1214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696,6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1959,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1-247-1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643,2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59:01:1713490:42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59:01:1713490:809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1357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466,3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1952,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229,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C560AC" w:rsidP="00C11C59">
            <w:pPr>
              <w:jc w:val="center"/>
              <w:rPr>
                <w:sz w:val="18"/>
                <w:szCs w:val="18"/>
              </w:rPr>
            </w:pPr>
            <w:r w:rsidRPr="00072FEE">
              <w:rPr>
                <w:sz w:val="18"/>
                <w:szCs w:val="18"/>
              </w:rPr>
              <w:t>365,9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59:01:1713490:64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59:01:1713490:800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1265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465,2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1952,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229-1,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367,3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59:01:1713479:30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59:01:1713493:415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2927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423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1954,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211-1,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378,7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A32C4A" w:rsidRPr="00871EF6" w:rsidTr="00A32C4A">
        <w:trPr>
          <w:trHeight w:val="34"/>
        </w:trPr>
        <w:tc>
          <w:tcPr>
            <w:tcW w:w="42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59:01:1713491:42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ЗУ 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59:01:1713491:33</w:t>
            </w:r>
          </w:p>
          <w:p w:rsidR="00A32C4A" w:rsidRPr="00E84C1C" w:rsidRDefault="00A32C4A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2C4A" w:rsidRPr="00E84C1C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</w:p>
          <w:p w:rsidR="00A32C4A" w:rsidRPr="00E84C1C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</w:p>
          <w:p w:rsidR="00A32C4A" w:rsidRPr="00E84C1C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</w:p>
          <w:p w:rsidR="00A32C4A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94280D">
              <w:rPr>
                <w:rStyle w:val="af1"/>
                <w:i w:val="0"/>
                <w:iCs w:val="0"/>
                <w:sz w:val="18"/>
                <w:szCs w:val="18"/>
              </w:rPr>
              <w:t>3900</w:t>
            </w:r>
          </w:p>
          <w:p w:rsidR="00A32C4A" w:rsidRPr="00E84C1C" w:rsidRDefault="00A32C4A" w:rsidP="00E84C1C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1200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767,7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A32C4A" w:rsidRPr="00E84C1C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1956, </w:t>
            </w:r>
          </w:p>
          <w:p w:rsidR="00A32C4A" w:rsidRDefault="00A32C4A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28-445</w:t>
            </w:r>
            <w:r w:rsidR="002B436D">
              <w:rPr>
                <w:rStyle w:val="af1"/>
                <w:i w:val="0"/>
                <w:iCs w:val="0"/>
                <w:sz w:val="18"/>
                <w:szCs w:val="18"/>
              </w:rPr>
              <w:t>,</w:t>
            </w:r>
          </w:p>
          <w:p w:rsidR="002B436D" w:rsidRPr="00E84C1C" w:rsidRDefault="002B436D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B200E4">
              <w:rPr>
                <w:sz w:val="18"/>
                <w:szCs w:val="18"/>
              </w:rPr>
              <w:t>680,7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2C4A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A32C4A" w:rsidRDefault="00A32C4A" w:rsidP="00A32C4A">
            <w:pPr>
              <w:jc w:val="center"/>
            </w:pPr>
            <w:r w:rsidRPr="00230EF2">
              <w:rPr>
                <w:sz w:val="18"/>
                <w:szCs w:val="18"/>
              </w:rPr>
              <w:t>Расселение, снос</w:t>
            </w:r>
          </w:p>
        </w:tc>
      </w:tr>
      <w:tr w:rsidR="00E84C1C" w:rsidRPr="00871EF6" w:rsidTr="00B200E4">
        <w:trPr>
          <w:trHeight w:val="911"/>
        </w:trPr>
        <w:tc>
          <w:tcPr>
            <w:tcW w:w="42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г. Пермь, 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ул. Машинистов, 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 xml:space="preserve">МКД </w:t>
            </w: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59:01:1713490:65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bCs/>
                <w:i w:val="0"/>
                <w:iCs w:val="0"/>
                <w:sz w:val="18"/>
                <w:szCs w:val="18"/>
              </w:rPr>
              <w:t>ЗУ</w:t>
            </w:r>
          </w:p>
          <w:p w:rsidR="00E84C1C" w:rsidRPr="00E84C1C" w:rsidRDefault="00E84C1C" w:rsidP="00C11C59">
            <w:pPr>
              <w:pStyle w:val="af2"/>
              <w:jc w:val="center"/>
              <w:rPr>
                <w:rStyle w:val="af1"/>
                <w:bCs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Cs/>
                <w:i w:val="0"/>
                <w:iCs w:val="0"/>
                <w:sz w:val="18"/>
                <w:szCs w:val="18"/>
              </w:rPr>
              <w:t>59:01:1713491:413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2139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774,1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84C1C" w:rsidRPr="00E84C1C" w:rsidRDefault="00E84C1C" w:rsidP="00C11C59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E84C1C" w:rsidRPr="00E84C1C" w:rsidRDefault="00E84C1C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 xml:space="preserve">год постройки 1956, </w:t>
            </w:r>
          </w:p>
          <w:p w:rsidR="00E84C1C" w:rsidRPr="00E84C1C" w:rsidRDefault="00E84C1C" w:rsidP="00C11C59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E84C1C">
              <w:rPr>
                <w:rStyle w:val="af1"/>
                <w:i w:val="0"/>
                <w:iCs w:val="0"/>
                <w:sz w:val="18"/>
                <w:szCs w:val="18"/>
              </w:rPr>
              <w:t>типовой проект серии № 1-251-2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4C1C" w:rsidRPr="00D3469C" w:rsidRDefault="00A32C4A" w:rsidP="00C11C59">
            <w:pPr>
              <w:jc w:val="center"/>
              <w:rPr>
                <w:sz w:val="18"/>
                <w:szCs w:val="18"/>
              </w:rPr>
            </w:pPr>
            <w:r w:rsidRPr="00A32C4A">
              <w:rPr>
                <w:sz w:val="18"/>
                <w:szCs w:val="18"/>
              </w:rPr>
              <w:t>690,1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4C1C" w:rsidRPr="00D3469C" w:rsidRDefault="00B200E4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vAlign w:val="center"/>
          </w:tcPr>
          <w:p w:rsidR="00E84C1C" w:rsidRPr="00002B55" w:rsidRDefault="00A32C4A" w:rsidP="00C11C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снос</w:t>
            </w:r>
          </w:p>
        </w:tc>
      </w:tr>
    </w:tbl>
    <w:p w:rsidR="00E84C1C" w:rsidRDefault="00E84C1C" w:rsidP="00E84C1C">
      <w:pPr>
        <w:spacing w:line="240" w:lineRule="exact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E84C1C" w:rsidRDefault="00E84C1C" w:rsidP="00252DE9">
      <w:pPr>
        <w:jc w:val="both"/>
        <w:rPr>
          <w:b/>
          <w:szCs w:val="24"/>
        </w:rPr>
      </w:pPr>
    </w:p>
    <w:p w:rsidR="00252DE9" w:rsidRDefault="00252DE9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B200E4" w:rsidRDefault="00B200E4" w:rsidP="00252DE9">
      <w:pPr>
        <w:jc w:val="both"/>
        <w:rPr>
          <w:b/>
          <w:szCs w:val="24"/>
        </w:rPr>
      </w:pPr>
    </w:p>
    <w:p w:rsidR="00E84C1C" w:rsidRDefault="00E84C1C" w:rsidP="00FD738E">
      <w:pPr>
        <w:ind w:firstLine="709"/>
        <w:jc w:val="both"/>
        <w:rPr>
          <w:b/>
          <w:szCs w:val="24"/>
        </w:rPr>
      </w:pPr>
    </w:p>
    <w:p w:rsidR="00250A82" w:rsidRDefault="00FB3AEB" w:rsidP="002B436D">
      <w:pPr>
        <w:ind w:firstLine="709"/>
        <w:jc w:val="both"/>
        <w:rPr>
          <w:b/>
          <w:szCs w:val="24"/>
        </w:rPr>
      </w:pPr>
      <w:r w:rsidRPr="00FB3AEB">
        <w:rPr>
          <w:b/>
          <w:szCs w:val="24"/>
        </w:rPr>
        <w:lastRenderedPageBreak/>
        <w:t xml:space="preserve">Раздел </w:t>
      </w:r>
      <w:r w:rsidR="00823CC9">
        <w:rPr>
          <w:b/>
          <w:szCs w:val="24"/>
          <w:lang w:val="en-US"/>
        </w:rPr>
        <w:t>I</w:t>
      </w:r>
      <w:r w:rsidRPr="00FB3AEB">
        <w:rPr>
          <w:b/>
          <w:szCs w:val="24"/>
          <w:lang w:val="en-US"/>
        </w:rPr>
        <w:t>V</w:t>
      </w:r>
      <w:r w:rsidRPr="00FB3AEB">
        <w:rPr>
          <w:b/>
          <w:szCs w:val="24"/>
        </w:rPr>
        <w:t xml:space="preserve">. </w:t>
      </w:r>
      <w:r w:rsidR="002B436D" w:rsidRPr="002B436D">
        <w:rPr>
          <w:b/>
          <w:szCs w:val="24"/>
        </w:rPr>
        <w:t>Перечень объектов капитального строительства нежилого назначения (за исключением объектов коммунальной, социальной, транспортной инфраструктуры), которые подлежат изъятию для государственных или муниципальных нужд в целях комплексного развития территории жилой застройки, сносу или реконструкции</w:t>
      </w:r>
    </w:p>
    <w:p w:rsidR="008A3137" w:rsidRDefault="008A3137" w:rsidP="008A3137">
      <w:pPr>
        <w:ind w:firstLine="709"/>
        <w:jc w:val="center"/>
        <w:rPr>
          <w:bCs/>
        </w:rPr>
      </w:pPr>
      <w:r w:rsidRPr="008A3137">
        <w:rPr>
          <w:bCs/>
        </w:rPr>
        <w:t>Контур № 1, площадью 21,07 га</w:t>
      </w:r>
    </w:p>
    <w:p w:rsidR="00C70131" w:rsidRPr="00FB3AEB" w:rsidRDefault="00C70131" w:rsidP="00C70131">
      <w:pPr>
        <w:ind w:right="-314"/>
        <w:jc w:val="center"/>
        <w:rPr>
          <w:b/>
          <w:szCs w:val="24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1842"/>
        <w:gridCol w:w="2410"/>
        <w:gridCol w:w="1560"/>
        <w:gridCol w:w="1275"/>
        <w:gridCol w:w="2126"/>
        <w:gridCol w:w="2552"/>
        <w:gridCol w:w="1559"/>
      </w:tblGrid>
      <w:tr w:rsidR="00FB3AEB" w:rsidRPr="00FB3AEB" w:rsidTr="003D4AB7">
        <w:trPr>
          <w:trHeight w:val="1594"/>
          <w:tblHeader/>
        </w:trPr>
        <w:tc>
          <w:tcPr>
            <w:tcW w:w="425" w:type="dxa"/>
            <w:shd w:val="clear" w:color="auto" w:fill="auto"/>
            <w:vAlign w:val="center"/>
          </w:tcPr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Адрес</w:t>
            </w:r>
          </w:p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объекта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B3AEB" w:rsidRPr="00E75E35" w:rsidRDefault="00FB3AEB" w:rsidP="00546B7A">
            <w:pPr>
              <w:jc w:val="center"/>
              <w:rPr>
                <w:b/>
                <w:bCs/>
                <w:sz w:val="20"/>
                <w:lang w:val="en-US"/>
              </w:rPr>
            </w:pPr>
            <w:r w:rsidRPr="00FB3AEB">
              <w:rPr>
                <w:b/>
                <w:bCs/>
                <w:sz w:val="20"/>
              </w:rPr>
              <w:t>Наименование/ назначение объекта</w:t>
            </w:r>
            <w:r w:rsidR="00E75E35">
              <w:rPr>
                <w:b/>
                <w:bCs/>
                <w:sz w:val="20"/>
                <w:lang w:val="en-US"/>
              </w:rPr>
              <w:t>*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B3AEB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B3AEB">
              <w:rPr>
                <w:b/>
                <w:bCs/>
                <w:sz w:val="20"/>
              </w:rPr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  <w:r w:rsidR="00FD738E">
              <w:rPr>
                <w:b/>
                <w:bCs/>
                <w:sz w:val="20"/>
              </w:rPr>
              <w:t xml:space="preserve"> (при наличии)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43A2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Площадь земельного участка, </w:t>
            </w:r>
          </w:p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на котором расположен объект</w:t>
            </w:r>
            <w:r w:rsidR="00676E8B">
              <w:rPr>
                <w:b/>
                <w:bCs/>
                <w:sz w:val="20"/>
              </w:rPr>
              <w:t>*</w:t>
            </w:r>
            <w:r w:rsidRPr="00FB3AEB">
              <w:rPr>
                <w:b/>
                <w:bCs/>
                <w:sz w:val="20"/>
              </w:rPr>
              <w:t xml:space="preserve">, </w:t>
            </w:r>
            <w:r w:rsidRPr="00FB3AEB">
              <w:rPr>
                <w:b/>
                <w:bCs/>
                <w:i/>
                <w:iCs/>
                <w:sz w:val="20"/>
              </w:rPr>
              <w:t>кв</w:t>
            </w:r>
            <w:proofErr w:type="gramStart"/>
            <w:r w:rsidRPr="00FB3AEB">
              <w:rPr>
                <w:b/>
                <w:bCs/>
                <w:i/>
                <w:iCs/>
                <w:sz w:val="20"/>
              </w:rPr>
              <w:t>.м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Общая площадь объекта*, </w:t>
            </w:r>
            <w:r w:rsidRPr="00FB3AEB">
              <w:rPr>
                <w:b/>
                <w:bCs/>
                <w:i/>
                <w:iCs/>
                <w:sz w:val="20"/>
              </w:rPr>
              <w:t>кв.м.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B3AEB" w:rsidRPr="00E75E35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Виды разрешенного использования земельного участка, 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43A2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Вид права на объект, сведения </w:t>
            </w:r>
          </w:p>
          <w:p w:rsidR="00FB3AEB" w:rsidRPr="00E75E35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о правообладателе объекта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3A2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Планируемые мероприятия </w:t>
            </w:r>
          </w:p>
          <w:p w:rsidR="00FB3AEB" w:rsidRPr="00FB3AEB" w:rsidRDefault="00FB3AEB" w:rsidP="00546B7A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 отношении объекта</w:t>
            </w:r>
          </w:p>
        </w:tc>
      </w:tr>
      <w:tr w:rsidR="00BA705D" w:rsidRPr="00FB3AEB" w:rsidTr="003D4AB7">
        <w:trPr>
          <w:trHeight w:val="181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134C8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г. Пермь,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59:01:1713475:11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59:01:0000000:593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712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489,1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BA705D" w:rsidRPr="00E134C8">
              <w:rPr>
                <w:sz w:val="18"/>
                <w:szCs w:val="18"/>
              </w:rPr>
              <w:t>еловое управление (4.1)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Общая д</w:t>
            </w:r>
            <w:r w:rsidR="00EF41C6">
              <w:rPr>
                <w:sz w:val="18"/>
                <w:szCs w:val="18"/>
              </w:rPr>
              <w:t>олевая собственность, физические</w:t>
            </w:r>
            <w:r w:rsidRPr="00E134C8">
              <w:rPr>
                <w:sz w:val="18"/>
                <w:szCs w:val="18"/>
              </w:rPr>
              <w:t xml:space="preserve"> лиц</w:t>
            </w:r>
            <w:r w:rsidR="00EF41C6">
              <w:rPr>
                <w:sz w:val="18"/>
                <w:szCs w:val="18"/>
              </w:rPr>
              <w:t>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134C8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г. Пермь,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столовой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59:01:1713476:32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59:01:1713476:4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1720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310,7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BA705D" w:rsidRPr="00E134C8">
              <w:rPr>
                <w:sz w:val="18"/>
                <w:szCs w:val="18"/>
              </w:rPr>
              <w:t>агазины, торговые комплексы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="00BA705D" w:rsidRPr="00E134C8">
              <w:rPr>
                <w:sz w:val="18"/>
                <w:szCs w:val="18"/>
              </w:rPr>
              <w:t>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134C8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г. Пермь,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гаража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59:01:1713479:38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38,8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Частная собственность</w:t>
            </w:r>
            <w:r w:rsidR="00BA705D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40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магазина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59:01:1713479:48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305,4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магазина «Булочная»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59:01:1713104:126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73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 юридическое лицо»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21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склада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59:01:1713104:127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100,4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797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киоска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59:01:1713104:128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46,17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23,3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77E5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Под кирпичное здание киоска «Овощи» </w:t>
            </w:r>
          </w:p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proofErr w:type="gramStart"/>
            <w:r w:rsidRPr="00E134C8">
              <w:rPr>
                <w:sz w:val="18"/>
                <w:szCs w:val="18"/>
              </w:rPr>
              <w:t>(лит</w:t>
            </w:r>
            <w:r w:rsidR="0037064F" w:rsidRPr="00E134C8">
              <w:rPr>
                <w:sz w:val="18"/>
                <w:szCs w:val="18"/>
              </w:rPr>
              <w:t>.</w:t>
            </w:r>
            <w:proofErr w:type="gramEnd"/>
            <w:r w:rsidR="0037064F" w:rsidRPr="00E134C8">
              <w:rPr>
                <w:sz w:val="18"/>
                <w:szCs w:val="18"/>
              </w:rPr>
              <w:t xml:space="preserve"> А</w:t>
            </w:r>
            <w:proofErr w:type="gramStart"/>
            <w:r w:rsidRPr="00E134C8">
              <w:rPr>
                <w:sz w:val="18"/>
                <w:szCs w:val="18"/>
              </w:rPr>
              <w:t>7</w:t>
            </w:r>
            <w:proofErr w:type="gramEnd"/>
            <w:r w:rsidRPr="00E134C8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1945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 </w:t>
            </w:r>
            <w:r w:rsidR="00971945">
              <w:rPr>
                <w:sz w:val="18"/>
                <w:szCs w:val="18"/>
              </w:rPr>
              <w:t>физиче</w:t>
            </w:r>
            <w:r w:rsidR="00866E27">
              <w:rPr>
                <w:sz w:val="18"/>
                <w:szCs w:val="18"/>
              </w:rPr>
              <w:t>с</w:t>
            </w:r>
            <w:r w:rsidR="00971945">
              <w:rPr>
                <w:sz w:val="18"/>
                <w:szCs w:val="18"/>
              </w:rPr>
              <w:t>кое</w:t>
            </w:r>
            <w:r w:rsidRPr="00E134C8">
              <w:rPr>
                <w:sz w:val="18"/>
                <w:szCs w:val="18"/>
              </w:rPr>
              <w:t xml:space="preserve">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склада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59:01:1713104:131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44,3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склада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59:01:1713104:132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35,3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существующий магазин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F41C6">
              <w:rPr>
                <w:sz w:val="18"/>
                <w:szCs w:val="18"/>
              </w:rPr>
              <w:t>,</w:t>
            </w:r>
            <w:r w:rsidR="00BA705D" w:rsidRPr="00E134C8">
              <w:rPr>
                <w:sz w:val="18"/>
                <w:szCs w:val="18"/>
              </w:rPr>
              <w:t xml:space="preserve">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BA705D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10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Машинистов, 27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Магазин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59:01:1713479:24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59:01:1713479:443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A705D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1583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1011,2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Магазины товаров первой необходимости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05D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BA705D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705D" w:rsidRPr="00E134C8" w:rsidRDefault="00BA705D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C11C59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7а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59:01:1713490:39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59:01:1713490:29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1036,87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468,6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существующую эксплуатационную базу газового хозяйства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703E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B703E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C11C59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Лепешинской, </w:t>
            </w:r>
            <w:r w:rsidR="00EB703E" w:rsidRPr="00E134C8">
              <w:rPr>
                <w:sz w:val="18"/>
                <w:szCs w:val="18"/>
              </w:rPr>
              <w:t>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гаража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59:01:1713497:86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59:01:1713490:30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74,2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74,2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шлакоблочное здание гаража магазина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30 (лит</w:t>
            </w:r>
            <w:proofErr w:type="gramStart"/>
            <w:r w:rsidRPr="00E134C8">
              <w:rPr>
                <w:sz w:val="18"/>
                <w:szCs w:val="18"/>
              </w:rPr>
              <w:t>.А</w:t>
            </w:r>
            <w:proofErr w:type="gramEnd"/>
            <w:r w:rsidRPr="00E134C8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703E" w:rsidRPr="00E134C8" w:rsidRDefault="002B436D" w:rsidP="00546B7A">
            <w:pPr>
              <w:pStyle w:val="af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B703E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1293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Лепешинской, 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Баня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59:01:1713492:426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59:01:1713491:31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1386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309,5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1-этажное нежилое здание (лит</w:t>
            </w:r>
            <w:proofErr w:type="gramStart"/>
            <w:r w:rsidRPr="00E134C8">
              <w:rPr>
                <w:sz w:val="18"/>
                <w:szCs w:val="18"/>
              </w:rPr>
              <w:t>.А</w:t>
            </w:r>
            <w:proofErr w:type="gramEnd"/>
            <w:r w:rsidRPr="00E134C8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D4AB7" w:rsidRDefault="00EB703E" w:rsidP="003D4AB7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Сведения </w:t>
            </w:r>
            <w:r w:rsidR="003D4AB7">
              <w:rPr>
                <w:sz w:val="18"/>
                <w:szCs w:val="18"/>
              </w:rPr>
              <w:t xml:space="preserve"> </w:t>
            </w:r>
          </w:p>
          <w:p w:rsidR="00720C9F" w:rsidRDefault="00EB703E" w:rsidP="003D4AB7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о зарегистрированных правах на объект отсутствуют; </w:t>
            </w:r>
          </w:p>
          <w:p w:rsidR="00EB703E" w:rsidRPr="00E134C8" w:rsidRDefault="00EB703E" w:rsidP="003D4AB7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838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Default="00C11C59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C11C59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Машинистов, </w:t>
            </w:r>
            <w:r w:rsidR="00EB703E" w:rsidRPr="00E134C8">
              <w:rPr>
                <w:sz w:val="18"/>
                <w:szCs w:val="18"/>
              </w:rPr>
              <w:t>49б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59:01:1713492:54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59:01:1713492:550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1677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1 741,3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Административно-хозяйственные, деловые, общественные учреждения и организации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703E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 w:rsidRPr="002B436D">
              <w:rPr>
                <w:sz w:val="18"/>
                <w:szCs w:val="18"/>
              </w:rPr>
              <w:t>Частная собственность</w:t>
            </w:r>
            <w:r w:rsidR="00EB703E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939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Машинистов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Хозяйственная постройка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59:01:1713492:555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59:01:1713492:551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624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360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Административно-хозяйственные, дел</w:t>
            </w:r>
            <w:r w:rsidR="003D4AB7">
              <w:rPr>
                <w:sz w:val="18"/>
                <w:szCs w:val="18"/>
              </w:rPr>
              <w:t>овые, общественные учреждения и о</w:t>
            </w:r>
            <w:r w:rsidRPr="00E134C8">
              <w:rPr>
                <w:sz w:val="18"/>
                <w:szCs w:val="18"/>
              </w:rPr>
              <w:t>рганизации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703E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B703E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927898" w:rsidP="009278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Лепешинской, </w:t>
            </w:r>
            <w:r w:rsidR="00EB703E" w:rsidRPr="00E134C8">
              <w:rPr>
                <w:sz w:val="18"/>
                <w:szCs w:val="18"/>
              </w:rPr>
              <w:t>21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гаража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59:01:1713492:281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59:01:1713492:7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48,11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38,8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гараж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703E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B703E" w:rsidRPr="00E134C8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B703E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17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Pr="00927898" w:rsidRDefault="00927898" w:rsidP="00927898">
            <w:pPr>
              <w:jc w:val="center"/>
              <w:rPr>
                <w:sz w:val="18"/>
                <w:szCs w:val="18"/>
              </w:rPr>
            </w:pPr>
            <w:r w:rsidRPr="00927898">
              <w:rPr>
                <w:sz w:val="18"/>
                <w:szCs w:val="18"/>
              </w:rPr>
              <w:t xml:space="preserve">г. Пермь, </w:t>
            </w:r>
          </w:p>
          <w:p w:rsidR="00EB703E" w:rsidRPr="00E134C8" w:rsidRDefault="00927898" w:rsidP="00927898">
            <w:pPr>
              <w:jc w:val="center"/>
              <w:rPr>
                <w:sz w:val="18"/>
                <w:szCs w:val="18"/>
              </w:rPr>
            </w:pPr>
            <w:r w:rsidRPr="00927898">
              <w:rPr>
                <w:sz w:val="18"/>
                <w:szCs w:val="18"/>
              </w:rPr>
              <w:t>ул. Лепешинской, 21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гаража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1177E5">
              <w:rPr>
                <w:sz w:val="18"/>
                <w:szCs w:val="18"/>
              </w:rPr>
              <w:t>59:01:1713550:21</w:t>
            </w:r>
          </w:p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B703E" w:rsidRPr="00E134C8" w:rsidRDefault="000D73AE" w:rsidP="000D73AE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703E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703E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341,2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B703E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20C9F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EB703E" w:rsidRPr="00E134C8" w:rsidRDefault="00EB703E" w:rsidP="003D4AB7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703E" w:rsidRPr="00E134C8" w:rsidRDefault="00EB703E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134C8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Ветлужская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Индивидуальный гараж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177E5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ОКС: 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59:01:0000000:51414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59:01:1713493:544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22,9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134C8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134C8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134C8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г. Пермь,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18а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Административный корпус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ОКС: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59:01:1713479:42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ЗУ: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59:01:1713479:22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2907,95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100,5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здание котельной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134C8" w:rsidRPr="00FB3AEB" w:rsidTr="003D4AB7">
        <w:trPr>
          <w:trHeight w:val="1172"/>
        </w:trPr>
        <w:tc>
          <w:tcPr>
            <w:tcW w:w="42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20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индивидуальный гараж-бокс №</w:t>
            </w:r>
            <w:r w:rsidR="003D4AB7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Гараж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ОКС: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59:01:1713476:285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ЗУ: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59:01:1713476:475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134C8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134C8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134C8" w:rsidRPr="00FB3AEB" w:rsidTr="003D4AB7">
        <w:trPr>
          <w:trHeight w:val="1364"/>
        </w:trPr>
        <w:tc>
          <w:tcPr>
            <w:tcW w:w="42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ул. Генерала Наумова, индивидуальный гараж во дворе дома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8, бокс №</w:t>
            </w:r>
            <w:r w:rsidR="00927898">
              <w:rPr>
                <w:sz w:val="18"/>
                <w:szCs w:val="18"/>
              </w:rPr>
              <w:t xml:space="preserve"> </w:t>
            </w:r>
            <w:r w:rsidRPr="00E134C8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Гараж-бокс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177E5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 xml:space="preserve">ОКС: 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59:01:0000000:49497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ЗУ:</w:t>
            </w:r>
          </w:p>
          <w:p w:rsidR="00E134C8" w:rsidRPr="00E134C8" w:rsidRDefault="000D73AE" w:rsidP="000D73AE">
            <w:pPr>
              <w:jc w:val="center"/>
              <w:rPr>
                <w:sz w:val="18"/>
                <w:szCs w:val="18"/>
              </w:rPr>
            </w:pPr>
            <w:r w:rsidRPr="000D73AE"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22,9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134C8" w:rsidRPr="00E134C8" w:rsidRDefault="002B436D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E134C8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E134C8" w:rsidRPr="00FB3AEB" w:rsidTr="003D4AB7">
        <w:trPr>
          <w:trHeight w:val="797"/>
        </w:trPr>
        <w:tc>
          <w:tcPr>
            <w:tcW w:w="42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C11C59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г. Пермь, </w:t>
            </w:r>
          </w:p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 xml:space="preserve">ул. Марии </w:t>
            </w:r>
            <w:proofErr w:type="gramStart"/>
            <w:r w:rsidRPr="00E134C8">
              <w:rPr>
                <w:sz w:val="18"/>
                <w:szCs w:val="18"/>
              </w:rPr>
              <w:t>Загуменных</w:t>
            </w:r>
            <w:proofErr w:type="gramEnd"/>
            <w:r w:rsidRPr="00E134C8">
              <w:rPr>
                <w:sz w:val="18"/>
                <w:szCs w:val="18"/>
              </w:rPr>
              <w:t>, стр. 4в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Здание овощных ям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ОКС: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59:01:1713491:292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color w:val="000000"/>
                <w:sz w:val="18"/>
                <w:szCs w:val="18"/>
              </w:rPr>
              <w:t>ЗУ:</w:t>
            </w:r>
          </w:p>
          <w:p w:rsidR="00E134C8" w:rsidRPr="00E134C8" w:rsidRDefault="00E134C8" w:rsidP="00546B7A">
            <w:pPr>
              <w:jc w:val="center"/>
              <w:rPr>
                <w:color w:val="000000"/>
                <w:sz w:val="18"/>
                <w:szCs w:val="18"/>
              </w:rPr>
            </w:pPr>
            <w:r w:rsidRPr="00E134C8">
              <w:rPr>
                <w:iCs/>
                <w:color w:val="000000"/>
                <w:sz w:val="18"/>
                <w:szCs w:val="18"/>
              </w:rPr>
              <w:t>59:01:1713491:419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440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309,9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Под клуб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D4AB7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Общая долевая собственно</w:t>
            </w:r>
            <w:r w:rsidR="00720C9F">
              <w:rPr>
                <w:sz w:val="18"/>
                <w:szCs w:val="18"/>
              </w:rPr>
              <w:t xml:space="preserve">сть, </w:t>
            </w:r>
          </w:p>
          <w:p w:rsidR="00E134C8" w:rsidRPr="00E134C8" w:rsidRDefault="00720C9F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физические</w:t>
            </w:r>
            <w:r w:rsidR="00E134C8" w:rsidRPr="00E134C8">
              <w:rPr>
                <w:sz w:val="18"/>
                <w:szCs w:val="18"/>
              </w:rPr>
              <w:t xml:space="preserve"> лиц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34C8" w:rsidRPr="00E134C8" w:rsidRDefault="00E134C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Изъятие, Снос</w:t>
            </w:r>
          </w:p>
        </w:tc>
      </w:tr>
      <w:tr w:rsidR="00927898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  <w:r w:rsidRPr="00E134C8">
              <w:rPr>
                <w:sz w:val="18"/>
                <w:szCs w:val="18"/>
              </w:rPr>
              <w:t>23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г.</w:t>
            </w:r>
            <w:r w:rsidR="00EF41C6">
              <w:rPr>
                <w:sz w:val="18"/>
                <w:szCs w:val="18"/>
              </w:rPr>
              <w:t xml:space="preserve"> </w:t>
            </w:r>
            <w:r w:rsidRPr="00C11C59">
              <w:rPr>
                <w:sz w:val="18"/>
                <w:szCs w:val="18"/>
              </w:rPr>
              <w:t xml:space="preserve">Пермь, </w:t>
            </w:r>
          </w:p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 xml:space="preserve">ул. Генерала Наумова, во дворе дома № 8, </w:t>
            </w:r>
            <w:proofErr w:type="gramStart"/>
            <w:r w:rsidRPr="00C11C59">
              <w:rPr>
                <w:sz w:val="18"/>
                <w:szCs w:val="18"/>
              </w:rPr>
              <w:t>индивидуальный</w:t>
            </w:r>
            <w:proofErr w:type="gramEnd"/>
          </w:p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гараж - бокс № 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</w:t>
            </w:r>
            <w:r w:rsidRPr="00C11C59">
              <w:rPr>
                <w:sz w:val="18"/>
                <w:szCs w:val="18"/>
              </w:rPr>
              <w:t>ндивидуальный гараж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ОКС: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C11C59">
              <w:rPr>
                <w:color w:val="000000"/>
                <w:sz w:val="18"/>
                <w:szCs w:val="18"/>
              </w:rPr>
              <w:t>59:01:0000000:49511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ЗУ</w:t>
            </w:r>
          </w:p>
          <w:p w:rsidR="00927898" w:rsidRPr="00E134C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C11C59">
              <w:rPr>
                <w:color w:val="000000"/>
                <w:sz w:val="18"/>
                <w:szCs w:val="18"/>
              </w:rPr>
              <w:t>59:01:1713476:469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34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23.9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7898" w:rsidRPr="00E134C8" w:rsidRDefault="002B436D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927898" w:rsidRPr="00E134C8">
              <w:rPr>
                <w:sz w:val="18"/>
                <w:szCs w:val="18"/>
              </w:rPr>
              <w:t>, 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E134C8" w:rsidRDefault="00927898" w:rsidP="002B436D">
            <w:pPr>
              <w:jc w:val="center"/>
              <w:rPr>
                <w:sz w:val="18"/>
                <w:szCs w:val="18"/>
              </w:rPr>
            </w:pPr>
            <w:r w:rsidRPr="00C11C59">
              <w:rPr>
                <w:sz w:val="18"/>
                <w:szCs w:val="18"/>
              </w:rPr>
              <w:t>Изъятие, Снос</w:t>
            </w:r>
          </w:p>
        </w:tc>
      </w:tr>
      <w:tr w:rsidR="00927898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177E5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</w:t>
            </w:r>
            <w:r w:rsidRPr="00AA018F">
              <w:rPr>
                <w:sz w:val="18"/>
                <w:szCs w:val="18"/>
              </w:rPr>
              <w:t xml:space="preserve"> Лепешинской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ОКС: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59:01:1713491:417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ЗУ: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59:01:1713491:31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1386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37,2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Под 1-этажное нежилое здание (лит</w:t>
            </w:r>
            <w:proofErr w:type="gramStart"/>
            <w:r w:rsidRPr="00AA018F">
              <w:rPr>
                <w:sz w:val="18"/>
                <w:szCs w:val="18"/>
              </w:rPr>
              <w:t>.А</w:t>
            </w:r>
            <w:proofErr w:type="gramEnd"/>
            <w:r w:rsidRPr="00AA018F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собственность,</w:t>
            </w:r>
          </w:p>
          <w:p w:rsidR="00927898" w:rsidRPr="00C11C59" w:rsidRDefault="00EF41C6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</w:t>
            </w:r>
            <w:r w:rsidR="00927898">
              <w:rPr>
                <w:sz w:val="18"/>
                <w:szCs w:val="18"/>
              </w:rPr>
              <w:t>кие лица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Изъятие, Снос</w:t>
            </w:r>
          </w:p>
        </w:tc>
      </w:tr>
      <w:tr w:rsidR="00927898" w:rsidRPr="00FB3AEB" w:rsidTr="003D4AB7">
        <w:trPr>
          <w:trHeight w:val="20"/>
        </w:trPr>
        <w:tc>
          <w:tcPr>
            <w:tcW w:w="425" w:type="dxa"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177E5">
              <w:rPr>
                <w:sz w:val="18"/>
                <w:szCs w:val="18"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</w:t>
            </w:r>
            <w:r w:rsidRPr="00AA018F">
              <w:rPr>
                <w:sz w:val="18"/>
                <w:szCs w:val="18"/>
              </w:rPr>
              <w:t xml:space="preserve"> Лепешинской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</w:t>
            </w:r>
            <w:r w:rsidRPr="00AA018F">
              <w:rPr>
                <w:sz w:val="18"/>
                <w:szCs w:val="18"/>
              </w:rPr>
              <w:t>лад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ОКС: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59:01:1713491:418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ЗУ:</w:t>
            </w:r>
          </w:p>
          <w:p w:rsidR="00927898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59:01:1713491:31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1386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Под 1-этажное нежилое здание (лит</w:t>
            </w:r>
            <w:proofErr w:type="gramStart"/>
            <w:r w:rsidRPr="00AA018F">
              <w:rPr>
                <w:sz w:val="18"/>
                <w:szCs w:val="18"/>
              </w:rPr>
              <w:t>.А</w:t>
            </w:r>
            <w:proofErr w:type="gramEnd"/>
            <w:r w:rsidRPr="00AA018F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7898" w:rsidRDefault="00927898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собственность,</w:t>
            </w:r>
          </w:p>
          <w:p w:rsidR="00927898" w:rsidRPr="00C11C59" w:rsidRDefault="00EF41C6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</w:t>
            </w:r>
            <w:r w:rsidR="00927898">
              <w:rPr>
                <w:sz w:val="18"/>
                <w:szCs w:val="18"/>
              </w:rPr>
              <w:t>кие лица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898" w:rsidRPr="00C11C59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Изъятие, Снос</w:t>
            </w:r>
          </w:p>
        </w:tc>
      </w:tr>
      <w:tr w:rsidR="00927898" w:rsidRPr="00FB3AEB" w:rsidTr="003D4AB7">
        <w:trPr>
          <w:trHeight w:val="433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177E5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г. Пермь,</w:t>
            </w:r>
          </w:p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ст.</w:t>
            </w:r>
            <w:r w:rsidR="0037064F">
              <w:rPr>
                <w:sz w:val="18"/>
                <w:szCs w:val="18"/>
              </w:rPr>
              <w:t xml:space="preserve"> </w:t>
            </w:r>
            <w:r w:rsidRPr="00AA018F">
              <w:rPr>
                <w:sz w:val="18"/>
                <w:szCs w:val="18"/>
              </w:rPr>
              <w:t>Пермь-Сортировочная, 35А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Мастерские с гаражом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ОКС:</w:t>
            </w:r>
          </w:p>
          <w:p w:rsidR="00927898" w:rsidRPr="00AA018F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59:01:0000000:41010</w:t>
            </w:r>
          </w:p>
          <w:p w:rsidR="00927898" w:rsidRPr="00AA018F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ЗУ:</w:t>
            </w:r>
          </w:p>
          <w:p w:rsidR="00927898" w:rsidRPr="00AA018F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AA018F">
              <w:rPr>
                <w:color w:val="000000"/>
                <w:sz w:val="18"/>
                <w:szCs w:val="18"/>
              </w:rPr>
              <w:t>59:01:1713491:30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1600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366.5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Под здание мастерских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927898" w:rsidRPr="00AA018F" w:rsidRDefault="002B436D" w:rsidP="002B4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 с</w:t>
            </w:r>
            <w:r w:rsidRPr="00E134C8">
              <w:rPr>
                <w:sz w:val="18"/>
                <w:szCs w:val="18"/>
              </w:rPr>
              <w:t>обственность</w:t>
            </w:r>
            <w:r w:rsidR="00927898" w:rsidRPr="00AA018F">
              <w:rPr>
                <w:sz w:val="18"/>
                <w:szCs w:val="18"/>
              </w:rPr>
              <w:t>, юридическое лицо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  <w:r w:rsidRPr="00AA018F">
              <w:rPr>
                <w:sz w:val="18"/>
                <w:szCs w:val="18"/>
              </w:rPr>
              <w:t>Изъятие, Снос</w:t>
            </w:r>
          </w:p>
        </w:tc>
      </w:tr>
      <w:tr w:rsidR="00927898" w:rsidRPr="00FB3AEB" w:rsidTr="003D4AB7">
        <w:trPr>
          <w:trHeight w:val="20"/>
        </w:trPr>
        <w:tc>
          <w:tcPr>
            <w:tcW w:w="425" w:type="dxa"/>
            <w:vMerge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г.</w:t>
            </w:r>
            <w:r w:rsidR="00EF41C6">
              <w:rPr>
                <w:sz w:val="18"/>
                <w:szCs w:val="18"/>
              </w:rPr>
              <w:t xml:space="preserve"> </w:t>
            </w:r>
            <w:r w:rsidRPr="00053012">
              <w:rPr>
                <w:sz w:val="18"/>
                <w:szCs w:val="18"/>
              </w:rPr>
              <w:t xml:space="preserve">Пермь, </w:t>
            </w:r>
          </w:p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ул. Кочегаров, 35а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Площадка асфальтовая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ОКС: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59:01:1713491:210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ЗУ: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59:01:1713491:30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186.3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</w:tr>
      <w:tr w:rsidR="00927898" w:rsidRPr="00FB3AEB" w:rsidTr="003D4AB7">
        <w:trPr>
          <w:trHeight w:val="733"/>
        </w:trPr>
        <w:tc>
          <w:tcPr>
            <w:tcW w:w="425" w:type="dxa"/>
            <w:vMerge/>
            <w:shd w:val="clear" w:color="auto" w:fill="auto"/>
            <w:vAlign w:val="center"/>
          </w:tcPr>
          <w:p w:rsidR="00927898" w:rsidRPr="00E134C8" w:rsidRDefault="00927898" w:rsidP="00546B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г.</w:t>
            </w:r>
            <w:r w:rsidR="00EF41C6">
              <w:rPr>
                <w:sz w:val="18"/>
                <w:szCs w:val="18"/>
              </w:rPr>
              <w:t xml:space="preserve"> </w:t>
            </w:r>
            <w:r w:rsidRPr="00053012">
              <w:rPr>
                <w:sz w:val="18"/>
                <w:szCs w:val="18"/>
              </w:rPr>
              <w:t xml:space="preserve">Пермь, </w:t>
            </w:r>
          </w:p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ул. Кочегаров, 35а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27898" w:rsidRPr="00053012" w:rsidRDefault="00927898" w:rsidP="003D4AB7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Забор территории мастерских ст.</w:t>
            </w:r>
            <w:r w:rsidR="0037064F">
              <w:rPr>
                <w:sz w:val="18"/>
                <w:szCs w:val="18"/>
              </w:rPr>
              <w:t xml:space="preserve"> </w:t>
            </w:r>
            <w:r w:rsidRPr="00053012">
              <w:rPr>
                <w:sz w:val="18"/>
                <w:szCs w:val="18"/>
              </w:rPr>
              <w:t>Пермь-Сортировочная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ОКС: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59:01:1713491:221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ЗУ:</w:t>
            </w:r>
          </w:p>
          <w:p w:rsidR="00927898" w:rsidRPr="00053012" w:rsidRDefault="00927898" w:rsidP="002B436D">
            <w:pPr>
              <w:jc w:val="center"/>
              <w:rPr>
                <w:color w:val="000000"/>
                <w:sz w:val="18"/>
                <w:szCs w:val="18"/>
              </w:rPr>
            </w:pPr>
            <w:r w:rsidRPr="00053012">
              <w:rPr>
                <w:color w:val="000000"/>
                <w:sz w:val="18"/>
                <w:szCs w:val="18"/>
              </w:rPr>
              <w:t>59:01:1713491:30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27898" w:rsidRPr="00053012" w:rsidRDefault="00927898" w:rsidP="002B436D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89 м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27898" w:rsidRPr="00AA018F" w:rsidRDefault="00927898" w:rsidP="002B436D">
            <w:pPr>
              <w:jc w:val="center"/>
              <w:rPr>
                <w:sz w:val="18"/>
                <w:szCs w:val="18"/>
              </w:rPr>
            </w:pPr>
          </w:p>
        </w:tc>
      </w:tr>
    </w:tbl>
    <w:p w:rsidR="00FB3AEB" w:rsidRPr="00FB3AEB" w:rsidRDefault="00FB3AEB" w:rsidP="00FB3AEB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3D4AB7" w:rsidRDefault="003D4AB7" w:rsidP="0056251E">
      <w:pPr>
        <w:tabs>
          <w:tab w:val="center" w:pos="7143"/>
        </w:tabs>
        <w:spacing w:after="120"/>
        <w:ind w:firstLine="709"/>
        <w:jc w:val="both"/>
        <w:rPr>
          <w:b/>
          <w:szCs w:val="24"/>
        </w:rPr>
      </w:pPr>
    </w:p>
    <w:p w:rsidR="0056251E" w:rsidRDefault="00FD738E" w:rsidP="0056251E">
      <w:pPr>
        <w:tabs>
          <w:tab w:val="center" w:pos="7143"/>
        </w:tabs>
        <w:spacing w:after="120"/>
        <w:ind w:firstLine="709"/>
        <w:jc w:val="both"/>
        <w:rPr>
          <w:b/>
          <w:szCs w:val="24"/>
        </w:rPr>
      </w:pPr>
      <w:r w:rsidRPr="00FD738E">
        <w:rPr>
          <w:b/>
          <w:szCs w:val="24"/>
        </w:rPr>
        <w:lastRenderedPageBreak/>
        <w:t xml:space="preserve">Раздел </w:t>
      </w:r>
      <w:r w:rsidR="00823CC9">
        <w:rPr>
          <w:b/>
          <w:szCs w:val="24"/>
          <w:lang w:val="en-US"/>
        </w:rPr>
        <w:t>V</w:t>
      </w:r>
      <w:r w:rsidRPr="00FD738E">
        <w:rPr>
          <w:b/>
          <w:szCs w:val="24"/>
        </w:rPr>
        <w:t xml:space="preserve">. </w:t>
      </w:r>
      <w:r w:rsidR="0056251E">
        <w:rPr>
          <w:b/>
          <w:szCs w:val="24"/>
        </w:rPr>
        <w:t xml:space="preserve">Перечень объектов коммунальной, социальной, транспортной инфраструктур, в том числе подлежащих изъятию </w:t>
      </w:r>
      <w:r w:rsidR="0056251E" w:rsidRPr="009D7BDA">
        <w:rPr>
          <w:b/>
          <w:szCs w:val="24"/>
        </w:rPr>
        <w:t>для государственных или муниципальных нужд в целях комплексного развития территори</w:t>
      </w:r>
      <w:r w:rsidR="0056251E">
        <w:rPr>
          <w:b/>
          <w:szCs w:val="24"/>
        </w:rPr>
        <w:t>и</w:t>
      </w:r>
      <w:r w:rsidR="0056251E" w:rsidRPr="009D7BDA">
        <w:rPr>
          <w:b/>
          <w:szCs w:val="24"/>
        </w:rPr>
        <w:t xml:space="preserve"> жилой застройки</w:t>
      </w:r>
      <w:r w:rsidR="0056251E">
        <w:rPr>
          <w:b/>
          <w:szCs w:val="24"/>
        </w:rPr>
        <w:t>, сносу или реконструкции</w:t>
      </w:r>
    </w:p>
    <w:p w:rsidR="0004378A" w:rsidRDefault="0004378A" w:rsidP="00AA018F">
      <w:pPr>
        <w:ind w:firstLine="709"/>
        <w:jc w:val="center"/>
        <w:rPr>
          <w:bCs/>
        </w:rPr>
      </w:pPr>
    </w:p>
    <w:p w:rsidR="00AA018F" w:rsidRDefault="00AA018F" w:rsidP="00AA018F">
      <w:pPr>
        <w:ind w:firstLine="709"/>
        <w:jc w:val="center"/>
        <w:rPr>
          <w:bCs/>
        </w:rPr>
      </w:pPr>
      <w:r w:rsidRPr="008A3137">
        <w:rPr>
          <w:bCs/>
        </w:rPr>
        <w:t>Контур № 1, площадью 21,07 га</w:t>
      </w:r>
    </w:p>
    <w:p w:rsidR="00AA018F" w:rsidRDefault="00AA018F" w:rsidP="00AA018F">
      <w:pPr>
        <w:ind w:firstLine="709"/>
        <w:jc w:val="center"/>
        <w:rPr>
          <w:bCs/>
        </w:rPr>
      </w:pPr>
    </w:p>
    <w:tbl>
      <w:tblPr>
        <w:tblW w:w="537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78"/>
        <w:gridCol w:w="2046"/>
        <w:gridCol w:w="1414"/>
        <w:gridCol w:w="1792"/>
        <w:gridCol w:w="1984"/>
        <w:gridCol w:w="2126"/>
        <w:gridCol w:w="1843"/>
      </w:tblGrid>
      <w:tr w:rsidR="00FD738E" w:rsidRPr="00FD738E" w:rsidTr="00D478D9">
        <w:trPr>
          <w:trHeight w:val="2300"/>
          <w:tblHeader/>
        </w:trPr>
        <w:tc>
          <w:tcPr>
            <w:tcW w:w="567" w:type="dxa"/>
            <w:shd w:val="clear" w:color="auto" w:fill="auto"/>
            <w:vAlign w:val="center"/>
          </w:tcPr>
          <w:p w:rsidR="00AA018F" w:rsidRDefault="00AA018F" w:rsidP="00FD738E">
            <w:pPr>
              <w:jc w:val="center"/>
              <w:rPr>
                <w:b/>
                <w:bCs/>
                <w:sz w:val="20"/>
              </w:rPr>
            </w:pP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  <w:lang w:val="en-US"/>
              </w:rPr>
            </w:pPr>
            <w:r w:rsidRPr="00FD738E">
              <w:rPr>
                <w:b/>
                <w:bCs/>
                <w:sz w:val="20"/>
              </w:rPr>
              <w:t>Наименование/ назначение объекта</w:t>
            </w:r>
            <w:r w:rsidR="00E75E35">
              <w:rPr>
                <w:b/>
                <w:bCs/>
                <w:sz w:val="20"/>
                <w:lang w:val="en-US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D738E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D738E">
              <w:rPr>
                <w:b/>
                <w:bCs/>
                <w:sz w:val="20"/>
              </w:rPr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Площадь земельного участка, </w:t>
            </w:r>
            <w:r w:rsidRPr="00FD738E">
              <w:rPr>
                <w:b/>
                <w:bCs/>
                <w:sz w:val="20"/>
              </w:rPr>
              <w:br/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(если земе</w:t>
            </w:r>
            <w:r w:rsidR="00E75E35">
              <w:rPr>
                <w:b/>
                <w:bCs/>
                <w:sz w:val="20"/>
              </w:rPr>
              <w:t>льный участок образован), кв.м.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FD738E">
              <w:rPr>
                <w:b/>
                <w:bCs/>
                <w:sz w:val="20"/>
              </w:rPr>
              <w:t>Площадь, протяж</w:t>
            </w:r>
            <w:r w:rsidR="006D3B08">
              <w:rPr>
                <w:b/>
                <w:bCs/>
                <w:sz w:val="20"/>
              </w:rPr>
              <w:t>ен</w:t>
            </w:r>
            <w:r w:rsidR="00E30CDE">
              <w:rPr>
                <w:b/>
                <w:bCs/>
                <w:sz w:val="20"/>
              </w:rPr>
              <w:t>ность</w:t>
            </w:r>
            <w:r w:rsidRPr="00FD738E">
              <w:rPr>
                <w:b/>
                <w:bCs/>
                <w:sz w:val="20"/>
              </w:rPr>
              <w:t>, объем или иной показатель основной характеристики объекта*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Сведения об ином правообладателе объекта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Планируемые мероприятия в отношении объекта</w:t>
            </w:r>
            <w:r w:rsidR="00F73828">
              <w:rPr>
                <w:b/>
                <w:bCs/>
                <w:sz w:val="20"/>
              </w:rPr>
              <w:t>***</w:t>
            </w:r>
          </w:p>
        </w:tc>
      </w:tr>
      <w:tr w:rsidR="00FD738E" w:rsidRPr="00FD738E" w:rsidTr="00546B7A">
        <w:trPr>
          <w:trHeight w:val="226"/>
        </w:trPr>
        <w:tc>
          <w:tcPr>
            <w:tcW w:w="15593" w:type="dxa"/>
            <w:gridSpan w:val="9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</w:t>
            </w:r>
            <w:r w:rsidRPr="00FD738E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D50982" w:rsidRPr="00EF52E3" w:rsidTr="00D478D9">
        <w:tc>
          <w:tcPr>
            <w:tcW w:w="567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г. Пермь, 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  <w:highlight w:val="yellow"/>
              </w:rPr>
            </w:pPr>
            <w:r w:rsidRPr="00D50982">
              <w:rPr>
                <w:sz w:val="18"/>
                <w:szCs w:val="18"/>
              </w:rPr>
              <w:t>ул. Машинистов, 22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  <w:highlight w:val="yellow"/>
              </w:rPr>
            </w:pPr>
            <w:r w:rsidRPr="00D50982">
              <w:rPr>
                <w:sz w:val="18"/>
                <w:szCs w:val="18"/>
              </w:rPr>
              <w:t>Газопровод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D50982" w:rsidRPr="00D50982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59:01:1713476:186</w:t>
            </w:r>
          </w:p>
          <w:p w:rsidR="00D50982" w:rsidRPr="00D50982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59:01:1713476:470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  <w:vertAlign w:val="superscript"/>
              </w:rPr>
            </w:pPr>
            <w:r w:rsidRPr="00D50982">
              <w:rPr>
                <w:sz w:val="18"/>
                <w:szCs w:val="18"/>
              </w:rPr>
              <w:t>1 844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  <w:vertAlign w:val="superscript"/>
              </w:rPr>
            </w:pPr>
            <w:r w:rsidRPr="00D50982">
              <w:rPr>
                <w:sz w:val="18"/>
                <w:szCs w:val="18"/>
              </w:rPr>
              <w:t>184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реконструкция в </w:t>
            </w:r>
          </w:p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D50982" w:rsidRPr="00D50982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D50982" w:rsidRPr="00EF52E3" w:rsidTr="00D478D9">
        <w:tc>
          <w:tcPr>
            <w:tcW w:w="567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50982" w:rsidRPr="00D50982" w:rsidRDefault="00D50982" w:rsidP="00F41546">
            <w:pPr>
              <w:ind w:right="-108"/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Сооружение. (Электросетевой комплекс (ЭСК) «Подстанция 110/35/6 кВ «Окуловская с линиями электропередачи»)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59:01:0000000:47732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59:01:1713490:795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59:01:1713491:31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59:01:1713479:23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59:01:1713493:537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59:01:1713479:443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59:01:1713491:412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59:01:0000000:95180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59:01:1713490:805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59:01:1713490:806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59:01:1713493:538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59:01:1713490:797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59:01:1713490:671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59:01:1713490:796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59:01:1713490:680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59:01:1713491:411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59:01:1713491:408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59:01:1713490:811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59:01:1713490:14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59:01:1713491:413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59:01:1713492:556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59:01:1713491:30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59:01:1713492:35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59:01:1713490:804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59:01:1713476:470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59:01:1713493:421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59:01:1713492:41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59:01:1713479:588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59:01:1713493:415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59:01:1713491:405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59:01:1713490:31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59:01:1713476:473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59:01:1713490:799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59:01:1713490:679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59:01:1713479:22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59:01:1713479:589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59:01:1713479:7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59:01:1713490:798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59:01:1713491:414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59:01:1713493:534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59:01:1713479:11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59:01:1713493:409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59:01:1713490:10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59:01:1713479:20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59:01:1713479:3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59:01:1713493:413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59:01:1713490:800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59:01:1713493:532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59:01:1713490:809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59:01:1713490:28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59:01:1713490:803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59:01:1713490:15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59:01:1713479:6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59:01:1713491:406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59:01:1713490:802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59:01:1713493:536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59:01:1713493:411</w:t>
            </w:r>
          </w:p>
          <w:p w:rsid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59:01:1713493:533</w:t>
            </w:r>
          </w:p>
          <w:p w:rsidR="00D50982" w:rsidRPr="00D50982" w:rsidRDefault="00D50982" w:rsidP="00D5098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1976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1386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425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1394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1583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1583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11114</w:t>
            </w:r>
            <w:r w:rsidR="00165C1F">
              <w:rPr>
                <w:sz w:val="18"/>
                <w:szCs w:val="18"/>
              </w:rPr>
              <w:t>**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1630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1433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223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2253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4407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2988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1991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2055</w:t>
            </w:r>
          </w:p>
          <w:p w:rsid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1463</w:t>
            </w:r>
          </w:p>
          <w:p w:rsidR="00D50982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5577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2942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2139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1758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127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1600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91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1693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1844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3312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2295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1353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2927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1308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39,26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4877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2104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1964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2907,95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3149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2500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1143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lastRenderedPageBreak/>
              <w:t>2247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4776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1206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157,3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3641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1710,3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80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2949,4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1810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1265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2502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1357</w:t>
            </w:r>
          </w:p>
          <w:p w:rsidR="00271337" w:rsidRDefault="00271337" w:rsidP="00F41546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1320,7</w:t>
            </w:r>
          </w:p>
          <w:p w:rsidR="00D50982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1970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1275,6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869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2488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1756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1807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890</w:t>
            </w:r>
          </w:p>
          <w:p w:rsid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2383</w:t>
            </w:r>
          </w:p>
          <w:p w:rsidR="00271337" w:rsidRPr="00271337" w:rsidRDefault="00271337" w:rsidP="00271337">
            <w:pPr>
              <w:jc w:val="center"/>
              <w:rPr>
                <w:sz w:val="18"/>
                <w:szCs w:val="18"/>
              </w:rPr>
            </w:pPr>
            <w:r w:rsidRPr="00271337">
              <w:rPr>
                <w:sz w:val="18"/>
                <w:szCs w:val="18"/>
              </w:rPr>
              <w:t>1200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9108A" w:rsidRDefault="007321FE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Частная собственность</w:t>
            </w:r>
            <w:r w:rsidR="00D50982" w:rsidRPr="00D50982">
              <w:rPr>
                <w:sz w:val="18"/>
                <w:szCs w:val="18"/>
              </w:rPr>
              <w:t xml:space="preserve">, 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реконструкция в </w:t>
            </w:r>
          </w:p>
          <w:p w:rsidR="00F92CD6" w:rsidRPr="00F92CD6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соответствии с проектной документацией ресурсоснабжающих организаций, внутриквартальные </w:t>
            </w:r>
            <w:r w:rsidRPr="00F92CD6">
              <w:rPr>
                <w:sz w:val="18"/>
                <w:szCs w:val="18"/>
              </w:rPr>
              <w:lastRenderedPageBreak/>
              <w:t>–вынос/</w:t>
            </w:r>
          </w:p>
          <w:p w:rsidR="00D50982" w:rsidRPr="00D50982" w:rsidRDefault="00F92CD6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D50982" w:rsidRPr="00EF52E3" w:rsidTr="00D478D9">
        <w:tc>
          <w:tcPr>
            <w:tcW w:w="567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29E7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D50982" w:rsidRPr="00D50982" w:rsidRDefault="00D50982" w:rsidP="00443A2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Ветлужская, 22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7321FE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Сеть холодного водоснабжения (лит.Св) от ВК-62 </w:t>
            </w:r>
          </w:p>
          <w:p w:rsidR="00D50982" w:rsidRPr="00D50982" w:rsidRDefault="00D509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до ж.д.№22, от ВК-61 (сущ.) до ВК-62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71337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ОКС: 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59:01:1713493:56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59:01:1713479:588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50982" w:rsidRPr="00D50982" w:rsidRDefault="00271337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50982" w:rsidRPr="00D50982">
              <w:rPr>
                <w:sz w:val="18"/>
                <w:szCs w:val="18"/>
              </w:rPr>
              <w:t>353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1337" w:rsidRDefault="007321FE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</w:t>
            </w:r>
            <w:r w:rsidRPr="007321FE">
              <w:rPr>
                <w:sz w:val="18"/>
                <w:szCs w:val="18"/>
              </w:rPr>
              <w:t xml:space="preserve">ниципальная </w:t>
            </w:r>
            <w:r>
              <w:rPr>
                <w:sz w:val="18"/>
                <w:szCs w:val="18"/>
              </w:rPr>
              <w:t>с</w:t>
            </w:r>
            <w:r w:rsidR="00D50982" w:rsidRPr="00D50982">
              <w:rPr>
                <w:sz w:val="18"/>
                <w:szCs w:val="18"/>
              </w:rPr>
              <w:t xml:space="preserve">обственность, </w:t>
            </w:r>
          </w:p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0982" w:rsidRPr="00D50982" w:rsidRDefault="00D509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2CD6" w:rsidRPr="00F73828" w:rsidRDefault="00F92CD6" w:rsidP="00F92CD6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F92CD6" w:rsidRPr="00F73828" w:rsidRDefault="00F92CD6" w:rsidP="00F92CD6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в </w:t>
            </w:r>
          </w:p>
          <w:p w:rsidR="00F92CD6" w:rsidRPr="00F73828" w:rsidRDefault="00F92CD6" w:rsidP="00F92CD6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D50982" w:rsidRPr="00F92CD6" w:rsidRDefault="00F92CD6" w:rsidP="00F92CD6">
            <w:pPr>
              <w:jc w:val="center"/>
              <w:rPr>
                <w:sz w:val="22"/>
                <w:szCs w:val="22"/>
                <w:lang w:val="en-US"/>
              </w:rPr>
            </w:pPr>
            <w:r w:rsidRPr="00F73828">
              <w:rPr>
                <w:sz w:val="18"/>
                <w:szCs w:val="18"/>
              </w:rPr>
              <w:lastRenderedPageBreak/>
              <w:t>переустройство/строительство</w:t>
            </w:r>
          </w:p>
        </w:tc>
      </w:tr>
      <w:tr w:rsidR="0004378A" w:rsidRPr="00EF52E3" w:rsidTr="00D478D9">
        <w:trPr>
          <w:trHeight w:val="136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Генерала Наумова,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Сеть электроснабжения от оп. №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1 до ж.д.№20 по ул. Генерала Наумова, инв.№ 6152, лит. С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59:01:1713479:352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29108A" w:rsidRDefault="0004378A" w:rsidP="0029108A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59:01:1713479:22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2907,95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 xml:space="preserve">Муниципальная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443A2B" w:rsidRDefault="0004378A" w:rsidP="00443A2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Машинистов, 25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Тепловая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59:01:1713479:340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iCs/>
                <w:sz w:val="18"/>
                <w:szCs w:val="18"/>
              </w:rPr>
            </w:pPr>
            <w:r w:rsidRPr="00D50982">
              <w:rPr>
                <w:iCs/>
                <w:sz w:val="18"/>
                <w:szCs w:val="18"/>
              </w:rPr>
              <w:t>59:01:1713479:592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214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 xml:space="preserve">Муниципальная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2E149F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</w:t>
            </w:r>
            <w:r w:rsidRPr="002E149F">
              <w:rPr>
                <w:sz w:val="18"/>
                <w:szCs w:val="18"/>
              </w:rPr>
              <w:t xml:space="preserve"> «Т Плюс»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1136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Ветлужская, 14, ул. Сортировочная, 13,15, ул. Машинистов и Сортировочная, 25/11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59:01:1713479:387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59:01:1713479:590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59:01:1713479:592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</w:p>
          <w:p w:rsidR="0004378A" w:rsidRDefault="0004378A" w:rsidP="0029108A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D50982">
              <w:rPr>
                <w:sz w:val="18"/>
                <w:szCs w:val="18"/>
              </w:rPr>
              <w:t>44</w:t>
            </w:r>
          </w:p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214</w:t>
            </w:r>
          </w:p>
          <w:p w:rsidR="0004378A" w:rsidRPr="00D50982" w:rsidRDefault="0004378A" w:rsidP="002910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164,5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Pr="007321FE">
              <w:rPr>
                <w:sz w:val="18"/>
                <w:szCs w:val="18"/>
              </w:rPr>
              <w:t xml:space="preserve">астная 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F92CD6" w:rsidRPr="00EF52E3" w:rsidTr="00D478D9">
        <w:tc>
          <w:tcPr>
            <w:tcW w:w="567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59:01:0000000:51668</w:t>
            </w:r>
          </w:p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59:01:1713490:795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59:01:0000000:95180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59:01:1713490:805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59:01:1713490:806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59:01:1713479:590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59:01:1713490:671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59:01:1713491:411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59:01:1713493:410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59:01:1713479:588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59:01:1713493:415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59:01:1713490:799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lastRenderedPageBreak/>
              <w:t>59:01:1713490:679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59:01:1713479:589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59:01:1713490:10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59:01:1713479:3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59:01:1713493:413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59:01:1713493:532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59:01:1713490:29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59:01:1713479:6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59:01:1713493:411</w:t>
            </w:r>
          </w:p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59:01:1713493:533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1976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11114</w:t>
            </w:r>
            <w:r w:rsidR="00165C1F">
              <w:rPr>
                <w:sz w:val="18"/>
                <w:szCs w:val="18"/>
              </w:rPr>
              <w:t>**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1630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1433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1544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4407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2055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621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1353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2927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2104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lastRenderedPageBreak/>
              <w:t>1964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2500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1710,3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2949,4</w:t>
            </w:r>
          </w:p>
          <w:p w:rsidR="00F92CD6" w:rsidRPr="00D50982" w:rsidRDefault="00F92CD6" w:rsidP="0029108A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1810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2502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1036,87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869</w:t>
            </w:r>
          </w:p>
          <w:p w:rsidR="00F92CD6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890</w:t>
            </w:r>
          </w:p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29108A">
              <w:rPr>
                <w:sz w:val="18"/>
                <w:szCs w:val="18"/>
              </w:rPr>
              <w:t>2383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  <w:r w:rsidRPr="00D50982">
              <w:rPr>
                <w:sz w:val="18"/>
                <w:szCs w:val="18"/>
              </w:rPr>
              <w:t>499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21FE" w:rsidRDefault="007321FE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Pr="007321FE">
              <w:rPr>
                <w:sz w:val="18"/>
                <w:szCs w:val="18"/>
              </w:rPr>
              <w:t>астная</w:t>
            </w:r>
            <w:r w:rsidRPr="00D50982">
              <w:rPr>
                <w:sz w:val="18"/>
                <w:szCs w:val="18"/>
              </w:rPr>
              <w:t xml:space="preserve"> </w:t>
            </w:r>
          </w:p>
          <w:p w:rsidR="00F92CD6" w:rsidRDefault="007321FE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F92CD6" w:rsidRPr="00D50982">
              <w:rPr>
                <w:sz w:val="18"/>
                <w:szCs w:val="18"/>
              </w:rPr>
              <w:t xml:space="preserve">обственность, </w:t>
            </w:r>
          </w:p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92CD6" w:rsidRPr="00D50982" w:rsidRDefault="00F92CD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 xml:space="preserve">реконструкция в 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F92CD6" w:rsidRPr="00D50982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443A2B" w:rsidRDefault="0004378A" w:rsidP="00443A2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Ветлужская, 16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Тепловая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59:01:1713479:355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59:01:1713479:589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500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78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 xml:space="preserve">Муниципальная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D438B4">
            <w:pPr>
              <w:jc w:val="center"/>
              <w:rPr>
                <w:sz w:val="18"/>
                <w:szCs w:val="18"/>
              </w:rPr>
            </w:pPr>
            <w:r w:rsidRPr="002E149F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D43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</w:t>
            </w:r>
            <w:r w:rsidRPr="002E149F">
              <w:rPr>
                <w:sz w:val="18"/>
                <w:szCs w:val="18"/>
              </w:rPr>
              <w:t xml:space="preserve"> «Т Плюс»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F73828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rPr>
          <w:trHeight w:val="1573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D50982" w:rsidRDefault="0004378A" w:rsidP="00F41546">
            <w:pPr>
              <w:pStyle w:val="af2"/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pStyle w:val="af2"/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sz w:val="18"/>
                <w:szCs w:val="18"/>
                <w:shd w:val="clear" w:color="auto" w:fill="FFFFFF"/>
              </w:rPr>
              <w:t>Волоконно-оптической линии связи «Ижевск-Пермь»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59:01:0000000:77992 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59:01:1713479:589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59:01:1713479:590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59:01:0000000:95180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500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1544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D50982">
              <w:rPr>
                <w:sz w:val="18"/>
                <w:szCs w:val="18"/>
              </w:rPr>
              <w:t>114</w:t>
            </w:r>
            <w:r w:rsidR="00165C1F">
              <w:rPr>
                <w:sz w:val="18"/>
                <w:szCs w:val="18"/>
              </w:rPr>
              <w:t>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5C29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  <w:r w:rsidRPr="00D50982">
              <w:rPr>
                <w:sz w:val="18"/>
                <w:szCs w:val="18"/>
              </w:rPr>
              <w:t>28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Pr="00D50982" w:rsidRDefault="0004378A" w:rsidP="00D438B4">
            <w:pPr>
              <w:jc w:val="center"/>
              <w:rPr>
                <w:sz w:val="18"/>
                <w:szCs w:val="18"/>
              </w:rPr>
            </w:pPr>
            <w:r w:rsidRPr="00D438B4">
              <w:rPr>
                <w:sz w:val="18"/>
                <w:szCs w:val="18"/>
              </w:rPr>
              <w:t>Сведен</w:t>
            </w:r>
            <w:r>
              <w:rPr>
                <w:sz w:val="18"/>
                <w:szCs w:val="18"/>
              </w:rPr>
              <w:t xml:space="preserve">ия о зарегистрированных правах </w:t>
            </w:r>
            <w:r w:rsidRPr="00D438B4">
              <w:rPr>
                <w:sz w:val="18"/>
                <w:szCs w:val="18"/>
              </w:rPr>
              <w:t>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2232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д. б/н, Начало - ТП №1585, 30а, 32, 34, 36; по улице Кочегаров 25, 27, 29, 31, 33; по улице Лепешинская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4, 12, 14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Воздушная линия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0.4 кВ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59:01:0000000:14512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59:01:1713490:806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59:01:1713490:798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433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265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247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710,3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357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983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Pr="00D50982" w:rsidRDefault="0004378A" w:rsidP="00D438B4">
            <w:pPr>
              <w:jc w:val="center"/>
              <w:rPr>
                <w:sz w:val="18"/>
                <w:szCs w:val="18"/>
              </w:rPr>
            </w:pPr>
            <w:r w:rsidRPr="00D438B4">
              <w:rPr>
                <w:sz w:val="18"/>
                <w:szCs w:val="18"/>
              </w:rPr>
              <w:t>Сведения о</w:t>
            </w:r>
            <w:r>
              <w:rPr>
                <w:sz w:val="18"/>
                <w:szCs w:val="18"/>
              </w:rPr>
              <w:t xml:space="preserve"> зарегистрированных правах </w:t>
            </w:r>
            <w:r w:rsidRPr="00D438B4">
              <w:rPr>
                <w:sz w:val="18"/>
                <w:szCs w:val="18"/>
              </w:rPr>
              <w:t>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реконструкция в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переустройство/строительство</w:t>
            </w:r>
          </w:p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 </w:t>
            </w:r>
          </w:p>
        </w:tc>
      </w:tr>
      <w:tr w:rsidR="0004378A" w:rsidRPr="00EF52E3" w:rsidTr="00D478D9">
        <w:trPr>
          <w:trHeight w:val="1440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36, 45-47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59:01:1713490:423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59:01:1713490:800 59:01:1713493:534 59:01:1713493:537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265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206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  <w:r w:rsidRPr="00D50982">
              <w:rPr>
                <w:sz w:val="18"/>
                <w:szCs w:val="18"/>
              </w:rPr>
              <w:t xml:space="preserve"> 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1240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к дому 43а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Тепловые сети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59:01:0000000:89343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59:01:1713490:799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59:01:1713490:811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2104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D50982">
              <w:rPr>
                <w:sz w:val="18"/>
                <w:szCs w:val="18"/>
              </w:rPr>
              <w:t>577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139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>обственность,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Сооружение. (Электросетевой комплекс (ЭСК) Подстанция 35/6 кВ «Пролетарская»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 линиями электропередачи)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ОКС: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59:01:0000000:49657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59:01:1713490:15</w:t>
            </w:r>
          </w:p>
          <w:p w:rsidR="0004378A" w:rsidRDefault="0004378A" w:rsidP="005C29E7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59:01:1713490:10</w:t>
            </w:r>
          </w:p>
          <w:p w:rsidR="0004378A" w:rsidRDefault="0004378A" w:rsidP="005C29E7">
            <w:pPr>
              <w:jc w:val="center"/>
              <w:rPr>
                <w:sz w:val="18"/>
                <w:szCs w:val="18"/>
              </w:rPr>
            </w:pPr>
            <w:r w:rsidRPr="005C29E7">
              <w:rPr>
                <w:sz w:val="18"/>
                <w:szCs w:val="18"/>
              </w:rPr>
              <w:t>59:01:1713492:35</w:t>
            </w:r>
          </w:p>
          <w:p w:rsidR="0004378A" w:rsidRPr="00D50982" w:rsidRDefault="0004378A" w:rsidP="005C29E7">
            <w:pPr>
              <w:jc w:val="center"/>
              <w:rPr>
                <w:sz w:val="18"/>
                <w:szCs w:val="18"/>
              </w:rPr>
            </w:pPr>
            <w:r w:rsidRPr="005C29E7">
              <w:rPr>
                <w:sz w:val="18"/>
                <w:szCs w:val="18"/>
              </w:rPr>
              <w:t>59:01:1713490:31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275,6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710,3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5C29E7">
              <w:rPr>
                <w:sz w:val="18"/>
                <w:szCs w:val="18"/>
              </w:rPr>
              <w:t>91</w:t>
            </w:r>
          </w:p>
          <w:p w:rsidR="0004378A" w:rsidRPr="00D50982" w:rsidRDefault="0004378A" w:rsidP="005C29E7">
            <w:pPr>
              <w:jc w:val="center"/>
              <w:rPr>
                <w:sz w:val="18"/>
                <w:szCs w:val="18"/>
              </w:rPr>
            </w:pPr>
            <w:r w:rsidRPr="005C29E7">
              <w:rPr>
                <w:sz w:val="18"/>
                <w:szCs w:val="18"/>
              </w:rPr>
              <w:t>39,26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  <w:r w:rsidRPr="00D50982">
              <w:rPr>
                <w:sz w:val="18"/>
                <w:szCs w:val="18"/>
              </w:rPr>
              <w:t xml:space="preserve"> 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04378A">
        <w:trPr>
          <w:trHeight w:val="994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ул. Генерала Наумова,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Тепловая трасса и сеть горячего водоснабжения (тепловая трасса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по ул. Г. Наумова,3)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59:01:1713490:431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iCs/>
                <w:sz w:val="18"/>
                <w:szCs w:val="18"/>
              </w:rPr>
              <w:t>59:01:1713490:803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970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Межквартальные –строительство/</w:t>
            </w:r>
          </w:p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реконструкция в</w:t>
            </w:r>
          </w:p>
          <w:p w:rsidR="0004378A" w:rsidRPr="00F92CD6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Генерала Наумова, 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Пожарный водоем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59:01:1713490:657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5C29E7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59:01:1713490:680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991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D50982">
              <w:rPr>
                <w:sz w:val="18"/>
                <w:szCs w:val="18"/>
              </w:rPr>
              <w:t>450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управление,</w:t>
            </w:r>
          </w:p>
          <w:p w:rsidR="0004378A" w:rsidRPr="00D50982" w:rsidRDefault="00425CD8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04378A" w:rsidRPr="00D438B4">
              <w:rPr>
                <w:sz w:val="18"/>
                <w:szCs w:val="18"/>
              </w:rPr>
              <w:t>дминистрация Дзержинского района города Перми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г. Пермь, между ж/д по ул. Лепешинской, 8 и Генерала Наумова, 7а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highlight w:val="yellow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канализации (лит.Ск)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  <w:highlight w:val="green"/>
              </w:rPr>
            </w:pPr>
            <w:r w:rsidRPr="00D50982">
              <w:rPr>
                <w:sz w:val="18"/>
                <w:szCs w:val="18"/>
              </w:rPr>
              <w:t>59:01:1713490:677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59:01:1713490:29</w:t>
            </w:r>
          </w:p>
          <w:p w:rsidR="0004378A" w:rsidRPr="00D50982" w:rsidRDefault="0004378A" w:rsidP="005C29E7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59:01:1713490:14 59:01:1713490:671 59:01:1713490:796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036,87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942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D50982">
              <w:rPr>
                <w:sz w:val="18"/>
                <w:szCs w:val="18"/>
              </w:rPr>
              <w:t>407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988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122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Концессия,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897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Кочегаров,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33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Сеть канализации </w:t>
            </w:r>
          </w:p>
          <w:p w:rsidR="0004378A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от КК-237 </w:t>
            </w:r>
          </w:p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до КК-279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(сущ)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59:01:1713491:207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59:01:1713490:795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976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71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1561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Лепешинской, 6 до места врезки между домами </w:t>
            </w:r>
          </w:p>
          <w:p w:rsidR="0004378A" w:rsidRDefault="0004378A" w:rsidP="00443A2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№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29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и 31 по </w:t>
            </w:r>
          </w:p>
          <w:p w:rsidR="0004378A" w:rsidRPr="00D50982" w:rsidRDefault="0004378A" w:rsidP="00443A2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Кочегаров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водопровода (лит.Св)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59:01:1713490:676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59:01:1713490:14 59:01:1713490:679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942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964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Концессия,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165C1F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от котельной по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Лепешинской, 3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lastRenderedPageBreak/>
              <w:t xml:space="preserve">до здания детского сада МАДОУ «Конструктор Успеха» по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Машинистов, 43а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lastRenderedPageBreak/>
              <w:t>Сеть горячего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59:01:0000000:92459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59:01:1713490:671 59:01:1713490:10 59:01:1713493:421 59:01:1713493:537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59:01:0000000:95180</w:t>
            </w:r>
          </w:p>
          <w:p w:rsidR="0004378A" w:rsidRPr="00F41546" w:rsidRDefault="0004378A" w:rsidP="00F41546">
            <w:pPr>
              <w:jc w:val="center"/>
            </w:pPr>
            <w:r w:rsidRPr="00F41546">
              <w:rPr>
                <w:sz w:val="18"/>
                <w:szCs w:val="18"/>
              </w:rPr>
              <w:t>59:01:1713491:294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  <w:r w:rsidRPr="00D50982">
              <w:rPr>
                <w:sz w:val="18"/>
                <w:szCs w:val="18"/>
              </w:rPr>
              <w:t>407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710,3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50982">
              <w:rPr>
                <w:sz w:val="18"/>
                <w:szCs w:val="18"/>
              </w:rPr>
              <w:t>312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D50982">
              <w:rPr>
                <w:sz w:val="18"/>
                <w:szCs w:val="18"/>
              </w:rPr>
              <w:t>114</w:t>
            </w:r>
            <w:r w:rsidR="00165C1F">
              <w:rPr>
                <w:sz w:val="18"/>
                <w:szCs w:val="18"/>
              </w:rPr>
              <w:t>**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  <w:r w:rsidRPr="00F41546">
              <w:rPr>
                <w:sz w:val="18"/>
                <w:szCs w:val="18"/>
              </w:rPr>
              <w:t>2164</w:t>
            </w:r>
          </w:p>
          <w:p w:rsidR="0004378A" w:rsidRPr="00D50982" w:rsidRDefault="0004378A" w:rsidP="00165C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336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pStyle w:val="af2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438B4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D478D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04378A" w:rsidRPr="00D50982" w:rsidRDefault="0004378A" w:rsidP="00D478D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д б/н, Начало - ТП №0722, 42, 48, 50, 53, 55; жилые дома по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улице Кочегаров 35, 37, 47, 49, 51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Воздушная линия</w:t>
            </w:r>
          </w:p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0,4 кВ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ОКС: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59:01:0000000:14513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59:01:1713491:412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59:01:1713491:406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59:01:1713491:411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59:01:1713491:409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59:01:1713492:41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59:01:1713492:560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F41546">
              <w:rPr>
                <w:sz w:val="18"/>
                <w:szCs w:val="18"/>
              </w:rPr>
              <w:t>59:01:1713491:1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583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488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055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811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308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295</w:t>
            </w:r>
          </w:p>
          <w:p w:rsidR="0004378A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214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F41546">
              <w:rPr>
                <w:sz w:val="18"/>
                <w:szCs w:val="18"/>
              </w:rPr>
              <w:t>127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016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реконструкция в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F73828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переустройство/строительство</w:t>
            </w:r>
          </w:p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1278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по ул. Машинистов, 48, 50; Марии Загуменных, 4, 6;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Кочегаров, 47, 49, 51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59:01:0000000:42905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59:01:1713491:406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488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377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>обственность,</w:t>
            </w:r>
          </w:p>
          <w:p w:rsidR="0004378A" w:rsidRPr="00D50982" w:rsidRDefault="0004378A" w:rsidP="007321F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Кочегаров,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37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59:01:1713491:191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2872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59:01:1713491:411</w:t>
            </w:r>
            <w:r w:rsidRPr="00D50982">
              <w:rPr>
                <w:sz w:val="18"/>
                <w:szCs w:val="18"/>
              </w:rPr>
              <w:t xml:space="preserve"> 59:01:1713491:409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055</w:t>
            </w:r>
          </w:p>
          <w:p w:rsidR="0004378A" w:rsidRPr="00D50982" w:rsidRDefault="0004378A" w:rsidP="002872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811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>обственность,</w:t>
            </w:r>
          </w:p>
          <w:p w:rsidR="0004378A" w:rsidRPr="00D50982" w:rsidRDefault="0004378A" w:rsidP="007321F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04378A">
        <w:trPr>
          <w:trHeight w:val="853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Ветлужская,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38,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40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59:01:1713492:284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59:01:1713492:556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758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120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>обственность,</w:t>
            </w:r>
          </w:p>
          <w:p w:rsidR="0004378A" w:rsidRPr="00D50982" w:rsidRDefault="0004378A" w:rsidP="007321F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реконструкция в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Машинистов,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53, 55; ул. Марии Загуменных,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12, 14, 16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59:01:1713492:330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59:01:1713492:560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214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308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АО «Газпром газораспределение Пермь»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Ветлужская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и Лепешинской,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д. 36/22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59:01:1715012:965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807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</w:t>
            </w:r>
            <w:r w:rsidRPr="00D50982">
              <w:rPr>
                <w:sz w:val="18"/>
                <w:szCs w:val="18"/>
              </w:rPr>
              <w:t>обственность,</w:t>
            </w:r>
          </w:p>
          <w:p w:rsidR="0004378A" w:rsidRPr="00D50982" w:rsidRDefault="0004378A" w:rsidP="007321F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1228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D478D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Ветлужская, </w:t>
            </w:r>
          </w:p>
          <w:p w:rsidR="0004378A" w:rsidRPr="00D50982" w:rsidRDefault="0004378A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42, 46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Водопровод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59:01:0000000:76215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59:01:1713492:561 59:01:1713492:562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59:01:1713492:3 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rPr>
                <w:sz w:val="18"/>
                <w:szCs w:val="18"/>
              </w:rPr>
            </w:pP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638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2920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D50982">
              <w:rPr>
                <w:sz w:val="18"/>
                <w:szCs w:val="18"/>
              </w:rPr>
              <w:t>699,4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80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Концессия, </w:t>
            </w:r>
          </w:p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д б/н, Дзержинский район, 49, 49/9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Трасса горячего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59:01:0000000:14518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D73AE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04378A">
              <w:rPr>
                <w:sz w:val="18"/>
                <w:szCs w:val="18"/>
              </w:rPr>
              <w:t>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47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  <w:lang w:val="en-US"/>
              </w:rPr>
            </w:pPr>
            <w:r w:rsidRPr="00D50982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Ветлужская,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36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Сеть холодного водоснабжения от </w:t>
            </w:r>
          </w:p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ВК-77(сущ) до ж.д.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№ 36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59:01:1713493:75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807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9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04378A">
        <w:trPr>
          <w:trHeight w:val="569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ул. Ветлужская,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28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Тепловая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ОКС: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59:01:1713493:63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502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52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  <w:r w:rsidRPr="002872A1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реконструкция в</w:t>
            </w:r>
          </w:p>
          <w:p w:rsidR="0004378A" w:rsidRPr="006A2B89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rPr>
          <w:trHeight w:val="969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. Ветлужская,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26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холодного водоснабжения (лит. Св) от ВК-70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(сущ)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до ж.д.№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26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59:01:1713493:60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383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  <w:r w:rsidRPr="002872A1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2872A1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980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Ветлужская,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холодного водоснабжения (лит. Св) от ВК-71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(сущ)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до ж.д.№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59:01:1713493:65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502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2872A1">
            <w:pPr>
              <w:jc w:val="center"/>
              <w:rPr>
                <w:sz w:val="18"/>
                <w:szCs w:val="18"/>
              </w:rPr>
            </w:pPr>
            <w:r w:rsidRPr="002872A1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04378A" w:rsidP="002872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2872A1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992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 ул. Генерала Наумова,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23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канализации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59:01:0000000:22994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810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32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6A2B89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Генерала Наумова,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Сеть электроснабжения </w:t>
            </w:r>
          </w:p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от оп.№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1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(сущ) </w:t>
            </w:r>
          </w:p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до ж.д.№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17 по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ул. Генерала Наумова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59:01:1713493:85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621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16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Генерала Наумова, д. 15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канализации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59:01:1713493:83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927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33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начало - ТП №1586, конец - жилые дома по </w:t>
            </w:r>
          </w:p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lastRenderedPageBreak/>
              <w:t xml:space="preserve">37, 45, 47; по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Лепешинская, 20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lastRenderedPageBreak/>
              <w:t xml:space="preserve">Воздушная линия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0,4 кВ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59:01:0000000:14511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59:01:1713493:415 </w:t>
            </w:r>
            <w:r>
              <w:rPr>
                <w:sz w:val="18"/>
                <w:szCs w:val="18"/>
              </w:rPr>
              <w:lastRenderedPageBreak/>
              <w:t>59:01:1713493:534 59:01:1713493:537</w:t>
            </w:r>
            <w:r w:rsidRPr="00D50982">
              <w:rPr>
                <w:sz w:val="18"/>
                <w:szCs w:val="18"/>
              </w:rPr>
              <w:t xml:space="preserve"> 59:01:1713493:409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927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Pr="00D50982">
              <w:rPr>
                <w:sz w:val="18"/>
                <w:szCs w:val="18"/>
              </w:rPr>
              <w:t>206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50982">
              <w:rPr>
                <w:sz w:val="18"/>
                <w:szCs w:val="18"/>
              </w:rPr>
              <w:t>641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375,1 кв.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705172" w:rsidRDefault="0004378A" w:rsidP="0070517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70517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70517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705172">
              <w:rPr>
                <w:bCs/>
                <w:sz w:val="18"/>
                <w:szCs w:val="18"/>
                <w:shd w:val="clear" w:color="auto" w:fill="FFFFFF"/>
              </w:rPr>
              <w:t>ул. Машинистов, 47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Сеть канализации (лит.Ск) от КК-83 </w:t>
            </w:r>
          </w:p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и КК-82 до КК-77 (сущ) у ж.д.№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47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по ул.Машинистов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59:01:1713493:51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реконструкция в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47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Тепловая трасса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(по ул. Машинистов,</w:t>
            </w:r>
            <w:r>
              <w:rPr>
                <w:bCs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47)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59:01:1713493:52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59:01:1713493:537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34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6A2B89" w:rsidRPr="00EF52E3" w:rsidTr="00D478D9">
        <w:trPr>
          <w:trHeight w:val="711"/>
        </w:trPr>
        <w:tc>
          <w:tcPr>
            <w:tcW w:w="567" w:type="dxa"/>
            <w:shd w:val="clear" w:color="auto" w:fill="auto"/>
            <w:vAlign w:val="center"/>
          </w:tcPr>
          <w:p w:rsidR="006A2B89" w:rsidRPr="00D50982" w:rsidRDefault="006A2B89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6A2B89" w:rsidRPr="00D50982" w:rsidRDefault="006A2B89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по ул. Машинистов, 45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Пожарный водоем (лит.Г)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59:01:1713493:418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59:01:1713493:421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6A2B89" w:rsidRPr="00D50982" w:rsidRDefault="006A2B89" w:rsidP="007051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50982">
              <w:rPr>
                <w:sz w:val="18"/>
                <w:szCs w:val="18"/>
              </w:rPr>
              <w:t>312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11 куб.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21FE" w:rsidRDefault="007321FE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A2B89" w:rsidRDefault="006A2B89" w:rsidP="003E15F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6A2B89" w:rsidRPr="00D50982" w:rsidRDefault="00425CD8" w:rsidP="003E15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6A2B89" w:rsidRPr="003E15F2">
              <w:rPr>
                <w:sz w:val="18"/>
                <w:szCs w:val="18"/>
              </w:rPr>
              <w:t>дминистрация Дзержинского района города Перми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2B89" w:rsidRPr="006A2B89" w:rsidRDefault="006A2B89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Межквартальные – строительство/</w:t>
            </w:r>
          </w:p>
          <w:p w:rsidR="006A2B89" w:rsidRPr="006A2B89" w:rsidRDefault="006A2B89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реконструкция в</w:t>
            </w:r>
          </w:p>
          <w:p w:rsidR="006A2B89" w:rsidRPr="006A2B89" w:rsidRDefault="006A2B89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6A2B89" w:rsidRPr="00D50982" w:rsidRDefault="006A2B89" w:rsidP="006A2B89">
            <w:pPr>
              <w:jc w:val="center"/>
              <w:rPr>
                <w:sz w:val="18"/>
                <w:szCs w:val="18"/>
              </w:rPr>
            </w:pPr>
            <w:r w:rsidRPr="006A2B89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6A2B89" w:rsidRPr="00EF52E3" w:rsidTr="00D478D9">
        <w:tc>
          <w:tcPr>
            <w:tcW w:w="567" w:type="dxa"/>
            <w:shd w:val="clear" w:color="auto" w:fill="auto"/>
            <w:vAlign w:val="center"/>
          </w:tcPr>
          <w:p w:rsidR="006A2B89" w:rsidRPr="00D50982" w:rsidRDefault="006A2B89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525D2" w:rsidRDefault="006A2B89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Технологический комплекс «Сети канализации правого берега г. Перми» </w:t>
            </w:r>
          </w:p>
          <w:p w:rsidR="004525D2" w:rsidRDefault="006A2B89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по состоянию </w:t>
            </w:r>
          </w:p>
          <w:p w:rsidR="006A2B89" w:rsidRPr="00D50982" w:rsidRDefault="006A2B89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на 27.03.2012г.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A2B89" w:rsidRPr="00D50982" w:rsidRDefault="006A2B89" w:rsidP="0007696F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59:01:0000000:48149</w:t>
            </w:r>
          </w:p>
          <w:p w:rsidR="006A2B89" w:rsidRPr="00D50982" w:rsidRDefault="006A2B89" w:rsidP="0007696F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6A2B89" w:rsidRPr="00705172" w:rsidRDefault="006A2B89" w:rsidP="0007696F">
            <w:pPr>
              <w:jc w:val="center"/>
              <w:rPr>
                <w:sz w:val="18"/>
                <w:szCs w:val="18"/>
              </w:rPr>
            </w:pPr>
            <w:r w:rsidRPr="00705172">
              <w:rPr>
                <w:sz w:val="18"/>
                <w:szCs w:val="18"/>
              </w:rPr>
              <w:t>59:01:1713490:795</w:t>
            </w:r>
          </w:p>
          <w:p w:rsidR="006A2B89" w:rsidRPr="00705172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59:01:1713491:409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59:01:1713493:537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59:01:1713479:443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59:01:1713491:412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59:01:0000000:95180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59:01:1713490:805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59:01:1713490:806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59:01:1713493:538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lastRenderedPageBreak/>
              <w:t>59:01:1713479:590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59:01:1713490:797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59:01:1713490:680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59:01:1713491:411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59:01:1713491:408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59:01:1713490:811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59:01:1713490:14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59:01:1713491:413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59:01:1713492:3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59:01:1713492:556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59:01:1713492:562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705172">
              <w:rPr>
                <w:color w:val="000000"/>
                <w:sz w:val="18"/>
                <w:szCs w:val="18"/>
              </w:rPr>
              <w:t>59:01:1713490:804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59:01:1713476:25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59:01:1713476:470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59:01:1713492:12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59:01:1713493:421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59:01:1713492:41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59:01:1713479:588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59:01:1713492:36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59:01:1713491:294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59:01:1713493:415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59:01:1713492:560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59:01:1713491:405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59:01:1713476:4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59:01:0000000:91666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59:01:1713476:473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59:01:1713492:551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59:01:1713490:799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59:01:1713490:679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59:01:1713491:2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59:01:1713479:589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59:01:1713492:561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lastRenderedPageBreak/>
              <w:t>59:01:1713490:798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59:01:1713491:414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59:01:1713493:534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59:01:1713493:409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59:01:1713490:10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59:01:1713479:3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59:01:1713493:413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59:01:1713490:800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59:01:1713492:550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59:01:1713493:532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59:01:1713490:809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59:01:1713490:28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59:01:1713490:803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59:01:1713490:15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59:01:1713479:6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59:01:1713491:406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59:01:1713490:802</w:t>
            </w:r>
          </w:p>
          <w:p w:rsidR="006A2B89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59:01:1713493:536</w:t>
            </w:r>
          </w:p>
          <w:p w:rsidR="006A2B89" w:rsidRPr="0007696F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59:01:1713479:592</w:t>
            </w:r>
          </w:p>
          <w:p w:rsidR="006A2B89" w:rsidRPr="0007696F" w:rsidRDefault="006A2B89" w:rsidP="0007696F">
            <w:pPr>
              <w:jc w:val="center"/>
              <w:rPr>
                <w:color w:val="000000"/>
                <w:sz w:val="18"/>
                <w:szCs w:val="18"/>
              </w:rPr>
            </w:pPr>
            <w:r w:rsidRPr="0007696F">
              <w:rPr>
                <w:color w:val="000000"/>
                <w:sz w:val="18"/>
                <w:szCs w:val="18"/>
              </w:rPr>
              <w:t>59:01:1713493:533</w:t>
            </w:r>
          </w:p>
          <w:p w:rsidR="006A2B89" w:rsidRPr="00705172" w:rsidRDefault="006A2B89" w:rsidP="0007696F">
            <w:pPr>
              <w:jc w:val="center"/>
              <w:rPr>
                <w:color w:val="000000"/>
                <w:sz w:val="22"/>
                <w:szCs w:val="22"/>
              </w:rPr>
            </w:pPr>
            <w:r w:rsidRPr="0007696F">
              <w:rPr>
                <w:color w:val="000000"/>
                <w:sz w:val="18"/>
                <w:szCs w:val="18"/>
              </w:rPr>
              <w:t>59:01:1713491:416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1976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1811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1394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1583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1583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11114</w:t>
            </w:r>
            <w:r w:rsidR="00165C1F">
              <w:rPr>
                <w:sz w:val="18"/>
                <w:szCs w:val="18"/>
              </w:rPr>
              <w:t>**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1630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1433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223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lastRenderedPageBreak/>
              <w:t>1544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2253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1991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2055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1463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5577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2942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2139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5699,4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1758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2920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1693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41,1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1844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98,3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3312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2295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1353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2752,73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2164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2927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1214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1308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1720</w:t>
            </w:r>
          </w:p>
          <w:p w:rsidR="006A2B89" w:rsidRPr="00F92CD6" w:rsidRDefault="006A2B89" w:rsidP="00886AE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</w:t>
            </w:r>
            <w:r w:rsidRPr="0007696F">
              <w:rPr>
                <w:sz w:val="18"/>
                <w:szCs w:val="18"/>
              </w:rPr>
              <w:t>28575</w:t>
            </w:r>
            <w:r>
              <w:rPr>
                <w:sz w:val="18"/>
                <w:szCs w:val="18"/>
                <w:lang w:val="en-US"/>
              </w:rPr>
              <w:t>**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4877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624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2104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1964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3149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2500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2638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lastRenderedPageBreak/>
              <w:t>2247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4776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1206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3641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1710,3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2949,4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1810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1265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1677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2502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1357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1320,7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1970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1275,6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869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2488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1756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1807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1214</w:t>
            </w:r>
          </w:p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2383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07696F">
              <w:rPr>
                <w:sz w:val="18"/>
                <w:szCs w:val="18"/>
              </w:rPr>
              <w:t>1200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21FE" w:rsidRDefault="007321FE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6A2B89" w:rsidRPr="00D50982" w:rsidRDefault="006A2B89" w:rsidP="007321F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A2B89" w:rsidRDefault="006A2B89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6A2B89" w:rsidRPr="00D50982" w:rsidRDefault="006A2B89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ООО «НОВОГОР-Прикамье»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2B89" w:rsidRPr="00D50982" w:rsidRDefault="006A2B89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Технологический комплекс «Сети водопровода правого берега г.Перми» </w:t>
            </w:r>
          </w:p>
          <w:p w:rsidR="0004378A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по состоянию </w:t>
            </w:r>
          </w:p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на 28.03.2012г.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59:01:0000000:48152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C355B4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D29F6" w:rsidRDefault="008D29F6" w:rsidP="00A117C3">
            <w:pPr>
              <w:jc w:val="center"/>
              <w:rPr>
                <w:sz w:val="18"/>
                <w:szCs w:val="18"/>
              </w:rPr>
            </w:pPr>
          </w:p>
          <w:p w:rsidR="0004378A" w:rsidRPr="00A117C3" w:rsidRDefault="0004378A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A117C3" w:rsidRDefault="0004378A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реконструкция в</w:t>
            </w:r>
          </w:p>
          <w:p w:rsidR="0004378A" w:rsidRPr="00A117C3" w:rsidRDefault="0004378A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lastRenderedPageBreak/>
              <w:t>переустройство/строительство</w:t>
            </w:r>
          </w:p>
          <w:p w:rsidR="0004378A" w:rsidRPr="00D50982" w:rsidRDefault="0004378A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В границах территории жилой застройки, подлежащей комплексному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lastRenderedPageBreak/>
              <w:t>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Default="0004378A" w:rsidP="004525D2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lastRenderedPageBreak/>
              <w:t xml:space="preserve">Электросетевой комплекс (ЭСК) </w:t>
            </w:r>
          </w:p>
          <w:p w:rsidR="0004378A" w:rsidRDefault="0004378A" w:rsidP="004525D2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в составе: электросетевой комплекс </w:t>
            </w: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lastRenderedPageBreak/>
              <w:t>«Дзержинский район (правый берег)»</w:t>
            </w:r>
          </w:p>
          <w:p w:rsidR="0004378A" w:rsidRPr="00D50982" w:rsidRDefault="0004378A" w:rsidP="004525D2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 линиями электропередач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59:01:0000000:49641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  <w:highlight w:val="yellow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sz w:val="18"/>
                <w:szCs w:val="18"/>
              </w:rPr>
            </w:pPr>
            <w:r w:rsidRPr="003E15F2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</w:p>
          <w:p w:rsidR="0004378A" w:rsidRPr="00D50982" w:rsidRDefault="00425CD8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="0004378A">
              <w:rPr>
                <w:sz w:val="18"/>
                <w:szCs w:val="18"/>
              </w:rPr>
              <w:t xml:space="preserve"> «</w:t>
            </w:r>
            <w:proofErr w:type="spellStart"/>
            <w:r w:rsidR="0004378A" w:rsidRPr="003E15F2">
              <w:rPr>
                <w:sz w:val="18"/>
                <w:szCs w:val="18"/>
              </w:rPr>
              <w:t>Пермводоканал</w:t>
            </w:r>
            <w:proofErr w:type="spellEnd"/>
            <w:r w:rsidR="0004378A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ул. Машинистов,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46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горячего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59:01:1713491:184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3149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29</w:t>
            </w:r>
            <w:r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Default="0004378A" w:rsidP="003E15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04378A" w:rsidRPr="00D50982" w:rsidRDefault="0004378A" w:rsidP="003E15F2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Межквартальные – строительство/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реконструкция в</w:t>
            </w:r>
          </w:p>
          <w:p w:rsidR="0004378A" w:rsidRPr="0004378A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04378A" w:rsidRPr="00D50982" w:rsidRDefault="0004378A" w:rsidP="0004378A">
            <w:pPr>
              <w:jc w:val="center"/>
              <w:rPr>
                <w:sz w:val="18"/>
                <w:szCs w:val="18"/>
              </w:rPr>
            </w:pPr>
            <w:r w:rsidRPr="0004378A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04378A" w:rsidRPr="00EF52E3" w:rsidTr="00D478D9"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46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Теплотрасса 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59:01:1713491:185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3149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 ПАО «Т Плюс»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04378A" w:rsidRPr="00EF52E3" w:rsidTr="00D478D9">
        <w:trPr>
          <w:trHeight w:val="545"/>
        </w:trPr>
        <w:tc>
          <w:tcPr>
            <w:tcW w:w="567" w:type="dxa"/>
            <w:shd w:val="clear" w:color="auto" w:fill="auto"/>
            <w:vAlign w:val="center"/>
          </w:tcPr>
          <w:p w:rsidR="0004378A" w:rsidRPr="00D50982" w:rsidRDefault="0004378A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378A" w:rsidRDefault="0004378A" w:rsidP="00C355B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04378A" w:rsidRPr="00D50982" w:rsidRDefault="0004378A" w:rsidP="00C355B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ул. Лепешинской,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горячего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59:01:1713491:204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04378A" w:rsidRPr="00D50982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779,7 кв.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378A" w:rsidRDefault="0004378A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 ,</w:t>
            </w:r>
          </w:p>
          <w:p w:rsidR="0004378A" w:rsidRPr="00D50982" w:rsidRDefault="0004378A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ПАО «Т Плюс»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4378A" w:rsidRPr="00D50982" w:rsidRDefault="0004378A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A117C3" w:rsidRPr="00EF52E3" w:rsidTr="00D478D9">
        <w:tc>
          <w:tcPr>
            <w:tcW w:w="567" w:type="dxa"/>
            <w:shd w:val="clear" w:color="auto" w:fill="auto"/>
            <w:vAlign w:val="center"/>
          </w:tcPr>
          <w:p w:rsidR="00A117C3" w:rsidRPr="00D50982" w:rsidRDefault="00A117C3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17C3" w:rsidRDefault="00A117C3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A117C3" w:rsidRPr="00D50982" w:rsidRDefault="00A117C3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ул. Лепешинской,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</w:p>
          <w:p w:rsidR="004525D2" w:rsidRDefault="00A117C3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Здание котельной </w:t>
            </w:r>
          </w:p>
          <w:p w:rsidR="00A117C3" w:rsidRPr="00D50982" w:rsidRDefault="00A117C3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№ 2, ЦТП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59:01:1713490:56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A117C3" w:rsidRPr="00D50982" w:rsidRDefault="00A117C3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2164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477,1</w:t>
            </w:r>
            <w:r>
              <w:rPr>
                <w:sz w:val="18"/>
                <w:szCs w:val="18"/>
              </w:rPr>
              <w:t xml:space="preserve"> кв.м.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21FE" w:rsidRDefault="007321FE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ПАО «Т Плюс»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117C3" w:rsidRPr="00A117C3" w:rsidRDefault="00A117C3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Реконструкция/снос в соответствии с проектной документацией ресурсоснабжающих организаций внутриквартальные –вынос/</w:t>
            </w:r>
          </w:p>
          <w:p w:rsidR="00A117C3" w:rsidRPr="00A117C3" w:rsidRDefault="00F73828" w:rsidP="00A117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переустройство.</w:t>
            </w:r>
          </w:p>
          <w:p w:rsidR="00A117C3" w:rsidRPr="00A117C3" w:rsidRDefault="00A117C3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Формирование земельного участка под строительство новой блочной</w:t>
            </w:r>
          </w:p>
          <w:p w:rsidR="00A117C3" w:rsidRPr="00A117C3" w:rsidRDefault="00A117C3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 xml:space="preserve">модульной котельной (БМК) для обеспечения </w:t>
            </w:r>
            <w:r w:rsidRPr="00A117C3">
              <w:rPr>
                <w:sz w:val="18"/>
                <w:szCs w:val="18"/>
              </w:rPr>
              <w:lastRenderedPageBreak/>
              <w:t>качественной и надежной поставки</w:t>
            </w:r>
          </w:p>
          <w:p w:rsidR="00A117C3" w:rsidRPr="00D50982" w:rsidRDefault="00A117C3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коммунальных услуг по отоплению и горячему водоснабжению потребителям.</w:t>
            </w:r>
          </w:p>
        </w:tc>
      </w:tr>
      <w:tr w:rsidR="00A117C3" w:rsidRPr="00EF52E3" w:rsidTr="00D478D9">
        <w:trPr>
          <w:trHeight w:val="852"/>
        </w:trPr>
        <w:tc>
          <w:tcPr>
            <w:tcW w:w="567" w:type="dxa"/>
            <w:shd w:val="clear" w:color="auto" w:fill="auto"/>
            <w:vAlign w:val="center"/>
          </w:tcPr>
          <w:p w:rsidR="00A117C3" w:rsidRPr="00D50982" w:rsidRDefault="00A117C3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17C3" w:rsidRDefault="00A117C3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A117C3" w:rsidRPr="00D50982" w:rsidRDefault="00A117C3" w:rsidP="00C355B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 ул.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 Генерала Наумова, 18а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Здание котельной № 3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59:01:1713479:386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A117C3" w:rsidRPr="00D50982" w:rsidRDefault="00A117C3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rFonts w:eastAsia="Calibri"/>
                <w:bCs/>
                <w:kern w:val="2"/>
                <w:sz w:val="18"/>
                <w:szCs w:val="18"/>
              </w:rPr>
              <w:t>59:01:1713479:22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2907,95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332,8</w:t>
            </w:r>
            <w:r>
              <w:rPr>
                <w:sz w:val="18"/>
                <w:szCs w:val="18"/>
              </w:rPr>
              <w:t xml:space="preserve"> кв.м.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21FE" w:rsidRDefault="007321FE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A117C3" w:rsidRPr="00D50982" w:rsidRDefault="00A117C3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ПАО «Т Плюс»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117C3" w:rsidRPr="00D50982" w:rsidRDefault="00A117C3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853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sz w:val="18"/>
                <w:szCs w:val="18"/>
              </w:rPr>
              <w:t xml:space="preserve">г. Пермь, </w:t>
            </w:r>
            <w:r w:rsidRPr="00D50982">
              <w:rPr>
                <w:sz w:val="18"/>
                <w:szCs w:val="18"/>
              </w:rPr>
              <w:br/>
              <w:t>ул. Кочегаров, 35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sz w:val="18"/>
                <w:szCs w:val="18"/>
              </w:rPr>
              <w:t>Тепловая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D50982" w:rsidRDefault="008D29F6" w:rsidP="00C355B4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</w:t>
            </w:r>
          </w:p>
          <w:p w:rsidR="008D29F6" w:rsidRPr="00D50982" w:rsidRDefault="008D29F6" w:rsidP="00C355B4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59:01:1713491:193</w:t>
            </w:r>
          </w:p>
          <w:p w:rsidR="008D29F6" w:rsidRPr="00D50982" w:rsidRDefault="008D29F6" w:rsidP="00C355B4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8F8F8"/>
              </w:rPr>
              <w:t>2164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2855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D29F6" w:rsidRPr="00A117C3" w:rsidRDefault="008D29F6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Межквартальные – строительство/</w:t>
            </w:r>
          </w:p>
          <w:p w:rsidR="008D29F6" w:rsidRPr="00A117C3" w:rsidRDefault="008D29F6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реконструкция в</w:t>
            </w:r>
          </w:p>
          <w:p w:rsidR="008D29F6" w:rsidRPr="00A117C3" w:rsidRDefault="008D29F6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8D29F6" w:rsidRPr="00D50982" w:rsidRDefault="008D29F6" w:rsidP="00A117C3">
            <w:pPr>
              <w:jc w:val="center"/>
              <w:rPr>
                <w:sz w:val="18"/>
                <w:szCs w:val="18"/>
              </w:rPr>
            </w:pPr>
            <w:r w:rsidRPr="00A117C3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8D29F6" w:rsidRPr="00EF52E3" w:rsidTr="00D478D9"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 xml:space="preserve">г. Пермь, </w:t>
            </w:r>
          </w:p>
          <w:p w:rsidR="008D29F6" w:rsidRPr="00D50982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kern w:val="2"/>
                <w:sz w:val="18"/>
                <w:szCs w:val="18"/>
              </w:rPr>
              <w:t xml:space="preserve">ул. </w:t>
            </w:r>
            <w:r w:rsidRPr="00D50982">
              <w:rPr>
                <w:rFonts w:eastAsia="Calibri"/>
                <w:kern w:val="2"/>
                <w:sz w:val="18"/>
                <w:szCs w:val="18"/>
              </w:rPr>
              <w:t>Марии Загуменных, 4а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Сеть канализации</w:t>
            </w:r>
          </w:p>
        </w:tc>
        <w:tc>
          <w:tcPr>
            <w:tcW w:w="2046" w:type="dxa"/>
            <w:shd w:val="clear" w:color="auto" w:fill="auto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59:01:1713491:176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8D29F6" w:rsidRPr="00D50982" w:rsidRDefault="000D73AE" w:rsidP="00C355B4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color w:val="292C2F"/>
                <w:sz w:val="18"/>
                <w:szCs w:val="18"/>
                <w:shd w:val="clear" w:color="auto" w:fill="F8F8F8"/>
              </w:rPr>
              <w:t>101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E021A9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 xml:space="preserve">г. Пермь, </w:t>
            </w:r>
          </w:p>
          <w:p w:rsidR="008D29F6" w:rsidRPr="00D50982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kern w:val="2"/>
                <w:sz w:val="18"/>
                <w:szCs w:val="18"/>
              </w:rPr>
              <w:t xml:space="preserve">ул. Ветлужская, </w:t>
            </w:r>
            <w:r w:rsidRPr="00D50982">
              <w:rPr>
                <w:rFonts w:eastAsia="Calibri"/>
                <w:kern w:val="2"/>
                <w:sz w:val="18"/>
                <w:szCs w:val="18"/>
              </w:rPr>
              <w:t xml:space="preserve"> 44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Участок дворовой сети водоотведения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59:01:1713492:567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59:01:1713492:562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59:01:1713492:3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E021A9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  <w:p w:rsidR="008D29F6" w:rsidRDefault="008D29F6" w:rsidP="00E021A9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E021A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2920</w:t>
            </w:r>
          </w:p>
          <w:p w:rsidR="008D29F6" w:rsidRPr="00D50982" w:rsidRDefault="008D29F6" w:rsidP="00E021A9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5699,4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2752,73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E021A9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144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г. Пермь, ул. Машинистов/</w:t>
            </w:r>
          </w:p>
          <w:p w:rsidR="008D29F6" w:rsidRPr="00D50982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kern w:val="2"/>
                <w:sz w:val="18"/>
                <w:szCs w:val="18"/>
              </w:rPr>
              <w:t xml:space="preserve">ул. Лепешинской, </w:t>
            </w:r>
            <w:r w:rsidRPr="00D50982">
              <w:rPr>
                <w:rFonts w:eastAsia="Calibri"/>
                <w:kern w:val="2"/>
                <w:sz w:val="18"/>
                <w:szCs w:val="18"/>
              </w:rPr>
              <w:t>49/9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 xml:space="preserve">Водопровод </w:t>
            </w:r>
          </w:p>
          <w:p w:rsidR="008D29F6" w:rsidRPr="00D50982" w:rsidRDefault="008D29F6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(холодное водоснабжение)</w:t>
            </w:r>
          </w:p>
        </w:tc>
        <w:tc>
          <w:tcPr>
            <w:tcW w:w="2046" w:type="dxa"/>
            <w:shd w:val="clear" w:color="auto" w:fill="auto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59:01:1713492:270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Pr="00D50982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27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Default="008D29F6" w:rsidP="001F0F71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</w:p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E021A9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A117C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405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 xml:space="preserve">г. Пермь, </w:t>
            </w:r>
          </w:p>
          <w:p w:rsidR="008D29F6" w:rsidRPr="00D50982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ул. Генерала Наумова, 18а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rFonts w:eastAsia="Calibri"/>
                <w:kern w:val="2"/>
                <w:sz w:val="18"/>
                <w:szCs w:val="18"/>
              </w:rPr>
              <w:t>Кабельная линия 0,4кВ</w:t>
            </w:r>
          </w:p>
        </w:tc>
        <w:tc>
          <w:tcPr>
            <w:tcW w:w="2046" w:type="dxa"/>
            <w:shd w:val="clear" w:color="auto" w:fill="auto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59:01:1713479:349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Pr="00C355B4" w:rsidRDefault="000D73AE" w:rsidP="00C355B4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C355B4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color w:val="292C2F"/>
                <w:sz w:val="18"/>
                <w:szCs w:val="18"/>
              </w:rPr>
              <w:t>242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C355B4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569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8D29F6" w:rsidRDefault="008D29F6" w:rsidP="004525D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по ул. Лепешинской, 20, по </w:t>
            </w:r>
          </w:p>
          <w:p w:rsidR="008D29F6" w:rsidRDefault="008D29F6" w:rsidP="004525D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ул. Машинистов, </w:t>
            </w:r>
          </w:p>
          <w:p w:rsidR="008D29F6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45, 47</w:t>
            </w:r>
          </w:p>
          <w:p w:rsidR="008D29F6" w:rsidRPr="00A117C3" w:rsidRDefault="008D29F6" w:rsidP="00A117C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rFonts w:eastAsia="Calibri"/>
                <w:kern w:val="2"/>
                <w:sz w:val="18"/>
                <w:szCs w:val="18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59:01:0000000:49628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Pr="00A117C3" w:rsidRDefault="008D29F6" w:rsidP="00A117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59:01:1713493:534 59:01:1713493:537 59:01:1713493:421</w:t>
            </w:r>
            <w:r w:rsidRPr="00D50982">
              <w:rPr>
                <w:sz w:val="18"/>
                <w:szCs w:val="18"/>
              </w:rPr>
              <w:t xml:space="preserve"> 59:01:1713493:409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206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394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50982">
              <w:rPr>
                <w:sz w:val="18"/>
                <w:szCs w:val="18"/>
              </w:rPr>
              <w:t>312</w:t>
            </w:r>
          </w:p>
          <w:p w:rsidR="008D29F6" w:rsidRPr="00A117C3" w:rsidRDefault="008D29F6" w:rsidP="00A117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50982">
              <w:rPr>
                <w:sz w:val="18"/>
                <w:szCs w:val="18"/>
              </w:rPr>
              <w:t>64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149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Межквартальные – строительство/</w:t>
            </w:r>
          </w:p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реконструкция в</w:t>
            </w:r>
          </w:p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8D29F6" w:rsidRPr="00D509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8D29F6" w:rsidRPr="00EF52E3" w:rsidTr="00D478D9">
        <w:trPr>
          <w:trHeight w:val="2412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43A2B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Телефонная канализация АТС-13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D50982" w:rsidRDefault="008D29F6" w:rsidP="00A97E0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ОКС: </w:t>
            </w:r>
            <w:r w:rsidRPr="00A97E0E">
              <w:rPr>
                <w:sz w:val="18"/>
                <w:szCs w:val="18"/>
              </w:rPr>
              <w:t>59:01:0000000:51394</w:t>
            </w:r>
          </w:p>
          <w:p w:rsidR="008D29F6" w:rsidRPr="00D50982" w:rsidRDefault="008D29F6" w:rsidP="00A97E0E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59:01:1713490:795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59:01:0000000:1058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59:01:1713491:412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59:01:0000000:95180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59:01:1713490:805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59:01:1713490:806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59:01:1713479:590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59:01:1713490:797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59:01:1713490:671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59:01:1713490:680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59:01:1713491:411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59:01:1713491:408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59:01:1713490:14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59:01:1713492:3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59:01:1713492:556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59:01:1713490:804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59:01:1713476:470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59:01:1713493:421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59:01:1713492:41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59:01:1713479:588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59:01:1713493:415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59:01:1713491:405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lastRenderedPageBreak/>
              <w:t>59:01:1713476:4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59:01:0000000:91666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59:01:1713476:473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59:01:1713490:799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59:01:1713490:658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59:01:1713491:2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59:01:1713479:589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59:01:1713479:7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59:01:1713490:798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59:01:1713493:409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59:01:1713490:10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59:01:1713479:3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59:01:1713493:413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59:01:1713490:800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59:01:1713490:28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59:01:1713479:6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59:01:1713491:406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59:01:1713490:802</w:t>
            </w:r>
          </w:p>
          <w:p w:rsidR="008D29F6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59:01:1713493:411</w:t>
            </w:r>
          </w:p>
          <w:p w:rsidR="008D29F6" w:rsidRPr="00D50982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59:01:1713491:416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1976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1583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11114</w:t>
            </w:r>
            <w:r w:rsidR="00165C1F">
              <w:rPr>
                <w:sz w:val="18"/>
                <w:szCs w:val="18"/>
              </w:rPr>
              <w:t>**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1630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1433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1544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2253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4407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1991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2055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1463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2942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5699,4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1758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1693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1844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3312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2295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1353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2927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1308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lastRenderedPageBreak/>
              <w:t>1720</w:t>
            </w:r>
          </w:p>
          <w:p w:rsidR="008D29F6" w:rsidRPr="00F92CD6" w:rsidRDefault="008D29F6" w:rsidP="00886AE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</w:t>
            </w:r>
            <w:r w:rsidRPr="00A97E0E">
              <w:rPr>
                <w:sz w:val="18"/>
                <w:szCs w:val="18"/>
              </w:rPr>
              <w:t>28575</w:t>
            </w:r>
            <w:r>
              <w:rPr>
                <w:sz w:val="18"/>
                <w:szCs w:val="18"/>
                <w:lang w:val="en-US"/>
              </w:rPr>
              <w:t>**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4877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2104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1535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3149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2500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1143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2247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3641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1710,3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2949,4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1810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1265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1320,7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869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2488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1756</w:t>
            </w:r>
          </w:p>
          <w:p w:rsidR="008D29F6" w:rsidRDefault="008D29F6" w:rsidP="00886AEB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890</w:t>
            </w:r>
          </w:p>
          <w:p w:rsidR="008D29F6" w:rsidRPr="00D50982" w:rsidRDefault="008D29F6" w:rsidP="00A97E0E">
            <w:pPr>
              <w:jc w:val="center"/>
              <w:rPr>
                <w:sz w:val="18"/>
                <w:szCs w:val="18"/>
              </w:rPr>
            </w:pPr>
            <w:r w:rsidRPr="00A97E0E">
              <w:rPr>
                <w:sz w:val="18"/>
                <w:szCs w:val="18"/>
              </w:rPr>
              <w:t>1200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39291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8D29F6" w:rsidRDefault="008D29F6" w:rsidP="007321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</w:t>
            </w:r>
            <w:r w:rsidRPr="00D50982">
              <w:rPr>
                <w:sz w:val="18"/>
                <w:szCs w:val="18"/>
              </w:rPr>
              <w:t xml:space="preserve"> «Уралсвязьинформ»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4A6282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EF52E3" w:rsidTr="00D478D9"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78D9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отвод</w:t>
            </w:r>
          </w:p>
          <w:p w:rsidR="00D478D9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 на котельную №</w:t>
            </w:r>
            <w:r w:rsidR="00D478D9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2 </w:t>
            </w:r>
          </w:p>
          <w:p w:rsidR="004A6282" w:rsidRPr="00D50982" w:rsidRDefault="004A6282" w:rsidP="00886AEB">
            <w:pPr>
              <w:jc w:val="center"/>
              <w:rPr>
                <w:bCs/>
                <w:sz w:val="18"/>
                <w:szCs w:val="18"/>
                <w:highlight w:val="green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по ул.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t>Машинистов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bCs/>
                <w:iCs/>
                <w:sz w:val="18"/>
                <w:szCs w:val="18"/>
                <w:highlight w:val="green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Газопровод среднего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59:01:0000000:42901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59:01:1713491:414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59:01:1713491:416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59:01:1713491:294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59:01:1713491:31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Pr="00D50982">
              <w:rPr>
                <w:sz w:val="18"/>
                <w:szCs w:val="18"/>
              </w:rPr>
              <w:t>76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1200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164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>386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115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Межквартальные – строительство/</w:t>
            </w:r>
          </w:p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реконструкция в</w:t>
            </w:r>
          </w:p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4A6282" w:rsidRPr="00D509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4A6282" w:rsidRPr="00EF52E3" w:rsidTr="00D478D9">
        <w:trPr>
          <w:trHeight w:val="363"/>
        </w:trPr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br/>
              <w:t xml:space="preserve">на здание котельной </w:t>
            </w:r>
            <w:r w:rsidRPr="00D50982">
              <w:rPr>
                <w:bCs/>
                <w:sz w:val="18"/>
                <w:szCs w:val="18"/>
                <w:shd w:val="clear" w:color="auto" w:fill="FFFFFF"/>
              </w:rPr>
              <w:br/>
              <w:t>по ул. Лепешинской, 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Ввод водопровода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59:01:0000000:91379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ЗУ: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59:01:1713491:294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59:01:0000000:95180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50982">
              <w:rPr>
                <w:sz w:val="18"/>
                <w:szCs w:val="18"/>
              </w:rPr>
              <w:t>164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D50982">
              <w:rPr>
                <w:sz w:val="18"/>
                <w:szCs w:val="18"/>
              </w:rPr>
              <w:t>114</w:t>
            </w:r>
            <w:r w:rsidR="00165C1F">
              <w:rPr>
                <w:sz w:val="18"/>
                <w:szCs w:val="18"/>
              </w:rPr>
              <w:t>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64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E021A9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Концессия,</w:t>
            </w:r>
          </w:p>
          <w:p w:rsidR="004A6282" w:rsidRPr="00D50982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EF52E3" w:rsidTr="00D478D9">
        <w:trPr>
          <w:trHeight w:val="1561"/>
        </w:trPr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lastRenderedPageBreak/>
              <w:t>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78D9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 от сущ. </w:t>
            </w:r>
          </w:p>
          <w:p w:rsidR="004A6282" w:rsidRPr="00D509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к жилым домам по ул. Высоковольтной, 11, 12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Сеть водоотведения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59:01:0000000:94631</w:t>
            </w:r>
          </w:p>
          <w:p w:rsidR="004A62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59:01:1713479:594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1309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121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E021A9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Концессия,</w:t>
            </w:r>
          </w:p>
          <w:p w:rsidR="004A6282" w:rsidRPr="00D50982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Межквартальные – строительство/</w:t>
            </w:r>
          </w:p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реконструкция в</w:t>
            </w:r>
          </w:p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4A6282" w:rsidRPr="00D509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4A6282" w:rsidRPr="00EF52E3" w:rsidTr="00D478D9"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A6282" w:rsidRPr="00D509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ул. Машинистов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478D9" w:rsidRDefault="004A6282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Газопровод низкого давления до границ земельного участка </w:t>
            </w:r>
          </w:p>
          <w:p w:rsidR="004A6282" w:rsidRPr="00D50982" w:rsidRDefault="004A6282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по адресу: Пермский край, г. Пермь,</w:t>
            </w:r>
          </w:p>
          <w:p w:rsidR="004A6282" w:rsidRPr="00D50982" w:rsidRDefault="004A6282" w:rsidP="00886AEB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iCs/>
                <w:sz w:val="18"/>
                <w:szCs w:val="18"/>
                <w:shd w:val="clear" w:color="auto" w:fill="FFFFFF"/>
              </w:rPr>
              <w:t>Дзержинский район, ул. Машинистов, кад. №59:01:1713492:551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ОКС: 59:01:1713492:564</w:t>
            </w:r>
          </w:p>
          <w:p w:rsidR="004A62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ЗУ: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59:01:1713491:414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4776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886AEB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103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4A6282" w:rsidRDefault="00D478D9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A6282">
              <w:rPr>
                <w:sz w:val="18"/>
                <w:szCs w:val="18"/>
              </w:rPr>
              <w:t xml:space="preserve">обственность, </w:t>
            </w:r>
          </w:p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D50982" w:rsidRDefault="004A6282" w:rsidP="00886AEB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D50982" w:rsidRDefault="004A628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EF52E3" w:rsidTr="00D478D9"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г.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 xml:space="preserve"> Пермь, </w:t>
            </w:r>
          </w:p>
          <w:p w:rsidR="004A6282" w:rsidRPr="00D50982" w:rsidRDefault="004A62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ул Машинистов,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>50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478D9" w:rsidRDefault="004A6282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>
              <w:rPr>
                <w:bCs/>
                <w:iCs/>
                <w:sz w:val="18"/>
                <w:szCs w:val="18"/>
                <w:shd w:val="clear" w:color="auto" w:fill="FFFFFF"/>
              </w:rPr>
              <w:t>С</w:t>
            </w:r>
            <w:r w:rsidRPr="004619A9">
              <w:rPr>
                <w:bCs/>
                <w:iCs/>
                <w:sz w:val="18"/>
                <w:szCs w:val="18"/>
                <w:shd w:val="clear" w:color="auto" w:fill="FFFFFF"/>
              </w:rPr>
              <w:t xml:space="preserve">еть канализации (лит.Ск) от КК-271 </w:t>
            </w:r>
          </w:p>
          <w:p w:rsidR="004A6282" w:rsidRPr="00D50982" w:rsidRDefault="004A6282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iCs/>
                <w:sz w:val="18"/>
                <w:szCs w:val="18"/>
                <w:shd w:val="clear" w:color="auto" w:fill="FFFFFF"/>
              </w:rPr>
              <w:t>до КК-268 (сущ), протяженность 46,7 п.м, инв.№ 6927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Default="004A6282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4A6282" w:rsidRDefault="004A6282" w:rsidP="00F41546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59:01:1713491:187</w:t>
            </w:r>
          </w:p>
          <w:p w:rsidR="004A6282" w:rsidRDefault="004A6282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59:01:1713491:412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1583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F4154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47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D50982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D50982" w:rsidRDefault="004A628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EF52E3" w:rsidTr="00D478D9"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г.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 xml:space="preserve">Пермь, </w:t>
            </w:r>
          </w:p>
          <w:p w:rsidR="004525D2" w:rsidRDefault="004A6282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ул.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 xml:space="preserve">Ветлужская </w:t>
            </w:r>
          </w:p>
          <w:p w:rsidR="004A6282" w:rsidRPr="00D50982" w:rsidRDefault="004A6282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4525D2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>40, 42, 46, 48, М.Загуменных №</w:t>
            </w:r>
            <w:r w:rsidR="004525D2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>12, 14, 16, Лепешинской №</w:t>
            </w:r>
            <w:r w:rsidR="004525D2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4619A9">
              <w:rPr>
                <w:bCs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>
              <w:rPr>
                <w:bCs/>
                <w:iCs/>
                <w:sz w:val="18"/>
                <w:szCs w:val="18"/>
                <w:shd w:val="clear" w:color="auto" w:fill="FFFFFF"/>
              </w:rPr>
              <w:t>У</w:t>
            </w:r>
            <w:r w:rsidRPr="004619A9">
              <w:rPr>
                <w:bCs/>
                <w:iCs/>
                <w:sz w:val="18"/>
                <w:szCs w:val="18"/>
                <w:shd w:val="clear" w:color="auto" w:fill="FFFFFF"/>
              </w:rPr>
              <w:t>личная и внутридворовая канализационная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4619A9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ОКС:</w:t>
            </w:r>
          </w:p>
          <w:p w:rsidR="004A6282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59:01:0000000:9713</w:t>
            </w:r>
          </w:p>
          <w:p w:rsidR="004A6282" w:rsidRPr="004619A9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ЗУ:</w:t>
            </w:r>
          </w:p>
          <w:p w:rsidR="004A6282" w:rsidRPr="00D50982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59:01:1713492:3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5699,4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F4154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696 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6282" w:rsidRPr="00D50982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Сведен</w:t>
            </w:r>
            <w:r>
              <w:rPr>
                <w:sz w:val="18"/>
                <w:szCs w:val="18"/>
              </w:rPr>
              <w:t xml:space="preserve">ия о зарегистрированных правах </w:t>
            </w:r>
            <w:r w:rsidRPr="00E021A9">
              <w:rPr>
                <w:sz w:val="18"/>
                <w:szCs w:val="18"/>
              </w:rPr>
              <w:t>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D50982" w:rsidRDefault="004A628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EF52E3" w:rsidTr="00D478D9">
        <w:trPr>
          <w:trHeight w:val="687"/>
        </w:trPr>
        <w:tc>
          <w:tcPr>
            <w:tcW w:w="567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A6282" w:rsidRPr="00D50982" w:rsidRDefault="004A6282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по ул. Ветлужская, 44.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bCs/>
                <w:i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iCs/>
                <w:sz w:val="18"/>
                <w:szCs w:val="18"/>
                <w:shd w:val="clear" w:color="auto" w:fill="FFFFFF"/>
              </w:rPr>
              <w:t>Тепловая сеть здания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4619A9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ОКС:</w:t>
            </w:r>
          </w:p>
          <w:p w:rsidR="004A6282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59:01:1713492:568</w:t>
            </w:r>
          </w:p>
          <w:p w:rsidR="004A6282" w:rsidRPr="004619A9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ЗУ:</w:t>
            </w:r>
          </w:p>
          <w:p w:rsidR="004A6282" w:rsidRPr="00D50982" w:rsidRDefault="004A6282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59:01:1713492:36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D50982" w:rsidRDefault="004A6282" w:rsidP="00F41546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2752,73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D50982" w:rsidRDefault="004A6282" w:rsidP="00F4154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17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6282" w:rsidRDefault="004A6282" w:rsidP="00E021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</w:t>
            </w:r>
            <w:r w:rsidRPr="00E021A9">
              <w:rPr>
                <w:sz w:val="18"/>
                <w:szCs w:val="18"/>
              </w:rPr>
              <w:t>инят на учет как бесхозяйный объект недвижимости</w:t>
            </w:r>
            <w:r>
              <w:rPr>
                <w:sz w:val="18"/>
                <w:szCs w:val="18"/>
              </w:rPr>
              <w:t>,</w:t>
            </w:r>
          </w:p>
          <w:p w:rsidR="004A6282" w:rsidRPr="00D50982" w:rsidRDefault="004A6282" w:rsidP="00E021A9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Default="004A6282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  <w:p w:rsidR="004A6282" w:rsidRDefault="004A6282" w:rsidP="004A6282">
            <w:pPr>
              <w:rPr>
                <w:sz w:val="18"/>
                <w:szCs w:val="18"/>
              </w:rPr>
            </w:pPr>
          </w:p>
          <w:p w:rsidR="004A6282" w:rsidRPr="004A6282" w:rsidRDefault="004A6282" w:rsidP="004A628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D50982" w:rsidRDefault="004A628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1006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 xml:space="preserve">г. Пермь, </w:t>
            </w:r>
          </w:p>
          <w:p w:rsidR="008D29F6" w:rsidRPr="00D50982" w:rsidRDefault="008D29F6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ул. Лепешинской,</w:t>
            </w:r>
            <w:r>
              <w:rPr>
                <w:sz w:val="18"/>
                <w:szCs w:val="18"/>
              </w:rPr>
              <w:t xml:space="preserve"> </w:t>
            </w:r>
            <w:r w:rsidRPr="004619A9">
              <w:rPr>
                <w:sz w:val="18"/>
                <w:szCs w:val="18"/>
              </w:rPr>
              <w:t>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D50982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Электрические сети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4619A9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59:01:1713491:43</w:t>
            </w:r>
          </w:p>
          <w:p w:rsidR="008D29F6" w:rsidRPr="004619A9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D50982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59:01:1713491:294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Pr="00D50982" w:rsidRDefault="008D29F6" w:rsidP="00E021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2164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50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Межквартальные – строительство/</w:t>
            </w:r>
          </w:p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реконструкция в</w:t>
            </w:r>
          </w:p>
          <w:p w:rsidR="008D29F6" w:rsidRPr="004A62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8D29F6" w:rsidRPr="00D50982" w:rsidRDefault="008D29F6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8D29F6" w:rsidRPr="00EF52E3" w:rsidTr="00D478D9">
        <w:trPr>
          <w:trHeight w:val="853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4619A9">
              <w:rPr>
                <w:sz w:val="18"/>
                <w:szCs w:val="18"/>
              </w:rPr>
              <w:t xml:space="preserve">Пермь, </w:t>
            </w:r>
          </w:p>
          <w:p w:rsidR="008D29F6" w:rsidRPr="004619A9" w:rsidRDefault="008D29F6" w:rsidP="00D478D9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Лепешинской, </w:t>
            </w:r>
            <w:r w:rsidRPr="004619A9">
              <w:rPr>
                <w:sz w:val="18"/>
                <w:szCs w:val="18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3A325D">
              <w:rPr>
                <w:sz w:val="18"/>
                <w:szCs w:val="18"/>
              </w:rPr>
              <w:t xml:space="preserve">иния электропередач </w:t>
            </w:r>
          </w:p>
          <w:p w:rsidR="008D29F6" w:rsidRPr="004619A9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к зданию котельной № 2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4619A9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59:01:1713490:495</w:t>
            </w:r>
          </w:p>
          <w:p w:rsidR="008D29F6" w:rsidRPr="004619A9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4619A9" w:rsidRDefault="008D29F6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4619A9">
              <w:rPr>
                <w:bCs/>
                <w:sz w:val="18"/>
                <w:szCs w:val="18"/>
                <w:shd w:val="clear" w:color="auto" w:fill="FFFFFF"/>
              </w:rPr>
              <w:t>59:01:1713491:294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EF52E3">
            <w:pPr>
              <w:jc w:val="center"/>
              <w:rPr>
                <w:sz w:val="18"/>
                <w:szCs w:val="18"/>
              </w:rPr>
            </w:pPr>
            <w:r w:rsidRPr="004619A9">
              <w:rPr>
                <w:sz w:val="18"/>
                <w:szCs w:val="18"/>
              </w:rPr>
              <w:t>2164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4619A9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426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1120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</w:t>
            </w:r>
            <w:r w:rsidRPr="003A325D">
              <w:rPr>
                <w:sz w:val="18"/>
                <w:szCs w:val="18"/>
              </w:rPr>
              <w:t xml:space="preserve"> Пермь, </w:t>
            </w:r>
          </w:p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ул</w:t>
            </w:r>
            <w:r w:rsidR="0037064F">
              <w:rPr>
                <w:sz w:val="18"/>
                <w:szCs w:val="18"/>
              </w:rPr>
              <w:t>.</w:t>
            </w:r>
            <w:r w:rsidRPr="003A325D">
              <w:rPr>
                <w:sz w:val="18"/>
                <w:szCs w:val="18"/>
              </w:rPr>
              <w:t xml:space="preserve"> Ветлужская, </w:t>
            </w:r>
          </w:p>
          <w:p w:rsidR="008D29F6" w:rsidRDefault="008D29F6" w:rsidP="003A32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1а</w:t>
            </w:r>
            <w:r w:rsidRPr="003A325D">
              <w:rPr>
                <w:sz w:val="18"/>
                <w:szCs w:val="18"/>
              </w:rPr>
              <w:t xml:space="preserve">, 1-я Сортировочная, Машинистов </w:t>
            </w:r>
          </w:p>
          <w:p w:rsidR="008D29F6" w:rsidRPr="004619A9" w:rsidRDefault="008D29F6" w:rsidP="003A325D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ВК №</w:t>
            </w:r>
            <w:r>
              <w:rPr>
                <w:sz w:val="18"/>
                <w:szCs w:val="18"/>
              </w:rPr>
              <w:t xml:space="preserve"> </w:t>
            </w:r>
            <w:r w:rsidRPr="003A325D">
              <w:rPr>
                <w:sz w:val="18"/>
                <w:szCs w:val="18"/>
              </w:rPr>
              <w:t>45, 55, 59, 63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4619A9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Уличная водопроводная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59:01:0000000:16978</w:t>
            </w:r>
          </w:p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4619A9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59:01:1713492:560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1214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4619A9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679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Сведен</w:t>
            </w:r>
            <w:r>
              <w:rPr>
                <w:sz w:val="18"/>
                <w:szCs w:val="18"/>
              </w:rPr>
              <w:t xml:space="preserve">ия о зарегистрированных правах </w:t>
            </w:r>
            <w:r w:rsidRPr="00E021A9">
              <w:rPr>
                <w:sz w:val="18"/>
                <w:szCs w:val="18"/>
              </w:rPr>
              <w:t>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727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3A325D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3A325D">
              <w:rPr>
                <w:sz w:val="18"/>
                <w:szCs w:val="18"/>
              </w:rPr>
              <w:t xml:space="preserve">Пермь, </w:t>
            </w:r>
          </w:p>
          <w:p w:rsidR="008D29F6" w:rsidRPr="004619A9" w:rsidRDefault="008D29F6" w:rsidP="003A325D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A325D">
              <w:rPr>
                <w:sz w:val="18"/>
                <w:szCs w:val="18"/>
              </w:rPr>
              <w:t>Генерала Наумова, д.</w:t>
            </w:r>
            <w:r>
              <w:rPr>
                <w:sz w:val="18"/>
                <w:szCs w:val="18"/>
              </w:rPr>
              <w:t xml:space="preserve"> </w:t>
            </w:r>
            <w:r w:rsidRPr="003A325D">
              <w:rPr>
                <w:sz w:val="18"/>
                <w:szCs w:val="18"/>
              </w:rPr>
              <w:t>18а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4619A9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Тепловая трасса и сеть г</w:t>
            </w:r>
            <w:r>
              <w:rPr>
                <w:sz w:val="18"/>
                <w:szCs w:val="18"/>
              </w:rPr>
              <w:t>орячего водоснабжения 2542.20/</w:t>
            </w:r>
            <w:r w:rsidRPr="003A325D">
              <w:rPr>
                <w:sz w:val="18"/>
                <w:szCs w:val="18"/>
              </w:rPr>
              <w:t>758.9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59:01:1713479:385</w:t>
            </w:r>
          </w:p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4619A9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59:01:1713479:22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2907,95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4619A9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2542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971945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Default="008D29F6" w:rsidP="00377164">
            <w:pPr>
              <w:jc w:val="center"/>
              <w:rPr>
                <w:sz w:val="18"/>
                <w:szCs w:val="18"/>
              </w:rPr>
            </w:pPr>
            <w:r w:rsidRPr="00971945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</w:p>
          <w:p w:rsidR="008D29F6" w:rsidRPr="00D50982" w:rsidRDefault="008D29F6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rPr>
          <w:trHeight w:val="880"/>
        </w:trPr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 xml:space="preserve">г. Пермь, </w:t>
            </w:r>
          </w:p>
          <w:p w:rsidR="008D29F6" w:rsidRPr="004619A9" w:rsidRDefault="008D29F6" w:rsidP="004619A9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по ул. Генерала Наумова, 18а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Pr="004619A9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Сеть холодного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59:01:1713479:593</w:t>
            </w:r>
          </w:p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4619A9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59:01:1713479:22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2907,95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4619A9" w:rsidRDefault="008D29F6" w:rsidP="00EF52E3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49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8D29F6" w:rsidRPr="00D50982" w:rsidRDefault="008D29F6" w:rsidP="00971945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E021A9" w:rsidRDefault="008D29F6" w:rsidP="00971945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Концессия,</w:t>
            </w:r>
          </w:p>
          <w:p w:rsidR="008D29F6" w:rsidRPr="00D50982" w:rsidRDefault="008D29F6" w:rsidP="00971945">
            <w:pPr>
              <w:jc w:val="center"/>
              <w:rPr>
                <w:sz w:val="18"/>
                <w:szCs w:val="18"/>
              </w:rPr>
            </w:pPr>
            <w:r w:rsidRPr="00E021A9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8D29F6" w:rsidRPr="00EF52E3" w:rsidTr="00D478D9">
        <w:tc>
          <w:tcPr>
            <w:tcW w:w="567" w:type="dxa"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 xml:space="preserve">г. Пермь, </w:t>
            </w:r>
          </w:p>
          <w:p w:rsidR="008D29F6" w:rsidRDefault="008D29F6" w:rsidP="004619A9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 xml:space="preserve">ул. Ветлужская </w:t>
            </w:r>
          </w:p>
          <w:p w:rsidR="008D29F6" w:rsidRPr="004619A9" w:rsidRDefault="0037064F" w:rsidP="004619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(кад. номер зем. у</w:t>
            </w:r>
            <w:r w:rsidR="008D29F6" w:rsidRPr="003A325D">
              <w:rPr>
                <w:sz w:val="18"/>
                <w:szCs w:val="18"/>
              </w:rPr>
              <w:t>частка 59:01:1713493:544)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D29F6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 xml:space="preserve">ВЛ 0,4 кВ от ближайшей опоры ВЛ 0,4 кВ от ТП-1586, установка оборудования учета э/э на опоре ВЛ 0,4 кВ </w:t>
            </w:r>
          </w:p>
          <w:p w:rsidR="008D29F6" w:rsidRPr="004619A9" w:rsidRDefault="008D29F6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от ТП-1586 для электроснабжения гаража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8D29F6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59:01:1713493:721</w:t>
            </w:r>
          </w:p>
          <w:p w:rsidR="008D29F6" w:rsidRPr="003A325D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8D29F6" w:rsidRPr="004619A9" w:rsidRDefault="008D29F6" w:rsidP="003A325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3A325D">
              <w:rPr>
                <w:bCs/>
                <w:sz w:val="18"/>
                <w:szCs w:val="18"/>
                <w:shd w:val="clear" w:color="auto" w:fill="FFFFFF"/>
              </w:rPr>
              <w:t>59:01:1713493:533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D29F6" w:rsidRDefault="008D29F6" w:rsidP="00971945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2383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8D29F6" w:rsidRPr="003A325D" w:rsidRDefault="008D29F6" w:rsidP="003A325D">
            <w:pPr>
              <w:jc w:val="center"/>
              <w:rPr>
                <w:sz w:val="18"/>
                <w:szCs w:val="18"/>
              </w:rPr>
            </w:pPr>
            <w:r w:rsidRPr="003A325D">
              <w:rPr>
                <w:sz w:val="18"/>
                <w:szCs w:val="18"/>
              </w:rPr>
              <w:t>22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29F6" w:rsidRDefault="008D29F6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8D29F6" w:rsidRDefault="008D29F6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971945">
              <w:rPr>
                <w:sz w:val="18"/>
                <w:szCs w:val="18"/>
              </w:rPr>
              <w:t>обственность</w:t>
            </w:r>
            <w:r>
              <w:rPr>
                <w:sz w:val="18"/>
                <w:szCs w:val="18"/>
              </w:rPr>
              <w:t>,</w:t>
            </w:r>
          </w:p>
          <w:p w:rsidR="008D29F6" w:rsidRPr="00D50982" w:rsidRDefault="008D29F6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 «</w:t>
            </w:r>
            <w:r w:rsidRPr="00971945">
              <w:rPr>
                <w:sz w:val="18"/>
                <w:szCs w:val="18"/>
              </w:rPr>
              <w:t>Россети Урал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29F6" w:rsidRPr="00D50982" w:rsidRDefault="008D29F6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D29F6" w:rsidRPr="00D50982" w:rsidRDefault="008D29F6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B105E0" w:rsidRPr="00EF52E3" w:rsidTr="00D478D9">
        <w:trPr>
          <w:trHeight w:val="1017"/>
        </w:trPr>
        <w:tc>
          <w:tcPr>
            <w:tcW w:w="567" w:type="dxa"/>
            <w:shd w:val="clear" w:color="auto" w:fill="auto"/>
            <w:vAlign w:val="center"/>
          </w:tcPr>
          <w:p w:rsidR="00B105E0" w:rsidRPr="00D50982" w:rsidRDefault="00B105E0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05E0" w:rsidRPr="00053012" w:rsidRDefault="00B105E0" w:rsidP="004619A9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 xml:space="preserve">г. Пермь, </w:t>
            </w:r>
          </w:p>
          <w:p w:rsidR="00B105E0" w:rsidRPr="00053012" w:rsidRDefault="00B105E0" w:rsidP="004619A9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 xml:space="preserve">ул. Кочегаров, </w:t>
            </w:r>
          </w:p>
          <w:p w:rsidR="00B105E0" w:rsidRPr="00053012" w:rsidRDefault="00B105E0" w:rsidP="004619A9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д. б/н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105E0" w:rsidRPr="00053012" w:rsidRDefault="00B105E0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Сеть наружного освещения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105E0" w:rsidRPr="00053012" w:rsidRDefault="00B105E0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53012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105E0" w:rsidRPr="00053012" w:rsidRDefault="00B105E0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53012">
              <w:rPr>
                <w:bCs/>
                <w:sz w:val="18"/>
                <w:szCs w:val="18"/>
                <w:shd w:val="clear" w:color="auto" w:fill="FFFFFF"/>
              </w:rPr>
              <w:t>59:01:0000000:14690</w:t>
            </w:r>
          </w:p>
          <w:p w:rsidR="00B105E0" w:rsidRPr="00053012" w:rsidRDefault="00B105E0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53012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B105E0" w:rsidRPr="00053012" w:rsidRDefault="00B105E0" w:rsidP="004619A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53012">
              <w:rPr>
                <w:bCs/>
                <w:sz w:val="18"/>
                <w:szCs w:val="18"/>
                <w:shd w:val="clear" w:color="auto" w:fill="FFFFFF"/>
              </w:rPr>
              <w:t>59:01:0000000:91666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105E0" w:rsidRPr="00053012" w:rsidRDefault="00B105E0" w:rsidP="00EF52E3">
            <w:pPr>
              <w:jc w:val="center"/>
              <w:rPr>
                <w:sz w:val="18"/>
                <w:szCs w:val="18"/>
                <w:lang w:val="en-US"/>
              </w:rPr>
            </w:pPr>
            <w:r w:rsidRPr="00053012">
              <w:rPr>
                <w:sz w:val="18"/>
                <w:szCs w:val="18"/>
              </w:rPr>
              <w:t>28575</w:t>
            </w:r>
            <w:r w:rsidRPr="00053012">
              <w:rPr>
                <w:sz w:val="18"/>
                <w:szCs w:val="18"/>
                <w:lang w:val="en-US"/>
              </w:rPr>
              <w:t>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105E0" w:rsidRPr="00053012" w:rsidRDefault="00B105E0" w:rsidP="00EF52E3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550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B105E0" w:rsidRPr="00053012" w:rsidRDefault="00B105E0" w:rsidP="001F0F71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105E0" w:rsidRPr="00053012" w:rsidRDefault="00B105E0" w:rsidP="001F0F71">
            <w:pPr>
              <w:jc w:val="center"/>
              <w:rPr>
                <w:sz w:val="18"/>
                <w:szCs w:val="18"/>
              </w:rPr>
            </w:pPr>
            <w:r w:rsidRPr="0005301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29F6" w:rsidRPr="008D29F6" w:rsidRDefault="008D29F6" w:rsidP="008D29F6">
            <w:pPr>
              <w:jc w:val="center"/>
              <w:rPr>
                <w:sz w:val="18"/>
                <w:szCs w:val="18"/>
              </w:rPr>
            </w:pPr>
            <w:r w:rsidRPr="008D29F6">
              <w:rPr>
                <w:sz w:val="18"/>
                <w:szCs w:val="18"/>
              </w:rPr>
              <w:t>Межквартальные – строительство/</w:t>
            </w:r>
          </w:p>
          <w:p w:rsidR="008D29F6" w:rsidRPr="008D29F6" w:rsidRDefault="008D29F6" w:rsidP="008D29F6">
            <w:pPr>
              <w:jc w:val="center"/>
              <w:rPr>
                <w:sz w:val="18"/>
                <w:szCs w:val="18"/>
              </w:rPr>
            </w:pPr>
            <w:r w:rsidRPr="008D29F6">
              <w:rPr>
                <w:sz w:val="18"/>
                <w:szCs w:val="18"/>
              </w:rPr>
              <w:t>реконструкция в</w:t>
            </w:r>
          </w:p>
          <w:p w:rsidR="008D29F6" w:rsidRPr="008D29F6" w:rsidRDefault="008D29F6" w:rsidP="008D29F6">
            <w:pPr>
              <w:jc w:val="center"/>
              <w:rPr>
                <w:sz w:val="18"/>
                <w:szCs w:val="18"/>
              </w:rPr>
            </w:pPr>
            <w:r w:rsidRPr="008D29F6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B105E0" w:rsidRPr="004A6282" w:rsidRDefault="008D29F6" w:rsidP="008D29F6">
            <w:pPr>
              <w:jc w:val="center"/>
              <w:rPr>
                <w:sz w:val="18"/>
                <w:szCs w:val="18"/>
                <w:highlight w:val="green"/>
              </w:rPr>
            </w:pPr>
            <w:r w:rsidRPr="008D29F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971945" w:rsidRPr="00FD738E" w:rsidTr="00546B7A">
        <w:trPr>
          <w:trHeight w:val="192"/>
        </w:trPr>
        <w:tc>
          <w:tcPr>
            <w:tcW w:w="15593" w:type="dxa"/>
            <w:gridSpan w:val="9"/>
            <w:shd w:val="clear" w:color="auto" w:fill="auto"/>
            <w:vAlign w:val="center"/>
          </w:tcPr>
          <w:p w:rsidR="00971945" w:rsidRPr="00FD738E" w:rsidRDefault="00971945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II</w:t>
            </w:r>
            <w:r w:rsidRPr="00FD738E">
              <w:rPr>
                <w:b/>
                <w:bCs/>
                <w:iCs/>
                <w:sz w:val="20"/>
              </w:rPr>
              <w:t>. Объекты социальной инфраструктуры</w:t>
            </w:r>
          </w:p>
        </w:tc>
      </w:tr>
      <w:tr w:rsidR="00971945" w:rsidRPr="00FD738E" w:rsidTr="00D478D9">
        <w:trPr>
          <w:trHeight w:val="157"/>
        </w:trPr>
        <w:tc>
          <w:tcPr>
            <w:tcW w:w="567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г. Пермь, </w:t>
            </w:r>
          </w:p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Ветлужская,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44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71945" w:rsidRDefault="00971945" w:rsidP="00274DF6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Здание</w:t>
            </w:r>
          </w:p>
          <w:p w:rsidR="00274DF6" w:rsidRPr="00274DF6" w:rsidRDefault="00971945" w:rsidP="00274DF6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(</w:t>
            </w:r>
            <w:r w:rsidR="00274DF6" w:rsidRPr="00274DF6">
              <w:rPr>
                <w:sz w:val="18"/>
                <w:szCs w:val="18"/>
              </w:rPr>
              <w:t>Муниципальное автономное учреждение</w:t>
            </w:r>
          </w:p>
          <w:p w:rsidR="00971945" w:rsidRPr="00886AEB" w:rsidRDefault="00274DF6" w:rsidP="00274DF6">
            <w:pPr>
              <w:jc w:val="center"/>
              <w:rPr>
                <w:sz w:val="18"/>
                <w:szCs w:val="18"/>
              </w:rPr>
            </w:pPr>
            <w:r w:rsidRPr="00274DF6">
              <w:rPr>
                <w:sz w:val="18"/>
                <w:szCs w:val="18"/>
              </w:rPr>
              <w:t>дополнительного образования города Перми</w:t>
            </w:r>
            <w:r>
              <w:rPr>
                <w:sz w:val="18"/>
                <w:szCs w:val="18"/>
              </w:rPr>
              <w:t xml:space="preserve"> «Детская школа искусств № 15 «</w:t>
            </w:r>
            <w:r w:rsidRPr="00274DF6">
              <w:rPr>
                <w:sz w:val="18"/>
                <w:szCs w:val="18"/>
              </w:rPr>
              <w:t>АРТика</w:t>
            </w:r>
            <w:r>
              <w:rPr>
                <w:sz w:val="18"/>
                <w:szCs w:val="18"/>
              </w:rPr>
              <w:t>»)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ОКС: 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59:01:1713492:49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ЗУ: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59:01:1713492:36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886AEB">
              <w:rPr>
                <w:sz w:val="18"/>
                <w:szCs w:val="18"/>
              </w:rPr>
              <w:t>752,73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575,5 кв.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Опера</w:t>
            </w:r>
            <w:r>
              <w:rPr>
                <w:sz w:val="18"/>
                <w:szCs w:val="18"/>
              </w:rPr>
              <w:t xml:space="preserve">тивное управление, </w:t>
            </w:r>
            <w:r w:rsidRPr="00886AEB">
              <w:rPr>
                <w:sz w:val="18"/>
                <w:szCs w:val="18"/>
              </w:rPr>
              <w:t>Муниципальное образовательное учреждение дополнительного образования детей «Детская школа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искусств № 15»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Снос</w:t>
            </w:r>
          </w:p>
          <w:p w:rsidR="00971945" w:rsidRPr="00886AEB" w:rsidRDefault="00971945" w:rsidP="00780526">
            <w:pPr>
              <w:jc w:val="center"/>
              <w:rPr>
                <w:i/>
                <w:iCs/>
                <w:sz w:val="18"/>
                <w:szCs w:val="18"/>
              </w:rPr>
            </w:pPr>
            <w:r w:rsidRPr="00886AEB">
              <w:rPr>
                <w:i/>
                <w:iCs/>
                <w:sz w:val="18"/>
                <w:szCs w:val="18"/>
              </w:rPr>
              <w:t>(снос объекта социальной инфраструктуры не приводит к снижению фактических показателей обеспеченности территории объектами социальной инфраструктуры</w:t>
            </w:r>
            <w:r w:rsidR="00F73828">
              <w:rPr>
                <w:i/>
                <w:iCs/>
                <w:sz w:val="18"/>
                <w:szCs w:val="18"/>
              </w:rPr>
              <w:t xml:space="preserve">. </w:t>
            </w:r>
            <w:r w:rsidR="00B105E0">
              <w:rPr>
                <w:i/>
                <w:iCs/>
                <w:sz w:val="18"/>
                <w:szCs w:val="18"/>
              </w:rPr>
              <w:br/>
            </w:r>
            <w:r w:rsidR="00F73828">
              <w:rPr>
                <w:i/>
                <w:iCs/>
                <w:sz w:val="18"/>
                <w:szCs w:val="18"/>
              </w:rPr>
              <w:t>В</w:t>
            </w:r>
            <w:r w:rsidRPr="00886AEB">
              <w:rPr>
                <w:i/>
                <w:iCs/>
                <w:sz w:val="18"/>
                <w:szCs w:val="18"/>
              </w:rPr>
              <w:t xml:space="preserve"> границах КРТ предусмотрено создание и предоставление в муниципальную собственность </w:t>
            </w:r>
            <w:r w:rsidRPr="00886AEB">
              <w:rPr>
                <w:i/>
                <w:iCs/>
                <w:sz w:val="18"/>
                <w:szCs w:val="18"/>
              </w:rPr>
              <w:lastRenderedPageBreak/>
              <w:t>помещений для размещения детской школы иску</w:t>
            </w:r>
            <w:proofErr w:type="gramStart"/>
            <w:r w:rsidRPr="00886AEB">
              <w:rPr>
                <w:i/>
                <w:iCs/>
                <w:sz w:val="18"/>
                <w:szCs w:val="18"/>
              </w:rPr>
              <w:t>сств   пл</w:t>
            </w:r>
            <w:proofErr w:type="gramEnd"/>
            <w:r w:rsidRPr="00886AEB">
              <w:rPr>
                <w:i/>
                <w:iCs/>
                <w:sz w:val="18"/>
                <w:szCs w:val="18"/>
              </w:rPr>
              <w:t xml:space="preserve">ощадью 1600 кв.м. </w:t>
            </w:r>
          </w:p>
        </w:tc>
      </w:tr>
      <w:tr w:rsidR="00971945" w:rsidRPr="00FD738E" w:rsidTr="008D29F6">
        <w:trPr>
          <w:trHeight w:val="2650"/>
        </w:trPr>
        <w:tc>
          <w:tcPr>
            <w:tcW w:w="567" w:type="dxa"/>
            <w:shd w:val="clear" w:color="auto" w:fill="auto"/>
            <w:vAlign w:val="center"/>
          </w:tcPr>
          <w:p w:rsidR="00971945" w:rsidRPr="00886AEB" w:rsidRDefault="00285475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г. Пермь,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ул. Машинистов, </w:t>
            </w:r>
            <w:r w:rsidRPr="00886AEB">
              <w:rPr>
                <w:sz w:val="18"/>
                <w:szCs w:val="18"/>
              </w:rPr>
              <w:t>46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Здание детского сада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ОКС: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59:01:1713491:40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ЗУ: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59:01:1713491:2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3149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473,9 кв.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Оперативное уп</w:t>
            </w:r>
            <w:r>
              <w:rPr>
                <w:sz w:val="18"/>
                <w:szCs w:val="18"/>
              </w:rPr>
              <w:t>равление,</w:t>
            </w:r>
          </w:p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МАДОУ «Конструктор успеха» г.</w:t>
            </w:r>
            <w:r>
              <w:rPr>
                <w:sz w:val="18"/>
                <w:szCs w:val="18"/>
              </w:rPr>
              <w:t xml:space="preserve"> </w:t>
            </w:r>
            <w:r w:rsidR="00425CD8">
              <w:rPr>
                <w:sz w:val="18"/>
                <w:szCs w:val="18"/>
              </w:rPr>
              <w:t>Перми</w:t>
            </w:r>
          </w:p>
          <w:p w:rsidR="00D478D9" w:rsidRDefault="00D478D9" w:rsidP="00B105E0">
            <w:pPr>
              <w:jc w:val="center"/>
              <w:rPr>
                <w:sz w:val="18"/>
                <w:szCs w:val="18"/>
              </w:rPr>
            </w:pPr>
          </w:p>
          <w:p w:rsidR="00D478D9" w:rsidRDefault="00D478D9" w:rsidP="00B105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Аренда,</w:t>
            </w:r>
          </w:p>
          <w:p w:rsidR="00971945" w:rsidRDefault="00971945" w:rsidP="00B105E0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ООО «Май-М»</w:t>
            </w:r>
          </w:p>
          <w:p w:rsidR="00D478D9" w:rsidRDefault="00D478D9" w:rsidP="00886AEB">
            <w:pPr>
              <w:jc w:val="center"/>
              <w:rPr>
                <w:sz w:val="18"/>
                <w:szCs w:val="18"/>
              </w:rPr>
            </w:pPr>
          </w:p>
          <w:p w:rsidR="00971945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Аренда</w:t>
            </w:r>
            <w:r>
              <w:rPr>
                <w:sz w:val="18"/>
                <w:szCs w:val="18"/>
              </w:rPr>
              <w:t xml:space="preserve">, </w:t>
            </w:r>
          </w:p>
          <w:p w:rsidR="00971945" w:rsidRPr="00886AEB" w:rsidRDefault="00D478D9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971945">
              <w:rPr>
                <w:sz w:val="18"/>
                <w:szCs w:val="18"/>
              </w:rPr>
              <w:t>изическое лицо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71945" w:rsidRPr="00886AEB" w:rsidRDefault="00971945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Снос</w:t>
            </w:r>
            <w:r w:rsidR="00B105E0">
              <w:rPr>
                <w:sz w:val="18"/>
                <w:szCs w:val="18"/>
              </w:rPr>
              <w:t>.</w:t>
            </w:r>
          </w:p>
          <w:p w:rsidR="00971945" w:rsidRPr="001C2D02" w:rsidRDefault="00971945" w:rsidP="00886AEB">
            <w:pPr>
              <w:jc w:val="center"/>
              <w:rPr>
                <w:i/>
                <w:sz w:val="18"/>
                <w:szCs w:val="18"/>
              </w:rPr>
            </w:pPr>
            <w:r w:rsidRPr="001C2D02">
              <w:rPr>
                <w:i/>
                <w:sz w:val="18"/>
                <w:szCs w:val="18"/>
              </w:rPr>
              <w:t xml:space="preserve">Формирование земельного участка под дошкольное образовательное учреждение на 300 мест в границах КРТ </w:t>
            </w:r>
            <w:r w:rsidRPr="001C2D02">
              <w:rPr>
                <w:i/>
                <w:sz w:val="18"/>
                <w:szCs w:val="18"/>
              </w:rPr>
              <w:br/>
              <w:t>и передача данного земельного участка в муниципальную собственность</w:t>
            </w:r>
          </w:p>
        </w:tc>
      </w:tr>
      <w:tr w:rsidR="00971945" w:rsidRPr="00FD738E" w:rsidTr="008D29F6">
        <w:trPr>
          <w:trHeight w:val="333"/>
        </w:trPr>
        <w:tc>
          <w:tcPr>
            <w:tcW w:w="15593" w:type="dxa"/>
            <w:gridSpan w:val="9"/>
            <w:shd w:val="clear" w:color="auto" w:fill="auto"/>
            <w:vAlign w:val="center"/>
          </w:tcPr>
          <w:p w:rsidR="00971945" w:rsidRPr="00F94386" w:rsidRDefault="00971945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III</w:t>
            </w:r>
            <w:r w:rsidRPr="00FD738E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4A6282" w:rsidRPr="00FD738E" w:rsidTr="00D478D9">
        <w:trPr>
          <w:trHeight w:val="42"/>
        </w:trPr>
        <w:tc>
          <w:tcPr>
            <w:tcW w:w="567" w:type="dxa"/>
            <w:shd w:val="clear" w:color="auto" w:fill="auto"/>
            <w:vAlign w:val="center"/>
          </w:tcPr>
          <w:p w:rsidR="004A6282" w:rsidRPr="009454D7" w:rsidRDefault="004A6282" w:rsidP="000354A8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4A6282" w:rsidRPr="009454D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 xml:space="preserve"> по ул. Марии Загуменных, </w:t>
            </w:r>
          </w:p>
          <w:p w:rsidR="004525D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 xml:space="preserve">от ул. Кочегаров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>до ул. Заречная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 xml:space="preserve">Дорога 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ОКС: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59:01:0000000:43746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ЗУ: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 xml:space="preserve">59:01:0000000:1058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 xml:space="preserve">59:01:1713491:412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59:01:1713492:560</w:t>
            </w:r>
          </w:p>
          <w:p w:rsidR="004A6282" w:rsidRPr="009454D7" w:rsidRDefault="004A6282" w:rsidP="009454D7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59:01:1713491:414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14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9454D7">
              <w:rPr>
                <w:sz w:val="18"/>
                <w:szCs w:val="18"/>
              </w:rPr>
              <w:t>583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9454D7">
              <w:rPr>
                <w:sz w:val="18"/>
                <w:szCs w:val="18"/>
              </w:rPr>
              <w:t>214</w:t>
            </w:r>
          </w:p>
          <w:p w:rsidR="004A6282" w:rsidRPr="009454D7" w:rsidRDefault="004A6282" w:rsidP="009454D7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4776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i/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16322,2 кв.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9454D7" w:rsidRDefault="004A6282" w:rsidP="00886AEB">
            <w:pPr>
              <w:jc w:val="center"/>
              <w:rPr>
                <w:i/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Оперативное управление,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proofErr w:type="gramStart"/>
            <w:r w:rsidRPr="004A6282">
              <w:rPr>
                <w:sz w:val="18"/>
                <w:szCs w:val="18"/>
              </w:rPr>
              <w:t xml:space="preserve">Капитальный ремонт ул. Машинистов (от ул. Марии Загуменных до ул. Сортировочной), ул. Кочегаров (от ул. Марии Загуменных до ул. Генерала Наумова), ул. Ольги Лепешинской (от ул. Ветлужской </w:t>
            </w:r>
            <w:proofErr w:type="gramEnd"/>
          </w:p>
          <w:p w:rsidR="004A6282" w:rsidRPr="004A6282" w:rsidRDefault="004A6282" w:rsidP="004A628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 xml:space="preserve">до ул. Кочегаров), </w:t>
            </w:r>
            <w:r w:rsidRPr="004A6282">
              <w:rPr>
                <w:sz w:val="18"/>
                <w:szCs w:val="18"/>
              </w:rPr>
              <w:lastRenderedPageBreak/>
              <w:t xml:space="preserve">ул. Генерала Наумова (от ул. Ветлужской </w:t>
            </w:r>
          </w:p>
          <w:p w:rsidR="004A6282" w:rsidRPr="001C2D02" w:rsidRDefault="004A6282" w:rsidP="001C2D02">
            <w:pPr>
              <w:jc w:val="center"/>
              <w:rPr>
                <w:sz w:val="18"/>
                <w:szCs w:val="18"/>
              </w:rPr>
            </w:pPr>
            <w:r w:rsidRPr="004A6282">
              <w:rPr>
                <w:sz w:val="18"/>
                <w:szCs w:val="18"/>
              </w:rPr>
              <w:t xml:space="preserve">до ул. Кочегаров) в объемах по согласованию с администрацией города Перми. </w:t>
            </w:r>
          </w:p>
        </w:tc>
      </w:tr>
      <w:tr w:rsidR="004A6282" w:rsidRPr="00FD738E" w:rsidTr="00D478D9">
        <w:trPr>
          <w:trHeight w:val="230"/>
        </w:trPr>
        <w:tc>
          <w:tcPr>
            <w:tcW w:w="567" w:type="dxa"/>
            <w:shd w:val="clear" w:color="auto" w:fill="auto"/>
            <w:vAlign w:val="center"/>
          </w:tcPr>
          <w:p w:rsidR="004A6282" w:rsidRPr="009454D7" w:rsidRDefault="004A6282" w:rsidP="000354A8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A6282" w:rsidRPr="009454D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>ул. Машинистов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478D9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 xml:space="preserve">Проезд по </w:t>
            </w:r>
          </w:p>
          <w:p w:rsidR="004A6282" w:rsidRPr="009454D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D7">
              <w:rPr>
                <w:bCs/>
                <w:sz w:val="18"/>
                <w:szCs w:val="18"/>
                <w:shd w:val="clear" w:color="auto" w:fill="FFFFFF"/>
              </w:rPr>
              <w:t>ул. Машинистов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ОКС: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59:01:0000000:14519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 xml:space="preserve">ЗУ: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59:01:1713491:414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59:01:1713490:811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59:01:1713476:473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4776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5577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4877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1 260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9454D7" w:rsidRDefault="004A6282" w:rsidP="00886AEB">
            <w:pPr>
              <w:jc w:val="center"/>
              <w:rPr>
                <w:sz w:val="18"/>
                <w:szCs w:val="18"/>
              </w:rPr>
            </w:pPr>
            <w:r w:rsidRPr="009454D7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9454D7" w:rsidRDefault="004A6282" w:rsidP="00FD738E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D478D9">
        <w:trPr>
          <w:trHeight w:val="262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ул. Лепешинской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Проезд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ОКС: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59:01:0000000:16234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ЗУ: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iCs/>
                <w:sz w:val="18"/>
                <w:szCs w:val="18"/>
              </w:rPr>
              <w:t>59:01:0000000:95180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886AEB" w:rsidRDefault="004A6282" w:rsidP="00971945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886AEB">
              <w:rPr>
                <w:sz w:val="18"/>
                <w:szCs w:val="18"/>
              </w:rPr>
              <w:t>114</w:t>
            </w:r>
            <w:r w:rsidR="00165C1F">
              <w:rPr>
                <w:sz w:val="18"/>
                <w:szCs w:val="18"/>
              </w:rPr>
              <w:t>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766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95299B" w:rsidRDefault="004A6282" w:rsidP="00FD738E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D478D9">
        <w:trPr>
          <w:trHeight w:val="585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9454D7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г. Пермь</w:t>
            </w: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, </w:t>
            </w:r>
          </w:p>
          <w:p w:rsidR="004A6282" w:rsidRPr="00886AEB" w:rsidRDefault="004A6282" w:rsidP="009454D7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ул. Кочегаров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Проезд 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ОКС: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59:01:0000000:14688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ЗУ: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59:01:0000000:91666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886AEB" w:rsidRDefault="004A6282" w:rsidP="00A74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Pr="00886AEB">
              <w:rPr>
                <w:sz w:val="18"/>
                <w:szCs w:val="18"/>
              </w:rPr>
              <w:t>575**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886AEB">
              <w:rPr>
                <w:sz w:val="18"/>
                <w:szCs w:val="18"/>
              </w:rPr>
              <w:t>678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EF52E3" w:rsidRDefault="004A6282" w:rsidP="000C0F07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D478D9">
        <w:trPr>
          <w:trHeight w:val="104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525D2" w:rsidRDefault="004A6282" w:rsidP="00A74DC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ул.</w:t>
            </w:r>
            <w:r w:rsidR="004525D2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886AEB">
              <w:rPr>
                <w:bCs/>
                <w:sz w:val="18"/>
                <w:szCs w:val="18"/>
                <w:shd w:val="clear" w:color="auto" w:fill="FFFFFF"/>
              </w:rPr>
              <w:t>Сортировочная, участок от улицы Кочегаров, 6</w:t>
            </w:r>
          </w:p>
          <w:p w:rsidR="004A6282" w:rsidRPr="00886AEB" w:rsidRDefault="004A6282" w:rsidP="00A74DC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 до улицы Якутская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Автомобильная дорога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ОКС: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59:01:0000000:17999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ЗУ: </w:t>
            </w:r>
          </w:p>
          <w:p w:rsidR="004A6282" w:rsidRPr="000D73AE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886AEB">
              <w:rPr>
                <w:sz w:val="18"/>
                <w:szCs w:val="18"/>
              </w:rPr>
              <w:t>933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EF52E3" w:rsidRDefault="004A6282" w:rsidP="000C0F07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D478D9">
        <w:trPr>
          <w:trHeight w:val="104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4525D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ул. Генерала Наумова, от </w:t>
            </w:r>
          </w:p>
          <w:p w:rsidR="003F3F0F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ул. Кочегаров </w:t>
            </w:r>
          </w:p>
          <w:p w:rsidR="004A6282" w:rsidRPr="00886AEB" w:rsidRDefault="004A6282" w:rsidP="003F3F0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до ул. Ветлужской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525D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Д</w:t>
            </w: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орога ул. Генерала Наумова </w:t>
            </w:r>
          </w:p>
          <w:p w:rsidR="00D478D9" w:rsidRDefault="004A6282" w:rsidP="004525D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 xml:space="preserve">от ул. Кочегаров </w:t>
            </w:r>
          </w:p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86AEB">
              <w:rPr>
                <w:bCs/>
                <w:sz w:val="18"/>
                <w:szCs w:val="18"/>
                <w:shd w:val="clear" w:color="auto" w:fill="FFFFFF"/>
              </w:rPr>
              <w:t>до ул. Ветлужской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ОКС:</w:t>
            </w:r>
          </w:p>
          <w:p w:rsidR="004A6282" w:rsidRPr="000D73AE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iCs/>
                <w:sz w:val="18"/>
                <w:szCs w:val="18"/>
              </w:rPr>
              <w:t xml:space="preserve">сведения отсутствуют </w:t>
            </w:r>
            <w:r w:rsidR="004A6282" w:rsidRPr="000D73AE">
              <w:rPr>
                <w:sz w:val="18"/>
                <w:szCs w:val="18"/>
              </w:rPr>
              <w:t xml:space="preserve">ЗУ: </w:t>
            </w:r>
          </w:p>
          <w:p w:rsidR="004A6282" w:rsidRPr="00886AEB" w:rsidRDefault="000D73AE" w:rsidP="00886AEB">
            <w:pPr>
              <w:jc w:val="center"/>
              <w:rPr>
                <w:sz w:val="18"/>
                <w:szCs w:val="18"/>
              </w:rPr>
            </w:pPr>
            <w:r w:rsidRPr="000D73AE">
              <w:rPr>
                <w:iCs/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375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EF52E3" w:rsidRDefault="004A6282" w:rsidP="000C0F07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2E0D51">
        <w:trPr>
          <w:trHeight w:val="994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74FEB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A6282" w:rsidRPr="00674FEB" w:rsidRDefault="004A6282" w:rsidP="00674FEB">
            <w:pPr>
              <w:rPr>
                <w:sz w:val="18"/>
                <w:szCs w:val="18"/>
              </w:rPr>
            </w:pPr>
          </w:p>
          <w:p w:rsidR="004525D2" w:rsidRDefault="004A6282" w:rsidP="00674F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674FEB">
              <w:rPr>
                <w:sz w:val="18"/>
                <w:szCs w:val="18"/>
              </w:rPr>
              <w:t xml:space="preserve">роезд </w:t>
            </w:r>
          </w:p>
          <w:p w:rsidR="00D478D9" w:rsidRDefault="004A6282" w:rsidP="004525D2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 xml:space="preserve">от ул. Машинистов </w:t>
            </w: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до ул. Кочегаров</w:t>
            </w:r>
          </w:p>
          <w:p w:rsidR="004A6282" w:rsidRPr="00674FEB" w:rsidRDefault="004A6282" w:rsidP="00674F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674FEB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ОКС:</w:t>
            </w: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59:01:1713490:812</w:t>
            </w:r>
          </w:p>
          <w:p w:rsidR="004A6282" w:rsidRPr="00674FEB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ЗУ:</w:t>
            </w: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59:01:1713490:797</w:t>
            </w:r>
          </w:p>
          <w:p w:rsidR="004A6282" w:rsidRPr="00886AEB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59:01:0000000:91666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</w:p>
          <w:p w:rsidR="004A6282" w:rsidRDefault="004A6282" w:rsidP="00674F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2253</w:t>
            </w:r>
          </w:p>
          <w:p w:rsidR="004A6282" w:rsidRPr="00F92CD6" w:rsidRDefault="004A6282" w:rsidP="00674FEB">
            <w:pPr>
              <w:jc w:val="center"/>
              <w:rPr>
                <w:sz w:val="18"/>
                <w:szCs w:val="18"/>
                <w:lang w:val="en-US"/>
              </w:rPr>
            </w:pPr>
            <w:r w:rsidRPr="00674FEB">
              <w:rPr>
                <w:sz w:val="18"/>
                <w:szCs w:val="18"/>
              </w:rPr>
              <w:t>28575</w:t>
            </w:r>
            <w:r>
              <w:rPr>
                <w:sz w:val="18"/>
                <w:szCs w:val="18"/>
                <w:lang w:val="en-US"/>
              </w:rPr>
              <w:t>**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886AEB" w:rsidRDefault="004A6282" w:rsidP="00886AEB">
            <w:pPr>
              <w:jc w:val="center"/>
              <w:rPr>
                <w:sz w:val="18"/>
                <w:szCs w:val="18"/>
              </w:rPr>
            </w:pPr>
            <w:r w:rsidRPr="00674FEB">
              <w:rPr>
                <w:sz w:val="18"/>
                <w:szCs w:val="18"/>
              </w:rPr>
              <w:t>156 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EF52E3" w:rsidRDefault="004A6282" w:rsidP="000C0F07">
            <w:pPr>
              <w:jc w:val="center"/>
              <w:rPr>
                <w:sz w:val="18"/>
                <w:szCs w:val="18"/>
              </w:rPr>
            </w:pPr>
          </w:p>
        </w:tc>
      </w:tr>
      <w:tr w:rsidR="004A6282" w:rsidRPr="00FD738E" w:rsidTr="000D73AE">
        <w:trPr>
          <w:trHeight w:val="1012"/>
        </w:trPr>
        <w:tc>
          <w:tcPr>
            <w:tcW w:w="567" w:type="dxa"/>
            <w:shd w:val="clear" w:color="auto" w:fill="auto"/>
            <w:vAlign w:val="center"/>
          </w:tcPr>
          <w:p w:rsidR="004A6282" w:rsidRDefault="004A6282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282" w:rsidRPr="00BD4137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D4137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4525D2" w:rsidRDefault="0037064F" w:rsidP="00674F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 xml:space="preserve"> ул. </w:t>
            </w:r>
            <w:r w:rsidR="004A6282" w:rsidRPr="00BD4137">
              <w:rPr>
                <w:bCs/>
                <w:sz w:val="18"/>
                <w:szCs w:val="18"/>
                <w:shd w:val="clear" w:color="auto" w:fill="FFFFFF"/>
              </w:rPr>
              <w:t xml:space="preserve">Машинистов, </w:t>
            </w:r>
          </w:p>
          <w:p w:rsidR="004A6282" w:rsidRPr="00BD4137" w:rsidRDefault="004A6282" w:rsidP="00674F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D4137">
              <w:rPr>
                <w:bCs/>
                <w:sz w:val="18"/>
                <w:szCs w:val="18"/>
                <w:shd w:val="clear" w:color="auto" w:fill="FFFFFF"/>
              </w:rPr>
              <w:t>д б/н, проезд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525D2" w:rsidRDefault="004A6282" w:rsidP="00886AE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D4137">
              <w:rPr>
                <w:bCs/>
                <w:sz w:val="18"/>
                <w:szCs w:val="18"/>
                <w:shd w:val="clear" w:color="auto" w:fill="FFFFFF"/>
              </w:rPr>
              <w:t xml:space="preserve">Проезд </w:t>
            </w:r>
          </w:p>
          <w:p w:rsidR="004A6282" w:rsidRPr="00BD4137" w:rsidRDefault="004A6282" w:rsidP="004525D2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D4137">
              <w:rPr>
                <w:bCs/>
                <w:sz w:val="18"/>
                <w:szCs w:val="18"/>
                <w:shd w:val="clear" w:color="auto" w:fill="FFFFFF"/>
              </w:rPr>
              <w:t>по ул. Машинистов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ОКС:</w:t>
            </w:r>
          </w:p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59:01:0000000:14519</w:t>
            </w:r>
          </w:p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ЗУ:</w:t>
            </w:r>
          </w:p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59:01:1713490:811</w:t>
            </w:r>
          </w:p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59:01:1713476:473</w:t>
            </w:r>
          </w:p>
          <w:p w:rsidR="004A6282" w:rsidRPr="00BD4137" w:rsidRDefault="004A6282" w:rsidP="00674F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59:01:1713491:414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</w:p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5577</w:t>
            </w:r>
          </w:p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4877</w:t>
            </w:r>
          </w:p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4776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4A6282" w:rsidRPr="00BD4137" w:rsidRDefault="004A6282" w:rsidP="00886AEB">
            <w:pPr>
              <w:jc w:val="center"/>
              <w:rPr>
                <w:sz w:val="18"/>
                <w:szCs w:val="18"/>
              </w:rPr>
            </w:pPr>
            <w:r w:rsidRPr="00BD4137">
              <w:rPr>
                <w:sz w:val="18"/>
                <w:szCs w:val="18"/>
              </w:rPr>
              <w:t>1260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 w:rsidRPr="007321FE">
              <w:rPr>
                <w:sz w:val="18"/>
                <w:szCs w:val="18"/>
              </w:rPr>
              <w:t>Муниципальная</w:t>
            </w:r>
            <w:r w:rsidRPr="00D5098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 w:rsidRPr="00D50982">
              <w:rPr>
                <w:sz w:val="18"/>
                <w:szCs w:val="18"/>
              </w:rPr>
              <w:t xml:space="preserve">обственность, </w:t>
            </w:r>
          </w:p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 xml:space="preserve">Оперативное управление, </w:t>
            </w:r>
          </w:p>
          <w:p w:rsidR="004A6282" w:rsidRPr="00886AEB" w:rsidRDefault="004A6282" w:rsidP="001F0F71">
            <w:pPr>
              <w:jc w:val="center"/>
              <w:rPr>
                <w:sz w:val="18"/>
                <w:szCs w:val="18"/>
              </w:rPr>
            </w:pPr>
            <w:r w:rsidRPr="00886AEB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A6282" w:rsidRPr="00EF52E3" w:rsidRDefault="004A6282" w:rsidP="000C0F07">
            <w:pPr>
              <w:jc w:val="center"/>
              <w:rPr>
                <w:sz w:val="18"/>
                <w:szCs w:val="18"/>
              </w:rPr>
            </w:pPr>
          </w:p>
        </w:tc>
      </w:tr>
    </w:tbl>
    <w:p w:rsidR="00546B7A" w:rsidRPr="008657BB" w:rsidRDefault="00546B7A" w:rsidP="00546B7A">
      <w:pPr>
        <w:ind w:left="-284"/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546B7A" w:rsidRDefault="00546B7A" w:rsidP="00546B7A">
      <w:pPr>
        <w:ind w:left="-284"/>
        <w:rPr>
          <w:i/>
          <w:iCs/>
          <w:sz w:val="20"/>
        </w:rPr>
      </w:pPr>
      <w:r w:rsidRPr="00871EF6">
        <w:rPr>
          <w:i/>
          <w:iCs/>
          <w:sz w:val="20"/>
        </w:rPr>
        <w:lastRenderedPageBreak/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 в отношении всего земельного участка</w:t>
      </w:r>
    </w:p>
    <w:p w:rsidR="00546B7A" w:rsidRPr="006A7BC6" w:rsidRDefault="00546B7A" w:rsidP="00546B7A">
      <w:pPr>
        <w:ind w:left="-284"/>
        <w:rPr>
          <w:i/>
          <w:iCs/>
          <w:sz w:val="20"/>
        </w:rPr>
      </w:pPr>
      <w:r>
        <w:rPr>
          <w:i/>
          <w:iCs/>
          <w:sz w:val="20"/>
        </w:rPr>
        <w:t>*** В отношении объектов коммунальной инфраструктуры, находящ</w:t>
      </w:r>
      <w:r w:rsidR="001C2D02">
        <w:rPr>
          <w:i/>
          <w:iCs/>
          <w:sz w:val="20"/>
        </w:rPr>
        <w:t>ихся</w:t>
      </w:r>
      <w:r>
        <w:rPr>
          <w:i/>
          <w:iCs/>
          <w:sz w:val="20"/>
        </w:rPr>
        <w:t xml:space="preserve"> в собственности муниципального образования город Пермь, необходимо согласование с администраций города Перми при выполнении мероприятий по реконструкции/сносу указанных объектов (письмо от 21.06.2024 №059-01-57/2-1421)</w:t>
      </w:r>
    </w:p>
    <w:p w:rsidR="005478F5" w:rsidRPr="005478F5" w:rsidRDefault="005478F5" w:rsidP="00235474">
      <w:pPr>
        <w:rPr>
          <w:rFonts w:eastAsia="Calibri"/>
          <w:szCs w:val="28"/>
          <w:lang w:eastAsia="en-US"/>
        </w:rPr>
      </w:pPr>
    </w:p>
    <w:p w:rsidR="00F73828" w:rsidRDefault="00F73828">
      <w:pPr>
        <w:rPr>
          <w:bCs/>
        </w:rPr>
      </w:pPr>
      <w:r>
        <w:rPr>
          <w:bCs/>
        </w:rPr>
        <w:br w:type="page"/>
      </w:r>
    </w:p>
    <w:p w:rsidR="001F0F71" w:rsidRDefault="001F0F71" w:rsidP="001F0F71">
      <w:pPr>
        <w:ind w:firstLine="709"/>
        <w:jc w:val="center"/>
        <w:rPr>
          <w:bCs/>
        </w:rPr>
      </w:pPr>
      <w:r>
        <w:rPr>
          <w:bCs/>
        </w:rPr>
        <w:lastRenderedPageBreak/>
        <w:t xml:space="preserve">Контур № </w:t>
      </w:r>
      <w:r>
        <w:rPr>
          <w:bCs/>
          <w:lang w:val="en-US"/>
        </w:rPr>
        <w:t>2</w:t>
      </w:r>
      <w:r w:rsidR="00053012">
        <w:rPr>
          <w:bCs/>
        </w:rPr>
        <w:t>, площадью 4,33</w:t>
      </w:r>
      <w:r w:rsidRPr="008A3137">
        <w:rPr>
          <w:bCs/>
        </w:rPr>
        <w:t xml:space="preserve"> га</w:t>
      </w:r>
    </w:p>
    <w:p w:rsidR="001F0F71" w:rsidRDefault="001F0F71" w:rsidP="001F0F71">
      <w:pPr>
        <w:ind w:firstLine="709"/>
        <w:jc w:val="center"/>
        <w:rPr>
          <w:bCs/>
        </w:rPr>
      </w:pPr>
    </w:p>
    <w:tbl>
      <w:tblPr>
        <w:tblW w:w="537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978"/>
        <w:gridCol w:w="2046"/>
        <w:gridCol w:w="1414"/>
        <w:gridCol w:w="1792"/>
        <w:gridCol w:w="1983"/>
        <w:gridCol w:w="2126"/>
        <w:gridCol w:w="1843"/>
      </w:tblGrid>
      <w:tr w:rsidR="001F0F71" w:rsidRPr="00FD738E" w:rsidTr="00DF1A5E">
        <w:trPr>
          <w:trHeight w:val="2300"/>
          <w:tblHeader/>
        </w:trPr>
        <w:tc>
          <w:tcPr>
            <w:tcW w:w="567" w:type="dxa"/>
            <w:shd w:val="clear" w:color="auto" w:fill="auto"/>
            <w:vAlign w:val="center"/>
          </w:tcPr>
          <w:p w:rsidR="001F0F71" w:rsidRDefault="001F0F71" w:rsidP="001F0F71">
            <w:pPr>
              <w:jc w:val="center"/>
              <w:rPr>
                <w:b/>
                <w:bCs/>
                <w:sz w:val="20"/>
              </w:rPr>
            </w:pPr>
          </w:p>
          <w:p w:rsidR="001F0F71" w:rsidRPr="00FD738E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1F0F71" w:rsidRPr="00FD738E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F0F71" w:rsidRPr="001F0F71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Наименование/ назначение объекта</w:t>
            </w:r>
            <w:r w:rsidRPr="001F0F71">
              <w:rPr>
                <w:b/>
                <w:bCs/>
                <w:sz w:val="20"/>
              </w:rPr>
              <w:t>*</w:t>
            </w:r>
          </w:p>
          <w:p w:rsidR="001F0F71" w:rsidRPr="00FD738E" w:rsidRDefault="001F0F71" w:rsidP="001F0F71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1F0F71" w:rsidRPr="00E75E35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D738E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D738E">
              <w:rPr>
                <w:b/>
                <w:bCs/>
                <w:sz w:val="20"/>
              </w:rPr>
              <w:t>на котором расположен объект</w:t>
            </w:r>
            <w:r w:rsidRPr="00E75E35">
              <w:rPr>
                <w:b/>
                <w:bCs/>
                <w:sz w:val="20"/>
              </w:rPr>
              <w:t>*</w:t>
            </w:r>
          </w:p>
          <w:p w:rsidR="001F0F71" w:rsidRPr="00FD738E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F0F71" w:rsidRPr="00E75E35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Площадь земельного участка, </w:t>
            </w:r>
            <w:r w:rsidRPr="00FD738E">
              <w:rPr>
                <w:b/>
                <w:bCs/>
                <w:sz w:val="20"/>
              </w:rPr>
              <w:br/>
              <w:t>на котором расположен объект</w:t>
            </w:r>
            <w:r w:rsidRPr="00E75E35">
              <w:rPr>
                <w:b/>
                <w:bCs/>
                <w:sz w:val="20"/>
              </w:rPr>
              <w:t>*</w:t>
            </w:r>
          </w:p>
          <w:p w:rsidR="001F0F71" w:rsidRPr="00E75E35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(если земе</w:t>
            </w:r>
            <w:r>
              <w:rPr>
                <w:b/>
                <w:bCs/>
                <w:sz w:val="20"/>
              </w:rPr>
              <w:t>льный участок образован), кв.м.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1F0F71" w:rsidRPr="00FD738E" w:rsidRDefault="001F0F71" w:rsidP="001F0F71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FD738E">
              <w:rPr>
                <w:b/>
                <w:bCs/>
                <w:sz w:val="20"/>
              </w:rPr>
              <w:t>Площадь, протяж</w:t>
            </w:r>
            <w:r>
              <w:rPr>
                <w:b/>
                <w:bCs/>
                <w:sz w:val="20"/>
              </w:rPr>
              <w:t>енность</w:t>
            </w:r>
            <w:r w:rsidRPr="00FD738E">
              <w:rPr>
                <w:b/>
                <w:bCs/>
                <w:sz w:val="20"/>
              </w:rPr>
              <w:t>, объем или иной показатель основной характеристики объекта*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F0F71" w:rsidRPr="00FD738E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F0F71" w:rsidRPr="00E75E35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Сведения об ином правообладателе объекта</w:t>
            </w:r>
            <w:r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0F71" w:rsidRPr="001C2D02" w:rsidRDefault="001F0F71" w:rsidP="001F0F71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Планируемые мероприятия в отношении объекта</w:t>
            </w:r>
            <w:r w:rsidR="00F73828">
              <w:rPr>
                <w:b/>
                <w:bCs/>
                <w:sz w:val="20"/>
              </w:rPr>
              <w:t>**</w:t>
            </w:r>
          </w:p>
        </w:tc>
      </w:tr>
      <w:tr w:rsidR="001F0F71" w:rsidRPr="00FD738E" w:rsidTr="00546B7A">
        <w:trPr>
          <w:trHeight w:val="226"/>
        </w:trPr>
        <w:tc>
          <w:tcPr>
            <w:tcW w:w="15593" w:type="dxa"/>
            <w:gridSpan w:val="9"/>
            <w:shd w:val="clear" w:color="auto" w:fill="auto"/>
            <w:vAlign w:val="center"/>
          </w:tcPr>
          <w:p w:rsidR="001F0F71" w:rsidRPr="00FD738E" w:rsidRDefault="001F0F71" w:rsidP="001F0F71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</w:t>
            </w:r>
            <w:r w:rsidRPr="00FD738E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B2369B" w:rsidRPr="00EF52E3" w:rsidTr="00DF1A5E">
        <w:tc>
          <w:tcPr>
            <w:tcW w:w="567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 xml:space="preserve">г. Пермь, 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  <w:highlight w:val="yellow"/>
              </w:rPr>
            </w:pPr>
            <w:r w:rsidRPr="00D50982">
              <w:rPr>
                <w:sz w:val="18"/>
                <w:szCs w:val="18"/>
              </w:rPr>
              <w:t>ул. Машинистов, 22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  <w:highlight w:val="yellow"/>
              </w:rPr>
            </w:pPr>
            <w:r w:rsidRPr="00D50982">
              <w:rPr>
                <w:sz w:val="18"/>
                <w:szCs w:val="18"/>
              </w:rPr>
              <w:t>Газопровод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2369B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1F0F71">
              <w:rPr>
                <w:bCs/>
                <w:sz w:val="18"/>
                <w:szCs w:val="18"/>
                <w:shd w:val="clear" w:color="auto" w:fill="FFFFFF"/>
              </w:rPr>
              <w:t>59:01:0000000:47732</w:t>
            </w:r>
          </w:p>
          <w:p w:rsidR="00B2369B" w:rsidRPr="00D50982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50982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  <w:r w:rsidRPr="001F0F71">
              <w:rPr>
                <w:sz w:val="18"/>
                <w:szCs w:val="18"/>
              </w:rPr>
              <w:t>59:01:1713559:4079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 w:rsidRPr="001F0F71">
              <w:rPr>
                <w:sz w:val="18"/>
                <w:szCs w:val="18"/>
              </w:rPr>
              <w:t>59:01:1710006:1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</w:p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</w:p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</w:p>
          <w:p w:rsidR="00B2369B" w:rsidRPr="001F0F71" w:rsidRDefault="00B2369B" w:rsidP="001F0F71">
            <w:pPr>
              <w:jc w:val="center"/>
              <w:rPr>
                <w:sz w:val="18"/>
                <w:szCs w:val="18"/>
              </w:rPr>
            </w:pPr>
            <w:r w:rsidRPr="001F0F71">
              <w:rPr>
                <w:sz w:val="18"/>
                <w:szCs w:val="18"/>
              </w:rPr>
              <w:t>2002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  <w:vertAlign w:val="superscript"/>
              </w:rPr>
            </w:pPr>
            <w:r w:rsidRPr="001F0F71">
              <w:rPr>
                <w:sz w:val="18"/>
                <w:szCs w:val="18"/>
              </w:rPr>
              <w:t>107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</w:t>
            </w:r>
            <w:r w:rsidRPr="00D50982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478D9" w:rsidRDefault="00D478D9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B2369B" w:rsidRPr="001F0F71" w:rsidRDefault="00D478D9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B2369B" w:rsidRPr="001F0F71">
              <w:rPr>
                <w:sz w:val="18"/>
                <w:szCs w:val="18"/>
              </w:rPr>
              <w:t xml:space="preserve">обственность, 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«МРСК</w:t>
            </w:r>
            <w:r w:rsidRPr="001F0F71">
              <w:rPr>
                <w:sz w:val="18"/>
                <w:szCs w:val="18"/>
              </w:rPr>
              <w:t xml:space="preserve"> Урала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 w:rsidRPr="00D50982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2369B" w:rsidRPr="00F92CD6" w:rsidRDefault="00B2369B" w:rsidP="001F0F71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B2369B" w:rsidRPr="00F92CD6" w:rsidRDefault="00B2369B" w:rsidP="001F0F71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 xml:space="preserve">реконструкция в </w:t>
            </w:r>
          </w:p>
          <w:p w:rsidR="00B2369B" w:rsidRPr="00F92CD6" w:rsidRDefault="00B2369B" w:rsidP="001F0F71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 w:rsidRPr="00F92CD6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B2369B" w:rsidRPr="00EF52E3" w:rsidTr="00DF1A5E">
        <w:tc>
          <w:tcPr>
            <w:tcW w:w="567" w:type="dxa"/>
            <w:shd w:val="clear" w:color="auto" w:fill="auto"/>
            <w:vAlign w:val="center"/>
          </w:tcPr>
          <w:p w:rsidR="00B2369B" w:rsidRPr="00EF269B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B2369B" w:rsidRPr="00EF269B" w:rsidRDefault="00B2369B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г.Пермь, Кировский, Ленинский, Мотовилихинский, Дзержинский,</w:t>
            </w:r>
          </w:p>
          <w:p w:rsidR="00B2369B" w:rsidRPr="00D50982" w:rsidRDefault="00B2369B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Орджоникидзевский районы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2369B" w:rsidRPr="00D50982" w:rsidRDefault="00D478D9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Технологический комплекс «</w:t>
            </w:r>
            <w:r w:rsidR="00B2369B" w:rsidRPr="00EF269B">
              <w:rPr>
                <w:sz w:val="18"/>
                <w:szCs w:val="18"/>
              </w:rPr>
              <w:t>Сети канализации правого береги г. Перми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2369B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2369B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F269B">
              <w:rPr>
                <w:bCs/>
                <w:sz w:val="18"/>
                <w:szCs w:val="18"/>
                <w:shd w:val="clear" w:color="auto" w:fill="FFFFFF"/>
              </w:rPr>
              <w:t>59:01:0000000:48149</w:t>
            </w:r>
          </w:p>
          <w:p w:rsidR="00B2369B" w:rsidRDefault="00B2369B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B2369B" w:rsidRPr="00D50982" w:rsidRDefault="000D73AE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D73AE">
              <w:rPr>
                <w:bCs/>
                <w:sz w:val="18"/>
                <w:szCs w:val="18"/>
                <w:shd w:val="clear" w:color="auto" w:fill="FFFFFF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2369B" w:rsidRPr="00EF269B" w:rsidRDefault="00D478D9" w:rsidP="00EF26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D478D9">
              <w:rPr>
                <w:sz w:val="18"/>
                <w:szCs w:val="18"/>
              </w:rPr>
              <w:t>униципальная</w:t>
            </w:r>
            <w:r>
              <w:rPr>
                <w:sz w:val="18"/>
                <w:szCs w:val="18"/>
              </w:rPr>
              <w:t xml:space="preserve"> с</w:t>
            </w:r>
            <w:r w:rsidR="00B2369B" w:rsidRPr="00EF269B">
              <w:rPr>
                <w:sz w:val="18"/>
                <w:szCs w:val="18"/>
              </w:rPr>
              <w:t>обственность,</w:t>
            </w:r>
          </w:p>
          <w:p w:rsidR="00B2369B" w:rsidRPr="00D50982" w:rsidRDefault="00B2369B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369B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B2369B">
              <w:rPr>
                <w:sz w:val="18"/>
                <w:szCs w:val="18"/>
              </w:rPr>
              <w:t>НОВОГОР-Прикамье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2369B" w:rsidRPr="00F92CD6" w:rsidRDefault="00B2369B" w:rsidP="001F0F71">
            <w:pPr>
              <w:jc w:val="center"/>
              <w:rPr>
                <w:sz w:val="18"/>
                <w:szCs w:val="18"/>
              </w:rPr>
            </w:pPr>
          </w:p>
        </w:tc>
      </w:tr>
      <w:tr w:rsidR="00B2369B" w:rsidRPr="00EF52E3" w:rsidTr="00DF1A5E">
        <w:tc>
          <w:tcPr>
            <w:tcW w:w="567" w:type="dxa"/>
            <w:shd w:val="clear" w:color="auto" w:fill="auto"/>
            <w:vAlign w:val="center"/>
          </w:tcPr>
          <w:p w:rsidR="00B2369B" w:rsidRPr="00EF269B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B2369B" w:rsidRPr="00D50982" w:rsidRDefault="00B2369B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г. Пермь, мкр. Железнодорожный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F1A5E" w:rsidRDefault="00B2369B" w:rsidP="001F0F71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КЛ 0,4 кВ от РУ 0,4 кВ ТП-1695, установка оборудования учета э/э в РУ 0,4 кВ ТП-1695; Реконструкция ТП-1695 (замена трансформатора) для электроснабжения многоквартирного дома по адресу: Пермский край, г. Пермь, Дзержинский район, ул. Вагонная, дом №</w:t>
            </w:r>
            <w:r w:rsidR="00D478D9">
              <w:rPr>
                <w:sz w:val="18"/>
                <w:szCs w:val="18"/>
              </w:rPr>
              <w:t xml:space="preserve"> </w:t>
            </w:r>
            <w:r w:rsidR="0037064F">
              <w:rPr>
                <w:sz w:val="18"/>
                <w:szCs w:val="18"/>
              </w:rPr>
              <w:t>30 (кад. номер зем. у</w:t>
            </w:r>
            <w:r w:rsidR="00DF1A5E">
              <w:rPr>
                <w:sz w:val="18"/>
                <w:szCs w:val="18"/>
              </w:rPr>
              <w:t>частка</w:t>
            </w:r>
          </w:p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59:01:1713559:4)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2369B" w:rsidRPr="00EF269B" w:rsidRDefault="00B2369B" w:rsidP="00EF269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F269B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2369B" w:rsidRPr="00EF269B" w:rsidRDefault="00B2369B" w:rsidP="00EF269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F269B">
              <w:rPr>
                <w:bCs/>
                <w:sz w:val="18"/>
                <w:szCs w:val="18"/>
                <w:shd w:val="clear" w:color="auto" w:fill="FFFFFF"/>
              </w:rPr>
              <w:t>59:01:0000000:91242 ЗУ:</w:t>
            </w:r>
          </w:p>
          <w:p w:rsidR="00B2369B" w:rsidRPr="00D50982" w:rsidRDefault="000D73AE" w:rsidP="00EF269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D73AE">
              <w:rPr>
                <w:bCs/>
                <w:sz w:val="18"/>
                <w:szCs w:val="18"/>
                <w:shd w:val="clear" w:color="auto" w:fill="FFFFFF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 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D478D9" w:rsidRPr="001F0F71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1F0F71">
              <w:rPr>
                <w:sz w:val="18"/>
                <w:szCs w:val="18"/>
              </w:rPr>
              <w:t xml:space="preserve">обственность, </w:t>
            </w:r>
          </w:p>
          <w:p w:rsidR="00B2369B" w:rsidRPr="00D50982" w:rsidRDefault="00B2369B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369B" w:rsidRPr="00D50982" w:rsidRDefault="00B2369B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2369B" w:rsidRPr="00F92CD6" w:rsidRDefault="00B2369B" w:rsidP="001F0F71">
            <w:pPr>
              <w:jc w:val="center"/>
              <w:rPr>
                <w:sz w:val="18"/>
                <w:szCs w:val="18"/>
              </w:rPr>
            </w:pPr>
          </w:p>
        </w:tc>
      </w:tr>
      <w:tr w:rsidR="002237CE" w:rsidRPr="00EF52E3" w:rsidTr="00DF1A5E">
        <w:tc>
          <w:tcPr>
            <w:tcW w:w="567" w:type="dxa"/>
            <w:shd w:val="clear" w:color="auto" w:fill="auto"/>
            <w:vAlign w:val="center"/>
          </w:tcPr>
          <w:p w:rsidR="002237CE" w:rsidRPr="00EF269B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237CE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2237CE" w:rsidRPr="00D50982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</w:t>
            </w:r>
            <w:r w:rsidRPr="00EF269B">
              <w:rPr>
                <w:sz w:val="18"/>
                <w:szCs w:val="18"/>
              </w:rPr>
              <w:t xml:space="preserve"> Вагонная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237CE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EF269B">
              <w:rPr>
                <w:sz w:val="18"/>
                <w:szCs w:val="18"/>
              </w:rPr>
              <w:t>ооружения электроэнергетики</w:t>
            </w:r>
            <w:r>
              <w:rPr>
                <w:sz w:val="18"/>
                <w:szCs w:val="18"/>
              </w:rPr>
              <w:t>,</w:t>
            </w:r>
          </w:p>
          <w:p w:rsidR="002237CE" w:rsidRPr="00D50982" w:rsidRDefault="002237CE" w:rsidP="001F0F71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КЛ 0,4кВ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237CE" w:rsidRDefault="002237CE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2237CE" w:rsidRDefault="002237CE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F269B">
              <w:rPr>
                <w:bCs/>
                <w:sz w:val="18"/>
                <w:szCs w:val="18"/>
                <w:shd w:val="clear" w:color="auto" w:fill="FFFFFF"/>
              </w:rPr>
              <w:t>59:01:0000000:93692</w:t>
            </w:r>
          </w:p>
          <w:p w:rsidR="002237CE" w:rsidRDefault="002237CE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2237CE" w:rsidRPr="00D50982" w:rsidRDefault="002237CE" w:rsidP="001F0F7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F269B">
              <w:rPr>
                <w:bCs/>
                <w:sz w:val="18"/>
                <w:szCs w:val="18"/>
                <w:shd w:val="clear" w:color="auto" w:fill="FFFFFF"/>
              </w:rPr>
              <w:t>59:01:1710006:1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237CE" w:rsidRPr="00D50982" w:rsidRDefault="002237CE" w:rsidP="001F0F71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107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2237CE" w:rsidRPr="00D50982" w:rsidRDefault="002237CE" w:rsidP="001F0F71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334 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478D9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Частная </w:t>
            </w:r>
          </w:p>
          <w:p w:rsidR="00D478D9" w:rsidRPr="001F0F71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1F0F71">
              <w:rPr>
                <w:sz w:val="18"/>
                <w:szCs w:val="18"/>
              </w:rPr>
              <w:t xml:space="preserve">обственность, </w:t>
            </w:r>
          </w:p>
          <w:p w:rsidR="002237CE" w:rsidRPr="00D50982" w:rsidRDefault="002237CE" w:rsidP="00EF269B">
            <w:pPr>
              <w:jc w:val="center"/>
              <w:rPr>
                <w:sz w:val="18"/>
                <w:szCs w:val="18"/>
              </w:rPr>
            </w:pPr>
            <w:r w:rsidRPr="00EF269B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37CE" w:rsidRPr="00D50982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2237CE" w:rsidRPr="00B2369B" w:rsidRDefault="002237CE" w:rsidP="00B2369B">
            <w:pPr>
              <w:jc w:val="center"/>
              <w:rPr>
                <w:sz w:val="18"/>
                <w:szCs w:val="18"/>
              </w:rPr>
            </w:pPr>
            <w:r w:rsidRPr="00B2369B">
              <w:rPr>
                <w:sz w:val="18"/>
                <w:szCs w:val="18"/>
              </w:rPr>
              <w:t xml:space="preserve">Межквартальные – строительство/ </w:t>
            </w:r>
          </w:p>
          <w:p w:rsidR="002237CE" w:rsidRPr="00B2369B" w:rsidRDefault="002237CE" w:rsidP="00B2369B">
            <w:pPr>
              <w:jc w:val="center"/>
              <w:rPr>
                <w:sz w:val="18"/>
                <w:szCs w:val="18"/>
              </w:rPr>
            </w:pPr>
            <w:r w:rsidRPr="00B2369B">
              <w:rPr>
                <w:sz w:val="18"/>
                <w:szCs w:val="18"/>
              </w:rPr>
              <w:t xml:space="preserve">реконструкция в </w:t>
            </w:r>
          </w:p>
          <w:p w:rsidR="002237CE" w:rsidRPr="00B2369B" w:rsidRDefault="002237CE" w:rsidP="00B2369B">
            <w:pPr>
              <w:jc w:val="center"/>
              <w:rPr>
                <w:sz w:val="18"/>
                <w:szCs w:val="18"/>
              </w:rPr>
            </w:pPr>
            <w:r w:rsidRPr="00B2369B">
              <w:rPr>
                <w:sz w:val="18"/>
                <w:szCs w:val="18"/>
              </w:rPr>
              <w:t>соответствии с проектной документацией ресурсоснабжающих организаций, внутриквартальные –вынос/</w:t>
            </w:r>
          </w:p>
          <w:p w:rsidR="002237CE" w:rsidRPr="00F92CD6" w:rsidRDefault="002237CE" w:rsidP="00B2369B">
            <w:pPr>
              <w:jc w:val="center"/>
              <w:rPr>
                <w:sz w:val="18"/>
                <w:szCs w:val="18"/>
              </w:rPr>
            </w:pPr>
            <w:r w:rsidRPr="00B2369B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2237CE" w:rsidRPr="00EF52E3" w:rsidTr="00DF1A5E">
        <w:tc>
          <w:tcPr>
            <w:tcW w:w="567" w:type="dxa"/>
            <w:shd w:val="clear" w:color="auto" w:fill="auto"/>
            <w:vAlign w:val="center"/>
          </w:tcPr>
          <w:p w:rsidR="002237CE" w:rsidRPr="00435ADA" w:rsidRDefault="002237CE" w:rsidP="001F0F71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DF1A5E" w:rsidRDefault="002237CE" w:rsidP="001F0F71">
            <w:pPr>
              <w:jc w:val="center"/>
              <w:rPr>
                <w:sz w:val="18"/>
                <w:szCs w:val="18"/>
              </w:rPr>
            </w:pPr>
            <w:r w:rsidRPr="00435ADA">
              <w:rPr>
                <w:sz w:val="18"/>
                <w:szCs w:val="18"/>
              </w:rPr>
              <w:t xml:space="preserve">г. Пермь, </w:t>
            </w:r>
          </w:p>
          <w:p w:rsidR="00DF1A5E" w:rsidRDefault="002237CE" w:rsidP="001F0F71">
            <w:pPr>
              <w:jc w:val="center"/>
              <w:rPr>
                <w:sz w:val="18"/>
                <w:szCs w:val="18"/>
              </w:rPr>
            </w:pPr>
            <w:r w:rsidRPr="00435ADA">
              <w:rPr>
                <w:sz w:val="18"/>
                <w:szCs w:val="18"/>
              </w:rPr>
              <w:t>от КК-сущ. у жилого дома №</w:t>
            </w:r>
            <w:r w:rsidRPr="002237CE">
              <w:rPr>
                <w:sz w:val="18"/>
                <w:szCs w:val="18"/>
              </w:rPr>
              <w:t xml:space="preserve"> </w:t>
            </w:r>
            <w:r w:rsidRPr="00435ADA">
              <w:rPr>
                <w:sz w:val="18"/>
                <w:szCs w:val="18"/>
              </w:rPr>
              <w:t xml:space="preserve">29 по </w:t>
            </w:r>
          </w:p>
          <w:p w:rsidR="00DF1A5E" w:rsidRDefault="002237CE" w:rsidP="001F0F71">
            <w:pPr>
              <w:jc w:val="center"/>
              <w:rPr>
                <w:sz w:val="18"/>
                <w:szCs w:val="18"/>
              </w:rPr>
            </w:pPr>
            <w:r w:rsidRPr="00435ADA">
              <w:rPr>
                <w:sz w:val="18"/>
                <w:szCs w:val="18"/>
              </w:rPr>
              <w:t xml:space="preserve">ул. Вагонная </w:t>
            </w:r>
          </w:p>
          <w:p w:rsidR="002237CE" w:rsidRDefault="002237CE" w:rsidP="001F0F71">
            <w:pPr>
              <w:jc w:val="center"/>
              <w:rPr>
                <w:sz w:val="18"/>
                <w:szCs w:val="18"/>
              </w:rPr>
            </w:pPr>
            <w:r w:rsidRPr="00435ADA">
              <w:rPr>
                <w:sz w:val="18"/>
                <w:szCs w:val="18"/>
              </w:rPr>
              <w:t>до врезки в КК-сущ. у КНС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237CE" w:rsidRDefault="002237CE" w:rsidP="001F0F71">
            <w:pPr>
              <w:jc w:val="center"/>
              <w:rPr>
                <w:sz w:val="18"/>
                <w:szCs w:val="18"/>
              </w:rPr>
            </w:pPr>
            <w:r w:rsidRPr="002237CE">
              <w:rPr>
                <w:sz w:val="18"/>
                <w:szCs w:val="18"/>
              </w:rPr>
              <w:t>Участок самотечного коллектора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237CE" w:rsidRPr="002237CE" w:rsidRDefault="002237CE" w:rsidP="002237C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2237CE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2237CE" w:rsidRDefault="002237CE" w:rsidP="002237CE">
            <w:pPr>
              <w:jc w:val="center"/>
              <w:rPr>
                <w:bCs/>
                <w:sz w:val="18"/>
                <w:szCs w:val="18"/>
                <w:shd w:val="clear" w:color="auto" w:fill="FFFFFF"/>
                <w:lang w:val="en-US"/>
              </w:rPr>
            </w:pPr>
            <w:r w:rsidRPr="002237CE">
              <w:rPr>
                <w:bCs/>
                <w:sz w:val="18"/>
                <w:szCs w:val="18"/>
                <w:shd w:val="clear" w:color="auto" w:fill="FFFFFF"/>
              </w:rPr>
              <w:t xml:space="preserve">59:01:1713559:5039 </w:t>
            </w:r>
          </w:p>
          <w:p w:rsidR="002237CE" w:rsidRPr="002237CE" w:rsidRDefault="002237CE" w:rsidP="002237C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2237CE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2237CE" w:rsidRDefault="000D73AE" w:rsidP="002237C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D73AE">
              <w:rPr>
                <w:bCs/>
                <w:sz w:val="18"/>
                <w:szCs w:val="18"/>
                <w:shd w:val="clear" w:color="auto" w:fill="FFFFFF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237CE" w:rsidRPr="00EF269B" w:rsidRDefault="002237CE" w:rsidP="001F0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2237CE" w:rsidRPr="00EF269B" w:rsidRDefault="002237CE" w:rsidP="001F0F71">
            <w:pPr>
              <w:jc w:val="center"/>
              <w:rPr>
                <w:sz w:val="18"/>
                <w:szCs w:val="18"/>
              </w:rPr>
            </w:pPr>
            <w:r w:rsidRPr="002237CE">
              <w:rPr>
                <w:sz w:val="18"/>
                <w:szCs w:val="18"/>
              </w:rPr>
              <w:t>195 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478D9" w:rsidRPr="00EF269B" w:rsidRDefault="00D478D9" w:rsidP="00D478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D478D9">
              <w:rPr>
                <w:sz w:val="18"/>
                <w:szCs w:val="18"/>
              </w:rPr>
              <w:t>униципальная</w:t>
            </w:r>
            <w:r>
              <w:rPr>
                <w:sz w:val="18"/>
                <w:szCs w:val="18"/>
              </w:rPr>
              <w:t xml:space="preserve"> с</w:t>
            </w:r>
            <w:r w:rsidRPr="00EF269B">
              <w:rPr>
                <w:sz w:val="18"/>
                <w:szCs w:val="18"/>
              </w:rPr>
              <w:t>обственность,</w:t>
            </w:r>
          </w:p>
          <w:p w:rsidR="002237CE" w:rsidRPr="00EF269B" w:rsidRDefault="002237CE" w:rsidP="002237CE">
            <w:pPr>
              <w:jc w:val="center"/>
              <w:rPr>
                <w:sz w:val="18"/>
                <w:szCs w:val="18"/>
              </w:rPr>
            </w:pPr>
            <w:r w:rsidRPr="002237C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37CE" w:rsidRPr="002237CE" w:rsidRDefault="002237CE" w:rsidP="002237CE">
            <w:pPr>
              <w:jc w:val="center"/>
              <w:rPr>
                <w:sz w:val="18"/>
                <w:szCs w:val="18"/>
              </w:rPr>
            </w:pPr>
            <w:r w:rsidRPr="002237CE">
              <w:rPr>
                <w:sz w:val="18"/>
                <w:szCs w:val="18"/>
              </w:rPr>
              <w:t xml:space="preserve">Концессия, </w:t>
            </w:r>
          </w:p>
          <w:p w:rsidR="002237CE" w:rsidRDefault="002237CE" w:rsidP="002237CE">
            <w:pPr>
              <w:jc w:val="center"/>
              <w:rPr>
                <w:sz w:val="18"/>
                <w:szCs w:val="18"/>
              </w:rPr>
            </w:pPr>
            <w:r w:rsidRPr="002237CE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237CE" w:rsidRPr="00B2369B" w:rsidRDefault="002237CE" w:rsidP="00B2369B">
            <w:pPr>
              <w:jc w:val="center"/>
              <w:rPr>
                <w:sz w:val="18"/>
                <w:szCs w:val="18"/>
              </w:rPr>
            </w:pPr>
          </w:p>
        </w:tc>
      </w:tr>
    </w:tbl>
    <w:p w:rsidR="00F73828" w:rsidRPr="0086096D" w:rsidRDefault="00EF269B" w:rsidP="002237CE">
      <w:pPr>
        <w:ind w:left="-284"/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1C2D02" w:rsidRPr="006A7BC6" w:rsidRDefault="001C2D02" w:rsidP="001C2D02">
      <w:pPr>
        <w:ind w:left="-284"/>
        <w:rPr>
          <w:i/>
          <w:iCs/>
          <w:sz w:val="20"/>
        </w:rPr>
      </w:pPr>
      <w:r>
        <w:rPr>
          <w:i/>
          <w:iCs/>
          <w:sz w:val="20"/>
        </w:rPr>
        <w:t>** В отношении объектов коммунальной инфраструктуры, находящихся в собственности муниципального образования город Пермь, необходимо согласование с администраций города Перми при выполнении мероприятий по реконструкции/сносу указанных объектов (письмо от 21.06.2024 №059-01-57/2-1421)</w:t>
      </w:r>
    </w:p>
    <w:p w:rsidR="001C2D02" w:rsidRPr="001C2D02" w:rsidRDefault="001C2D02" w:rsidP="002237CE">
      <w:pPr>
        <w:ind w:left="-284"/>
        <w:rPr>
          <w:i/>
          <w:iCs/>
          <w:sz w:val="20"/>
        </w:rPr>
        <w:sectPr w:rsidR="001C2D02" w:rsidRPr="001C2D02" w:rsidSect="00B200E4">
          <w:footerReference w:type="default" r:id="rId12"/>
          <w:headerReference w:type="first" r:id="rId13"/>
          <w:pgSz w:w="16838" w:h="11906" w:orient="landscape"/>
          <w:pgMar w:top="1701" w:right="1134" w:bottom="709" w:left="1418" w:header="709" w:footer="709" w:gutter="0"/>
          <w:cols w:space="708"/>
          <w:titlePg/>
          <w:docGrid w:linePitch="360"/>
        </w:sectPr>
      </w:pPr>
    </w:p>
    <w:p w:rsidR="0009242B" w:rsidRPr="00DD32FC" w:rsidRDefault="0009242B" w:rsidP="0009242B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>3</w:t>
      </w:r>
      <w:r w:rsidRPr="00DD32FC">
        <w:rPr>
          <w:rFonts w:eastAsia="Calibri"/>
          <w:szCs w:val="28"/>
          <w:lang w:eastAsia="en-US"/>
        </w:rPr>
        <w:t xml:space="preserve"> к приказу Министерства по управлению имуществом и градостроительной деятельности Пермского края</w:t>
      </w:r>
    </w:p>
    <w:p w:rsidR="0009242B" w:rsidRDefault="0009242B" w:rsidP="0009242B">
      <w:pPr>
        <w:spacing w:after="120" w:line="240" w:lineRule="exact"/>
        <w:ind w:left="4962"/>
        <w:rPr>
          <w:rFonts w:eastAsia="Calibri"/>
          <w:b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</w:p>
    <w:p w:rsidR="0009242B" w:rsidRDefault="0009242B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92198" w:rsidRDefault="0009219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 w:rsidRPr="00BB6895">
        <w:rPr>
          <w:rFonts w:eastAsia="Calibri"/>
          <w:b/>
          <w:szCs w:val="28"/>
          <w:lang w:eastAsia="en-US"/>
        </w:rPr>
        <w:t xml:space="preserve">ОСНОВНЫЕ ВИДЫ </w:t>
      </w:r>
    </w:p>
    <w:p w:rsidR="00092198" w:rsidRDefault="00092198" w:rsidP="008249A1">
      <w:pPr>
        <w:spacing w:line="240" w:lineRule="exact"/>
        <w:jc w:val="center"/>
        <w:rPr>
          <w:b/>
          <w:szCs w:val="28"/>
        </w:rPr>
      </w:pPr>
      <w:r w:rsidRPr="006D21C6">
        <w:rPr>
          <w:rFonts w:eastAsia="Calibri"/>
          <w:b/>
          <w:szCs w:val="28"/>
          <w:lang w:eastAsia="en-US"/>
        </w:rPr>
        <w:t xml:space="preserve">разрешенного использования </w:t>
      </w:r>
      <w:r w:rsidR="008249A1" w:rsidRPr="008249A1">
        <w:rPr>
          <w:b/>
          <w:szCs w:val="28"/>
        </w:rPr>
        <w:t xml:space="preserve">земельных участков </w:t>
      </w:r>
      <w:r w:rsidR="008249A1" w:rsidRPr="008249A1">
        <w:rPr>
          <w:b/>
          <w:szCs w:val="28"/>
        </w:rPr>
        <w:br/>
        <w:t xml:space="preserve">и объектов капитального строительства, которые могут быть выбраны при реализации решения о комплексном развитии </w:t>
      </w:r>
      <w:r w:rsidR="00321B6F">
        <w:rPr>
          <w:b/>
          <w:szCs w:val="28"/>
        </w:rPr>
        <w:t xml:space="preserve">несмежных </w:t>
      </w:r>
      <w:r w:rsidR="008249A1" w:rsidRPr="008249A1">
        <w:rPr>
          <w:b/>
          <w:szCs w:val="28"/>
        </w:rPr>
        <w:t>территори</w:t>
      </w:r>
      <w:r w:rsidR="00321B6F">
        <w:rPr>
          <w:b/>
          <w:szCs w:val="28"/>
        </w:rPr>
        <w:t>й</w:t>
      </w:r>
      <w:r w:rsidR="007E166F">
        <w:rPr>
          <w:b/>
          <w:szCs w:val="28"/>
        </w:rPr>
        <w:t xml:space="preserve"> жилой застройки</w:t>
      </w:r>
      <w:r w:rsidR="008249A1" w:rsidRPr="008249A1">
        <w:rPr>
          <w:b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321B6F">
        <w:rPr>
          <w:b/>
          <w:szCs w:val="28"/>
        </w:rPr>
        <w:t xml:space="preserve">несмежных </w:t>
      </w:r>
      <w:r w:rsidR="008249A1" w:rsidRPr="008249A1">
        <w:rPr>
          <w:b/>
          <w:szCs w:val="28"/>
        </w:rPr>
        <w:t>территори</w:t>
      </w:r>
      <w:r w:rsidR="00321B6F">
        <w:rPr>
          <w:b/>
          <w:szCs w:val="28"/>
        </w:rPr>
        <w:t>й</w:t>
      </w:r>
      <w:r w:rsidR="008249A1" w:rsidRPr="008249A1">
        <w:rPr>
          <w:b/>
          <w:szCs w:val="28"/>
        </w:rPr>
        <w:t>, подлежащ</w:t>
      </w:r>
      <w:r w:rsidR="00321B6F">
        <w:rPr>
          <w:b/>
          <w:szCs w:val="28"/>
        </w:rPr>
        <w:t>их</w:t>
      </w:r>
      <w:r w:rsidR="008249A1" w:rsidRPr="008249A1">
        <w:rPr>
          <w:b/>
          <w:szCs w:val="28"/>
        </w:rPr>
        <w:t xml:space="preserve"> комплексному развитию</w:t>
      </w:r>
    </w:p>
    <w:p w:rsidR="005E47E5" w:rsidRDefault="005E47E5" w:rsidP="008249A1">
      <w:pPr>
        <w:spacing w:line="240" w:lineRule="exact"/>
        <w:jc w:val="center"/>
        <w:rPr>
          <w:b/>
          <w:szCs w:val="28"/>
        </w:rPr>
      </w:pPr>
    </w:p>
    <w:p w:rsidR="00C70131" w:rsidRDefault="00B12AD8" w:rsidP="003E2170">
      <w:pPr>
        <w:spacing w:line="240" w:lineRule="exact"/>
        <w:jc w:val="center"/>
        <w:rPr>
          <w:szCs w:val="28"/>
        </w:rPr>
      </w:pPr>
      <w:r>
        <w:rPr>
          <w:szCs w:val="28"/>
        </w:rPr>
        <w:t xml:space="preserve">Для </w:t>
      </w:r>
      <w:r w:rsidR="003E2170" w:rsidRPr="003E2170">
        <w:rPr>
          <w:szCs w:val="28"/>
        </w:rPr>
        <w:t>Контур</w:t>
      </w:r>
      <w:r>
        <w:rPr>
          <w:szCs w:val="28"/>
        </w:rPr>
        <w:t>а</w:t>
      </w:r>
      <w:r w:rsidR="003E2170" w:rsidRPr="003E2170">
        <w:rPr>
          <w:szCs w:val="28"/>
        </w:rPr>
        <w:t xml:space="preserve"> № 1, площадью 21,07 га</w:t>
      </w:r>
    </w:p>
    <w:p w:rsidR="003E2170" w:rsidRPr="005E47E5" w:rsidRDefault="003E2170" w:rsidP="003E2170">
      <w:pPr>
        <w:spacing w:line="240" w:lineRule="exact"/>
        <w:jc w:val="center"/>
        <w:rPr>
          <w:rFonts w:eastAsia="Calibri"/>
          <w:szCs w:val="28"/>
          <w:lang w:eastAsia="en-US"/>
        </w:rPr>
      </w:pPr>
    </w:p>
    <w:p w:rsidR="00092198" w:rsidRPr="0019145C" w:rsidRDefault="00092198" w:rsidP="00092198">
      <w:pPr>
        <w:spacing w:line="20" w:lineRule="exact"/>
      </w:pPr>
    </w:p>
    <w:p w:rsidR="00FC10FD" w:rsidRPr="0019145C" w:rsidRDefault="00FC10FD" w:rsidP="00092198">
      <w:pPr>
        <w:spacing w:line="20" w:lineRule="exact"/>
      </w:pPr>
    </w:p>
    <w:p w:rsidR="00092198" w:rsidRPr="0019145C" w:rsidRDefault="00092198" w:rsidP="00092198">
      <w:pPr>
        <w:spacing w:line="20" w:lineRule="exact"/>
      </w:pPr>
    </w:p>
    <w:tbl>
      <w:tblPr>
        <w:tblW w:w="93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0"/>
        <w:gridCol w:w="2849"/>
        <w:gridCol w:w="5954"/>
      </w:tblGrid>
      <w:tr w:rsidR="000354A8" w:rsidRPr="0019145C" w:rsidTr="00B12AD8">
        <w:trPr>
          <w:tblHeader/>
        </w:trPr>
        <w:tc>
          <w:tcPr>
            <w:tcW w:w="540" w:type="dxa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№</w:t>
            </w:r>
            <w:r w:rsidRPr="00B12AD8">
              <w:rPr>
                <w:rFonts w:eastAsia="Calibri"/>
                <w:sz w:val="24"/>
                <w:szCs w:val="24"/>
                <w:lang w:eastAsia="en-US"/>
              </w:rPr>
              <w:br/>
            </w:r>
            <w:proofErr w:type="gramStart"/>
            <w:r w:rsidRPr="00B12AD8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B12AD8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49" w:type="dxa"/>
            <w:shd w:val="clear" w:color="auto" w:fill="auto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Предельные параметры разрешенного строительства, реконструкции объектов капитального стр</w:t>
            </w:r>
            <w:r w:rsidR="00E77351" w:rsidRPr="00B12AD8">
              <w:rPr>
                <w:rFonts w:eastAsia="Calibri"/>
                <w:sz w:val="24"/>
                <w:szCs w:val="24"/>
                <w:lang w:eastAsia="en-US"/>
              </w:rPr>
              <w:t xml:space="preserve">оительства </w:t>
            </w:r>
            <w:r w:rsidRPr="00B12AD8">
              <w:rPr>
                <w:rFonts w:eastAsia="Calibri"/>
                <w:sz w:val="24"/>
                <w:szCs w:val="24"/>
                <w:lang w:eastAsia="en-US"/>
              </w:rPr>
              <w:t>в границах территории, подлежащей комплексному развитию</w:t>
            </w:r>
          </w:p>
        </w:tc>
      </w:tr>
      <w:tr w:rsidR="000354A8" w:rsidRPr="0019145C" w:rsidTr="00B12AD8">
        <w:trPr>
          <w:tblHeader/>
        </w:trPr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3E3031" w:rsidP="003E3031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17,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E77351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2E0D51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F269B" w:rsidRPr="00E77351" w:rsidRDefault="000354A8" w:rsidP="00EF269B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</w:t>
            </w:r>
            <w:r w:rsidR="00EF269B" w:rsidRPr="00E77351">
              <w:rPr>
                <w:rFonts w:eastAsia="Calibri"/>
                <w:sz w:val="24"/>
                <w:szCs w:val="24"/>
              </w:rPr>
              <w:t xml:space="preserve"> </w:t>
            </w:r>
            <w:r w:rsidRPr="00E77351">
              <w:rPr>
                <w:rFonts w:eastAsia="Calibri"/>
                <w:sz w:val="24"/>
                <w:szCs w:val="24"/>
              </w:rPr>
              <w:t>–</w:t>
            </w:r>
            <w:r w:rsidR="00EF269B" w:rsidRPr="00E77351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354A8" w:rsidRPr="00E77351" w:rsidRDefault="002E0D51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не устанавливается.</w:t>
            </w:r>
            <w:r w:rsidR="000354A8" w:rsidRPr="00E77351">
              <w:rPr>
                <w:rFonts w:eastAsia="Calibri"/>
                <w:sz w:val="24"/>
                <w:szCs w:val="24"/>
              </w:rPr>
              <w:t xml:space="preserve">  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</w:t>
            </w:r>
            <w:r w:rsidRPr="00E77351">
              <w:rPr>
                <w:rFonts w:eastAsia="Calibri"/>
                <w:sz w:val="24"/>
                <w:szCs w:val="24"/>
              </w:rPr>
              <w:lastRenderedPageBreak/>
              <w:t>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3E3031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8,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E77351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2E0D51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F269B" w:rsidRPr="00E77351" w:rsidRDefault="000354A8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</w:t>
            </w:r>
            <w:r w:rsidR="00EF269B" w:rsidRPr="00E77351">
              <w:rPr>
                <w:rFonts w:eastAsia="Calibri"/>
                <w:sz w:val="24"/>
                <w:szCs w:val="24"/>
              </w:rPr>
              <w:t xml:space="preserve"> </w:t>
            </w:r>
            <w:r w:rsidRPr="00E77351">
              <w:rPr>
                <w:rFonts w:eastAsia="Calibri"/>
                <w:sz w:val="24"/>
                <w:szCs w:val="24"/>
              </w:rPr>
              <w:t xml:space="preserve">– </w:t>
            </w:r>
            <w:r w:rsidR="00EF269B" w:rsidRPr="00E77351">
              <w:rPr>
                <w:rFonts w:eastAsia="Calibri"/>
                <w:sz w:val="24"/>
                <w:szCs w:val="24"/>
              </w:rPr>
              <w:softHyphen/>
            </w:r>
            <w:r w:rsidR="00EF269B" w:rsidRPr="00E77351">
              <w:rPr>
                <w:rFonts w:eastAsia="Calibri"/>
                <w:sz w:val="24"/>
                <w:szCs w:val="24"/>
              </w:rPr>
              <w:softHyphen/>
            </w:r>
          </w:p>
          <w:p w:rsidR="000354A8" w:rsidRPr="00E77351" w:rsidRDefault="002E0D51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не устанавливается.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3E3031" w:rsidP="00E93B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 w:rsidR="00E93B7D">
              <w:rPr>
                <w:rFonts w:eastAsia="Calibri"/>
                <w:sz w:val="24"/>
                <w:szCs w:val="24"/>
              </w:rPr>
              <w:t>3</w:t>
            </w:r>
            <w:r w:rsidRPr="00E77351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rPr>
          <w:trHeight w:val="1991"/>
        </w:trPr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E77351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2E0D51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54A8" w:rsidRPr="0019145C" w:rsidTr="00B12AD8">
        <w:trPr>
          <w:trHeight w:val="277"/>
        </w:trPr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Общественное использование объектов капитального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>строительства (3.0)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Объекты торговли (торговые центры, торгово-развлекательные центры (комплексы) (4.2)</w:t>
            </w:r>
          </w:p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в целях определения мест допустимого размещения зданий, строений, сооружений, за пределами которых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>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3E3031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4,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E77351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100%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064F52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pStyle w:val="af0"/>
              <w:spacing w:before="0" w:beforeAutospacing="0" w:after="0" w:afterAutospacing="0"/>
            </w:pPr>
            <w:r w:rsidRPr="00E77351">
              <w:t>Хранение автотранспорта (2.7.1)</w:t>
            </w:r>
          </w:p>
          <w:p w:rsidR="000354A8" w:rsidRPr="00E77351" w:rsidRDefault="000354A8" w:rsidP="000354A8">
            <w:pPr>
              <w:pStyle w:val="af0"/>
              <w:spacing w:before="0" w:beforeAutospacing="0" w:after="0" w:afterAutospacing="0"/>
            </w:pPr>
            <w:r w:rsidRPr="00E77351">
              <w:t>Стоянка транспортных средств (4.9.2)</w:t>
            </w:r>
          </w:p>
          <w:p w:rsidR="000354A8" w:rsidRPr="00E77351" w:rsidRDefault="000354A8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1 эт.,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19145C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E77351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3E3031" w:rsidRPr="0019145C" w:rsidTr="00B12AD8">
        <w:trPr>
          <w:trHeight w:val="1121"/>
        </w:trPr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  <w:r w:rsidRPr="00E77351">
              <w:t>Образование и просвещение (3.5)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E93B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</w:t>
            </w:r>
            <w:r w:rsidRPr="00E93B7D">
              <w:rPr>
                <w:rFonts w:eastAsia="Calibri"/>
                <w:sz w:val="24"/>
                <w:szCs w:val="24"/>
                <w:lang w:eastAsia="en-US"/>
              </w:rPr>
              <w:t xml:space="preserve">или предельная высота зданий, строений, сооружений – </w:t>
            </w:r>
            <w:r w:rsidR="00E93B7D" w:rsidRPr="00E93B7D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E93B7D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 определяется проектной документацией.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  <w:r w:rsidRPr="00E77351">
              <w:t>Объекты культурно-досуговой деятельности (3.6.1)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93B7D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93B7D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93B7D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93B7D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93B7D" w:rsidRDefault="003E3031" w:rsidP="00E93B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93B7D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зданий, строений, сооружений – </w:t>
            </w:r>
            <w:r w:rsidR="00E93B7D" w:rsidRPr="00E93B7D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E93B7D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  <w:r w:rsidRPr="00E77351">
              <w:rPr>
                <w:rFonts w:eastAsia="Calibri"/>
              </w:rPr>
              <w:t xml:space="preserve">Площадки для занятий </w:t>
            </w:r>
            <w:r w:rsidRPr="00E77351">
              <w:rPr>
                <w:rFonts w:eastAsia="Calibri"/>
              </w:rPr>
              <w:lastRenderedPageBreak/>
              <w:t>спортом (5.1.3)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3E3031" w:rsidRPr="00064F52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064F52">
              <w:rPr>
                <w:rFonts w:eastAsia="Calibr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3E3031" w:rsidRPr="00064F52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064F52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3E3031">
            <w:pPr>
              <w:pStyle w:val="af0"/>
              <w:spacing w:before="0" w:beforeAutospacing="0" w:after="0" w:afterAutospacing="0"/>
            </w:pPr>
            <w:r w:rsidRPr="00E77351">
              <w:rPr>
                <w:rFonts w:eastAsia="Calibri"/>
              </w:rPr>
              <w:t>Благоустройство территории (12.0.2)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3E3031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3E3031" w:rsidRPr="0019145C" w:rsidRDefault="003E3031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3031" w:rsidRPr="00E77351" w:rsidRDefault="003E3031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участка, образуемого и(или) изменяемого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5E47E5" w:rsidRDefault="005E47E5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3E3031" w:rsidP="003E3031">
      <w:pPr>
        <w:tabs>
          <w:tab w:val="left" w:pos="2843"/>
        </w:tabs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7F0752" w:rsidRDefault="007F0752" w:rsidP="007F0752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7F0752" w:rsidRDefault="007F0752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Default="00E77351" w:rsidP="007F0752">
      <w:pPr>
        <w:spacing w:line="240" w:lineRule="exact"/>
        <w:jc w:val="center"/>
        <w:rPr>
          <w:b/>
          <w:szCs w:val="28"/>
        </w:rPr>
      </w:pPr>
    </w:p>
    <w:p w:rsidR="00E77351" w:rsidRPr="00B01233" w:rsidRDefault="00E77351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064F52" w:rsidRPr="00B01233" w:rsidRDefault="00064F52" w:rsidP="007F0752">
      <w:pPr>
        <w:spacing w:line="240" w:lineRule="exact"/>
        <w:jc w:val="center"/>
        <w:rPr>
          <w:b/>
          <w:szCs w:val="28"/>
        </w:rPr>
      </w:pPr>
    </w:p>
    <w:p w:rsidR="007F0752" w:rsidRDefault="00B12AD8" w:rsidP="00CF49E5">
      <w:pPr>
        <w:spacing w:line="360" w:lineRule="exact"/>
        <w:jc w:val="center"/>
        <w:rPr>
          <w:szCs w:val="28"/>
        </w:rPr>
      </w:pPr>
      <w:r>
        <w:rPr>
          <w:szCs w:val="28"/>
        </w:rPr>
        <w:lastRenderedPageBreak/>
        <w:t xml:space="preserve">Для </w:t>
      </w:r>
      <w:r w:rsidR="001C2D02">
        <w:rPr>
          <w:szCs w:val="28"/>
        </w:rPr>
        <w:t>Контур</w:t>
      </w:r>
      <w:r>
        <w:rPr>
          <w:szCs w:val="28"/>
        </w:rPr>
        <w:t>а</w:t>
      </w:r>
      <w:r w:rsidR="001C2D02">
        <w:rPr>
          <w:szCs w:val="28"/>
        </w:rPr>
        <w:t xml:space="preserve"> № 2, площадью 4,33</w:t>
      </w:r>
      <w:r w:rsidR="007F0752" w:rsidRPr="003E2170">
        <w:rPr>
          <w:szCs w:val="28"/>
        </w:rPr>
        <w:t xml:space="preserve"> га</w:t>
      </w:r>
    </w:p>
    <w:p w:rsidR="007F0752" w:rsidRPr="005E47E5" w:rsidRDefault="007F0752" w:rsidP="007F0752">
      <w:pPr>
        <w:spacing w:line="240" w:lineRule="exact"/>
        <w:jc w:val="center"/>
        <w:rPr>
          <w:rFonts w:eastAsia="Calibri"/>
          <w:szCs w:val="28"/>
          <w:lang w:eastAsia="en-US"/>
        </w:rPr>
      </w:pPr>
    </w:p>
    <w:p w:rsidR="007F0752" w:rsidRPr="0019145C" w:rsidRDefault="007F0752" w:rsidP="007F0752">
      <w:pPr>
        <w:spacing w:line="20" w:lineRule="exact"/>
      </w:pPr>
    </w:p>
    <w:p w:rsidR="007F0752" w:rsidRPr="0019145C" w:rsidRDefault="007F0752" w:rsidP="007F0752">
      <w:pPr>
        <w:spacing w:line="20" w:lineRule="exact"/>
      </w:pPr>
    </w:p>
    <w:p w:rsidR="007F0752" w:rsidRPr="0019145C" w:rsidRDefault="007F0752" w:rsidP="007F0752">
      <w:pPr>
        <w:spacing w:line="20" w:lineRule="exact"/>
      </w:pPr>
    </w:p>
    <w:tbl>
      <w:tblPr>
        <w:tblW w:w="93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0"/>
        <w:gridCol w:w="2849"/>
        <w:gridCol w:w="5954"/>
      </w:tblGrid>
      <w:tr w:rsidR="007F0752" w:rsidRPr="0019145C" w:rsidTr="0086096D">
        <w:trPr>
          <w:tblHeader/>
        </w:trPr>
        <w:tc>
          <w:tcPr>
            <w:tcW w:w="540" w:type="dxa"/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№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2849" w:type="dxa"/>
            <w:shd w:val="clear" w:color="auto" w:fill="auto"/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tr w:rsidR="007F0752" w:rsidRPr="0019145C" w:rsidTr="0086096D">
        <w:trPr>
          <w:tblHeader/>
        </w:trPr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7F0752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7F0752" w:rsidRPr="0019145C" w:rsidRDefault="00E77351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284554" w:rsidRDefault="007F0752" w:rsidP="001F0F7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84554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7F0752" w:rsidRPr="00284554" w:rsidRDefault="007F0752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1E4B50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7F0752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284554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1E4B50" w:rsidRDefault="00E77351" w:rsidP="00E77351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 w:rsidR="002E0D51">
              <w:rPr>
                <w:rFonts w:eastAsia="Calibri"/>
                <w:sz w:val="24"/>
                <w:szCs w:val="24"/>
              </w:rPr>
              <w:t>17</w:t>
            </w:r>
            <w:r w:rsidRPr="00E77351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7F0752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284554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1E4B50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2E0D51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7F0752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0752" w:rsidRPr="0019145C" w:rsidRDefault="007F0752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284554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F0752" w:rsidRPr="001E4B50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77351" w:rsidRDefault="007F0752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</w:t>
            </w:r>
            <w:r w:rsidR="00E77351" w:rsidRPr="00E77351">
              <w:rPr>
                <w:rFonts w:eastAsia="Calibri"/>
                <w:sz w:val="24"/>
                <w:szCs w:val="24"/>
              </w:rPr>
              <w:t xml:space="preserve">– </w:t>
            </w:r>
            <w:r w:rsidR="00E77351" w:rsidRPr="00E77351">
              <w:rPr>
                <w:rFonts w:eastAsia="Calibri"/>
                <w:sz w:val="24"/>
                <w:szCs w:val="24"/>
              </w:rPr>
              <w:softHyphen/>
            </w:r>
            <w:r w:rsidR="00E77351" w:rsidRPr="00E77351">
              <w:rPr>
                <w:rFonts w:eastAsia="Calibri"/>
                <w:sz w:val="24"/>
                <w:szCs w:val="24"/>
              </w:rPr>
              <w:softHyphen/>
            </w:r>
            <w:r w:rsidR="00E77351" w:rsidRPr="00E77351">
              <w:rPr>
                <w:rFonts w:eastAsia="Calibri"/>
                <w:sz w:val="24"/>
                <w:szCs w:val="24"/>
              </w:rPr>
              <w:softHyphen/>
            </w:r>
          </w:p>
          <w:p w:rsidR="007F0752" w:rsidRPr="001E4B50" w:rsidRDefault="002E0D51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не устанавливается.</w:t>
            </w:r>
            <w:r w:rsidRPr="00E77351">
              <w:rPr>
                <w:rFonts w:eastAsia="Calibri"/>
                <w:sz w:val="24"/>
                <w:szCs w:val="24"/>
              </w:rPr>
              <w:t xml:space="preserve">  </w:t>
            </w:r>
          </w:p>
        </w:tc>
      </w:tr>
      <w:tr w:rsidR="005D7ACA" w:rsidRPr="0019145C" w:rsidTr="005D7ACA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5D7ACA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D7ACA" w:rsidRPr="0019145C" w:rsidTr="003814A9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E77351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E77351" w:rsidRDefault="005D7ACA" w:rsidP="003814A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E77351">
              <w:rPr>
                <w:rFonts w:eastAsia="Calibri"/>
                <w:sz w:val="24"/>
                <w:szCs w:val="24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</w:t>
            </w:r>
            <w:r w:rsidRPr="00E77351">
              <w:rPr>
                <w:rFonts w:eastAsia="Calibri"/>
                <w:sz w:val="24"/>
                <w:szCs w:val="24"/>
              </w:rPr>
              <w:lastRenderedPageBreak/>
              <w:t>решения о комплексном развитии территории – 100</w:t>
            </w:r>
            <w:r w:rsidR="002E0D51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5D7ACA" w:rsidRPr="0019145C" w:rsidTr="00B12AD8">
        <w:trPr>
          <w:trHeight w:val="277"/>
        </w:trPr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72577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5D7ACA" w:rsidRPr="0072577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5D7ACA" w:rsidRPr="0072577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5D7ACA" w:rsidRPr="0072577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5D7ACA" w:rsidRPr="0072577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Объекты торговли (торговые центры, торгово-развлекательные центры (комплексы) (4.2)</w:t>
            </w:r>
          </w:p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4,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100%</w:t>
            </w:r>
          </w:p>
        </w:tc>
      </w:tr>
      <w:tr w:rsidR="005D7ACA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8D1B0F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5D7ACA" w:rsidRPr="0019145C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о комплексном развитии территории,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5D7ACA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Default="005D7ACA" w:rsidP="001F0F71">
            <w:pPr>
              <w:pStyle w:val="af0"/>
              <w:spacing w:before="0" w:beforeAutospacing="0" w:after="0" w:afterAutospacing="0"/>
            </w:pPr>
            <w:r w:rsidRPr="0059700F">
              <w:t>Хранение автотранспорта (2.7.1)</w:t>
            </w:r>
          </w:p>
          <w:p w:rsidR="005D7ACA" w:rsidRPr="0019145C" w:rsidRDefault="005D7ACA" w:rsidP="001F0F71">
            <w:pPr>
              <w:pStyle w:val="af0"/>
              <w:spacing w:before="0" w:beforeAutospacing="0" w:after="0" w:afterAutospacing="0"/>
            </w:pPr>
            <w:r w:rsidRPr="0019145C">
              <w:t>Стоянка транспортных средств (4.9.2)</w:t>
            </w:r>
          </w:p>
          <w:p w:rsidR="005D7ACA" w:rsidRPr="0019145C" w:rsidRDefault="005D7ACA" w:rsidP="001F0F71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lastRenderedPageBreak/>
              <w:t>зданий, строений, сооружений – 1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эт.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D7ACA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5D7ACA" w:rsidRPr="0019145C" w:rsidRDefault="005D7ACA" w:rsidP="001F0F71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D7ACA" w:rsidRPr="0019145C" w:rsidRDefault="005D7ACA" w:rsidP="001F0F7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CA080E" w:rsidRDefault="00763C14" w:rsidP="00763C14">
      <w:pPr>
        <w:ind w:firstLine="709"/>
        <w:jc w:val="both"/>
        <w:rPr>
          <w:bCs/>
          <w:szCs w:val="28"/>
        </w:rPr>
      </w:pPr>
      <w:r w:rsidRPr="00763C14">
        <w:rPr>
          <w:bCs/>
          <w:szCs w:val="28"/>
        </w:rPr>
        <w:t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определяются в соответствии с утвержденными нормативами градостроительного проектирования.</w:t>
      </w:r>
    </w:p>
    <w:p w:rsidR="00763C14" w:rsidRDefault="00763C14" w:rsidP="00763C14">
      <w:pPr>
        <w:ind w:firstLine="709"/>
        <w:jc w:val="both"/>
        <w:rPr>
          <w:bCs/>
          <w:szCs w:val="28"/>
        </w:rPr>
        <w:sectPr w:rsidR="00763C14" w:rsidSect="000354A8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AE6307" w:rsidRDefault="00AE6307" w:rsidP="00243F4B">
      <w:pPr>
        <w:jc w:val="both"/>
        <w:rPr>
          <w:bCs/>
          <w:szCs w:val="28"/>
        </w:rPr>
      </w:pP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r w:rsidRPr="004F0261">
        <w:rPr>
          <w:rFonts w:eastAsia="Calibri"/>
          <w:szCs w:val="28"/>
          <w:lang w:eastAsia="en-US"/>
        </w:rPr>
        <w:t xml:space="preserve">Приложение </w:t>
      </w:r>
      <w:r>
        <w:rPr>
          <w:rFonts w:eastAsia="Calibri"/>
          <w:szCs w:val="28"/>
          <w:lang w:eastAsia="en-US"/>
        </w:rPr>
        <w:t xml:space="preserve">4 </w:t>
      </w:r>
      <w:r w:rsidRPr="004F0261">
        <w:rPr>
          <w:rFonts w:eastAsia="Calibri"/>
          <w:szCs w:val="28"/>
        </w:rPr>
        <w:t xml:space="preserve">к приказу </w:t>
      </w: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CA080E" w:rsidRDefault="00CA080E" w:rsidP="00CA080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CA080E" w:rsidRDefault="00CA080E" w:rsidP="00CA080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СВЕДЕНИЯ</w:t>
      </w:r>
    </w:p>
    <w:p w:rsidR="00CA080E" w:rsidRDefault="00CA080E" w:rsidP="00CA080E">
      <w:pPr>
        <w:spacing w:line="240" w:lineRule="exact"/>
        <w:jc w:val="center"/>
        <w:rPr>
          <w:b/>
          <w:bCs/>
        </w:rPr>
      </w:pPr>
      <w:r w:rsidRPr="00652ABC">
        <w:rPr>
          <w:b/>
          <w:bCs/>
        </w:rPr>
        <w:t xml:space="preserve">о размещении объектов недвижимого имущества, </w:t>
      </w:r>
      <w:r>
        <w:rPr>
          <w:b/>
          <w:bCs/>
        </w:rPr>
        <w:t xml:space="preserve">создаваемых (предоставляемых) взамен объектов недвижимого имущества, </w:t>
      </w:r>
      <w:r w:rsidRPr="00652ABC">
        <w:rPr>
          <w:b/>
          <w:bCs/>
        </w:rPr>
        <w:t xml:space="preserve">подлежащих сносу и находящихся в собственности Российской Федерации, Пермского края, </w:t>
      </w:r>
      <w:r>
        <w:rPr>
          <w:b/>
          <w:bCs/>
        </w:rPr>
        <w:t>муниципального образования город Пермь</w:t>
      </w:r>
      <w:r w:rsidRPr="00652ABC">
        <w:rPr>
          <w:b/>
          <w:bCs/>
        </w:rPr>
        <w:t>, расположенных на земельных участка</w:t>
      </w:r>
      <w:r>
        <w:rPr>
          <w:b/>
          <w:bCs/>
        </w:rPr>
        <w:t>х</w:t>
      </w:r>
      <w:r w:rsidRPr="00652ABC">
        <w:rPr>
          <w:b/>
          <w:bCs/>
        </w:rPr>
        <w:t xml:space="preserve"> в границах </w:t>
      </w:r>
      <w:r>
        <w:rPr>
          <w:b/>
          <w:bCs/>
        </w:rPr>
        <w:t xml:space="preserve">несмежных </w:t>
      </w:r>
      <w:r w:rsidRPr="00652ABC">
        <w:rPr>
          <w:b/>
          <w:bCs/>
        </w:rPr>
        <w:t>территори</w:t>
      </w:r>
      <w:r>
        <w:rPr>
          <w:b/>
          <w:bCs/>
        </w:rPr>
        <w:t>й жилой застройки</w:t>
      </w:r>
      <w:r w:rsidRPr="00652ABC">
        <w:rPr>
          <w:b/>
          <w:bCs/>
        </w:rPr>
        <w:t>, подлежащ</w:t>
      </w:r>
      <w:r>
        <w:rPr>
          <w:b/>
          <w:bCs/>
        </w:rPr>
        <w:t>их</w:t>
      </w:r>
      <w:r w:rsidRPr="00652ABC">
        <w:rPr>
          <w:b/>
          <w:bCs/>
        </w:rPr>
        <w:t xml:space="preserve"> комплексному развитию</w:t>
      </w:r>
      <w:r>
        <w:rPr>
          <w:b/>
          <w:bCs/>
        </w:rPr>
        <w:t>,</w:t>
      </w:r>
      <w:r w:rsidRPr="00A338F0">
        <w:t xml:space="preserve"> </w:t>
      </w:r>
      <w:r w:rsidRPr="00A338F0">
        <w:rPr>
          <w:b/>
          <w:bCs/>
        </w:rPr>
        <w:t xml:space="preserve">и необходимых для целей, перечисленных </w:t>
      </w:r>
      <w:r>
        <w:rPr>
          <w:b/>
          <w:bCs/>
        </w:rPr>
        <w:br/>
      </w:r>
      <w:r w:rsidRPr="00A338F0">
        <w:rPr>
          <w:b/>
          <w:bCs/>
        </w:rPr>
        <w:t>в подпункте «и» пункта 3 Правил согласования включения в границы территории,  в отношении которой решение 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Российской Федерации, муниципальной собственности, утвержденных постановлением Правительства Российской Федерации от 17 мая 2017 г. № 579</w:t>
      </w:r>
    </w:p>
    <w:p w:rsidR="00AE6307" w:rsidRDefault="00AE6307" w:rsidP="00AE6307">
      <w:pPr>
        <w:spacing w:line="240" w:lineRule="exact"/>
        <w:jc w:val="center"/>
        <w:rPr>
          <w:b/>
          <w:bCs/>
        </w:rPr>
      </w:pPr>
    </w:p>
    <w:p w:rsidR="00CA080E" w:rsidRDefault="00CA080E" w:rsidP="00CA080E">
      <w:pPr>
        <w:spacing w:line="240" w:lineRule="exact"/>
        <w:rPr>
          <w:b/>
          <w:bCs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19"/>
        <w:gridCol w:w="2566"/>
        <w:gridCol w:w="2126"/>
        <w:gridCol w:w="1418"/>
        <w:gridCol w:w="1843"/>
        <w:gridCol w:w="2835"/>
        <w:gridCol w:w="3479"/>
      </w:tblGrid>
      <w:tr w:rsidR="00CA080E" w:rsidRPr="0071690C" w:rsidTr="00A620A8">
        <w:trPr>
          <w:tblHeader/>
        </w:trPr>
        <w:tc>
          <w:tcPr>
            <w:tcW w:w="519" w:type="dxa"/>
            <w:vAlign w:val="center"/>
          </w:tcPr>
          <w:p w:rsidR="00CA080E" w:rsidRPr="00CA080E" w:rsidRDefault="00CA080E" w:rsidP="00A620A8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CA080E">
              <w:rPr>
                <w:b/>
                <w:bCs/>
                <w:sz w:val="20"/>
              </w:rPr>
              <w:t>№</w:t>
            </w:r>
          </w:p>
          <w:p w:rsidR="00CA080E" w:rsidRPr="00CA080E" w:rsidRDefault="00CA080E" w:rsidP="00A620A8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CA080E">
              <w:rPr>
                <w:b/>
                <w:bCs/>
                <w:sz w:val="20"/>
              </w:rPr>
              <w:t>п/п</w:t>
            </w:r>
          </w:p>
        </w:tc>
        <w:tc>
          <w:tcPr>
            <w:tcW w:w="2566" w:type="dxa"/>
            <w:vAlign w:val="center"/>
          </w:tcPr>
          <w:p w:rsidR="00CA080E" w:rsidRP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Наименование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>и адрес объекта недвижимости</w:t>
            </w:r>
          </w:p>
        </w:tc>
        <w:tc>
          <w:tcPr>
            <w:tcW w:w="2126" w:type="dxa"/>
            <w:vAlign w:val="center"/>
          </w:tcPr>
          <w:p w:rsidR="00CA080E" w:rsidRP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Кадастровый номер объекта недвижимости</w:t>
            </w:r>
          </w:p>
        </w:tc>
        <w:tc>
          <w:tcPr>
            <w:tcW w:w="1418" w:type="dxa"/>
            <w:vAlign w:val="center"/>
          </w:tcPr>
          <w:p w:rsidR="00CA080E" w:rsidRPr="00CA080E" w:rsidRDefault="00CA080E" w:rsidP="00A620A8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Общая площадь объекта</w:t>
            </w:r>
            <w:r w:rsidR="00D5512A"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, кв.м.</w:t>
            </w:r>
          </w:p>
        </w:tc>
        <w:tc>
          <w:tcPr>
            <w:tcW w:w="1843" w:type="dxa"/>
            <w:vAlign w:val="center"/>
          </w:tcPr>
          <w:p w:rsidR="00CA080E" w:rsidRP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Планируемое</w:t>
            </w:r>
          </w:p>
          <w:p w:rsid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мероприятие </w:t>
            </w:r>
          </w:p>
          <w:p w:rsidR="00CA080E" w:rsidRP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(снос или реконструкция)</w:t>
            </w:r>
          </w:p>
        </w:tc>
        <w:tc>
          <w:tcPr>
            <w:tcW w:w="2835" w:type="dxa"/>
            <w:vAlign w:val="center"/>
          </w:tcPr>
          <w:p w:rsidR="00CA080E" w:rsidRPr="00CA080E" w:rsidRDefault="00CA080E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Сведения о собственнике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 xml:space="preserve">и ином правообладателе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>объекта недвижимости</w:t>
            </w:r>
            <w:r w:rsidR="00D5512A"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</w:p>
        </w:tc>
        <w:tc>
          <w:tcPr>
            <w:tcW w:w="3479" w:type="dxa"/>
            <w:vAlign w:val="center"/>
          </w:tcPr>
          <w:p w:rsidR="00CA080E" w:rsidRPr="00CA080E" w:rsidRDefault="00CA080E" w:rsidP="00A620A8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Сведения об объектах недвижимости, предоставляемых и (или) создаваемых взамен силами лица, с которым заключен договор о комплексном развитии несмежных территорий жилой застройки</w:t>
            </w:r>
          </w:p>
        </w:tc>
      </w:tr>
      <w:tr w:rsidR="007F0752" w:rsidRPr="0071690C" w:rsidTr="00274DF6">
        <w:trPr>
          <w:trHeight w:val="331"/>
        </w:trPr>
        <w:tc>
          <w:tcPr>
            <w:tcW w:w="519" w:type="dxa"/>
            <w:vAlign w:val="center"/>
          </w:tcPr>
          <w:p w:rsidR="007F0752" w:rsidRPr="00CA080E" w:rsidRDefault="007F0752" w:rsidP="00A620A8">
            <w:pPr>
              <w:jc w:val="center"/>
              <w:rPr>
                <w:bCs/>
                <w:sz w:val="18"/>
                <w:szCs w:val="18"/>
              </w:rPr>
            </w:pPr>
            <w:r w:rsidRPr="00CA080E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566" w:type="dxa"/>
            <w:vAlign w:val="center"/>
          </w:tcPr>
          <w:p w:rsidR="00274DF6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Помещение (комната) </w:t>
            </w:r>
            <w:r w:rsidR="001C2D02">
              <w:rPr>
                <w:rFonts w:eastAsia="Calibri"/>
                <w:kern w:val="2"/>
                <w:sz w:val="18"/>
                <w:szCs w:val="18"/>
                <w:lang w:eastAsia="en-US"/>
              </w:rPr>
              <w:br/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в многоквартирном доме </w:t>
            </w:r>
          </w:p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по ул. </w:t>
            </w:r>
            <w:proofErr w:type="spellStart"/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Ветлужская</w:t>
            </w:r>
            <w:proofErr w:type="spellEnd"/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/ Лепешинская, д.38/15</w:t>
            </w:r>
          </w:p>
        </w:tc>
        <w:tc>
          <w:tcPr>
            <w:tcW w:w="2126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59:01:1713492:373</w:t>
            </w:r>
          </w:p>
        </w:tc>
        <w:tc>
          <w:tcPr>
            <w:tcW w:w="1418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26,9</w:t>
            </w:r>
          </w:p>
        </w:tc>
        <w:tc>
          <w:tcPr>
            <w:tcW w:w="1843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Снос </w:t>
            </w:r>
          </w:p>
        </w:tc>
        <w:tc>
          <w:tcPr>
            <w:tcW w:w="2835" w:type="dxa"/>
            <w:vAlign w:val="center"/>
          </w:tcPr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>Собственность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– РФ;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 xml:space="preserve">Оперативное управление - 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Федеральное государственное автономное учреждение «Центральное управление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жилищно-социальной инфраструктуры (комплекса)» Министерства обороны Российской Федерации</w:t>
            </w:r>
          </w:p>
        </w:tc>
        <w:tc>
          <w:tcPr>
            <w:tcW w:w="3479" w:type="dxa"/>
            <w:vAlign w:val="center"/>
          </w:tcPr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Жилое помещение (квартира) площадью не менее 54 кв. м,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место размещения по согласованию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color w:val="FF0000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с собственником и правообладателем</w:t>
            </w:r>
          </w:p>
        </w:tc>
      </w:tr>
      <w:tr w:rsidR="007F0752" w:rsidRPr="00BC571C" w:rsidTr="00274DF6">
        <w:trPr>
          <w:trHeight w:val="585"/>
        </w:trPr>
        <w:tc>
          <w:tcPr>
            <w:tcW w:w="519" w:type="dxa"/>
            <w:vAlign w:val="center"/>
          </w:tcPr>
          <w:p w:rsidR="007F0752" w:rsidRPr="00BC571C" w:rsidRDefault="007F0752" w:rsidP="00A620A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2566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Нежилое помещение </w:t>
            </w:r>
          </w:p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в многоквартирном доме </w:t>
            </w:r>
            <w:r w:rsidR="001C2D02">
              <w:rPr>
                <w:rFonts w:eastAsia="Calibri"/>
                <w:kern w:val="2"/>
                <w:sz w:val="18"/>
                <w:szCs w:val="18"/>
                <w:lang w:eastAsia="en-US"/>
              </w:rPr>
              <w:br/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по ул. Генерала Наумова, д. 9</w:t>
            </w:r>
          </w:p>
        </w:tc>
        <w:tc>
          <w:tcPr>
            <w:tcW w:w="2126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59:01:1713490:597</w:t>
            </w:r>
          </w:p>
        </w:tc>
        <w:tc>
          <w:tcPr>
            <w:tcW w:w="1418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374,1</w:t>
            </w:r>
          </w:p>
        </w:tc>
        <w:tc>
          <w:tcPr>
            <w:tcW w:w="1843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Снос</w:t>
            </w:r>
          </w:p>
        </w:tc>
        <w:tc>
          <w:tcPr>
            <w:tcW w:w="2835" w:type="dxa"/>
            <w:vAlign w:val="center"/>
          </w:tcPr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>Собственность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– РФ;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>Оперативное управление -</w:t>
            </w:r>
            <w:r w:rsidRPr="008C4E2A">
              <w:rPr>
                <w:sz w:val="18"/>
                <w:szCs w:val="18"/>
              </w:rPr>
              <w:t xml:space="preserve"> 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Пермское линейное управление Министерства внутренних дел Российской Федерации на</w:t>
            </w:r>
          </w:p>
          <w:p w:rsidR="007F0752" w:rsidRPr="008C4E2A" w:rsidRDefault="007F0752" w:rsidP="00274DF6">
            <w:pPr>
              <w:jc w:val="center"/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транспорте</w:t>
            </w:r>
          </w:p>
        </w:tc>
        <w:tc>
          <w:tcPr>
            <w:tcW w:w="3479" w:type="dxa"/>
            <w:vAlign w:val="center"/>
          </w:tcPr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Нежилое помещение площадью не менее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374,1 кв. м,</w:t>
            </w:r>
          </w:p>
          <w:p w:rsidR="007F0752" w:rsidRPr="00E93B7D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место размещения по согласованию </w:t>
            </w:r>
            <w:r w:rsidR="00E93B7D">
              <w:rPr>
                <w:rFonts w:eastAsia="Calibri"/>
                <w:kern w:val="2"/>
                <w:sz w:val="18"/>
                <w:szCs w:val="18"/>
                <w:lang w:eastAsia="en-US"/>
              </w:rPr>
              <w:br/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с собственником и правообладателем</w:t>
            </w:r>
          </w:p>
        </w:tc>
      </w:tr>
      <w:tr w:rsidR="007F0752" w:rsidRPr="00BC571C" w:rsidTr="00274DF6">
        <w:trPr>
          <w:trHeight w:val="197"/>
        </w:trPr>
        <w:tc>
          <w:tcPr>
            <w:tcW w:w="519" w:type="dxa"/>
            <w:vAlign w:val="center"/>
          </w:tcPr>
          <w:p w:rsidR="007F0752" w:rsidRPr="00BC571C" w:rsidRDefault="007F0752" w:rsidP="00A620A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566" w:type="dxa"/>
            <w:vAlign w:val="center"/>
          </w:tcPr>
          <w:p w:rsidR="00274DF6" w:rsidRPr="00274DF6" w:rsidRDefault="00274DF6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>
              <w:rPr>
                <w:rFonts w:eastAsia="Calibri"/>
                <w:kern w:val="2"/>
                <w:sz w:val="18"/>
                <w:szCs w:val="18"/>
                <w:lang w:eastAsia="en-US"/>
              </w:rPr>
              <w:t>Здание муниципального автономного</w:t>
            </w:r>
            <w:r w:rsidRPr="00274DF6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учреждени</w:t>
            </w:r>
            <w:r>
              <w:rPr>
                <w:rFonts w:eastAsia="Calibri"/>
                <w:kern w:val="2"/>
                <w:sz w:val="18"/>
                <w:szCs w:val="18"/>
                <w:lang w:eastAsia="en-US"/>
              </w:rPr>
              <w:t>я</w:t>
            </w:r>
          </w:p>
          <w:p w:rsidR="00274DF6" w:rsidRDefault="00274DF6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274DF6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дополнительного образования города Перми «Детская школа искусств </w:t>
            </w:r>
            <w:r>
              <w:rPr>
                <w:rFonts w:eastAsia="Calibri"/>
                <w:kern w:val="2"/>
                <w:sz w:val="18"/>
                <w:szCs w:val="18"/>
                <w:lang w:eastAsia="en-US"/>
              </w:rPr>
              <w:t>№ 15 «АРТика»</w:t>
            </w:r>
          </w:p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по ул. Ветлужская, д. 44</w:t>
            </w:r>
          </w:p>
        </w:tc>
        <w:tc>
          <w:tcPr>
            <w:tcW w:w="2126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59:01:1713492:49</w:t>
            </w:r>
          </w:p>
        </w:tc>
        <w:tc>
          <w:tcPr>
            <w:tcW w:w="1418" w:type="dxa"/>
            <w:vAlign w:val="center"/>
          </w:tcPr>
          <w:p w:rsidR="007F0752" w:rsidRPr="008C4E2A" w:rsidRDefault="007F075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575,5</w:t>
            </w:r>
          </w:p>
        </w:tc>
        <w:tc>
          <w:tcPr>
            <w:tcW w:w="1843" w:type="dxa"/>
            <w:vAlign w:val="center"/>
          </w:tcPr>
          <w:p w:rsidR="007F0752" w:rsidRPr="008C4E2A" w:rsidRDefault="001C2D02" w:rsidP="001F0F71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>
              <w:rPr>
                <w:rFonts w:eastAsia="Calibri"/>
                <w:kern w:val="2"/>
                <w:sz w:val="18"/>
                <w:szCs w:val="18"/>
                <w:lang w:eastAsia="en-US"/>
              </w:rPr>
              <w:t>С</w:t>
            </w:r>
            <w:r w:rsidR="007F0752"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нос</w:t>
            </w:r>
          </w:p>
        </w:tc>
        <w:tc>
          <w:tcPr>
            <w:tcW w:w="2835" w:type="dxa"/>
            <w:vAlign w:val="center"/>
          </w:tcPr>
          <w:p w:rsidR="007F0752" w:rsidRPr="008C4E2A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>Собственность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– </w:t>
            </w:r>
            <w:r w:rsidR="00425CD8">
              <w:rPr>
                <w:rFonts w:eastAsia="Calibri"/>
                <w:kern w:val="2"/>
                <w:sz w:val="18"/>
                <w:szCs w:val="18"/>
                <w:lang w:eastAsia="en-US"/>
              </w:rPr>
              <w:t>МО г. Пермь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;</w:t>
            </w:r>
          </w:p>
          <w:p w:rsidR="007F0752" w:rsidRPr="00274DF6" w:rsidRDefault="007F0752" w:rsidP="00274DF6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b/>
                <w:bCs/>
                <w:kern w:val="2"/>
                <w:sz w:val="18"/>
                <w:szCs w:val="18"/>
                <w:lang w:eastAsia="en-US"/>
              </w:rPr>
              <w:t>Оперативное управление -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Муниципальное образовательное учреждение дополнительного образования детей «Детская школа</w:t>
            </w:r>
            <w:r w:rsidR="00274DF6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</w:t>
            </w: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искусств № 15»</w:t>
            </w:r>
          </w:p>
        </w:tc>
        <w:tc>
          <w:tcPr>
            <w:tcW w:w="3479" w:type="dxa"/>
            <w:vAlign w:val="center"/>
          </w:tcPr>
          <w:p w:rsidR="00165C1F" w:rsidRDefault="00064F52" w:rsidP="00165C1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>
              <w:rPr>
                <w:rFonts w:eastAsia="Calibri"/>
                <w:kern w:val="2"/>
                <w:sz w:val="18"/>
                <w:szCs w:val="18"/>
                <w:lang w:eastAsia="en-US"/>
              </w:rPr>
              <w:t>Н</w:t>
            </w:r>
            <w:r w:rsidR="007F0752"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ежилые помещения </w:t>
            </w:r>
            <w:r w:rsidR="00165C1F"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общей площадью </w:t>
            </w:r>
          </w:p>
          <w:p w:rsidR="00165C1F" w:rsidRDefault="00165C1F" w:rsidP="00165C1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1600 кв. м </w:t>
            </w:r>
            <w:r w:rsidR="00064F52"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>для размещения школы искусств.</w:t>
            </w:r>
            <w:r w:rsidR="00064F52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 </w:t>
            </w:r>
          </w:p>
          <w:p w:rsidR="007F0752" w:rsidRPr="008C4E2A" w:rsidRDefault="007F0752" w:rsidP="00165C1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8C4E2A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в границах территории, подлежащей комплексному развитию </w:t>
            </w:r>
          </w:p>
        </w:tc>
      </w:tr>
    </w:tbl>
    <w:p w:rsidR="00BC571C" w:rsidRPr="00BC571C" w:rsidRDefault="00BC571C" w:rsidP="00064F52">
      <w:pPr>
        <w:spacing w:after="120" w:line="240" w:lineRule="exact"/>
        <w:jc w:val="center"/>
        <w:rPr>
          <w:rFonts w:eastAsia="Calibri"/>
          <w:b/>
          <w:sz w:val="18"/>
          <w:szCs w:val="18"/>
          <w:lang w:eastAsia="en-US"/>
        </w:rPr>
      </w:pPr>
    </w:p>
    <w:sectPr w:rsidR="00BC571C" w:rsidRPr="00BC571C" w:rsidSect="00CA080E">
      <w:pgSz w:w="16838" w:h="11906" w:orient="landscape"/>
      <w:pgMar w:top="1701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F52" w:rsidRDefault="00064F52">
      <w:r>
        <w:separator/>
      </w:r>
    </w:p>
  </w:endnote>
  <w:endnote w:type="continuationSeparator" w:id="0">
    <w:p w:rsidR="00064F52" w:rsidRDefault="00064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F52" w:rsidRPr="00A179F3" w:rsidRDefault="00064F52" w:rsidP="00A179F3">
    <w:pPr>
      <w:pStyle w:val="ac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F52" w:rsidRDefault="00064F52">
      <w:r>
        <w:separator/>
      </w:r>
    </w:p>
  </w:footnote>
  <w:footnote w:type="continuationSeparator" w:id="0">
    <w:p w:rsidR="00064F52" w:rsidRDefault="00064F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F52" w:rsidRDefault="00064F5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E0C4E"/>
    <w:multiLevelType w:val="hybridMultilevel"/>
    <w:tmpl w:val="A922E64A"/>
    <w:lvl w:ilvl="0" w:tplc="F700802C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67A44EE5"/>
    <w:multiLevelType w:val="multilevel"/>
    <w:tmpl w:val="24E0EB9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28"/>
    <w:rsid w:val="00002B55"/>
    <w:rsid w:val="000033FC"/>
    <w:rsid w:val="00003F93"/>
    <w:rsid w:val="00010B6A"/>
    <w:rsid w:val="00013B6E"/>
    <w:rsid w:val="000141DD"/>
    <w:rsid w:val="000178E8"/>
    <w:rsid w:val="00022A1A"/>
    <w:rsid w:val="00023533"/>
    <w:rsid w:val="0002523C"/>
    <w:rsid w:val="00030183"/>
    <w:rsid w:val="00031A49"/>
    <w:rsid w:val="00034640"/>
    <w:rsid w:val="00034ED0"/>
    <w:rsid w:val="000354A8"/>
    <w:rsid w:val="0004037F"/>
    <w:rsid w:val="0004378A"/>
    <w:rsid w:val="000441B5"/>
    <w:rsid w:val="00053012"/>
    <w:rsid w:val="000552F3"/>
    <w:rsid w:val="00055EDD"/>
    <w:rsid w:val="00062FF9"/>
    <w:rsid w:val="00064F52"/>
    <w:rsid w:val="00066C5E"/>
    <w:rsid w:val="0006762B"/>
    <w:rsid w:val="0007006E"/>
    <w:rsid w:val="000714E4"/>
    <w:rsid w:val="000725DF"/>
    <w:rsid w:val="00072FEE"/>
    <w:rsid w:val="000733FD"/>
    <w:rsid w:val="00074C2F"/>
    <w:rsid w:val="0007696F"/>
    <w:rsid w:val="00076EC7"/>
    <w:rsid w:val="0008306D"/>
    <w:rsid w:val="00087823"/>
    <w:rsid w:val="00092198"/>
    <w:rsid w:val="0009221B"/>
    <w:rsid w:val="0009242B"/>
    <w:rsid w:val="000A0FFB"/>
    <w:rsid w:val="000A21F9"/>
    <w:rsid w:val="000A3578"/>
    <w:rsid w:val="000A4266"/>
    <w:rsid w:val="000A46A5"/>
    <w:rsid w:val="000A4EF4"/>
    <w:rsid w:val="000B7396"/>
    <w:rsid w:val="000C0F07"/>
    <w:rsid w:val="000C681B"/>
    <w:rsid w:val="000C7AD3"/>
    <w:rsid w:val="000D1337"/>
    <w:rsid w:val="000D2531"/>
    <w:rsid w:val="000D73AE"/>
    <w:rsid w:val="000D75F0"/>
    <w:rsid w:val="000F01A1"/>
    <w:rsid w:val="000F4387"/>
    <w:rsid w:val="000F69F9"/>
    <w:rsid w:val="00102664"/>
    <w:rsid w:val="001040F3"/>
    <w:rsid w:val="0010707E"/>
    <w:rsid w:val="00107DA4"/>
    <w:rsid w:val="001177E5"/>
    <w:rsid w:val="001216B8"/>
    <w:rsid w:val="00123898"/>
    <w:rsid w:val="00125D48"/>
    <w:rsid w:val="001264B4"/>
    <w:rsid w:val="00127751"/>
    <w:rsid w:val="00130787"/>
    <w:rsid w:val="001337F3"/>
    <w:rsid w:val="00137BB0"/>
    <w:rsid w:val="001424C3"/>
    <w:rsid w:val="001448E2"/>
    <w:rsid w:val="00144A40"/>
    <w:rsid w:val="00145F38"/>
    <w:rsid w:val="00152850"/>
    <w:rsid w:val="00153FEC"/>
    <w:rsid w:val="00154C52"/>
    <w:rsid w:val="001570B2"/>
    <w:rsid w:val="00160C6D"/>
    <w:rsid w:val="0016285A"/>
    <w:rsid w:val="00165903"/>
    <w:rsid w:val="00165C1F"/>
    <w:rsid w:val="00170143"/>
    <w:rsid w:val="001747BC"/>
    <w:rsid w:val="0017606A"/>
    <w:rsid w:val="00177861"/>
    <w:rsid w:val="0018454C"/>
    <w:rsid w:val="001872AA"/>
    <w:rsid w:val="00187BD4"/>
    <w:rsid w:val="0019145C"/>
    <w:rsid w:val="00191951"/>
    <w:rsid w:val="001941BC"/>
    <w:rsid w:val="00197BEE"/>
    <w:rsid w:val="001A249E"/>
    <w:rsid w:val="001A2D9D"/>
    <w:rsid w:val="001A5D2C"/>
    <w:rsid w:val="001B65C2"/>
    <w:rsid w:val="001B65CF"/>
    <w:rsid w:val="001C2D02"/>
    <w:rsid w:val="001C7942"/>
    <w:rsid w:val="001D1EC2"/>
    <w:rsid w:val="001F0F71"/>
    <w:rsid w:val="00205676"/>
    <w:rsid w:val="00210272"/>
    <w:rsid w:val="002107FB"/>
    <w:rsid w:val="00212429"/>
    <w:rsid w:val="00214CCF"/>
    <w:rsid w:val="00217464"/>
    <w:rsid w:val="00221BEB"/>
    <w:rsid w:val="002237CE"/>
    <w:rsid w:val="00225AF7"/>
    <w:rsid w:val="00233972"/>
    <w:rsid w:val="00234101"/>
    <w:rsid w:val="00235474"/>
    <w:rsid w:val="00235953"/>
    <w:rsid w:val="002371BB"/>
    <w:rsid w:val="002435EC"/>
    <w:rsid w:val="00243F4B"/>
    <w:rsid w:val="0025099F"/>
    <w:rsid w:val="00250A82"/>
    <w:rsid w:val="00252D30"/>
    <w:rsid w:val="00252DE9"/>
    <w:rsid w:val="0026084C"/>
    <w:rsid w:val="00265678"/>
    <w:rsid w:val="00266AF3"/>
    <w:rsid w:val="00267A6A"/>
    <w:rsid w:val="00271337"/>
    <w:rsid w:val="0027169F"/>
    <w:rsid w:val="002736EF"/>
    <w:rsid w:val="00274DF6"/>
    <w:rsid w:val="00282A6E"/>
    <w:rsid w:val="0028351C"/>
    <w:rsid w:val="00285475"/>
    <w:rsid w:val="002872A1"/>
    <w:rsid w:val="002906A9"/>
    <w:rsid w:val="0029108A"/>
    <w:rsid w:val="00291EB8"/>
    <w:rsid w:val="002930E4"/>
    <w:rsid w:val="00296E2E"/>
    <w:rsid w:val="002A170C"/>
    <w:rsid w:val="002A346F"/>
    <w:rsid w:val="002A684E"/>
    <w:rsid w:val="002B046A"/>
    <w:rsid w:val="002B0D29"/>
    <w:rsid w:val="002B0D50"/>
    <w:rsid w:val="002B436D"/>
    <w:rsid w:val="002C3357"/>
    <w:rsid w:val="002C3880"/>
    <w:rsid w:val="002D1DD1"/>
    <w:rsid w:val="002D78CB"/>
    <w:rsid w:val="002E02B9"/>
    <w:rsid w:val="002E0D51"/>
    <w:rsid w:val="002E149F"/>
    <w:rsid w:val="002E4DD4"/>
    <w:rsid w:val="002E58D6"/>
    <w:rsid w:val="002E6897"/>
    <w:rsid w:val="002F197C"/>
    <w:rsid w:val="002F3EC9"/>
    <w:rsid w:val="002F7E86"/>
    <w:rsid w:val="00307D48"/>
    <w:rsid w:val="00313766"/>
    <w:rsid w:val="00317854"/>
    <w:rsid w:val="00320D43"/>
    <w:rsid w:val="00321B6F"/>
    <w:rsid w:val="00321F42"/>
    <w:rsid w:val="00325AC7"/>
    <w:rsid w:val="00334BFF"/>
    <w:rsid w:val="0033724D"/>
    <w:rsid w:val="00350F24"/>
    <w:rsid w:val="003523C2"/>
    <w:rsid w:val="00354D60"/>
    <w:rsid w:val="0036102A"/>
    <w:rsid w:val="00364E08"/>
    <w:rsid w:val="0037064F"/>
    <w:rsid w:val="00375AC3"/>
    <w:rsid w:val="00375D1C"/>
    <w:rsid w:val="00377164"/>
    <w:rsid w:val="0037775F"/>
    <w:rsid w:val="003814A9"/>
    <w:rsid w:val="00383897"/>
    <w:rsid w:val="00384A9C"/>
    <w:rsid w:val="003870DD"/>
    <w:rsid w:val="00391D54"/>
    <w:rsid w:val="00394848"/>
    <w:rsid w:val="00395571"/>
    <w:rsid w:val="003A2FEC"/>
    <w:rsid w:val="003A325D"/>
    <w:rsid w:val="003A37D3"/>
    <w:rsid w:val="003A488E"/>
    <w:rsid w:val="003A70FE"/>
    <w:rsid w:val="003A7601"/>
    <w:rsid w:val="003B0331"/>
    <w:rsid w:val="003B3470"/>
    <w:rsid w:val="003B50A4"/>
    <w:rsid w:val="003B74A0"/>
    <w:rsid w:val="003C4727"/>
    <w:rsid w:val="003D4AB7"/>
    <w:rsid w:val="003D7D3E"/>
    <w:rsid w:val="003E12D4"/>
    <w:rsid w:val="003E15F2"/>
    <w:rsid w:val="003E2170"/>
    <w:rsid w:val="003E29F5"/>
    <w:rsid w:val="003E3031"/>
    <w:rsid w:val="003E4CFA"/>
    <w:rsid w:val="003F037E"/>
    <w:rsid w:val="003F1344"/>
    <w:rsid w:val="003F3F0F"/>
    <w:rsid w:val="00406E5D"/>
    <w:rsid w:val="0041177F"/>
    <w:rsid w:val="00413572"/>
    <w:rsid w:val="00416776"/>
    <w:rsid w:val="00420296"/>
    <w:rsid w:val="004208EE"/>
    <w:rsid w:val="004217EF"/>
    <w:rsid w:val="00425CD8"/>
    <w:rsid w:val="004317AD"/>
    <w:rsid w:val="00432FCD"/>
    <w:rsid w:val="00435191"/>
    <w:rsid w:val="00435ADA"/>
    <w:rsid w:val="00442672"/>
    <w:rsid w:val="0044279D"/>
    <w:rsid w:val="00443A2B"/>
    <w:rsid w:val="00445C81"/>
    <w:rsid w:val="00447A38"/>
    <w:rsid w:val="004525D2"/>
    <w:rsid w:val="004619A9"/>
    <w:rsid w:val="004637E2"/>
    <w:rsid w:val="00464629"/>
    <w:rsid w:val="0047022C"/>
    <w:rsid w:val="004854D6"/>
    <w:rsid w:val="00491DF2"/>
    <w:rsid w:val="0049314A"/>
    <w:rsid w:val="00494D17"/>
    <w:rsid w:val="00495BAF"/>
    <w:rsid w:val="0049600F"/>
    <w:rsid w:val="004A3D27"/>
    <w:rsid w:val="004A4C55"/>
    <w:rsid w:val="004A6282"/>
    <w:rsid w:val="004B15B2"/>
    <w:rsid w:val="004B749A"/>
    <w:rsid w:val="004C256F"/>
    <w:rsid w:val="004C3ADB"/>
    <w:rsid w:val="004F0261"/>
    <w:rsid w:val="004F4884"/>
    <w:rsid w:val="00500875"/>
    <w:rsid w:val="00500B7D"/>
    <w:rsid w:val="00502C39"/>
    <w:rsid w:val="00503378"/>
    <w:rsid w:val="005040C3"/>
    <w:rsid w:val="0050482A"/>
    <w:rsid w:val="00511574"/>
    <w:rsid w:val="005131F6"/>
    <w:rsid w:val="005143CA"/>
    <w:rsid w:val="00515BBB"/>
    <w:rsid w:val="005214B0"/>
    <w:rsid w:val="005223C8"/>
    <w:rsid w:val="00522A05"/>
    <w:rsid w:val="005335A7"/>
    <w:rsid w:val="0054040C"/>
    <w:rsid w:val="0054179C"/>
    <w:rsid w:val="0054402D"/>
    <w:rsid w:val="00545CB2"/>
    <w:rsid w:val="00546B7A"/>
    <w:rsid w:val="005478F5"/>
    <w:rsid w:val="005608D9"/>
    <w:rsid w:val="0056251E"/>
    <w:rsid w:val="00562573"/>
    <w:rsid w:val="00564BB5"/>
    <w:rsid w:val="005742B8"/>
    <w:rsid w:val="00580958"/>
    <w:rsid w:val="005822FD"/>
    <w:rsid w:val="0058608B"/>
    <w:rsid w:val="00586646"/>
    <w:rsid w:val="00593DA9"/>
    <w:rsid w:val="0059402E"/>
    <w:rsid w:val="00595512"/>
    <w:rsid w:val="005A195F"/>
    <w:rsid w:val="005A2803"/>
    <w:rsid w:val="005A5008"/>
    <w:rsid w:val="005C29E7"/>
    <w:rsid w:val="005D03D8"/>
    <w:rsid w:val="005D0844"/>
    <w:rsid w:val="005D0998"/>
    <w:rsid w:val="005D17E5"/>
    <w:rsid w:val="005D52B7"/>
    <w:rsid w:val="005D7ACA"/>
    <w:rsid w:val="005E22DA"/>
    <w:rsid w:val="005E47E5"/>
    <w:rsid w:val="005F1639"/>
    <w:rsid w:val="005F395A"/>
    <w:rsid w:val="005F5723"/>
    <w:rsid w:val="006008E8"/>
    <w:rsid w:val="0060246E"/>
    <w:rsid w:val="00602734"/>
    <w:rsid w:val="006042EB"/>
    <w:rsid w:val="00605094"/>
    <w:rsid w:val="0060514A"/>
    <w:rsid w:val="00610C21"/>
    <w:rsid w:val="00610E99"/>
    <w:rsid w:val="00613410"/>
    <w:rsid w:val="006239F9"/>
    <w:rsid w:val="00623D98"/>
    <w:rsid w:val="00625C02"/>
    <w:rsid w:val="00630F4F"/>
    <w:rsid w:val="00632020"/>
    <w:rsid w:val="0063278C"/>
    <w:rsid w:val="00632D1E"/>
    <w:rsid w:val="00641682"/>
    <w:rsid w:val="00650003"/>
    <w:rsid w:val="00667949"/>
    <w:rsid w:val="00670937"/>
    <w:rsid w:val="006745A9"/>
    <w:rsid w:val="00674FEB"/>
    <w:rsid w:val="00676821"/>
    <w:rsid w:val="00676E8B"/>
    <w:rsid w:val="00680114"/>
    <w:rsid w:val="006808CE"/>
    <w:rsid w:val="00682988"/>
    <w:rsid w:val="00686E6C"/>
    <w:rsid w:val="00687106"/>
    <w:rsid w:val="00687C6A"/>
    <w:rsid w:val="00690B3D"/>
    <w:rsid w:val="00692E5D"/>
    <w:rsid w:val="006A0449"/>
    <w:rsid w:val="006A2B89"/>
    <w:rsid w:val="006A3522"/>
    <w:rsid w:val="006B2F5E"/>
    <w:rsid w:val="006B68D6"/>
    <w:rsid w:val="006C3E80"/>
    <w:rsid w:val="006C4C6E"/>
    <w:rsid w:val="006C583C"/>
    <w:rsid w:val="006C63BF"/>
    <w:rsid w:val="006C7A0B"/>
    <w:rsid w:val="006D3999"/>
    <w:rsid w:val="006D3B08"/>
    <w:rsid w:val="006D42CA"/>
    <w:rsid w:val="006E2D3A"/>
    <w:rsid w:val="006E3DFF"/>
    <w:rsid w:val="006E3F72"/>
    <w:rsid w:val="006E690B"/>
    <w:rsid w:val="006E6BF6"/>
    <w:rsid w:val="006E6D65"/>
    <w:rsid w:val="006F54CC"/>
    <w:rsid w:val="00703B9F"/>
    <w:rsid w:val="0070414D"/>
    <w:rsid w:val="00704CA6"/>
    <w:rsid w:val="00705172"/>
    <w:rsid w:val="007057F3"/>
    <w:rsid w:val="00720C9F"/>
    <w:rsid w:val="0072116D"/>
    <w:rsid w:val="0072328E"/>
    <w:rsid w:val="007306B4"/>
    <w:rsid w:val="00731ACF"/>
    <w:rsid w:val="007321FE"/>
    <w:rsid w:val="00735D79"/>
    <w:rsid w:val="00736490"/>
    <w:rsid w:val="00740672"/>
    <w:rsid w:val="00745D04"/>
    <w:rsid w:val="00747577"/>
    <w:rsid w:val="00747A11"/>
    <w:rsid w:val="00750BDE"/>
    <w:rsid w:val="007550DC"/>
    <w:rsid w:val="007564FF"/>
    <w:rsid w:val="007607DC"/>
    <w:rsid w:val="007616B9"/>
    <w:rsid w:val="00761ED7"/>
    <w:rsid w:val="0076380C"/>
    <w:rsid w:val="00763C14"/>
    <w:rsid w:val="00763E97"/>
    <w:rsid w:val="00764290"/>
    <w:rsid w:val="0076796A"/>
    <w:rsid w:val="00770F9B"/>
    <w:rsid w:val="00780526"/>
    <w:rsid w:val="00782CEF"/>
    <w:rsid w:val="00783B31"/>
    <w:rsid w:val="00794543"/>
    <w:rsid w:val="007955BF"/>
    <w:rsid w:val="00795D44"/>
    <w:rsid w:val="007A66B3"/>
    <w:rsid w:val="007C20AB"/>
    <w:rsid w:val="007C726A"/>
    <w:rsid w:val="007C7582"/>
    <w:rsid w:val="007C77CB"/>
    <w:rsid w:val="007D03B6"/>
    <w:rsid w:val="007D0ABE"/>
    <w:rsid w:val="007D148D"/>
    <w:rsid w:val="007D182C"/>
    <w:rsid w:val="007D3237"/>
    <w:rsid w:val="007D389D"/>
    <w:rsid w:val="007D5D41"/>
    <w:rsid w:val="007D69FF"/>
    <w:rsid w:val="007D6F34"/>
    <w:rsid w:val="007D741D"/>
    <w:rsid w:val="007E120D"/>
    <w:rsid w:val="007E166F"/>
    <w:rsid w:val="007E5A6A"/>
    <w:rsid w:val="007E7DD4"/>
    <w:rsid w:val="007F0752"/>
    <w:rsid w:val="007F3D93"/>
    <w:rsid w:val="007F4868"/>
    <w:rsid w:val="007F5605"/>
    <w:rsid w:val="007F7B78"/>
    <w:rsid w:val="008010EC"/>
    <w:rsid w:val="0080601D"/>
    <w:rsid w:val="00806306"/>
    <w:rsid w:val="00811CA4"/>
    <w:rsid w:val="00814E11"/>
    <w:rsid w:val="00815FBD"/>
    <w:rsid w:val="00816B4D"/>
    <w:rsid w:val="00816CD1"/>
    <w:rsid w:val="00823CC9"/>
    <w:rsid w:val="008249A1"/>
    <w:rsid w:val="008260C5"/>
    <w:rsid w:val="00832463"/>
    <w:rsid w:val="00835C6E"/>
    <w:rsid w:val="00836FD1"/>
    <w:rsid w:val="008415EB"/>
    <w:rsid w:val="00841EEA"/>
    <w:rsid w:val="00842AD1"/>
    <w:rsid w:val="00842F76"/>
    <w:rsid w:val="00847535"/>
    <w:rsid w:val="008518E4"/>
    <w:rsid w:val="00852D2A"/>
    <w:rsid w:val="00854131"/>
    <w:rsid w:val="00854ED2"/>
    <w:rsid w:val="00855D72"/>
    <w:rsid w:val="0086096D"/>
    <w:rsid w:val="008657BB"/>
    <w:rsid w:val="00866E27"/>
    <w:rsid w:val="008743C6"/>
    <w:rsid w:val="00874C5E"/>
    <w:rsid w:val="008801D5"/>
    <w:rsid w:val="00881BFB"/>
    <w:rsid w:val="00882F2D"/>
    <w:rsid w:val="0088446C"/>
    <w:rsid w:val="00886AEB"/>
    <w:rsid w:val="00886B5F"/>
    <w:rsid w:val="0089650A"/>
    <w:rsid w:val="008A06EF"/>
    <w:rsid w:val="008A3137"/>
    <w:rsid w:val="008A65AC"/>
    <w:rsid w:val="008A65FF"/>
    <w:rsid w:val="008A6ECE"/>
    <w:rsid w:val="008B1B36"/>
    <w:rsid w:val="008B4C9B"/>
    <w:rsid w:val="008C3046"/>
    <w:rsid w:val="008C4E2A"/>
    <w:rsid w:val="008D29F6"/>
    <w:rsid w:val="008D3FEC"/>
    <w:rsid w:val="008D5BA0"/>
    <w:rsid w:val="008D753F"/>
    <w:rsid w:val="008E1A81"/>
    <w:rsid w:val="008E1E64"/>
    <w:rsid w:val="008E3783"/>
    <w:rsid w:val="008E4BB4"/>
    <w:rsid w:val="008E6432"/>
    <w:rsid w:val="008F3C0E"/>
    <w:rsid w:val="008F7635"/>
    <w:rsid w:val="00900AF8"/>
    <w:rsid w:val="009055F9"/>
    <w:rsid w:val="00910EC2"/>
    <w:rsid w:val="00910F46"/>
    <w:rsid w:val="00915DE0"/>
    <w:rsid w:val="00921AF6"/>
    <w:rsid w:val="00924218"/>
    <w:rsid w:val="00927898"/>
    <w:rsid w:val="00932999"/>
    <w:rsid w:val="00935F02"/>
    <w:rsid w:val="0093611B"/>
    <w:rsid w:val="0094101B"/>
    <w:rsid w:val="0094280D"/>
    <w:rsid w:val="009454D7"/>
    <w:rsid w:val="0095299B"/>
    <w:rsid w:val="009541DF"/>
    <w:rsid w:val="00961228"/>
    <w:rsid w:val="00964958"/>
    <w:rsid w:val="009669F7"/>
    <w:rsid w:val="00971945"/>
    <w:rsid w:val="009745A7"/>
    <w:rsid w:val="00977380"/>
    <w:rsid w:val="009833B5"/>
    <w:rsid w:val="00983DB7"/>
    <w:rsid w:val="009856BB"/>
    <w:rsid w:val="0099093E"/>
    <w:rsid w:val="00990DEF"/>
    <w:rsid w:val="009966FD"/>
    <w:rsid w:val="009A21E0"/>
    <w:rsid w:val="009A7BC2"/>
    <w:rsid w:val="009B0A32"/>
    <w:rsid w:val="009C041B"/>
    <w:rsid w:val="009C1F8E"/>
    <w:rsid w:val="009C4CA0"/>
    <w:rsid w:val="009C51D9"/>
    <w:rsid w:val="009C7124"/>
    <w:rsid w:val="009D0F0C"/>
    <w:rsid w:val="009D6089"/>
    <w:rsid w:val="009D65B3"/>
    <w:rsid w:val="009E343F"/>
    <w:rsid w:val="009E367B"/>
    <w:rsid w:val="009E7A55"/>
    <w:rsid w:val="009F67C3"/>
    <w:rsid w:val="00A008CF"/>
    <w:rsid w:val="00A04D82"/>
    <w:rsid w:val="00A04E22"/>
    <w:rsid w:val="00A062E1"/>
    <w:rsid w:val="00A11493"/>
    <w:rsid w:val="00A117C3"/>
    <w:rsid w:val="00A12722"/>
    <w:rsid w:val="00A12DF4"/>
    <w:rsid w:val="00A1575E"/>
    <w:rsid w:val="00A15B45"/>
    <w:rsid w:val="00A179F3"/>
    <w:rsid w:val="00A21DD5"/>
    <w:rsid w:val="00A327A9"/>
    <w:rsid w:val="00A32C4A"/>
    <w:rsid w:val="00A34D3E"/>
    <w:rsid w:val="00A3718A"/>
    <w:rsid w:val="00A44046"/>
    <w:rsid w:val="00A51D6B"/>
    <w:rsid w:val="00A52EF1"/>
    <w:rsid w:val="00A5444A"/>
    <w:rsid w:val="00A564E8"/>
    <w:rsid w:val="00A57864"/>
    <w:rsid w:val="00A620A8"/>
    <w:rsid w:val="00A63A3A"/>
    <w:rsid w:val="00A660DF"/>
    <w:rsid w:val="00A70F77"/>
    <w:rsid w:val="00A7242A"/>
    <w:rsid w:val="00A73166"/>
    <w:rsid w:val="00A7344E"/>
    <w:rsid w:val="00A74DCC"/>
    <w:rsid w:val="00A7761D"/>
    <w:rsid w:val="00A81A7A"/>
    <w:rsid w:val="00A82D69"/>
    <w:rsid w:val="00A82E71"/>
    <w:rsid w:val="00A859ED"/>
    <w:rsid w:val="00A87171"/>
    <w:rsid w:val="00A8757A"/>
    <w:rsid w:val="00A87B24"/>
    <w:rsid w:val="00A92B23"/>
    <w:rsid w:val="00A946C0"/>
    <w:rsid w:val="00A97248"/>
    <w:rsid w:val="00A972F0"/>
    <w:rsid w:val="00A97E0E"/>
    <w:rsid w:val="00AA018F"/>
    <w:rsid w:val="00AA28F9"/>
    <w:rsid w:val="00AA405B"/>
    <w:rsid w:val="00AA6C9A"/>
    <w:rsid w:val="00AA71BF"/>
    <w:rsid w:val="00AA779C"/>
    <w:rsid w:val="00AB31E3"/>
    <w:rsid w:val="00AB3C08"/>
    <w:rsid w:val="00AB6B6A"/>
    <w:rsid w:val="00AC1C21"/>
    <w:rsid w:val="00AD4833"/>
    <w:rsid w:val="00AE0390"/>
    <w:rsid w:val="00AE4BA1"/>
    <w:rsid w:val="00AE614F"/>
    <w:rsid w:val="00AE6307"/>
    <w:rsid w:val="00AE6811"/>
    <w:rsid w:val="00AF07D7"/>
    <w:rsid w:val="00AF123C"/>
    <w:rsid w:val="00AF3AA3"/>
    <w:rsid w:val="00AF3CA3"/>
    <w:rsid w:val="00AF4335"/>
    <w:rsid w:val="00B01233"/>
    <w:rsid w:val="00B03524"/>
    <w:rsid w:val="00B0367D"/>
    <w:rsid w:val="00B0445A"/>
    <w:rsid w:val="00B049CD"/>
    <w:rsid w:val="00B10045"/>
    <w:rsid w:val="00B105E0"/>
    <w:rsid w:val="00B12747"/>
    <w:rsid w:val="00B1298D"/>
    <w:rsid w:val="00B12AD8"/>
    <w:rsid w:val="00B16580"/>
    <w:rsid w:val="00B16C9C"/>
    <w:rsid w:val="00B200E4"/>
    <w:rsid w:val="00B2369B"/>
    <w:rsid w:val="00B24000"/>
    <w:rsid w:val="00B34958"/>
    <w:rsid w:val="00B40CB6"/>
    <w:rsid w:val="00B43388"/>
    <w:rsid w:val="00B465D1"/>
    <w:rsid w:val="00B467A5"/>
    <w:rsid w:val="00B56DA3"/>
    <w:rsid w:val="00B60B26"/>
    <w:rsid w:val="00B63456"/>
    <w:rsid w:val="00B71C84"/>
    <w:rsid w:val="00B73DC3"/>
    <w:rsid w:val="00B75911"/>
    <w:rsid w:val="00B76EC4"/>
    <w:rsid w:val="00B83AC8"/>
    <w:rsid w:val="00B84EDF"/>
    <w:rsid w:val="00B85540"/>
    <w:rsid w:val="00B8664F"/>
    <w:rsid w:val="00B873DB"/>
    <w:rsid w:val="00B90E26"/>
    <w:rsid w:val="00B93CB1"/>
    <w:rsid w:val="00B94AFC"/>
    <w:rsid w:val="00B97281"/>
    <w:rsid w:val="00BA705D"/>
    <w:rsid w:val="00BB033F"/>
    <w:rsid w:val="00BB3CD5"/>
    <w:rsid w:val="00BB48EA"/>
    <w:rsid w:val="00BB5938"/>
    <w:rsid w:val="00BB6B48"/>
    <w:rsid w:val="00BC56B5"/>
    <w:rsid w:val="00BC571C"/>
    <w:rsid w:val="00BC5848"/>
    <w:rsid w:val="00BC7133"/>
    <w:rsid w:val="00BD2FC2"/>
    <w:rsid w:val="00BD405C"/>
    <w:rsid w:val="00BD4137"/>
    <w:rsid w:val="00BD41E8"/>
    <w:rsid w:val="00BD60E3"/>
    <w:rsid w:val="00BE211F"/>
    <w:rsid w:val="00BE5FC7"/>
    <w:rsid w:val="00BF1F88"/>
    <w:rsid w:val="00BF4DB5"/>
    <w:rsid w:val="00C06C87"/>
    <w:rsid w:val="00C07159"/>
    <w:rsid w:val="00C11C59"/>
    <w:rsid w:val="00C12015"/>
    <w:rsid w:val="00C14804"/>
    <w:rsid w:val="00C14C1C"/>
    <w:rsid w:val="00C15E15"/>
    <w:rsid w:val="00C15F2E"/>
    <w:rsid w:val="00C26EA9"/>
    <w:rsid w:val="00C278E1"/>
    <w:rsid w:val="00C316E3"/>
    <w:rsid w:val="00C319B1"/>
    <w:rsid w:val="00C3477B"/>
    <w:rsid w:val="00C355B4"/>
    <w:rsid w:val="00C37716"/>
    <w:rsid w:val="00C43AE9"/>
    <w:rsid w:val="00C45BC7"/>
    <w:rsid w:val="00C46DA7"/>
    <w:rsid w:val="00C50128"/>
    <w:rsid w:val="00C53BAC"/>
    <w:rsid w:val="00C5546E"/>
    <w:rsid w:val="00C560AC"/>
    <w:rsid w:val="00C632E7"/>
    <w:rsid w:val="00C70131"/>
    <w:rsid w:val="00C7252B"/>
    <w:rsid w:val="00C74444"/>
    <w:rsid w:val="00C82138"/>
    <w:rsid w:val="00C85630"/>
    <w:rsid w:val="00C90095"/>
    <w:rsid w:val="00C903DA"/>
    <w:rsid w:val="00C9183D"/>
    <w:rsid w:val="00C95042"/>
    <w:rsid w:val="00C97A56"/>
    <w:rsid w:val="00CA080E"/>
    <w:rsid w:val="00CA5AB3"/>
    <w:rsid w:val="00CB3489"/>
    <w:rsid w:val="00CB399D"/>
    <w:rsid w:val="00CB698B"/>
    <w:rsid w:val="00CC7179"/>
    <w:rsid w:val="00CD1FCE"/>
    <w:rsid w:val="00CD6A43"/>
    <w:rsid w:val="00CE02CD"/>
    <w:rsid w:val="00CF49E5"/>
    <w:rsid w:val="00CF69E3"/>
    <w:rsid w:val="00CF79A4"/>
    <w:rsid w:val="00D01914"/>
    <w:rsid w:val="00D01E83"/>
    <w:rsid w:val="00D0466E"/>
    <w:rsid w:val="00D057CC"/>
    <w:rsid w:val="00D05819"/>
    <w:rsid w:val="00D12231"/>
    <w:rsid w:val="00D2736E"/>
    <w:rsid w:val="00D3038F"/>
    <w:rsid w:val="00D31A77"/>
    <w:rsid w:val="00D33B6C"/>
    <w:rsid w:val="00D33DDB"/>
    <w:rsid w:val="00D3469C"/>
    <w:rsid w:val="00D42CC9"/>
    <w:rsid w:val="00D433D9"/>
    <w:rsid w:val="00D438B4"/>
    <w:rsid w:val="00D478D9"/>
    <w:rsid w:val="00D503D7"/>
    <w:rsid w:val="00D50982"/>
    <w:rsid w:val="00D5172C"/>
    <w:rsid w:val="00D52616"/>
    <w:rsid w:val="00D5512A"/>
    <w:rsid w:val="00D567A4"/>
    <w:rsid w:val="00D57D6A"/>
    <w:rsid w:val="00D60F9C"/>
    <w:rsid w:val="00D61C08"/>
    <w:rsid w:val="00D70DAF"/>
    <w:rsid w:val="00D76C41"/>
    <w:rsid w:val="00D83B35"/>
    <w:rsid w:val="00D87431"/>
    <w:rsid w:val="00D875D1"/>
    <w:rsid w:val="00D9077B"/>
    <w:rsid w:val="00D91B08"/>
    <w:rsid w:val="00D959E4"/>
    <w:rsid w:val="00DA0A9D"/>
    <w:rsid w:val="00DA1B0E"/>
    <w:rsid w:val="00DA5FDE"/>
    <w:rsid w:val="00DB037E"/>
    <w:rsid w:val="00DB04D3"/>
    <w:rsid w:val="00DB12EB"/>
    <w:rsid w:val="00DB42DC"/>
    <w:rsid w:val="00DB4C66"/>
    <w:rsid w:val="00DC0B13"/>
    <w:rsid w:val="00DC310E"/>
    <w:rsid w:val="00DC7150"/>
    <w:rsid w:val="00DD1745"/>
    <w:rsid w:val="00DD32FC"/>
    <w:rsid w:val="00DD60E6"/>
    <w:rsid w:val="00DE43F4"/>
    <w:rsid w:val="00DE6831"/>
    <w:rsid w:val="00DF1A5E"/>
    <w:rsid w:val="00DF1A94"/>
    <w:rsid w:val="00DF21C1"/>
    <w:rsid w:val="00DF631A"/>
    <w:rsid w:val="00DF7067"/>
    <w:rsid w:val="00E021A9"/>
    <w:rsid w:val="00E045ED"/>
    <w:rsid w:val="00E062ED"/>
    <w:rsid w:val="00E076C7"/>
    <w:rsid w:val="00E1030A"/>
    <w:rsid w:val="00E105BC"/>
    <w:rsid w:val="00E10AA1"/>
    <w:rsid w:val="00E134C8"/>
    <w:rsid w:val="00E21798"/>
    <w:rsid w:val="00E226FC"/>
    <w:rsid w:val="00E24E4A"/>
    <w:rsid w:val="00E30CDE"/>
    <w:rsid w:val="00E338E8"/>
    <w:rsid w:val="00E35187"/>
    <w:rsid w:val="00E401AD"/>
    <w:rsid w:val="00E459C2"/>
    <w:rsid w:val="00E46A3D"/>
    <w:rsid w:val="00E46F7D"/>
    <w:rsid w:val="00E617E4"/>
    <w:rsid w:val="00E63847"/>
    <w:rsid w:val="00E63B66"/>
    <w:rsid w:val="00E66FAD"/>
    <w:rsid w:val="00E67A0F"/>
    <w:rsid w:val="00E70DD6"/>
    <w:rsid w:val="00E75E35"/>
    <w:rsid w:val="00E77351"/>
    <w:rsid w:val="00E80564"/>
    <w:rsid w:val="00E80F86"/>
    <w:rsid w:val="00E84C1C"/>
    <w:rsid w:val="00E85B78"/>
    <w:rsid w:val="00E914B0"/>
    <w:rsid w:val="00E9170D"/>
    <w:rsid w:val="00E91E8D"/>
    <w:rsid w:val="00E9399D"/>
    <w:rsid w:val="00E93B7D"/>
    <w:rsid w:val="00E93BD2"/>
    <w:rsid w:val="00E953FB"/>
    <w:rsid w:val="00EA1DF9"/>
    <w:rsid w:val="00EA29BB"/>
    <w:rsid w:val="00EB4B16"/>
    <w:rsid w:val="00EB61E6"/>
    <w:rsid w:val="00EB6800"/>
    <w:rsid w:val="00EB703E"/>
    <w:rsid w:val="00EC226B"/>
    <w:rsid w:val="00EC5F87"/>
    <w:rsid w:val="00EC732E"/>
    <w:rsid w:val="00EC74E7"/>
    <w:rsid w:val="00ED3ED9"/>
    <w:rsid w:val="00ED70CF"/>
    <w:rsid w:val="00EE05A4"/>
    <w:rsid w:val="00EF13BA"/>
    <w:rsid w:val="00EF269B"/>
    <w:rsid w:val="00EF41C6"/>
    <w:rsid w:val="00EF4D37"/>
    <w:rsid w:val="00EF52E3"/>
    <w:rsid w:val="00F0600F"/>
    <w:rsid w:val="00F060F1"/>
    <w:rsid w:val="00F13036"/>
    <w:rsid w:val="00F15FF7"/>
    <w:rsid w:val="00F209B1"/>
    <w:rsid w:val="00F21740"/>
    <w:rsid w:val="00F23B8F"/>
    <w:rsid w:val="00F248A2"/>
    <w:rsid w:val="00F2602A"/>
    <w:rsid w:val="00F278E4"/>
    <w:rsid w:val="00F310AD"/>
    <w:rsid w:val="00F313A2"/>
    <w:rsid w:val="00F3286E"/>
    <w:rsid w:val="00F33727"/>
    <w:rsid w:val="00F33BE9"/>
    <w:rsid w:val="00F41546"/>
    <w:rsid w:val="00F5096B"/>
    <w:rsid w:val="00F51DB1"/>
    <w:rsid w:val="00F52F50"/>
    <w:rsid w:val="00F53C66"/>
    <w:rsid w:val="00F5530A"/>
    <w:rsid w:val="00F61BA9"/>
    <w:rsid w:val="00F63A8C"/>
    <w:rsid w:val="00F73828"/>
    <w:rsid w:val="00F7485C"/>
    <w:rsid w:val="00F74F7B"/>
    <w:rsid w:val="00F758AE"/>
    <w:rsid w:val="00F75F91"/>
    <w:rsid w:val="00F86B84"/>
    <w:rsid w:val="00F91D73"/>
    <w:rsid w:val="00F92A84"/>
    <w:rsid w:val="00F92CD6"/>
    <w:rsid w:val="00F9364F"/>
    <w:rsid w:val="00F94386"/>
    <w:rsid w:val="00F97500"/>
    <w:rsid w:val="00FA10A8"/>
    <w:rsid w:val="00FA2B3F"/>
    <w:rsid w:val="00FA3E99"/>
    <w:rsid w:val="00FA5EED"/>
    <w:rsid w:val="00FB1627"/>
    <w:rsid w:val="00FB3AEB"/>
    <w:rsid w:val="00FB3F77"/>
    <w:rsid w:val="00FC10FD"/>
    <w:rsid w:val="00FC2DE0"/>
    <w:rsid w:val="00FC684E"/>
    <w:rsid w:val="00FD1124"/>
    <w:rsid w:val="00FD4C79"/>
    <w:rsid w:val="00FD738E"/>
    <w:rsid w:val="00FE0AE9"/>
    <w:rsid w:val="00FE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36D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36D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8;&#1080;&#1082;&#1072;&#1079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EB8F8-98F8-4A54-A7CA-1EFB9EC5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(2).dotx</Template>
  <TotalTime>725</TotalTime>
  <Pages>69</Pages>
  <Words>11841</Words>
  <Characters>86567</Characters>
  <Application>Microsoft Office Word</Application>
  <DocSecurity>0</DocSecurity>
  <Lines>721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приказа</vt:lpstr>
    </vt:vector>
  </TitlesOfParts>
  <Company>XXXXX</Company>
  <LinksUpToDate>false</LinksUpToDate>
  <CharactersWithSpaces>98212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приказа</dc:title>
  <dc:creator>Каракулова Екатерина Павловна</dc:creator>
  <cp:lastModifiedBy>RePack by Diakov</cp:lastModifiedBy>
  <cp:revision>28</cp:revision>
  <cp:lastPrinted>2025-02-11T05:34:00Z</cp:lastPrinted>
  <dcterms:created xsi:type="dcterms:W3CDTF">2025-06-30T05:20:00Z</dcterms:created>
  <dcterms:modified xsi:type="dcterms:W3CDTF">2025-08-18T10:30:00Z</dcterms:modified>
</cp:coreProperties>
</file>