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796A" w:rsidRPr="007D3A3A" w:rsidRDefault="0076796A" w:rsidP="009D0F0C">
      <w:pPr>
        <w:pStyle w:val="a7"/>
        <w:rPr>
          <w:szCs w:val="28"/>
        </w:rPr>
      </w:pPr>
      <w:r w:rsidRPr="007D6F34">
        <w:rPr>
          <w:noProof/>
        </w:rPr>
        <w:drawing>
          <wp:anchor distT="0" distB="0" distL="114300" distR="114300" simplePos="0" relativeHeight="251664384" behindDoc="0" locked="0" layoutInCell="1" allowOverlap="1" wp14:anchorId="5D7B59BF" wp14:editId="602EED18">
            <wp:simplePos x="0" y="0"/>
            <wp:positionH relativeFrom="page">
              <wp:posOffset>1130300</wp:posOffset>
            </wp:positionH>
            <wp:positionV relativeFrom="page">
              <wp:posOffset>287655</wp:posOffset>
            </wp:positionV>
            <wp:extent cx="5675630" cy="2610485"/>
            <wp:effectExtent l="0" t="0" r="1270" b="0"/>
            <wp:wrapTopAndBottom/>
            <wp:docPr id="70" name="Рисунок 70" descr="Прика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Приказ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630" cy="261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15B2" w:rsidRPr="007D6F34">
        <w:t xml:space="preserve"> </w:t>
      </w:r>
      <w:r w:rsidRPr="007D6F34">
        <w:t>О</w:t>
      </w:r>
      <w:r w:rsidR="00B16C9C" w:rsidRPr="007D6F34">
        <w:t xml:space="preserve"> </w:t>
      </w:r>
      <w:r w:rsidR="004B15B2" w:rsidRPr="007D6F34">
        <w:t>принятии решения</w:t>
      </w:r>
      <w:r w:rsidR="004B15B2">
        <w:t xml:space="preserve"> о </w:t>
      </w:r>
      <w:r w:rsidR="00B16C9C" w:rsidRPr="004B15B2">
        <w:t xml:space="preserve">комплексном </w:t>
      </w:r>
      <w:r w:rsidR="004B15B2">
        <w:br/>
        <w:t xml:space="preserve"> </w:t>
      </w:r>
      <w:r w:rsidR="00B16C9C" w:rsidRPr="004B15B2">
        <w:t>развитии</w:t>
      </w:r>
      <w:r w:rsidR="004B15B2" w:rsidRPr="004B15B2">
        <w:t xml:space="preserve"> </w:t>
      </w:r>
      <w:r w:rsidR="007D3A3A">
        <w:t>территории</w:t>
      </w:r>
      <w:r w:rsidR="0027169F" w:rsidRPr="004B15B2">
        <w:t xml:space="preserve"> жилой </w:t>
      </w:r>
      <w:r w:rsidR="0027169F">
        <w:t>застройки</w:t>
      </w:r>
      <w:r w:rsidR="007D3A3A">
        <w:t xml:space="preserve">, </w:t>
      </w:r>
      <w:r w:rsidR="007D3A3A">
        <w:br/>
      </w:r>
      <w:r w:rsidR="007D3A3A">
        <w:rPr>
          <w:szCs w:val="28"/>
        </w:rPr>
        <w:t xml:space="preserve"> </w:t>
      </w:r>
      <w:r w:rsidR="007D3A3A" w:rsidRPr="00AF78DC">
        <w:rPr>
          <w:szCs w:val="28"/>
        </w:rPr>
        <w:t>огр</w:t>
      </w:r>
      <w:r w:rsidR="007D3A3A">
        <w:rPr>
          <w:szCs w:val="28"/>
        </w:rPr>
        <w:t xml:space="preserve">аниченной ул. Красновишерская, </w:t>
      </w:r>
      <w:r w:rsidR="007D3A3A">
        <w:rPr>
          <w:szCs w:val="28"/>
        </w:rPr>
        <w:br/>
        <w:t xml:space="preserve"> </w:t>
      </w:r>
      <w:r w:rsidR="007D3A3A" w:rsidRPr="00AF78DC">
        <w:rPr>
          <w:szCs w:val="28"/>
        </w:rPr>
        <w:t xml:space="preserve">ул. </w:t>
      </w:r>
      <w:r w:rsidR="007D3A3A">
        <w:rPr>
          <w:szCs w:val="28"/>
        </w:rPr>
        <w:t>Фрезеровщиков,</w:t>
      </w:r>
      <w:r w:rsidR="007D3A3A" w:rsidRPr="00AF78DC">
        <w:rPr>
          <w:szCs w:val="28"/>
        </w:rPr>
        <w:t xml:space="preserve"> ул. Краснокамская </w:t>
      </w:r>
      <w:r w:rsidR="007D3A3A">
        <w:rPr>
          <w:szCs w:val="28"/>
        </w:rPr>
        <w:br/>
        <w:t xml:space="preserve"> </w:t>
      </w:r>
      <w:r w:rsidR="007D3A3A" w:rsidRPr="00AF78DC">
        <w:rPr>
          <w:szCs w:val="28"/>
        </w:rPr>
        <w:t>в</w:t>
      </w:r>
      <w:r w:rsidR="007D3A3A">
        <w:rPr>
          <w:szCs w:val="28"/>
        </w:rPr>
        <w:t xml:space="preserve"> микрорайоне «Городские горки» </w:t>
      </w:r>
      <w:r w:rsidR="007D3A3A">
        <w:rPr>
          <w:szCs w:val="28"/>
        </w:rPr>
        <w:br/>
        <w:t xml:space="preserve"> </w:t>
      </w:r>
      <w:r w:rsidR="007D3A3A" w:rsidRPr="00AF78DC">
        <w:rPr>
          <w:szCs w:val="28"/>
        </w:rPr>
        <w:t>в Мотовилихинском районе г</w:t>
      </w:r>
      <w:r w:rsidR="007D3A3A">
        <w:rPr>
          <w:szCs w:val="28"/>
        </w:rPr>
        <w:t xml:space="preserve">орода Перми, </w:t>
      </w:r>
      <w:r w:rsidR="007D3A3A">
        <w:rPr>
          <w:szCs w:val="28"/>
        </w:rPr>
        <w:br/>
        <w:t xml:space="preserve"> а также территории </w:t>
      </w:r>
      <w:r w:rsidR="007D3A3A" w:rsidRPr="00AF78DC">
        <w:rPr>
          <w:szCs w:val="28"/>
        </w:rPr>
        <w:t xml:space="preserve">вдоль Северной дамбы </w:t>
      </w:r>
      <w:r w:rsidR="007D3A3A">
        <w:rPr>
          <w:szCs w:val="28"/>
        </w:rPr>
        <w:br/>
        <w:t xml:space="preserve"> </w:t>
      </w:r>
      <w:r w:rsidR="007D3A3A" w:rsidRPr="00AF78DC">
        <w:rPr>
          <w:szCs w:val="28"/>
        </w:rPr>
        <w:t xml:space="preserve">и ул. Екатерининская в микрорайоне </w:t>
      </w:r>
      <w:r w:rsidR="007D3A3A">
        <w:rPr>
          <w:szCs w:val="28"/>
        </w:rPr>
        <w:br/>
        <w:t xml:space="preserve"> </w:t>
      </w:r>
      <w:r w:rsidR="007D3A3A" w:rsidRPr="00AF78DC">
        <w:rPr>
          <w:szCs w:val="28"/>
        </w:rPr>
        <w:t xml:space="preserve">«Разгуляй» в Ленинском районе </w:t>
      </w:r>
      <w:r w:rsidR="007D3A3A">
        <w:rPr>
          <w:szCs w:val="28"/>
        </w:rPr>
        <w:br/>
        <w:t xml:space="preserve"> </w:t>
      </w:r>
      <w:r w:rsidR="007D3A3A" w:rsidRPr="00AF78DC">
        <w:rPr>
          <w:szCs w:val="28"/>
        </w:rPr>
        <w:t>города Перми</w:t>
      </w:r>
    </w:p>
    <w:p w:rsidR="00B83AC8" w:rsidRPr="00B83AC8" w:rsidRDefault="00B83AC8" w:rsidP="001872AA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B83AC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В соответствии с пунктом </w:t>
      </w:r>
      <w:r w:rsidR="00191951">
        <w:rPr>
          <w:rFonts w:ascii="Times New Roman" w:hAnsi="Times New Roman" w:cs="Times New Roman"/>
          <w:b w:val="0"/>
          <w:bCs w:val="0"/>
          <w:sz w:val="28"/>
          <w:szCs w:val="28"/>
        </w:rPr>
        <w:t>1</w:t>
      </w:r>
      <w:r w:rsidR="001A249E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части 1 </w:t>
      </w:r>
      <w:r w:rsidRPr="00B83AC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статьи 65, </w:t>
      </w:r>
      <w:r w:rsidR="001A249E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пунктом 3 части 2 </w:t>
      </w:r>
      <w:r w:rsidR="001D1EC2">
        <w:rPr>
          <w:rFonts w:ascii="Times New Roman" w:hAnsi="Times New Roman" w:cs="Times New Roman"/>
          <w:b w:val="0"/>
          <w:bCs w:val="0"/>
          <w:sz w:val="28"/>
          <w:szCs w:val="28"/>
        </w:rPr>
        <w:br/>
      </w:r>
      <w:r w:rsidR="001A249E">
        <w:rPr>
          <w:rFonts w:ascii="Times New Roman" w:hAnsi="Times New Roman" w:cs="Times New Roman"/>
          <w:b w:val="0"/>
          <w:bCs w:val="0"/>
          <w:sz w:val="28"/>
          <w:szCs w:val="28"/>
        </w:rPr>
        <w:t>статьи 66 Градостроительног</w:t>
      </w:r>
      <w:r w:rsidR="00191951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о кодекса Российской Федерации, </w:t>
      </w:r>
      <w:r w:rsidRPr="00B83AC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пунктом </w:t>
      </w:r>
      <w:r w:rsidR="00191951">
        <w:rPr>
          <w:rFonts w:ascii="Times New Roman" w:hAnsi="Times New Roman" w:cs="Times New Roman"/>
          <w:b w:val="0"/>
          <w:bCs w:val="0"/>
          <w:sz w:val="28"/>
          <w:szCs w:val="28"/>
        </w:rPr>
        <w:t>10</w:t>
      </w:r>
      <w:r w:rsidRPr="00B83AC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части 2 статьи 2 </w:t>
      </w:r>
      <w:r w:rsidR="00687106">
        <w:rPr>
          <w:rFonts w:ascii="Times New Roman" w:hAnsi="Times New Roman" w:cs="Times New Roman"/>
          <w:b w:val="0"/>
          <w:bCs w:val="0"/>
          <w:sz w:val="28"/>
          <w:szCs w:val="28"/>
        </w:rPr>
        <w:t>З</w:t>
      </w:r>
      <w:r w:rsidRPr="00B83AC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акона Пермского края от </w:t>
      </w:r>
      <w:r w:rsidR="00687106">
        <w:rPr>
          <w:rFonts w:ascii="Times New Roman" w:hAnsi="Times New Roman" w:cs="Times New Roman"/>
          <w:b w:val="0"/>
          <w:bCs w:val="0"/>
          <w:sz w:val="28"/>
          <w:szCs w:val="28"/>
        </w:rPr>
        <w:t>0</w:t>
      </w:r>
      <w:r w:rsidRPr="00B83AC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7 декабря 2020 г. № 603-ПК </w:t>
      </w:r>
      <w:r w:rsidR="001D1EC2">
        <w:rPr>
          <w:rFonts w:ascii="Times New Roman" w:hAnsi="Times New Roman" w:cs="Times New Roman"/>
          <w:b w:val="0"/>
          <w:bCs w:val="0"/>
          <w:sz w:val="28"/>
          <w:szCs w:val="28"/>
        </w:rPr>
        <w:br/>
      </w:r>
      <w:r w:rsidRPr="00B83AC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«О перераспределении отдельных </w:t>
      </w:r>
      <w:r w:rsidRPr="00BB48EA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полномочий в области градостроительной деятельности и земельных отношений между органами государственной власти Пермского края и органами местного самоуправления Пермского городского округа и о внесении изменений в </w:t>
      </w:r>
      <w:r w:rsidRPr="002F7E86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Закон Пермского края </w:t>
      </w:r>
      <w:r w:rsidR="001D1EC2" w:rsidRPr="002F7E86">
        <w:rPr>
          <w:rFonts w:ascii="Times New Roman" w:hAnsi="Times New Roman" w:cs="Times New Roman"/>
          <w:b w:val="0"/>
          <w:bCs w:val="0"/>
          <w:sz w:val="28"/>
          <w:szCs w:val="28"/>
        </w:rPr>
        <w:br/>
      </w:r>
      <w:r w:rsidRPr="002F7E86">
        <w:rPr>
          <w:rFonts w:ascii="Times New Roman" w:hAnsi="Times New Roman" w:cs="Times New Roman"/>
          <w:b w:val="0"/>
          <w:bCs w:val="0"/>
          <w:sz w:val="28"/>
          <w:szCs w:val="28"/>
        </w:rPr>
        <w:t>«О градостроительной деятельности в Пермском крае», Порядк</w:t>
      </w:r>
      <w:r w:rsidR="002F7E86" w:rsidRPr="002F7E86">
        <w:rPr>
          <w:rFonts w:ascii="Times New Roman" w:hAnsi="Times New Roman" w:cs="Times New Roman"/>
          <w:b w:val="0"/>
          <w:bCs w:val="0"/>
          <w:sz w:val="28"/>
          <w:szCs w:val="28"/>
        </w:rPr>
        <w:t>ом</w:t>
      </w:r>
      <w:r w:rsidRPr="002F7E86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реализации решения о комплексном развитии территории в Пермском крае, утвержденн</w:t>
      </w:r>
      <w:r w:rsidR="002F7E86" w:rsidRPr="002F7E86">
        <w:rPr>
          <w:rFonts w:ascii="Times New Roman" w:hAnsi="Times New Roman" w:cs="Times New Roman"/>
          <w:b w:val="0"/>
          <w:bCs w:val="0"/>
          <w:sz w:val="28"/>
          <w:szCs w:val="28"/>
        </w:rPr>
        <w:t>ым</w:t>
      </w:r>
      <w:r w:rsidRPr="002F7E86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постановлением Правительства Пермского края </w:t>
      </w:r>
      <w:r w:rsidR="002F7E86" w:rsidRPr="002F7E86">
        <w:rPr>
          <w:rFonts w:ascii="Times New Roman" w:hAnsi="Times New Roman" w:cs="Times New Roman"/>
          <w:b w:val="0"/>
          <w:bCs w:val="0"/>
          <w:sz w:val="28"/>
          <w:szCs w:val="28"/>
        </w:rPr>
        <w:br/>
      </w:r>
      <w:r w:rsidRPr="002F7E86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от 15 июня 2021 г. № 410-п «Об утверждении Порядка реализации решения </w:t>
      </w:r>
      <w:r w:rsidR="002F7E86" w:rsidRPr="002F7E86">
        <w:rPr>
          <w:rFonts w:ascii="Times New Roman" w:hAnsi="Times New Roman" w:cs="Times New Roman"/>
          <w:b w:val="0"/>
          <w:bCs w:val="0"/>
          <w:sz w:val="28"/>
          <w:szCs w:val="28"/>
        </w:rPr>
        <w:br/>
      </w:r>
      <w:r w:rsidRPr="002F7E86">
        <w:rPr>
          <w:rFonts w:ascii="Times New Roman" w:hAnsi="Times New Roman" w:cs="Times New Roman"/>
          <w:b w:val="0"/>
          <w:bCs w:val="0"/>
          <w:sz w:val="28"/>
          <w:szCs w:val="28"/>
        </w:rPr>
        <w:t>о комплексном развитии территории в Пермском крае, Порядка согласования проектов решений о комплексном развитии территории жилой и нежилой</w:t>
      </w:r>
      <w:r w:rsidRPr="00BB48EA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застройки, подготовленных главой местной администрации муниципального</w:t>
      </w:r>
      <w:r w:rsidRPr="00B83AC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образования Пермского края, Порядка заключения договоров о комплексном развитии территории, заключаемых органами местного самоуправления </w:t>
      </w:r>
      <w:r w:rsidR="00921AF6">
        <w:rPr>
          <w:rFonts w:ascii="Times New Roman" w:hAnsi="Times New Roman" w:cs="Times New Roman"/>
          <w:b w:val="0"/>
          <w:bCs w:val="0"/>
          <w:sz w:val="28"/>
          <w:szCs w:val="28"/>
        </w:rPr>
        <w:br/>
      </w:r>
      <w:r w:rsidRPr="00B83AC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 правообладателями земельных участков и (или) расположенных на них объектов недвижимого имущества», пунктами 3.14, 3.81.13(2) Положения </w:t>
      </w:r>
      <w:r w:rsidR="002F7E86">
        <w:rPr>
          <w:rFonts w:ascii="Times New Roman" w:hAnsi="Times New Roman" w:cs="Times New Roman"/>
          <w:b w:val="0"/>
          <w:bCs w:val="0"/>
          <w:sz w:val="28"/>
          <w:szCs w:val="28"/>
        </w:rPr>
        <w:br/>
      </w:r>
      <w:r w:rsidRPr="00B83AC8">
        <w:rPr>
          <w:rFonts w:ascii="Times New Roman" w:hAnsi="Times New Roman" w:cs="Times New Roman"/>
          <w:b w:val="0"/>
          <w:bCs w:val="0"/>
          <w:sz w:val="28"/>
          <w:szCs w:val="28"/>
        </w:rPr>
        <w:t>о Министерстве по управлению имуществом и градостроительной деятельности Пермского края, утвержденного постановлением Правительства Пермского края от 15 декабря 2006 г. № 88-п,</w:t>
      </w:r>
    </w:p>
    <w:p w:rsidR="00B83AC8" w:rsidRPr="00B83AC8" w:rsidRDefault="00B83AC8" w:rsidP="001872AA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B83AC8">
        <w:rPr>
          <w:rFonts w:ascii="Times New Roman" w:hAnsi="Times New Roman" w:cs="Times New Roman"/>
          <w:b w:val="0"/>
          <w:bCs w:val="0"/>
          <w:sz w:val="28"/>
          <w:szCs w:val="28"/>
        </w:rPr>
        <w:t>ПРИКАЗЫВАЮ:</w:t>
      </w:r>
    </w:p>
    <w:p w:rsidR="0076796A" w:rsidRPr="0002523C" w:rsidRDefault="0002523C" w:rsidP="0002523C">
      <w:pPr>
        <w:pStyle w:val="af"/>
        <w:numPr>
          <w:ilvl w:val="0"/>
          <w:numId w:val="1"/>
        </w:numPr>
        <w:tabs>
          <w:tab w:val="left" w:pos="709"/>
        </w:tabs>
        <w:ind w:left="0" w:firstLine="709"/>
        <w:jc w:val="both"/>
      </w:pPr>
      <w:proofErr w:type="gramStart"/>
      <w:r w:rsidRPr="007D3A3A">
        <w:rPr>
          <w:sz w:val="28"/>
          <w:szCs w:val="28"/>
        </w:rPr>
        <w:t xml:space="preserve">Осуществить </w:t>
      </w:r>
      <w:r w:rsidR="00B16C9C" w:rsidRPr="007D3A3A">
        <w:rPr>
          <w:sz w:val="28"/>
          <w:szCs w:val="28"/>
        </w:rPr>
        <w:t xml:space="preserve">комплексное развитие </w:t>
      </w:r>
      <w:r w:rsidR="005D0998" w:rsidRPr="007D3A3A">
        <w:rPr>
          <w:sz w:val="28"/>
          <w:szCs w:val="28"/>
        </w:rPr>
        <w:t>территори</w:t>
      </w:r>
      <w:r w:rsidR="00AA4AFA">
        <w:rPr>
          <w:sz w:val="28"/>
          <w:szCs w:val="28"/>
        </w:rPr>
        <w:t>и</w:t>
      </w:r>
      <w:r w:rsidR="005D0998" w:rsidRPr="007D3A3A">
        <w:rPr>
          <w:sz w:val="28"/>
          <w:szCs w:val="28"/>
        </w:rPr>
        <w:t xml:space="preserve"> </w:t>
      </w:r>
      <w:r w:rsidRPr="007D3A3A">
        <w:rPr>
          <w:sz w:val="28"/>
          <w:szCs w:val="28"/>
        </w:rPr>
        <w:t>жилой застройки</w:t>
      </w:r>
      <w:r w:rsidR="00FC7CF2">
        <w:rPr>
          <w:sz w:val="28"/>
          <w:szCs w:val="28"/>
        </w:rPr>
        <w:t>,</w:t>
      </w:r>
      <w:r w:rsidRPr="007D3A3A">
        <w:rPr>
          <w:sz w:val="28"/>
          <w:szCs w:val="28"/>
        </w:rPr>
        <w:t xml:space="preserve"> </w:t>
      </w:r>
      <w:r w:rsidR="007D3A3A" w:rsidRPr="007D3A3A">
        <w:rPr>
          <w:sz w:val="28"/>
          <w:szCs w:val="28"/>
        </w:rPr>
        <w:t>ограниченной ул. Красновишерская,  ул. Фрезеровщиков, ул. Краснокамская в микрорайоне «Городские</w:t>
      </w:r>
      <w:r w:rsidR="007D3A3A">
        <w:rPr>
          <w:sz w:val="28"/>
          <w:szCs w:val="28"/>
        </w:rPr>
        <w:t xml:space="preserve"> горки» </w:t>
      </w:r>
      <w:r w:rsidR="007D3A3A" w:rsidRPr="00AF78DC">
        <w:rPr>
          <w:sz w:val="28"/>
          <w:szCs w:val="28"/>
        </w:rPr>
        <w:t>в Мотовилихинском районе г</w:t>
      </w:r>
      <w:r w:rsidR="007D3A3A">
        <w:rPr>
          <w:sz w:val="28"/>
          <w:szCs w:val="28"/>
        </w:rPr>
        <w:t xml:space="preserve">орода Перми, </w:t>
      </w:r>
      <w:r w:rsidR="007D3A3A">
        <w:rPr>
          <w:szCs w:val="28"/>
        </w:rPr>
        <w:t xml:space="preserve"> </w:t>
      </w:r>
      <w:r w:rsidR="007D3A3A">
        <w:rPr>
          <w:sz w:val="28"/>
          <w:szCs w:val="28"/>
        </w:rPr>
        <w:lastRenderedPageBreak/>
        <w:t xml:space="preserve">а также территории </w:t>
      </w:r>
      <w:r w:rsidR="007D3A3A" w:rsidRPr="00AF78DC">
        <w:rPr>
          <w:sz w:val="28"/>
          <w:szCs w:val="28"/>
        </w:rPr>
        <w:t xml:space="preserve">вдоль Северной дамбы и ул. Екатерининская </w:t>
      </w:r>
      <w:r w:rsidR="007D3A3A">
        <w:rPr>
          <w:sz w:val="28"/>
          <w:szCs w:val="28"/>
        </w:rPr>
        <w:br/>
      </w:r>
      <w:r w:rsidR="007D3A3A" w:rsidRPr="00AF78DC">
        <w:rPr>
          <w:sz w:val="28"/>
          <w:szCs w:val="28"/>
        </w:rPr>
        <w:t>в микрорайоне «Разгуляй» в Ленинском районе</w:t>
      </w:r>
      <w:r w:rsidR="007D3A3A">
        <w:rPr>
          <w:szCs w:val="28"/>
        </w:rPr>
        <w:t xml:space="preserve"> </w:t>
      </w:r>
      <w:r w:rsidR="007D3A3A" w:rsidRPr="00AF78DC">
        <w:rPr>
          <w:sz w:val="28"/>
          <w:szCs w:val="28"/>
        </w:rPr>
        <w:t>города Перми</w:t>
      </w:r>
      <w:r w:rsidR="007D3A3A" w:rsidRPr="0002523C">
        <w:rPr>
          <w:sz w:val="28"/>
          <w:szCs w:val="28"/>
        </w:rPr>
        <w:t xml:space="preserve"> </w:t>
      </w:r>
      <w:r w:rsidR="00FA2B3F" w:rsidRPr="0002523C">
        <w:rPr>
          <w:sz w:val="28"/>
          <w:szCs w:val="28"/>
        </w:rPr>
        <w:t xml:space="preserve">(далее </w:t>
      </w:r>
      <w:r w:rsidRPr="0002523C">
        <w:rPr>
          <w:sz w:val="28"/>
          <w:szCs w:val="28"/>
        </w:rPr>
        <w:t xml:space="preserve">– комплексное </w:t>
      </w:r>
      <w:r w:rsidR="0076796A" w:rsidRPr="0002523C">
        <w:rPr>
          <w:sz w:val="28"/>
          <w:szCs w:val="28"/>
        </w:rPr>
        <w:t xml:space="preserve">развитие, </w:t>
      </w:r>
      <w:r w:rsidR="007D3A3A">
        <w:rPr>
          <w:sz w:val="28"/>
          <w:szCs w:val="28"/>
        </w:rPr>
        <w:t>территория</w:t>
      </w:r>
      <w:r w:rsidR="00321B6F" w:rsidRPr="0002523C">
        <w:rPr>
          <w:sz w:val="28"/>
          <w:szCs w:val="28"/>
        </w:rPr>
        <w:t xml:space="preserve"> жилой застройки</w:t>
      </w:r>
      <w:r w:rsidR="007D3A3A">
        <w:rPr>
          <w:sz w:val="28"/>
          <w:szCs w:val="28"/>
        </w:rPr>
        <w:t xml:space="preserve">) общей </w:t>
      </w:r>
      <w:r w:rsidR="0076796A" w:rsidRPr="0002523C">
        <w:rPr>
          <w:sz w:val="28"/>
          <w:szCs w:val="28"/>
        </w:rPr>
        <w:t xml:space="preserve">площадью </w:t>
      </w:r>
      <w:r w:rsidR="007D3A3A">
        <w:rPr>
          <w:sz w:val="28"/>
          <w:szCs w:val="28"/>
        </w:rPr>
        <w:br/>
      </w:r>
      <w:r w:rsidR="0028121D">
        <w:rPr>
          <w:sz w:val="28"/>
          <w:szCs w:val="28"/>
        </w:rPr>
        <w:t>15,97</w:t>
      </w:r>
      <w:r w:rsidR="005D0998" w:rsidRPr="0002523C">
        <w:rPr>
          <w:sz w:val="28"/>
          <w:szCs w:val="28"/>
        </w:rPr>
        <w:t xml:space="preserve"> </w:t>
      </w:r>
      <w:r w:rsidR="0076796A" w:rsidRPr="0002523C">
        <w:rPr>
          <w:sz w:val="28"/>
          <w:szCs w:val="28"/>
        </w:rPr>
        <w:t>га.</w:t>
      </w:r>
      <w:proofErr w:type="gramEnd"/>
    </w:p>
    <w:p w:rsidR="0076796A" w:rsidRPr="0011480F" w:rsidRDefault="0076796A" w:rsidP="001872AA">
      <w:pPr>
        <w:pStyle w:val="af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1480F">
        <w:rPr>
          <w:sz w:val="28"/>
          <w:szCs w:val="28"/>
        </w:rPr>
        <w:t>Установить</w:t>
      </w:r>
      <w:r>
        <w:rPr>
          <w:sz w:val="28"/>
          <w:szCs w:val="28"/>
        </w:rPr>
        <w:t>, что</w:t>
      </w:r>
      <w:r w:rsidRPr="0011480F">
        <w:rPr>
          <w:sz w:val="28"/>
          <w:szCs w:val="28"/>
        </w:rPr>
        <w:t>:</w:t>
      </w:r>
    </w:p>
    <w:p w:rsidR="0076796A" w:rsidRPr="002E0E6C" w:rsidRDefault="0076796A" w:rsidP="001872AA">
      <w:pPr>
        <w:pStyle w:val="af"/>
        <w:numPr>
          <w:ilvl w:val="1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2E0E6C">
        <w:rPr>
          <w:sz w:val="28"/>
          <w:szCs w:val="28"/>
        </w:rPr>
        <w:t xml:space="preserve">предельный срок </w:t>
      </w:r>
      <w:r w:rsidRPr="00836FD1">
        <w:rPr>
          <w:sz w:val="28"/>
          <w:szCs w:val="28"/>
        </w:rPr>
        <w:t xml:space="preserve">реализации решения о комплексном развитии </w:t>
      </w:r>
      <w:r w:rsidR="007D3A3A">
        <w:rPr>
          <w:sz w:val="28"/>
          <w:szCs w:val="28"/>
        </w:rPr>
        <w:t>территории</w:t>
      </w:r>
      <w:r w:rsidR="00FA2B3F">
        <w:rPr>
          <w:sz w:val="28"/>
          <w:szCs w:val="28"/>
        </w:rPr>
        <w:t xml:space="preserve"> жилой застройки </w:t>
      </w:r>
      <w:r w:rsidR="00372541" w:rsidRPr="00372541">
        <w:rPr>
          <w:sz w:val="28"/>
          <w:szCs w:val="28"/>
        </w:rPr>
        <w:t>10</w:t>
      </w:r>
      <w:r w:rsidRPr="00610C21">
        <w:rPr>
          <w:sz w:val="28"/>
          <w:szCs w:val="28"/>
        </w:rPr>
        <w:t xml:space="preserve"> лет</w:t>
      </w:r>
      <w:r w:rsidRPr="00852D2A">
        <w:rPr>
          <w:sz w:val="28"/>
          <w:szCs w:val="28"/>
        </w:rPr>
        <w:t xml:space="preserve"> со дня</w:t>
      </w:r>
      <w:r w:rsidRPr="00836FD1">
        <w:rPr>
          <w:sz w:val="28"/>
          <w:szCs w:val="28"/>
        </w:rPr>
        <w:t xml:space="preserve"> заключения договора </w:t>
      </w:r>
      <w:r w:rsidR="0080601D">
        <w:rPr>
          <w:sz w:val="28"/>
          <w:szCs w:val="28"/>
        </w:rPr>
        <w:br/>
      </w:r>
      <w:r w:rsidRPr="00836FD1">
        <w:rPr>
          <w:sz w:val="28"/>
          <w:szCs w:val="28"/>
        </w:rPr>
        <w:t>о комплексном развитии</w:t>
      </w:r>
      <w:r w:rsidR="007D3A3A">
        <w:rPr>
          <w:sz w:val="28"/>
          <w:szCs w:val="28"/>
        </w:rPr>
        <w:t xml:space="preserve"> территории</w:t>
      </w:r>
      <w:r w:rsidR="00FA2B3F">
        <w:rPr>
          <w:sz w:val="28"/>
          <w:szCs w:val="28"/>
        </w:rPr>
        <w:t xml:space="preserve"> жилой застройки</w:t>
      </w:r>
      <w:r>
        <w:rPr>
          <w:sz w:val="28"/>
          <w:szCs w:val="28"/>
        </w:rPr>
        <w:t>;</w:t>
      </w:r>
    </w:p>
    <w:p w:rsidR="0076796A" w:rsidRDefault="0076796A" w:rsidP="001872AA">
      <w:pPr>
        <w:pStyle w:val="af"/>
        <w:numPr>
          <w:ilvl w:val="1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2E0E6C">
        <w:rPr>
          <w:sz w:val="28"/>
          <w:szCs w:val="28"/>
        </w:rPr>
        <w:t>сведения</w:t>
      </w:r>
      <w:r w:rsidRPr="00C8750A">
        <w:rPr>
          <w:sz w:val="28"/>
          <w:szCs w:val="28"/>
        </w:rPr>
        <w:t xml:space="preserve"> о местоположении и границах </w:t>
      </w:r>
      <w:r w:rsidR="007D3A3A">
        <w:rPr>
          <w:sz w:val="28"/>
          <w:szCs w:val="28"/>
        </w:rPr>
        <w:t>территории</w:t>
      </w:r>
      <w:r w:rsidR="0027169F">
        <w:rPr>
          <w:sz w:val="28"/>
          <w:szCs w:val="28"/>
        </w:rPr>
        <w:t xml:space="preserve"> </w:t>
      </w:r>
      <w:r w:rsidR="00FA2B3F">
        <w:rPr>
          <w:sz w:val="28"/>
          <w:szCs w:val="28"/>
        </w:rPr>
        <w:t xml:space="preserve"> жилой застройки</w:t>
      </w:r>
      <w:r w:rsidRPr="00C8750A">
        <w:rPr>
          <w:sz w:val="28"/>
          <w:szCs w:val="28"/>
        </w:rPr>
        <w:t>, под</w:t>
      </w:r>
      <w:r w:rsidR="0080601D">
        <w:rPr>
          <w:sz w:val="28"/>
          <w:szCs w:val="28"/>
        </w:rPr>
        <w:t>лежащ</w:t>
      </w:r>
      <w:r w:rsidR="008F3C8D">
        <w:rPr>
          <w:sz w:val="28"/>
          <w:szCs w:val="28"/>
        </w:rPr>
        <w:t>ей</w:t>
      </w:r>
      <w:r>
        <w:rPr>
          <w:sz w:val="28"/>
          <w:szCs w:val="28"/>
        </w:rPr>
        <w:t xml:space="preserve"> комплексному развитию, приведены </w:t>
      </w:r>
      <w:r w:rsidR="00FA2B3F">
        <w:rPr>
          <w:sz w:val="28"/>
          <w:szCs w:val="28"/>
        </w:rPr>
        <w:br/>
      </w:r>
      <w:r>
        <w:rPr>
          <w:sz w:val="28"/>
          <w:szCs w:val="28"/>
        </w:rPr>
        <w:t>в</w:t>
      </w:r>
      <w:r w:rsidRPr="00C8750A">
        <w:rPr>
          <w:sz w:val="28"/>
          <w:szCs w:val="28"/>
        </w:rPr>
        <w:t xml:space="preserve"> приложени</w:t>
      </w:r>
      <w:r>
        <w:rPr>
          <w:sz w:val="28"/>
          <w:szCs w:val="28"/>
        </w:rPr>
        <w:t xml:space="preserve">и 1 </w:t>
      </w:r>
      <w:r w:rsidRPr="00C8750A">
        <w:rPr>
          <w:sz w:val="28"/>
          <w:szCs w:val="28"/>
        </w:rPr>
        <w:t xml:space="preserve">к настоящему </w:t>
      </w:r>
      <w:r w:rsidR="00CF79A4">
        <w:rPr>
          <w:sz w:val="28"/>
          <w:szCs w:val="28"/>
        </w:rPr>
        <w:t>приказу</w:t>
      </w:r>
      <w:r w:rsidRPr="00C8750A">
        <w:rPr>
          <w:sz w:val="28"/>
          <w:szCs w:val="28"/>
        </w:rPr>
        <w:t>;</w:t>
      </w:r>
    </w:p>
    <w:p w:rsidR="004217EF" w:rsidRDefault="004217EF" w:rsidP="001872AA">
      <w:pPr>
        <w:pStyle w:val="af"/>
        <w:numPr>
          <w:ilvl w:val="1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17EF">
        <w:rPr>
          <w:sz w:val="28"/>
          <w:szCs w:val="28"/>
        </w:rPr>
        <w:t xml:space="preserve">перечень земельных участков и объектов капитального строительства, расположенных в границах </w:t>
      </w:r>
      <w:r w:rsidR="008F3C8D">
        <w:rPr>
          <w:sz w:val="28"/>
          <w:szCs w:val="28"/>
        </w:rPr>
        <w:t>территории</w:t>
      </w:r>
      <w:r w:rsidR="0080601D">
        <w:rPr>
          <w:sz w:val="28"/>
          <w:szCs w:val="28"/>
        </w:rPr>
        <w:t xml:space="preserve"> жилой застройки, подлежащ</w:t>
      </w:r>
      <w:r w:rsidR="008F3C8D">
        <w:rPr>
          <w:sz w:val="28"/>
          <w:szCs w:val="28"/>
        </w:rPr>
        <w:t>ей</w:t>
      </w:r>
      <w:r w:rsidRPr="004217EF">
        <w:rPr>
          <w:sz w:val="28"/>
          <w:szCs w:val="28"/>
        </w:rPr>
        <w:t xml:space="preserve"> комплексному развитию, в том числе перечень объектов капитального строительства, подлежащих сносу или реконструкции, включая многоквартирные дома, приведены в приложении 2 к настоящему приказу;</w:t>
      </w:r>
    </w:p>
    <w:p w:rsidR="0076796A" w:rsidRDefault="0076796A" w:rsidP="001872AA">
      <w:pPr>
        <w:pStyle w:val="af"/>
        <w:numPr>
          <w:ilvl w:val="1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6D21C6">
        <w:rPr>
          <w:sz w:val="28"/>
          <w:szCs w:val="28"/>
        </w:rPr>
        <w:t>основные виды</w:t>
      </w:r>
      <w:r>
        <w:rPr>
          <w:sz w:val="28"/>
          <w:szCs w:val="28"/>
        </w:rPr>
        <w:t xml:space="preserve"> разрешенного использования земельных участков </w:t>
      </w:r>
      <w:r w:rsidR="00882F2D">
        <w:rPr>
          <w:sz w:val="28"/>
          <w:szCs w:val="28"/>
        </w:rPr>
        <w:br/>
      </w:r>
      <w:r>
        <w:rPr>
          <w:sz w:val="28"/>
          <w:szCs w:val="28"/>
        </w:rPr>
        <w:t xml:space="preserve">и </w:t>
      </w:r>
      <w:r w:rsidRPr="006D21C6">
        <w:rPr>
          <w:sz w:val="28"/>
          <w:szCs w:val="28"/>
        </w:rPr>
        <w:t xml:space="preserve">объектов капитального строительства, которые могут быть выбраны </w:t>
      </w:r>
      <w:r w:rsidR="00882F2D">
        <w:rPr>
          <w:sz w:val="28"/>
          <w:szCs w:val="28"/>
        </w:rPr>
        <w:br/>
      </w:r>
      <w:r w:rsidRPr="006D21C6">
        <w:rPr>
          <w:sz w:val="28"/>
          <w:szCs w:val="28"/>
        </w:rPr>
        <w:t xml:space="preserve">при реализации решения о комплексном развитии </w:t>
      </w:r>
      <w:r w:rsidR="008F3C8D">
        <w:rPr>
          <w:sz w:val="28"/>
          <w:szCs w:val="28"/>
        </w:rPr>
        <w:t>территории</w:t>
      </w:r>
      <w:r w:rsidR="0080601D">
        <w:rPr>
          <w:sz w:val="28"/>
          <w:szCs w:val="28"/>
        </w:rPr>
        <w:t xml:space="preserve"> жилой </w:t>
      </w:r>
      <w:r w:rsidR="00FA2B3F" w:rsidRPr="00FA2B3F">
        <w:rPr>
          <w:sz w:val="28"/>
          <w:szCs w:val="28"/>
        </w:rPr>
        <w:t>застройки</w:t>
      </w:r>
      <w:r w:rsidRPr="006D21C6">
        <w:rPr>
          <w:sz w:val="28"/>
          <w:szCs w:val="28"/>
        </w:rPr>
        <w:t xml:space="preserve">, предельные параметры разрешенного строительства, реконструкции объектов капитального строительства в границах </w:t>
      </w:r>
      <w:r w:rsidR="008F3C8D">
        <w:rPr>
          <w:sz w:val="28"/>
          <w:szCs w:val="28"/>
        </w:rPr>
        <w:t>территории</w:t>
      </w:r>
      <w:r w:rsidR="0027169F">
        <w:rPr>
          <w:sz w:val="28"/>
          <w:szCs w:val="28"/>
        </w:rPr>
        <w:t xml:space="preserve"> </w:t>
      </w:r>
      <w:r w:rsidR="00FA2B3F" w:rsidRPr="00FA2B3F">
        <w:rPr>
          <w:sz w:val="28"/>
          <w:szCs w:val="28"/>
        </w:rPr>
        <w:t>жилой застройки</w:t>
      </w:r>
      <w:r w:rsidRPr="006D21C6">
        <w:rPr>
          <w:sz w:val="28"/>
          <w:szCs w:val="28"/>
        </w:rPr>
        <w:t>, подлежащ</w:t>
      </w:r>
      <w:r w:rsidR="008F3C8D">
        <w:rPr>
          <w:sz w:val="28"/>
          <w:szCs w:val="28"/>
        </w:rPr>
        <w:t>ей</w:t>
      </w:r>
      <w:r w:rsidRPr="006D21C6">
        <w:rPr>
          <w:sz w:val="28"/>
          <w:szCs w:val="28"/>
        </w:rPr>
        <w:t xml:space="preserve"> комплексному развитию, </w:t>
      </w:r>
      <w:r>
        <w:rPr>
          <w:sz w:val="28"/>
          <w:szCs w:val="28"/>
        </w:rPr>
        <w:t xml:space="preserve">приведены </w:t>
      </w:r>
      <w:r w:rsidR="008F3C8D">
        <w:rPr>
          <w:sz w:val="28"/>
          <w:szCs w:val="28"/>
        </w:rPr>
        <w:br/>
      </w:r>
      <w:r>
        <w:rPr>
          <w:sz w:val="28"/>
          <w:szCs w:val="28"/>
        </w:rPr>
        <w:t>в</w:t>
      </w:r>
      <w:r w:rsidRPr="006D21C6">
        <w:rPr>
          <w:sz w:val="28"/>
          <w:szCs w:val="28"/>
        </w:rPr>
        <w:t xml:space="preserve"> приложени</w:t>
      </w:r>
      <w:r>
        <w:rPr>
          <w:sz w:val="28"/>
          <w:szCs w:val="28"/>
        </w:rPr>
        <w:t>и</w:t>
      </w:r>
      <w:r w:rsidRPr="006D21C6">
        <w:rPr>
          <w:sz w:val="28"/>
          <w:szCs w:val="28"/>
        </w:rPr>
        <w:t xml:space="preserve"> </w:t>
      </w:r>
      <w:r w:rsidR="004217EF">
        <w:rPr>
          <w:sz w:val="28"/>
          <w:szCs w:val="28"/>
        </w:rPr>
        <w:t>3</w:t>
      </w:r>
      <w:r w:rsidRPr="006D21C6">
        <w:rPr>
          <w:sz w:val="28"/>
          <w:szCs w:val="28"/>
        </w:rPr>
        <w:t xml:space="preserve"> к настоящему </w:t>
      </w:r>
      <w:r w:rsidR="00CF79A4">
        <w:rPr>
          <w:sz w:val="28"/>
          <w:szCs w:val="28"/>
        </w:rPr>
        <w:t>приказу</w:t>
      </w:r>
      <w:r w:rsidR="00AE6307">
        <w:rPr>
          <w:sz w:val="28"/>
          <w:szCs w:val="28"/>
        </w:rPr>
        <w:t>;</w:t>
      </w:r>
    </w:p>
    <w:p w:rsidR="00AE6307" w:rsidRPr="00082C4C" w:rsidRDefault="00AE6307" w:rsidP="00AE6307">
      <w:pPr>
        <w:pStyle w:val="af"/>
        <w:numPr>
          <w:ilvl w:val="1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082C4C">
        <w:rPr>
          <w:sz w:val="28"/>
          <w:szCs w:val="28"/>
        </w:rPr>
        <w:t>сведения о размещении объектов недвижимого имущества, создаваемых (предоставляемых) взамен объектов недвижимого имущества, подлежащих сносу и находящихся в собственности Российской Федерации, Пермского края, муниципального образования город Пермь, расположенных на земельных участках в границах т</w:t>
      </w:r>
      <w:r w:rsidR="008F3C8D" w:rsidRPr="00082C4C">
        <w:rPr>
          <w:sz w:val="28"/>
          <w:szCs w:val="28"/>
        </w:rPr>
        <w:t>ерритории жилой застройки, подлежащей</w:t>
      </w:r>
      <w:r w:rsidRPr="00082C4C">
        <w:rPr>
          <w:sz w:val="28"/>
          <w:szCs w:val="28"/>
        </w:rPr>
        <w:t xml:space="preserve"> комплексному развитию, и необходимых для целей, перечисленных </w:t>
      </w:r>
      <w:r w:rsidR="008F3C8D" w:rsidRPr="00082C4C">
        <w:rPr>
          <w:sz w:val="28"/>
          <w:szCs w:val="28"/>
        </w:rPr>
        <w:br/>
      </w:r>
      <w:r w:rsidRPr="00082C4C">
        <w:rPr>
          <w:sz w:val="28"/>
          <w:szCs w:val="28"/>
        </w:rPr>
        <w:t xml:space="preserve">в подпункте «и» пункта 3 Правил согласования включения </w:t>
      </w:r>
      <w:r w:rsidRPr="00082C4C">
        <w:rPr>
          <w:sz w:val="28"/>
          <w:szCs w:val="28"/>
        </w:rPr>
        <w:br/>
        <w:t>в границы территории, в отношении которой решение о ее комплексном развитии принимается высшим исполнительным органом субъекта Российской Федерации или главой местной администрации муниципального образования, земельных участков и (или) расположенных на них объектов недвижимого имущества, находящихся в собственности Российской Федерации, субъектов Российской Федерации, муниципальной собственности, утвержденных постановлением Правительства Российской Федерации от 17 мая 2017 г. № 579, приведены в приложении 4 к настоящему приказу.</w:t>
      </w:r>
    </w:p>
    <w:p w:rsidR="00882F2D" w:rsidRDefault="00A81A7A" w:rsidP="001872AA">
      <w:pPr>
        <w:autoSpaceDE w:val="0"/>
        <w:autoSpaceDN w:val="0"/>
        <w:adjustRightInd w:val="0"/>
        <w:ind w:firstLine="709"/>
        <w:jc w:val="both"/>
        <w:rPr>
          <w:szCs w:val="28"/>
          <w:shd w:val="clear" w:color="auto" w:fill="FFFFFF"/>
        </w:rPr>
      </w:pPr>
      <w:r w:rsidRPr="00082C4C">
        <w:rPr>
          <w:szCs w:val="28"/>
        </w:rPr>
        <w:t>3</w:t>
      </w:r>
      <w:r w:rsidR="0076796A" w:rsidRPr="00082C4C">
        <w:rPr>
          <w:szCs w:val="28"/>
        </w:rPr>
        <w:t xml:space="preserve">. </w:t>
      </w:r>
      <w:r w:rsidR="00B16C9C" w:rsidRPr="00082C4C">
        <w:rPr>
          <w:szCs w:val="28"/>
          <w:shd w:val="clear" w:color="auto" w:fill="FFFFFF"/>
        </w:rPr>
        <w:t xml:space="preserve">Реализация решения о комплексном развитии </w:t>
      </w:r>
      <w:r w:rsidR="008F3C8D" w:rsidRPr="00082C4C">
        <w:rPr>
          <w:szCs w:val="28"/>
        </w:rPr>
        <w:t>территории</w:t>
      </w:r>
      <w:r w:rsidR="00B0445A" w:rsidRPr="00082C4C">
        <w:rPr>
          <w:szCs w:val="28"/>
          <w:shd w:val="clear" w:color="auto" w:fill="FFFFFF"/>
        </w:rPr>
        <w:t xml:space="preserve"> жилой</w:t>
      </w:r>
      <w:r w:rsidR="00B0445A" w:rsidRPr="00B0445A">
        <w:rPr>
          <w:szCs w:val="28"/>
          <w:shd w:val="clear" w:color="auto" w:fill="FFFFFF"/>
        </w:rPr>
        <w:t xml:space="preserve"> застройки</w:t>
      </w:r>
      <w:r w:rsidR="00B16C9C" w:rsidRPr="00345C38">
        <w:rPr>
          <w:szCs w:val="28"/>
          <w:shd w:val="clear" w:color="auto" w:fill="FFFFFF"/>
        </w:rPr>
        <w:t xml:space="preserve"> осуществляется</w:t>
      </w:r>
      <w:r w:rsidR="00B0445A">
        <w:rPr>
          <w:szCs w:val="28"/>
          <w:shd w:val="clear" w:color="auto" w:fill="FFFFFF"/>
        </w:rPr>
        <w:t xml:space="preserve"> </w:t>
      </w:r>
      <w:r w:rsidR="00B0445A" w:rsidRPr="00030183">
        <w:rPr>
          <w:szCs w:val="28"/>
          <w:shd w:val="clear" w:color="auto" w:fill="FFFFFF"/>
        </w:rPr>
        <w:t xml:space="preserve">лицом, с которым заключен договор </w:t>
      </w:r>
      <w:r w:rsidR="008F3C8D">
        <w:rPr>
          <w:szCs w:val="28"/>
          <w:shd w:val="clear" w:color="auto" w:fill="FFFFFF"/>
        </w:rPr>
        <w:br/>
      </w:r>
      <w:r w:rsidR="00B0445A" w:rsidRPr="00030183">
        <w:rPr>
          <w:szCs w:val="28"/>
          <w:shd w:val="clear" w:color="auto" w:fill="FFFFFF"/>
        </w:rPr>
        <w:t xml:space="preserve">о комплексном развитии </w:t>
      </w:r>
      <w:r w:rsidR="008F3C8D">
        <w:rPr>
          <w:szCs w:val="28"/>
        </w:rPr>
        <w:t>территории</w:t>
      </w:r>
      <w:r w:rsidR="0027169F">
        <w:rPr>
          <w:szCs w:val="28"/>
        </w:rPr>
        <w:t xml:space="preserve"> </w:t>
      </w:r>
      <w:r w:rsidR="00B0445A" w:rsidRPr="00030183">
        <w:rPr>
          <w:szCs w:val="28"/>
          <w:shd w:val="clear" w:color="auto" w:fill="FFFFFF"/>
        </w:rPr>
        <w:t xml:space="preserve">жилой застройки, определенным </w:t>
      </w:r>
      <w:r w:rsidR="008F3C8D">
        <w:rPr>
          <w:szCs w:val="28"/>
          <w:shd w:val="clear" w:color="auto" w:fill="FFFFFF"/>
        </w:rPr>
        <w:br/>
      </w:r>
      <w:r w:rsidR="001872AA" w:rsidRPr="00030183">
        <w:rPr>
          <w:szCs w:val="28"/>
          <w:shd w:val="clear" w:color="auto" w:fill="FFFFFF"/>
        </w:rPr>
        <w:t xml:space="preserve">в результате проведения торгов </w:t>
      </w:r>
      <w:r w:rsidR="001872AA">
        <w:rPr>
          <w:szCs w:val="28"/>
          <w:shd w:val="clear" w:color="auto" w:fill="FFFFFF"/>
        </w:rPr>
        <w:t>на право</w:t>
      </w:r>
      <w:r w:rsidR="001872AA" w:rsidRPr="00345C38">
        <w:rPr>
          <w:szCs w:val="28"/>
          <w:shd w:val="clear" w:color="auto" w:fill="FFFFFF"/>
        </w:rPr>
        <w:t xml:space="preserve"> заключения договора </w:t>
      </w:r>
      <w:r w:rsidR="008F3C8D">
        <w:rPr>
          <w:szCs w:val="28"/>
          <w:shd w:val="clear" w:color="auto" w:fill="FFFFFF"/>
        </w:rPr>
        <w:br/>
      </w:r>
      <w:r w:rsidR="001872AA" w:rsidRPr="00345C38">
        <w:rPr>
          <w:szCs w:val="28"/>
          <w:shd w:val="clear" w:color="auto" w:fill="FFFFFF"/>
        </w:rPr>
        <w:t xml:space="preserve">о комплексном развитии </w:t>
      </w:r>
      <w:r w:rsidR="00AA4AFA">
        <w:rPr>
          <w:szCs w:val="28"/>
        </w:rPr>
        <w:t>территории</w:t>
      </w:r>
      <w:r w:rsidR="001872AA" w:rsidRPr="001872AA">
        <w:rPr>
          <w:szCs w:val="28"/>
          <w:shd w:val="clear" w:color="auto" w:fill="FFFFFF"/>
        </w:rPr>
        <w:t xml:space="preserve"> жилой застройки</w:t>
      </w:r>
      <w:r w:rsidR="001872AA">
        <w:rPr>
          <w:szCs w:val="28"/>
          <w:shd w:val="clear" w:color="auto" w:fill="FFFFFF"/>
        </w:rPr>
        <w:t>.</w:t>
      </w:r>
    </w:p>
    <w:p w:rsidR="00B16C9C" w:rsidRPr="00345C38" w:rsidRDefault="00A81A7A" w:rsidP="001872AA">
      <w:pPr>
        <w:autoSpaceDE w:val="0"/>
        <w:autoSpaceDN w:val="0"/>
        <w:adjustRightInd w:val="0"/>
        <w:ind w:firstLine="709"/>
        <w:jc w:val="both"/>
        <w:rPr>
          <w:szCs w:val="28"/>
          <w:shd w:val="clear" w:color="auto" w:fill="FFFFFF"/>
        </w:rPr>
      </w:pPr>
      <w:r>
        <w:rPr>
          <w:szCs w:val="28"/>
        </w:rPr>
        <w:lastRenderedPageBreak/>
        <w:t>4</w:t>
      </w:r>
      <w:r w:rsidR="0076796A" w:rsidRPr="00FF1BE7">
        <w:rPr>
          <w:szCs w:val="28"/>
        </w:rPr>
        <w:t>.</w:t>
      </w:r>
      <w:r w:rsidR="0076796A">
        <w:rPr>
          <w:szCs w:val="28"/>
        </w:rPr>
        <w:t> </w:t>
      </w:r>
      <w:r w:rsidR="00B16C9C">
        <w:rPr>
          <w:szCs w:val="28"/>
          <w:shd w:val="clear" w:color="auto" w:fill="FFFFFF"/>
        </w:rPr>
        <w:t xml:space="preserve">Начальнику управления градостроительной деятельности Министерства по управлению имуществом и градостроительной деятельности Пермского края обеспечить </w:t>
      </w:r>
      <w:r w:rsidR="00B16C9C" w:rsidRPr="008C0E9A">
        <w:rPr>
          <w:szCs w:val="28"/>
        </w:rPr>
        <w:t>прове</w:t>
      </w:r>
      <w:r w:rsidR="00B16C9C">
        <w:rPr>
          <w:szCs w:val="28"/>
        </w:rPr>
        <w:t>дение торгов</w:t>
      </w:r>
      <w:r w:rsidR="00B16C9C" w:rsidRPr="008C0E9A">
        <w:rPr>
          <w:szCs w:val="28"/>
        </w:rPr>
        <w:t xml:space="preserve"> на право заключения договора о комплексном развитии </w:t>
      </w:r>
      <w:r w:rsidR="00AA4AFA">
        <w:rPr>
          <w:szCs w:val="28"/>
        </w:rPr>
        <w:t>территории</w:t>
      </w:r>
      <w:r w:rsidR="001872AA" w:rsidRPr="001872AA">
        <w:rPr>
          <w:szCs w:val="28"/>
        </w:rPr>
        <w:t xml:space="preserve"> жилой застройки</w:t>
      </w:r>
      <w:r w:rsidR="00B16C9C" w:rsidRPr="008C0E9A">
        <w:rPr>
          <w:szCs w:val="28"/>
        </w:rPr>
        <w:t xml:space="preserve"> </w:t>
      </w:r>
      <w:r w:rsidR="00414FFD">
        <w:rPr>
          <w:szCs w:val="28"/>
        </w:rPr>
        <w:br/>
      </w:r>
      <w:r w:rsidR="00B16C9C">
        <w:rPr>
          <w:szCs w:val="28"/>
        </w:rPr>
        <w:t>в форме аукциона</w:t>
      </w:r>
      <w:r w:rsidR="00F248A2">
        <w:rPr>
          <w:szCs w:val="28"/>
        </w:rPr>
        <w:t>.</w:t>
      </w:r>
    </w:p>
    <w:p w:rsidR="00B16C9C" w:rsidRPr="00345C38" w:rsidRDefault="00B16C9C" w:rsidP="001872AA">
      <w:pPr>
        <w:tabs>
          <w:tab w:val="left" w:pos="709"/>
          <w:tab w:val="left" w:pos="993"/>
        </w:tabs>
        <w:jc w:val="both"/>
        <w:rPr>
          <w:szCs w:val="28"/>
        </w:rPr>
      </w:pPr>
      <w:r>
        <w:rPr>
          <w:szCs w:val="28"/>
        </w:rPr>
        <w:tab/>
        <w:t xml:space="preserve">5. Начальнику аналитического отдела </w:t>
      </w:r>
      <w:r>
        <w:rPr>
          <w:szCs w:val="28"/>
          <w:shd w:val="clear" w:color="auto" w:fill="FFFFFF"/>
        </w:rPr>
        <w:t>Министерства по управлению имуществом и градостроительной деятельности Пермского края</w:t>
      </w:r>
      <w:r>
        <w:rPr>
          <w:szCs w:val="28"/>
        </w:rPr>
        <w:t xml:space="preserve"> обеспечить опубликование настоящего приказа в порядке, установленном </w:t>
      </w:r>
      <w:r w:rsidR="00921AF6">
        <w:rPr>
          <w:szCs w:val="28"/>
        </w:rPr>
        <w:br/>
      </w:r>
      <w:r>
        <w:rPr>
          <w:szCs w:val="28"/>
        </w:rPr>
        <w:t xml:space="preserve">для официального опубликования правовых актов, иной официальной информации. </w:t>
      </w:r>
    </w:p>
    <w:p w:rsidR="00B16C9C" w:rsidRDefault="00B16C9C" w:rsidP="001872AA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6</w:t>
      </w:r>
      <w:r w:rsidRPr="006D21C6">
        <w:rPr>
          <w:szCs w:val="28"/>
        </w:rPr>
        <w:t>. </w:t>
      </w:r>
      <w:r w:rsidRPr="00A676B3">
        <w:rPr>
          <w:szCs w:val="28"/>
        </w:rPr>
        <w:t>Настоящ</w:t>
      </w:r>
      <w:r>
        <w:rPr>
          <w:szCs w:val="28"/>
        </w:rPr>
        <w:t>ий</w:t>
      </w:r>
      <w:r w:rsidRPr="00A676B3">
        <w:rPr>
          <w:szCs w:val="28"/>
        </w:rPr>
        <w:t xml:space="preserve"> </w:t>
      </w:r>
      <w:r>
        <w:rPr>
          <w:szCs w:val="28"/>
        </w:rPr>
        <w:t>приказ</w:t>
      </w:r>
      <w:r w:rsidRPr="00A676B3">
        <w:rPr>
          <w:szCs w:val="28"/>
        </w:rPr>
        <w:t xml:space="preserve"> вступает в силу со дня его официального опубликования.</w:t>
      </w:r>
    </w:p>
    <w:p w:rsidR="0076796A" w:rsidRDefault="00B16C9C" w:rsidP="001872AA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7</w:t>
      </w:r>
      <w:r w:rsidRPr="00A676B3">
        <w:rPr>
          <w:szCs w:val="28"/>
        </w:rPr>
        <w:t>.</w:t>
      </w:r>
      <w:r>
        <w:rPr>
          <w:szCs w:val="28"/>
        </w:rPr>
        <w:t> </w:t>
      </w:r>
      <w:r w:rsidRPr="00A676B3">
        <w:rPr>
          <w:szCs w:val="28"/>
        </w:rPr>
        <w:t xml:space="preserve">Контроль за исполнением </w:t>
      </w:r>
      <w:r>
        <w:rPr>
          <w:szCs w:val="28"/>
        </w:rPr>
        <w:t>приказа</w:t>
      </w:r>
      <w:r w:rsidRPr="007F4FCF">
        <w:rPr>
          <w:szCs w:val="28"/>
        </w:rPr>
        <w:t xml:space="preserve"> </w:t>
      </w:r>
      <w:r>
        <w:rPr>
          <w:szCs w:val="28"/>
        </w:rPr>
        <w:t>оставляю за собой.</w:t>
      </w:r>
    </w:p>
    <w:p w:rsidR="00092198" w:rsidRDefault="0076796A" w:rsidP="0076796A">
      <w:pPr>
        <w:spacing w:before="720" w:line="360" w:lineRule="exact"/>
        <w:jc w:val="both"/>
        <w:rPr>
          <w:rFonts w:eastAsia="Times-Roman"/>
          <w:szCs w:val="28"/>
        </w:rPr>
      </w:pPr>
      <w:r>
        <w:rPr>
          <w:rFonts w:eastAsia="Times-Roman"/>
          <w:szCs w:val="28"/>
        </w:rPr>
        <w:t>Министр</w:t>
      </w:r>
      <w:r>
        <w:rPr>
          <w:rFonts w:eastAsia="Times-Roman"/>
          <w:szCs w:val="28"/>
        </w:rPr>
        <w:tab/>
      </w:r>
      <w:r>
        <w:rPr>
          <w:rFonts w:eastAsia="Times-Roman"/>
          <w:szCs w:val="28"/>
        </w:rPr>
        <w:tab/>
      </w:r>
      <w:r>
        <w:rPr>
          <w:rFonts w:eastAsia="Times-Roman"/>
          <w:szCs w:val="28"/>
        </w:rPr>
        <w:tab/>
      </w:r>
      <w:r>
        <w:rPr>
          <w:rFonts w:eastAsia="Times-Roman"/>
          <w:szCs w:val="28"/>
        </w:rPr>
        <w:tab/>
      </w:r>
      <w:r>
        <w:rPr>
          <w:rFonts w:eastAsia="Times-Roman"/>
          <w:szCs w:val="28"/>
        </w:rPr>
        <w:tab/>
      </w:r>
      <w:r>
        <w:rPr>
          <w:rFonts w:eastAsia="Times-Roman"/>
          <w:szCs w:val="28"/>
        </w:rPr>
        <w:tab/>
      </w:r>
      <w:r>
        <w:rPr>
          <w:rFonts w:eastAsia="Times-Roman"/>
          <w:szCs w:val="28"/>
        </w:rPr>
        <w:tab/>
      </w:r>
      <w:r w:rsidR="00F248A2">
        <w:rPr>
          <w:rFonts w:eastAsia="Times-Roman"/>
          <w:szCs w:val="28"/>
        </w:rPr>
        <w:t xml:space="preserve">      </w:t>
      </w:r>
      <w:r>
        <w:rPr>
          <w:rFonts w:eastAsia="Times-Roman"/>
          <w:szCs w:val="28"/>
        </w:rPr>
        <w:t xml:space="preserve">    </w:t>
      </w:r>
      <w:r w:rsidR="00092198">
        <w:rPr>
          <w:rFonts w:eastAsia="Times-Roman"/>
          <w:szCs w:val="28"/>
        </w:rPr>
        <w:t xml:space="preserve"> </w:t>
      </w:r>
      <w:r>
        <w:rPr>
          <w:rFonts w:eastAsia="Times-Roman"/>
          <w:szCs w:val="28"/>
        </w:rPr>
        <w:t xml:space="preserve">   </w:t>
      </w:r>
      <w:r w:rsidR="00882F2D">
        <w:rPr>
          <w:rFonts w:eastAsia="Times-Roman"/>
          <w:szCs w:val="28"/>
        </w:rPr>
        <w:t xml:space="preserve">      </w:t>
      </w:r>
      <w:r w:rsidR="001872AA">
        <w:rPr>
          <w:rFonts w:eastAsia="Times-Roman"/>
          <w:szCs w:val="28"/>
        </w:rPr>
        <w:t xml:space="preserve">  </w:t>
      </w:r>
      <w:r>
        <w:rPr>
          <w:rFonts w:eastAsia="Times-Roman"/>
          <w:szCs w:val="28"/>
        </w:rPr>
        <w:t>Л.Г. Ведерникова</w:t>
      </w:r>
    </w:p>
    <w:p w:rsidR="00092198" w:rsidRPr="00DD32FC" w:rsidRDefault="00092198" w:rsidP="00CF79A4">
      <w:pPr>
        <w:pStyle w:val="a5"/>
        <w:spacing w:line="240" w:lineRule="exact"/>
        <w:ind w:left="4962" w:firstLine="0"/>
        <w:jc w:val="left"/>
        <w:rPr>
          <w:rFonts w:eastAsia="Calibri"/>
          <w:szCs w:val="28"/>
          <w:lang w:eastAsia="en-US"/>
        </w:rPr>
      </w:pPr>
      <w:r>
        <w:rPr>
          <w:rFonts w:eastAsia="Times-Roman"/>
        </w:rPr>
        <w:br w:type="page"/>
      </w:r>
      <w:r w:rsidRPr="00DD32FC">
        <w:rPr>
          <w:rFonts w:eastAsia="Calibri"/>
          <w:szCs w:val="28"/>
          <w:lang w:eastAsia="en-US"/>
        </w:rPr>
        <w:lastRenderedPageBreak/>
        <w:t xml:space="preserve">Приложение 1 к </w:t>
      </w:r>
      <w:r w:rsidR="00CF79A4" w:rsidRPr="00DD32FC">
        <w:rPr>
          <w:rFonts w:eastAsia="Calibri"/>
          <w:szCs w:val="28"/>
          <w:lang w:eastAsia="en-US"/>
        </w:rPr>
        <w:t>приказу Министерства по управлению имуществом и градостроительной деятельности</w:t>
      </w:r>
      <w:r w:rsidRPr="00DD32FC">
        <w:rPr>
          <w:rFonts w:eastAsia="Calibri"/>
          <w:szCs w:val="28"/>
          <w:lang w:eastAsia="en-US"/>
        </w:rPr>
        <w:t xml:space="preserve"> Пермского края</w:t>
      </w:r>
    </w:p>
    <w:p w:rsidR="00092198" w:rsidRPr="00BB6895" w:rsidRDefault="00092198" w:rsidP="00CF79A4">
      <w:pPr>
        <w:spacing w:line="240" w:lineRule="exact"/>
        <w:ind w:left="4962"/>
        <w:rPr>
          <w:rFonts w:eastAsia="Calibri"/>
          <w:szCs w:val="28"/>
          <w:lang w:eastAsia="en-US"/>
        </w:rPr>
      </w:pPr>
      <w:r w:rsidRPr="00DD32FC">
        <w:rPr>
          <w:rFonts w:eastAsia="Calibri"/>
          <w:szCs w:val="28"/>
          <w:lang w:eastAsia="en-US"/>
        </w:rPr>
        <w:t>от                     №</w:t>
      </w:r>
      <w:r w:rsidRPr="00BB6895">
        <w:rPr>
          <w:rFonts w:eastAsia="Calibri"/>
          <w:szCs w:val="28"/>
          <w:lang w:eastAsia="en-US"/>
        </w:rPr>
        <w:t xml:space="preserve"> </w:t>
      </w:r>
    </w:p>
    <w:p w:rsidR="00092198" w:rsidRPr="00316A93" w:rsidRDefault="00092198" w:rsidP="00092198">
      <w:pPr>
        <w:spacing w:line="360" w:lineRule="exact"/>
        <w:ind w:left="5670"/>
        <w:jc w:val="right"/>
        <w:rPr>
          <w:szCs w:val="28"/>
        </w:rPr>
      </w:pPr>
      <w:r w:rsidRPr="00EE0C4D">
        <w:rPr>
          <w:szCs w:val="28"/>
        </w:rPr>
        <w:t xml:space="preserve"> </w:t>
      </w:r>
    </w:p>
    <w:p w:rsidR="00092198" w:rsidRPr="00CB3068" w:rsidRDefault="00092198" w:rsidP="00BC7133">
      <w:pPr>
        <w:spacing w:line="240" w:lineRule="exact"/>
        <w:jc w:val="center"/>
        <w:rPr>
          <w:b/>
          <w:szCs w:val="28"/>
        </w:rPr>
      </w:pPr>
      <w:r w:rsidRPr="00CB3068">
        <w:rPr>
          <w:b/>
          <w:szCs w:val="28"/>
        </w:rPr>
        <w:t xml:space="preserve">СВЕДЕНИЯ </w:t>
      </w:r>
    </w:p>
    <w:p w:rsidR="008F3C8D" w:rsidRPr="008F3C8D" w:rsidRDefault="00B75911" w:rsidP="008F3C8D">
      <w:pPr>
        <w:spacing w:line="240" w:lineRule="exact"/>
        <w:jc w:val="center"/>
        <w:rPr>
          <w:szCs w:val="28"/>
        </w:rPr>
      </w:pPr>
      <w:r>
        <w:rPr>
          <w:szCs w:val="28"/>
        </w:rPr>
        <w:t xml:space="preserve">о местоположении и границах </w:t>
      </w:r>
      <w:r w:rsidR="008F3C8D" w:rsidRPr="008F3C8D">
        <w:rPr>
          <w:szCs w:val="28"/>
        </w:rPr>
        <w:t>территори</w:t>
      </w:r>
      <w:r w:rsidR="00FC7CF2">
        <w:rPr>
          <w:szCs w:val="28"/>
        </w:rPr>
        <w:t>и</w:t>
      </w:r>
      <w:r w:rsidR="008F3C8D" w:rsidRPr="008F3C8D">
        <w:rPr>
          <w:szCs w:val="28"/>
        </w:rPr>
        <w:t xml:space="preserve"> жилой застройки</w:t>
      </w:r>
      <w:r w:rsidR="00FC7CF2">
        <w:rPr>
          <w:szCs w:val="28"/>
        </w:rPr>
        <w:t>,</w:t>
      </w:r>
      <w:r w:rsidR="008F3C8D" w:rsidRPr="008F3C8D">
        <w:rPr>
          <w:szCs w:val="28"/>
        </w:rPr>
        <w:t xml:space="preserve"> ограниченной </w:t>
      </w:r>
      <w:r w:rsidR="008F3C8D">
        <w:rPr>
          <w:szCs w:val="28"/>
        </w:rPr>
        <w:br/>
      </w:r>
      <w:r w:rsidR="008F3C8D" w:rsidRPr="008F3C8D">
        <w:rPr>
          <w:szCs w:val="28"/>
        </w:rPr>
        <w:t xml:space="preserve">ул. Красновишерская,  ул. Фрезеровщиков, ул. Краснокамская в микрорайоне «Городские горки» в Мотовилихинском районе города Перми,  а также территории вдоль Северной дамбы и ул. Екатерининская </w:t>
      </w:r>
    </w:p>
    <w:p w:rsidR="00B75911" w:rsidRDefault="008F3C8D" w:rsidP="008F3C8D">
      <w:pPr>
        <w:spacing w:line="240" w:lineRule="exact"/>
        <w:jc w:val="center"/>
        <w:rPr>
          <w:szCs w:val="28"/>
        </w:rPr>
      </w:pPr>
      <w:r w:rsidRPr="008F3C8D">
        <w:rPr>
          <w:szCs w:val="28"/>
        </w:rPr>
        <w:t>в микрорайоне «Разгуляй» в Ленинском районе города Перми</w:t>
      </w:r>
      <w:r w:rsidR="009833B5">
        <w:rPr>
          <w:szCs w:val="28"/>
        </w:rPr>
        <w:t xml:space="preserve">, </w:t>
      </w:r>
      <w:r w:rsidR="00B75911">
        <w:rPr>
          <w:szCs w:val="28"/>
        </w:rPr>
        <w:t xml:space="preserve"> </w:t>
      </w:r>
    </w:p>
    <w:p w:rsidR="00C7252B" w:rsidRDefault="00C12015" w:rsidP="00C7252B">
      <w:pPr>
        <w:spacing w:line="240" w:lineRule="exact"/>
        <w:jc w:val="center"/>
        <w:rPr>
          <w:szCs w:val="28"/>
        </w:rPr>
      </w:pPr>
      <w:r w:rsidRPr="00416776">
        <w:rPr>
          <w:szCs w:val="28"/>
        </w:rPr>
        <w:t>подлежащ</w:t>
      </w:r>
      <w:r w:rsidR="008F3C8D">
        <w:rPr>
          <w:szCs w:val="28"/>
        </w:rPr>
        <w:t>ей</w:t>
      </w:r>
      <w:r w:rsidRPr="00416776">
        <w:rPr>
          <w:szCs w:val="28"/>
        </w:rPr>
        <w:t xml:space="preserve"> </w:t>
      </w:r>
      <w:r w:rsidR="00C7252B">
        <w:rPr>
          <w:szCs w:val="28"/>
        </w:rPr>
        <w:t>комплексному развитию</w:t>
      </w:r>
    </w:p>
    <w:p w:rsidR="008F3C8D" w:rsidRPr="00A153F9" w:rsidRDefault="008F3C8D" w:rsidP="00266AF3">
      <w:pPr>
        <w:rPr>
          <w:noProof/>
          <w:szCs w:val="28"/>
        </w:rPr>
      </w:pPr>
    </w:p>
    <w:p w:rsidR="008F3C8D" w:rsidRDefault="00A153F9" w:rsidP="00266AF3">
      <w:pPr>
        <w:rPr>
          <w:noProof/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99C468" wp14:editId="231096E2">
                <wp:simplePos x="0" y="0"/>
                <wp:positionH relativeFrom="column">
                  <wp:posOffset>381469</wp:posOffset>
                </wp:positionH>
                <wp:positionV relativeFrom="paragraph">
                  <wp:posOffset>4606125</wp:posOffset>
                </wp:positionV>
                <wp:extent cx="734060" cy="210185"/>
                <wp:effectExtent l="0" t="0" r="27940" b="1841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060" cy="2101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65073" w:rsidRPr="008F0F4F" w:rsidRDefault="00F65073" w:rsidP="008F0F4F">
                            <w:pPr>
                              <w:jc w:val="center"/>
                              <w:rPr>
                                <w:rStyle w:val="af7"/>
                                <w:b w:val="0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Style w:val="af7"/>
                                <w:b w:val="0"/>
                                <w:sz w:val="16"/>
                                <w:szCs w:val="16"/>
                              </w:rPr>
                              <w:t xml:space="preserve">Контур № </w:t>
                            </w:r>
                            <w:r>
                              <w:rPr>
                                <w:rStyle w:val="af7"/>
                                <w:b w:val="0"/>
                                <w:sz w:val="16"/>
                                <w:szCs w:val="16"/>
                                <w:lang w:val="en-US"/>
                              </w:rPr>
                              <w:t>5</w:t>
                            </w:r>
                            <w:r>
                              <w:rPr>
                                <w:bCs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434C7E81" wp14:editId="689DFAEB">
                                  <wp:extent cx="542290" cy="166111"/>
                                  <wp:effectExtent l="0" t="0" r="0" b="5715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2290" cy="1661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65073" w:rsidRDefault="00F65073" w:rsidP="008F0F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6" style="position:absolute;margin-left:30.05pt;margin-top:362.7pt;width:57.8pt;height:16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" fillcolor="window" strokecolor="windowText">
                <v:textbox>
                  <w:txbxContent>
                    <w:p w:rsidR="00F65073" w:rsidRPr="008F0F4F" w:rsidRDefault="00F65073" w:rsidP="008F0F4F">
                      <w:pPr>
                        <w:jc w:val="center"/>
                        <w:rPr>
                          <w:rStyle w:val="af7"/>
                          <w:b w:val="0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Style w:val="af7"/>
                          <w:b w:val="0"/>
                          <w:sz w:val="16"/>
                          <w:szCs w:val="16"/>
                        </w:rPr>
                        <w:t xml:space="preserve">Контур № </w:t>
                      </w:r>
                      <w:r>
                        <w:rPr>
                          <w:rStyle w:val="af7"/>
                          <w:b w:val="0"/>
                          <w:sz w:val="16"/>
                          <w:szCs w:val="16"/>
                          <w:lang w:val="en-US"/>
                        </w:rPr>
                        <w:t>5</w:t>
                      </w:r>
                      <w:r>
                        <w:rPr>
                          <w:bCs/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434C7E81" wp14:editId="689DFAEB">
                            <wp:extent cx="542290" cy="166111"/>
                            <wp:effectExtent l="0" t="0" r="0" b="5715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2290" cy="1661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65073" w:rsidRDefault="00F65073" w:rsidP="008F0F4F"/>
                  </w:txbxContent>
                </v:textbox>
              </v:rect>
            </w:pict>
          </mc:Fallback>
        </mc:AlternateContent>
      </w: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EA2E720" wp14:editId="7A89A3F1">
                <wp:simplePos x="0" y="0"/>
                <wp:positionH relativeFrom="column">
                  <wp:posOffset>1285875</wp:posOffset>
                </wp:positionH>
                <wp:positionV relativeFrom="paragraph">
                  <wp:posOffset>3916680</wp:posOffset>
                </wp:positionV>
                <wp:extent cx="734060" cy="210185"/>
                <wp:effectExtent l="0" t="0" r="27940" b="1841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060" cy="2101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65073" w:rsidRPr="008F0F4F" w:rsidRDefault="00F65073" w:rsidP="008F0F4F">
                            <w:pPr>
                              <w:jc w:val="center"/>
                              <w:rPr>
                                <w:rStyle w:val="af7"/>
                                <w:b w:val="0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Style w:val="af7"/>
                                <w:b w:val="0"/>
                                <w:sz w:val="16"/>
                                <w:szCs w:val="16"/>
                              </w:rPr>
                              <w:t xml:space="preserve">Контур № </w:t>
                            </w:r>
                            <w:r>
                              <w:rPr>
                                <w:rStyle w:val="af7"/>
                                <w:b w:val="0"/>
                                <w:sz w:val="16"/>
                                <w:szCs w:val="16"/>
                                <w:lang w:val="en-US"/>
                              </w:rPr>
                              <w:t>3</w:t>
                            </w:r>
                          </w:p>
                          <w:p w:rsidR="00F65073" w:rsidRDefault="00F65073" w:rsidP="008F0F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7" style="position:absolute;margin-left:101.25pt;margin-top:308.4pt;width:57.8pt;height:16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" fillcolor="window" strokecolor="windowText">
                <v:textbox>
                  <w:txbxContent>
                    <w:p w:rsidR="00F65073" w:rsidRPr="008F0F4F" w:rsidRDefault="00F65073" w:rsidP="008F0F4F">
                      <w:pPr>
                        <w:jc w:val="center"/>
                        <w:rPr>
                          <w:rStyle w:val="af7"/>
                          <w:b w:val="0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Style w:val="af7"/>
                          <w:b w:val="0"/>
                          <w:sz w:val="16"/>
                          <w:szCs w:val="16"/>
                        </w:rPr>
                        <w:t xml:space="preserve">Контур № </w:t>
                      </w:r>
                      <w:r>
                        <w:rPr>
                          <w:rStyle w:val="af7"/>
                          <w:b w:val="0"/>
                          <w:sz w:val="16"/>
                          <w:szCs w:val="16"/>
                          <w:lang w:val="en-US"/>
                        </w:rPr>
                        <w:t>3</w:t>
                      </w:r>
                    </w:p>
                    <w:p w:rsidR="00F65073" w:rsidRDefault="00F65073" w:rsidP="008F0F4F"/>
                  </w:txbxContent>
                </v:textbox>
              </v:rect>
            </w:pict>
          </mc:Fallback>
        </mc:AlternateContent>
      </w: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D63555B" wp14:editId="36CE40D4">
                <wp:simplePos x="0" y="0"/>
                <wp:positionH relativeFrom="column">
                  <wp:posOffset>3130467</wp:posOffset>
                </wp:positionH>
                <wp:positionV relativeFrom="paragraph">
                  <wp:posOffset>4064939</wp:posOffset>
                </wp:positionV>
                <wp:extent cx="734060" cy="210185"/>
                <wp:effectExtent l="0" t="0" r="27940" b="1841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060" cy="2101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65073" w:rsidRPr="008F0F4F" w:rsidRDefault="00F65073" w:rsidP="008F0F4F">
                            <w:pPr>
                              <w:jc w:val="center"/>
                              <w:rPr>
                                <w:rStyle w:val="af7"/>
                                <w:b w:val="0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Style w:val="af7"/>
                                <w:b w:val="0"/>
                                <w:sz w:val="16"/>
                                <w:szCs w:val="16"/>
                              </w:rPr>
                              <w:t xml:space="preserve">Контур № </w:t>
                            </w:r>
                            <w:r>
                              <w:rPr>
                                <w:rStyle w:val="af7"/>
                                <w:b w:val="0"/>
                                <w:sz w:val="16"/>
                                <w:szCs w:val="16"/>
                                <w:lang w:val="en-US"/>
                              </w:rPr>
                              <w:t>4</w:t>
                            </w:r>
                            <w:r>
                              <w:rPr>
                                <w:bCs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49BB2BFB" wp14:editId="2C9310EE">
                                  <wp:extent cx="542290" cy="166111"/>
                                  <wp:effectExtent l="0" t="0" r="0" b="5715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2290" cy="1661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65073" w:rsidRDefault="00F65073" w:rsidP="008F0F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8" style="position:absolute;margin-left:246.5pt;margin-top:320.05pt;width:57.8pt;height:16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" fillcolor="window" strokecolor="windowText">
                <v:textbox>
                  <w:txbxContent>
                    <w:p w:rsidR="00F65073" w:rsidRPr="008F0F4F" w:rsidRDefault="00F65073" w:rsidP="008F0F4F">
                      <w:pPr>
                        <w:jc w:val="center"/>
                        <w:rPr>
                          <w:rStyle w:val="af7"/>
                          <w:b w:val="0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Style w:val="af7"/>
                          <w:b w:val="0"/>
                          <w:sz w:val="16"/>
                          <w:szCs w:val="16"/>
                        </w:rPr>
                        <w:t xml:space="preserve">Контур № </w:t>
                      </w:r>
                      <w:r>
                        <w:rPr>
                          <w:rStyle w:val="af7"/>
                          <w:b w:val="0"/>
                          <w:sz w:val="16"/>
                          <w:szCs w:val="16"/>
                          <w:lang w:val="en-US"/>
                        </w:rPr>
                        <w:t>4</w:t>
                      </w:r>
                      <w:r>
                        <w:rPr>
                          <w:bCs/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49BB2BFB" wp14:editId="2C9310EE">
                            <wp:extent cx="542290" cy="166111"/>
                            <wp:effectExtent l="0" t="0" r="0" b="5715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2290" cy="1661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65073" w:rsidRDefault="00F65073" w:rsidP="008F0F4F"/>
                  </w:txbxContent>
                </v:textbox>
              </v:rect>
            </w:pict>
          </mc:Fallback>
        </mc:AlternateContent>
      </w: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3B1D8F" wp14:editId="78E9E338">
                <wp:simplePos x="0" y="0"/>
                <wp:positionH relativeFrom="column">
                  <wp:posOffset>2120265</wp:posOffset>
                </wp:positionH>
                <wp:positionV relativeFrom="paragraph">
                  <wp:posOffset>2984500</wp:posOffset>
                </wp:positionV>
                <wp:extent cx="734060" cy="210185"/>
                <wp:effectExtent l="0" t="0" r="27940" b="1841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060" cy="2101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65073" w:rsidRPr="008F0F4F" w:rsidRDefault="00F65073" w:rsidP="008F0F4F">
                            <w:pPr>
                              <w:jc w:val="center"/>
                              <w:rPr>
                                <w:rStyle w:val="af7"/>
                                <w:b w:val="0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Style w:val="af7"/>
                                <w:b w:val="0"/>
                                <w:sz w:val="16"/>
                                <w:szCs w:val="16"/>
                              </w:rPr>
                              <w:t xml:space="preserve">Контур № </w:t>
                            </w:r>
                            <w:r>
                              <w:rPr>
                                <w:rStyle w:val="af7"/>
                                <w:b w:val="0"/>
                                <w:sz w:val="16"/>
                                <w:szCs w:val="16"/>
                                <w:lang w:val="en-US"/>
                              </w:rPr>
                              <w:t>2</w:t>
                            </w:r>
                          </w:p>
                          <w:p w:rsidR="00F65073" w:rsidRDefault="00F65073" w:rsidP="008F0F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9" style="position:absolute;margin-left:166.95pt;margin-top:235pt;width:57.8pt;height:16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" fillcolor="window" strokecolor="windowText">
                <v:textbox>
                  <w:txbxContent>
                    <w:p w:rsidR="00F65073" w:rsidRPr="008F0F4F" w:rsidRDefault="00F65073" w:rsidP="008F0F4F">
                      <w:pPr>
                        <w:jc w:val="center"/>
                        <w:rPr>
                          <w:rStyle w:val="af7"/>
                          <w:b w:val="0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Style w:val="af7"/>
                          <w:b w:val="0"/>
                          <w:sz w:val="16"/>
                          <w:szCs w:val="16"/>
                        </w:rPr>
                        <w:t xml:space="preserve">Контур № </w:t>
                      </w:r>
                      <w:r>
                        <w:rPr>
                          <w:rStyle w:val="af7"/>
                          <w:b w:val="0"/>
                          <w:sz w:val="16"/>
                          <w:szCs w:val="16"/>
                          <w:lang w:val="en-US"/>
                        </w:rPr>
                        <w:t>2</w:t>
                      </w:r>
                    </w:p>
                    <w:p w:rsidR="00F65073" w:rsidRDefault="00F65073" w:rsidP="008F0F4F"/>
                  </w:txbxContent>
                </v:textbox>
              </v:rect>
            </w:pict>
          </mc:Fallback>
        </mc:AlternateContent>
      </w: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BEC73E" wp14:editId="14EE5E95">
                <wp:simplePos x="0" y="0"/>
                <wp:positionH relativeFrom="column">
                  <wp:posOffset>1998980</wp:posOffset>
                </wp:positionH>
                <wp:positionV relativeFrom="paragraph">
                  <wp:posOffset>277495</wp:posOffset>
                </wp:positionV>
                <wp:extent cx="734060" cy="210185"/>
                <wp:effectExtent l="0" t="0" r="27940" b="1841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060" cy="2101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65073" w:rsidRPr="008F0F4F" w:rsidRDefault="00F65073" w:rsidP="008F0F4F">
                            <w:pPr>
                              <w:jc w:val="center"/>
                              <w:rPr>
                                <w:rStyle w:val="af7"/>
                                <w:b w:val="0"/>
                                <w:sz w:val="16"/>
                                <w:szCs w:val="16"/>
                              </w:rPr>
                            </w:pPr>
                            <w:r w:rsidRPr="008F0F4F">
                              <w:rPr>
                                <w:rStyle w:val="af7"/>
                                <w:b w:val="0"/>
                                <w:sz w:val="16"/>
                                <w:szCs w:val="16"/>
                              </w:rPr>
                              <w:t>Контур № 1</w:t>
                            </w:r>
                          </w:p>
                          <w:p w:rsidR="00F65073" w:rsidRDefault="00F650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30" style="position:absolute;margin-left:157.4pt;margin-top:21.85pt;width:57.8pt;height:16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" fillcolor="window" strokecolor="windowText">
                <v:textbox>
                  <w:txbxContent>
                    <w:p w:rsidR="00F65073" w:rsidRPr="008F0F4F" w:rsidRDefault="00F65073" w:rsidP="008F0F4F">
                      <w:pPr>
                        <w:jc w:val="center"/>
                        <w:rPr>
                          <w:rStyle w:val="af7"/>
                          <w:b w:val="0"/>
                          <w:sz w:val="16"/>
                          <w:szCs w:val="16"/>
                        </w:rPr>
                      </w:pPr>
                      <w:r w:rsidRPr="008F0F4F">
                        <w:rPr>
                          <w:rStyle w:val="af7"/>
                          <w:b w:val="0"/>
                          <w:sz w:val="16"/>
                          <w:szCs w:val="16"/>
                        </w:rPr>
                        <w:t>Контур № 1</w:t>
                      </w:r>
                    </w:p>
                    <w:p w:rsidR="00F65073" w:rsidRDefault="00F65073"/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7AF316E" wp14:editId="3707FE63">
            <wp:extent cx="5940425" cy="5615999"/>
            <wp:effectExtent l="0" t="0" r="3175" b="3810"/>
            <wp:docPr id="1" name="Рисунок 1" descr="shee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2d7562-1571-42da-aad0-bf4614318da8" descr="sheet"/>
                    <pic:cNvPicPr preferRelativeResize="0"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1599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512" w:rsidRPr="008F0F4F" w:rsidRDefault="0054402D" w:rsidP="008F0F4F">
      <w:pPr>
        <w:rPr>
          <w:noProof/>
          <w:szCs w:val="28"/>
          <w:lang w:val="en-US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1958BDC" wp14:editId="11236345">
                <wp:simplePos x="0" y="0"/>
                <wp:positionH relativeFrom="column">
                  <wp:posOffset>2408453</wp:posOffset>
                </wp:positionH>
                <wp:positionV relativeFrom="paragraph">
                  <wp:posOffset>3251272</wp:posOffset>
                </wp:positionV>
                <wp:extent cx="840728" cy="234017"/>
                <wp:effectExtent l="0" t="0" r="17145" b="1397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0728" cy="23401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5073" w:rsidRPr="0054402D" w:rsidRDefault="00F65073" w:rsidP="0054402D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t>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" o:spid="_x0000_s1031" style="position:absolute;margin-left:189.65pt;margin-top:256pt;width:66.2pt;height:18.45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" fillcolor="white [3212]" strokecolor="white [3212]" strokeweight="2pt">
                <v:textbox>
                  <w:txbxContent>
                    <w:p w:rsidR="00F65073" w:rsidRPr="0054402D" w:rsidRDefault="00F65073" w:rsidP="0054402D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t>К</w:t>
                      </w:r>
                    </w:p>
                  </w:txbxContent>
                </v:textbox>
              </v:rect>
            </w:pict>
          </mc:Fallback>
        </mc:AlternateContent>
      </w:r>
    </w:p>
    <w:p w:rsidR="00092198" w:rsidRPr="00AC106D" w:rsidRDefault="00E93BD2" w:rsidP="00AF123C">
      <w:pPr>
        <w:spacing w:line="240" w:lineRule="exact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EC80041" wp14:editId="09BEB62D">
                <wp:simplePos x="0" y="0"/>
                <wp:positionH relativeFrom="column">
                  <wp:posOffset>-2431415</wp:posOffset>
                </wp:positionH>
                <wp:positionV relativeFrom="paragraph">
                  <wp:posOffset>1433195</wp:posOffset>
                </wp:positionV>
                <wp:extent cx="240665" cy="269875"/>
                <wp:effectExtent l="1270" t="0" r="0" b="0"/>
                <wp:wrapNone/>
                <wp:docPr id="4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6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5073" w:rsidRPr="005E4B99" w:rsidRDefault="00F65073" w:rsidP="00092198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 w:rsidRPr="005E4B99">
                              <w:rPr>
                                <w:b/>
                                <w:color w:val="FF0000"/>
                                <w:sz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9" o:spid="_x0000_s1032" type="#_x0000_t202" style="position:absolute;left:0;text-align:left;margin-left:-191.45pt;margin-top:112.85pt;width:18.95pt;height:21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" filled="f" fillcolor="red" stroked="f">
                <v:textbox>
                  <w:txbxContent>
                    <w:p w:rsidR="00F65073" w:rsidRPr="005E4B99" w:rsidRDefault="00F65073" w:rsidP="00092198">
                      <w:pPr>
                        <w:rPr>
                          <w:b/>
                          <w:color w:val="FF0000"/>
                          <w:sz w:val="32"/>
                        </w:rPr>
                      </w:pPr>
                      <w:r w:rsidRPr="005E4B99">
                        <w:rPr>
                          <w:b/>
                          <w:color w:val="FF0000"/>
                          <w:sz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92198" w:rsidRPr="00AC106D">
        <w:t>Условные обозначения:</w:t>
      </w:r>
    </w:p>
    <w:p w:rsidR="008F3C8D" w:rsidRPr="00B46340" w:rsidRDefault="008F3C8D" w:rsidP="00B46340">
      <w:pPr>
        <w:spacing w:line="240" w:lineRule="exact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B6E326" wp14:editId="04351FB8">
                <wp:simplePos x="0" y="0"/>
                <wp:positionH relativeFrom="column">
                  <wp:posOffset>-37719</wp:posOffset>
                </wp:positionH>
                <wp:positionV relativeFrom="paragraph">
                  <wp:posOffset>2540</wp:posOffset>
                </wp:positionV>
                <wp:extent cx="352425" cy="146304"/>
                <wp:effectExtent l="0" t="0" r="28575" b="2540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2425" cy="146304"/>
                        </a:xfrm>
                        <a:prstGeom prst="rect">
                          <a:avLst/>
                        </a:prstGeom>
                        <a:solidFill>
                          <a:srgbClr val="FFFF7D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-2.95pt;margin-top:.2pt;width:27.75pt;height:1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" fillcolor="#ffff7d" strokecolor="#bc8c00" strokeweight="1pt">
                <v:path arrowok="t"/>
              </v:rect>
            </w:pict>
          </mc:Fallback>
        </mc:AlternateContent>
      </w:r>
      <w:r>
        <w:t xml:space="preserve">  – </w:t>
      </w:r>
      <w:r w:rsidR="00092198">
        <w:t>Г</w:t>
      </w:r>
      <w:r w:rsidR="0054402D">
        <w:t>раница</w:t>
      </w:r>
      <w:r w:rsidR="0027169F">
        <w:t xml:space="preserve"> </w:t>
      </w:r>
      <w:r w:rsidR="00321B6F">
        <w:t>территори</w:t>
      </w:r>
      <w:r w:rsidR="00FC7CF2">
        <w:t>и</w:t>
      </w:r>
      <w:r w:rsidR="00816B4D" w:rsidRPr="00816B4D">
        <w:t xml:space="preserve"> жилой застройки</w:t>
      </w:r>
      <w:r>
        <w:t>, подлежащей</w:t>
      </w:r>
      <w:r w:rsidR="00816B4D">
        <w:t xml:space="preserve"> </w:t>
      </w:r>
      <w:r w:rsidR="00C7252B">
        <w:t>комплексному развитию</w:t>
      </w:r>
    </w:p>
    <w:p w:rsidR="008F3C8D" w:rsidRDefault="008F3C8D" w:rsidP="0002523C">
      <w:pPr>
        <w:spacing w:line="240" w:lineRule="exact"/>
        <w:jc w:val="center"/>
        <w:rPr>
          <w:szCs w:val="28"/>
        </w:rPr>
      </w:pPr>
    </w:p>
    <w:p w:rsidR="00A153F9" w:rsidRDefault="00A153F9" w:rsidP="00B46340">
      <w:pPr>
        <w:spacing w:line="240" w:lineRule="exact"/>
        <w:jc w:val="center"/>
        <w:rPr>
          <w:szCs w:val="28"/>
        </w:rPr>
      </w:pPr>
    </w:p>
    <w:p w:rsidR="00A153F9" w:rsidRDefault="00A153F9" w:rsidP="00B46340">
      <w:pPr>
        <w:spacing w:line="240" w:lineRule="exact"/>
        <w:jc w:val="center"/>
        <w:rPr>
          <w:szCs w:val="28"/>
        </w:rPr>
      </w:pPr>
    </w:p>
    <w:p w:rsidR="00416776" w:rsidRDefault="00092198" w:rsidP="00B46340">
      <w:pPr>
        <w:spacing w:line="240" w:lineRule="exact"/>
        <w:jc w:val="center"/>
        <w:rPr>
          <w:szCs w:val="28"/>
        </w:rPr>
      </w:pPr>
      <w:r w:rsidRPr="0094254D">
        <w:rPr>
          <w:szCs w:val="28"/>
        </w:rPr>
        <w:lastRenderedPageBreak/>
        <w:t xml:space="preserve">Каталог координат поворотных точек </w:t>
      </w:r>
      <w:r w:rsidR="00C12015" w:rsidRPr="00C12015">
        <w:rPr>
          <w:szCs w:val="28"/>
        </w:rPr>
        <w:t xml:space="preserve">границ </w:t>
      </w:r>
      <w:r w:rsidR="00B46340">
        <w:rPr>
          <w:szCs w:val="28"/>
        </w:rPr>
        <w:t xml:space="preserve">Контура № 1 </w:t>
      </w:r>
      <w:r w:rsidR="008F3C8D" w:rsidRPr="008F3C8D">
        <w:rPr>
          <w:szCs w:val="28"/>
        </w:rPr>
        <w:t>территори</w:t>
      </w:r>
      <w:r w:rsidR="008F3C8D">
        <w:rPr>
          <w:szCs w:val="28"/>
        </w:rPr>
        <w:t xml:space="preserve">и </w:t>
      </w:r>
      <w:r w:rsidR="00FC7CF2">
        <w:rPr>
          <w:szCs w:val="28"/>
        </w:rPr>
        <w:t xml:space="preserve">жилой застройки, </w:t>
      </w:r>
      <w:r w:rsidR="008F3C8D" w:rsidRPr="008F3C8D">
        <w:rPr>
          <w:szCs w:val="28"/>
        </w:rPr>
        <w:t xml:space="preserve">ограниченной ул. Красновишерская,  ул. Фрезеровщиков, </w:t>
      </w:r>
      <w:r w:rsidR="005469A9">
        <w:rPr>
          <w:szCs w:val="28"/>
        </w:rPr>
        <w:br/>
      </w:r>
      <w:r w:rsidR="008F3C8D" w:rsidRPr="008F3C8D">
        <w:rPr>
          <w:szCs w:val="28"/>
        </w:rPr>
        <w:t xml:space="preserve">ул. Краснокамская в микрорайоне «Городские горки» в Мотовилихинском районе города Перми,  а также территории вдоль Северной </w:t>
      </w:r>
      <w:r w:rsidR="00B46340">
        <w:rPr>
          <w:szCs w:val="28"/>
        </w:rPr>
        <w:t xml:space="preserve">дамбы </w:t>
      </w:r>
      <w:r w:rsidR="005469A9">
        <w:rPr>
          <w:szCs w:val="28"/>
        </w:rPr>
        <w:br/>
      </w:r>
      <w:r w:rsidR="00B46340">
        <w:rPr>
          <w:szCs w:val="28"/>
        </w:rPr>
        <w:t xml:space="preserve">и ул. Екатерининская </w:t>
      </w:r>
      <w:r w:rsidR="008F3C8D" w:rsidRPr="008F3C8D">
        <w:rPr>
          <w:szCs w:val="28"/>
        </w:rPr>
        <w:t xml:space="preserve">в микрорайоне «Разгуляй» в Ленинском районе </w:t>
      </w:r>
      <w:r w:rsidR="005469A9">
        <w:rPr>
          <w:szCs w:val="28"/>
        </w:rPr>
        <w:br/>
      </w:r>
      <w:r w:rsidR="008F3C8D" w:rsidRPr="008F3C8D">
        <w:rPr>
          <w:szCs w:val="28"/>
        </w:rPr>
        <w:t>города Перми</w:t>
      </w:r>
      <w:r w:rsidR="0050482A">
        <w:rPr>
          <w:szCs w:val="28"/>
        </w:rPr>
        <w:t>,</w:t>
      </w:r>
      <w:r w:rsidR="0002523C">
        <w:rPr>
          <w:szCs w:val="28"/>
        </w:rPr>
        <w:t xml:space="preserve"> </w:t>
      </w:r>
      <w:r w:rsidR="008F3C8D">
        <w:rPr>
          <w:szCs w:val="28"/>
        </w:rPr>
        <w:t>подлежащей</w:t>
      </w:r>
      <w:r w:rsidR="00416776" w:rsidRPr="00416776">
        <w:rPr>
          <w:szCs w:val="28"/>
        </w:rPr>
        <w:t xml:space="preserve"> комплексному развитию</w:t>
      </w:r>
    </w:p>
    <w:p w:rsidR="00092198" w:rsidRDefault="00092198" w:rsidP="00816B4D">
      <w:pPr>
        <w:spacing w:line="240" w:lineRule="exact"/>
        <w:jc w:val="center"/>
      </w:pPr>
      <w:r w:rsidRPr="00503378">
        <w:t>(система координат МСК-59 (зона 2)</w:t>
      </w:r>
    </w:p>
    <w:p w:rsidR="00816B4D" w:rsidRPr="00503378" w:rsidRDefault="00816B4D" w:rsidP="00816B4D">
      <w:pPr>
        <w:jc w:val="center"/>
      </w:pPr>
    </w:p>
    <w:p w:rsidR="00092198" w:rsidRPr="00816B4D" w:rsidRDefault="00092198" w:rsidP="00092198">
      <w:pPr>
        <w:rPr>
          <w:b/>
          <w:sz w:val="2"/>
          <w:szCs w:val="2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973"/>
        <w:gridCol w:w="3901"/>
        <w:gridCol w:w="2697"/>
      </w:tblGrid>
      <w:tr w:rsidR="00B46340" w:rsidTr="00B46340">
        <w:trPr>
          <w:trHeight w:val="435"/>
          <w:tblHeader/>
        </w:trPr>
        <w:tc>
          <w:tcPr>
            <w:tcW w:w="1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46340" w:rsidRDefault="00B46340" w:rsidP="00B4634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Номер поворотной точки</w:t>
            </w:r>
          </w:p>
        </w:tc>
        <w:tc>
          <w:tcPr>
            <w:tcW w:w="20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46340" w:rsidRDefault="00B46340" w:rsidP="00B4634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en-US"/>
              </w:rPr>
              <w:t>Координата X</w:t>
            </w:r>
          </w:p>
        </w:tc>
        <w:tc>
          <w:tcPr>
            <w:tcW w:w="1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46340" w:rsidRDefault="00B46340" w:rsidP="00B4634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en-US"/>
              </w:rPr>
              <w:t>Координата Y</w:t>
            </w:r>
          </w:p>
        </w:tc>
      </w:tr>
      <w:tr w:rsidR="00B46340" w:rsidTr="00B46340">
        <w:trPr>
          <w:trHeight w:val="310"/>
          <w:tblHeader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340" w:rsidRDefault="00B46340" w:rsidP="00B4634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340" w:rsidRDefault="00B46340" w:rsidP="00B4634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340" w:rsidRDefault="00B46340" w:rsidP="00B4634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  <w:t>3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518792.70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2233052.40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518792.71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2233058.68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3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518809.37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2233061.44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4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518809.62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2233057.86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518809.72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2233056.46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6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518827.59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2233057.72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7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518826.69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2233080.27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8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518828.75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2233102.83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9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518830.07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2233119.89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10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518830.01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2233122.40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518832.72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2233122.68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12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518831.91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2233136.07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13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518828.28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2233135.86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14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518827.58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2233156.66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15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518815.65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2233188.40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16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518808.81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2233191.00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17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518807.32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2233187.21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18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518793.60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2233184.23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19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518760.70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2233182.94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20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518754.10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2233177.25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518733.98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2233172.72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518727.97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2233172.42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23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518737.21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2233088.28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24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518728.84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2233086.59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25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518628.52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2233067.01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26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518618.78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2233064.18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27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518607.47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2233119.98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28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518606.41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2233133.69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29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518604.41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2233145.62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30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518603.99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2233148.65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31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518602.91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2233157.80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32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518602.81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2233162.17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33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518600.09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2233177.96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34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518598.74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2233186.23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35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518596.51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2233185.87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36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518595.98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2233188.99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lastRenderedPageBreak/>
              <w:t>37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518593.67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2233203.98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38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518591.50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2233205.98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39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518511.36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2233193.30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40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518510.89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2233195.76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41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518509.22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2233204.13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42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518509.13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2233204.58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43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518506.54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2233204.18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44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518507.57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2233207.61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45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518504.72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2233231.02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46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518505.37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2233233.45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47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518508.11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2233238.91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48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518524.39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2233271.10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49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518536.71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2233295.60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50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518549.90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2233322.13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518549.94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2233322.44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52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518548.84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2233322.42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53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518548.85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2233323.52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54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518549.96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2233323.54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55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518552.19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2233324.16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56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518553.42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2233326.35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57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518554.16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2233329.24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58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518558.82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2233330.52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59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518558.99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2233330.64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60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518562.38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2233333.02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61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518564.78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2233334.71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62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518573.92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2233346.12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63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518586.37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2233357.49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64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518602.58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2233372.30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65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518604.99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2233371.46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66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518605.89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2233371.15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67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518614.15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2233373.77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68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518625.48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2233375.79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69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518634.15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2233378.20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70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518650.47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2233381.32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71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518680.52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2233385.06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72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518685.27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2233385.90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73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518698.25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2233388.81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74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518698.55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2233387.36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75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518701.27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2233377.31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76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518700.98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2233369.56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77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518700.19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2233365.03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78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518699.58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2233361.46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79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518699.00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2233352.71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lastRenderedPageBreak/>
              <w:t>80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518697.69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2233337.94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81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518697.23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2233333.08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82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518696.39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2233327.24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83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518697.61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2233323.97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84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518698.41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2233315.00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85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518698.77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2233311.26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86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518700.22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2233306.98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87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518701.85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2233302.94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88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518704.76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2233297.83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89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518708.25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2233291.30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90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518708.27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2233291.27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91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518715.24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2233281.16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92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518717.80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2233277.37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93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518720.79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2233269.38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94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518720.09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2233259.46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95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518720.14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2233257.58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96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518720.16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2233252.18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97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518720.19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2233243.30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98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518720.19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2233241.69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99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518720.98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2233227.77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100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518728.52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2233229.00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101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518734.19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2233226.22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102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518773.64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2233220.20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103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518789.04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2233216.36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104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518792.45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2233217.49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105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518799.91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2233218.97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106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518804.57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2233219.88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107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518812.31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2233222.51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108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518824.48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2233226.63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109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518831.81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2233229.97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110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518836.30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2233233.00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111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518845.63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2233240.97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112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518854.55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2233248.93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113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518866.58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2233261.87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114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518871.72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2233270.73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115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518873.43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2233276.56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116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518874.07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2233278.70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117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518873.67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2233284.56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118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518872.58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2233291.63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119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518871.26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2233300.15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120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518869.99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2233308.10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121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518867.46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2233322.60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122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518865.60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2233335.08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lastRenderedPageBreak/>
              <w:t>123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518865.29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2233337.11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124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518864.27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2233343.20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125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518863.50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2233346.86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126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518861.44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2233356.72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127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518859.29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2233368.44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128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518857.30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2233378.68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129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518855.80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2233390.43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130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518854.17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2233403.14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131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518855.03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2233411.94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132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518862.80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2233428.54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133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518864.22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2233431.58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134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518865.79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2233434.87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135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518868.27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2233438.50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136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518870.87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2233442.30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137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518873.19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2233445.69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138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518878.02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2233452.73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139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518883.23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2233460.35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140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518889.17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2233469.01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141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518891.75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2233472.78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142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518894.46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2233476.74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143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518899.76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2233484.47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144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518905.40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2233492.71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145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518925.78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2233530.40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146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518927.55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2233534.23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147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518946.86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2233525.71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148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518942.60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2233494.45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149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518900.90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2233403.99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150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518908.34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2233368.06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151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518915.93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2233370.86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152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518918.25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2233369.75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153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518929.25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2233364.49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154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518937.44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2233360.58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155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519025.47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2233318.46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156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519034.73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2233314.03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157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519046.97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2233308.26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158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519045.82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2233307.13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159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519044.40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2233305.73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160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519038.00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2233300.35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161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519035.88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2233298.06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162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519027.37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2233288.87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163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519018.53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2233273.80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164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519017.23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2233271.59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165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519005.48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2233247.38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lastRenderedPageBreak/>
              <w:t>166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519003.66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2233243.78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167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518995.15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2233226.90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168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518993.81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2233224.26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169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518994.40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2233223.96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170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519002.30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2233219.91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171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518998.01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2233209.30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172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518991.48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2233196.90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173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519016.63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2233184.57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174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519017.67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2233183.54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175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519023.45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2233180.38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176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519025.28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2233178.84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177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519036.18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2233172.10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178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519039.26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2233170.18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179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519043.36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2233166.84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180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519045.96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2233164.73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181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519051.81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2233159.96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182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518945.57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2232965.87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183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518965.83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2232954.13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184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519006.28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2232930.68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185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518957.41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2232846.39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186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518949.19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2232834.01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187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518920.46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2232772.08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188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518900.42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2232781.39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189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518884.37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2232788.85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190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518879.55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2232802.83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191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518869.36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2232829.04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192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518833.45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2232921.38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193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518832.49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2232921.97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194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518823.52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2232929.43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195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518796.21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2232921.30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196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518792.98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2232920.34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197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518792.94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2232941.11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198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518792.61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2233008.73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199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518792.69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2233046.39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518792.70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2233052.40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 xml:space="preserve"> 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200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518962.16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2233268.40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201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518991.63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2233253.31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202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518995.72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2233260.70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203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518997.26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2233263.48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204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519000.52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2233270.40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205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519003.62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2233276.86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206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518974.87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2233291.47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lastRenderedPageBreak/>
              <w:t>207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518965.17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2233276.06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208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518962.35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2233268.90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200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518962.16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2233268.40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 xml:space="preserve"> 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209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518902.80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2233084.15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210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518909.21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2233081.03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211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518931.92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2233126.41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212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518932.44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2233127.50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213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518952.15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2233166.92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214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518932.13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2233176.92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215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518924.22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2233162.16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216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518909.79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2233170.04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217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518907.99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2233171.02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218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518904.43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2233164.77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219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518902.98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2233166.18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209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518902.80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2233084.15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 xml:space="preserve"> 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220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518761.79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2233197.68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518763.89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2233185.77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222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518777.50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2233187.46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518775.26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2233199.84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220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518761.79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2233197.68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 xml:space="preserve"> 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224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518967.60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2233098.98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225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518968.46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2233100.59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226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518974.98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2233113.89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227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518977.67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2233119.38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228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518978.79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2233121.77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229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518981.06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2233120.70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230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518982.35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2233120.10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231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519002.86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2233109.06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232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519004.69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2233108.06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233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519008.60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2233105.95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234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519022.67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2233130.60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235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519020.22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2233131.87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236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519020.68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2233132.88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237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518995.24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2233146.54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238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518994.30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2233145.21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239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518964.80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2233160.41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240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518948.70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2233129.84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241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518947.69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2233127.93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242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518943.78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2233120.48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243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518939.76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2233112.89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lastRenderedPageBreak/>
              <w:t>244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518940.20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2233112.65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245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518953.88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2233105.67</w:t>
            </w:r>
          </w:p>
        </w:tc>
      </w:tr>
      <w:tr w:rsidR="00A153F9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224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518967.60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3F9" w:rsidRPr="00A153F9" w:rsidRDefault="00A153F9" w:rsidP="00A153F9">
            <w:pPr>
              <w:keepLines/>
              <w:jc w:val="center"/>
              <w:rPr>
                <w:sz w:val="24"/>
                <w:szCs w:val="24"/>
              </w:rPr>
            </w:pPr>
            <w:r w:rsidRPr="00A153F9">
              <w:rPr>
                <w:sz w:val="24"/>
                <w:szCs w:val="24"/>
              </w:rPr>
              <w:t>2233098.98</w:t>
            </w:r>
          </w:p>
        </w:tc>
      </w:tr>
    </w:tbl>
    <w:p w:rsidR="004F0261" w:rsidRDefault="004F0261" w:rsidP="00092198">
      <w:pPr>
        <w:ind w:left="5670"/>
        <w:jc w:val="right"/>
        <w:rPr>
          <w:szCs w:val="28"/>
        </w:rPr>
      </w:pPr>
    </w:p>
    <w:p w:rsidR="00816B4D" w:rsidRDefault="00816B4D" w:rsidP="0009242B">
      <w:pPr>
        <w:pStyle w:val="a5"/>
      </w:pPr>
    </w:p>
    <w:p w:rsidR="00816B4D" w:rsidRDefault="00816B4D" w:rsidP="0009242B">
      <w:pPr>
        <w:pStyle w:val="a5"/>
      </w:pPr>
    </w:p>
    <w:p w:rsidR="00816B4D" w:rsidRDefault="00816B4D" w:rsidP="0009242B">
      <w:pPr>
        <w:pStyle w:val="a5"/>
      </w:pPr>
    </w:p>
    <w:p w:rsidR="00901D9C" w:rsidRDefault="00901D9C" w:rsidP="0009242B">
      <w:pPr>
        <w:pStyle w:val="a5"/>
      </w:pPr>
    </w:p>
    <w:p w:rsidR="00901D9C" w:rsidRDefault="00901D9C" w:rsidP="0009242B">
      <w:pPr>
        <w:pStyle w:val="a5"/>
      </w:pPr>
    </w:p>
    <w:p w:rsidR="00901D9C" w:rsidRDefault="00901D9C" w:rsidP="0009242B">
      <w:pPr>
        <w:pStyle w:val="a5"/>
      </w:pPr>
    </w:p>
    <w:p w:rsidR="00901D9C" w:rsidRDefault="00901D9C" w:rsidP="0009242B">
      <w:pPr>
        <w:pStyle w:val="a5"/>
      </w:pPr>
    </w:p>
    <w:p w:rsidR="00901D9C" w:rsidRDefault="00901D9C" w:rsidP="0009242B">
      <w:pPr>
        <w:pStyle w:val="a5"/>
      </w:pPr>
    </w:p>
    <w:p w:rsidR="00901D9C" w:rsidRDefault="00901D9C" w:rsidP="0009242B">
      <w:pPr>
        <w:pStyle w:val="a5"/>
      </w:pPr>
    </w:p>
    <w:p w:rsidR="00901D9C" w:rsidRDefault="00901D9C" w:rsidP="0009242B">
      <w:pPr>
        <w:pStyle w:val="a5"/>
      </w:pPr>
    </w:p>
    <w:p w:rsidR="00901D9C" w:rsidRDefault="00901D9C" w:rsidP="0009242B">
      <w:pPr>
        <w:pStyle w:val="a5"/>
      </w:pPr>
    </w:p>
    <w:p w:rsidR="00901D9C" w:rsidRDefault="00901D9C" w:rsidP="0009242B">
      <w:pPr>
        <w:pStyle w:val="a5"/>
      </w:pPr>
    </w:p>
    <w:p w:rsidR="00901D9C" w:rsidRDefault="00901D9C" w:rsidP="0009242B">
      <w:pPr>
        <w:pStyle w:val="a5"/>
      </w:pPr>
    </w:p>
    <w:p w:rsidR="00901D9C" w:rsidRDefault="00901D9C" w:rsidP="0009242B">
      <w:pPr>
        <w:pStyle w:val="a5"/>
      </w:pPr>
    </w:p>
    <w:p w:rsidR="00901D9C" w:rsidRDefault="00901D9C" w:rsidP="0009242B">
      <w:pPr>
        <w:pStyle w:val="a5"/>
      </w:pPr>
    </w:p>
    <w:p w:rsidR="00901D9C" w:rsidRDefault="00901D9C" w:rsidP="0009242B">
      <w:pPr>
        <w:pStyle w:val="a5"/>
      </w:pPr>
    </w:p>
    <w:p w:rsidR="00901D9C" w:rsidRDefault="00901D9C" w:rsidP="0009242B">
      <w:pPr>
        <w:pStyle w:val="a5"/>
      </w:pPr>
    </w:p>
    <w:p w:rsidR="00901D9C" w:rsidRDefault="00901D9C" w:rsidP="0009242B">
      <w:pPr>
        <w:pStyle w:val="a5"/>
      </w:pPr>
    </w:p>
    <w:p w:rsidR="00901D9C" w:rsidRDefault="00901D9C" w:rsidP="0009242B">
      <w:pPr>
        <w:pStyle w:val="a5"/>
      </w:pPr>
    </w:p>
    <w:p w:rsidR="00901D9C" w:rsidRDefault="00901D9C" w:rsidP="0009242B">
      <w:pPr>
        <w:pStyle w:val="a5"/>
      </w:pPr>
    </w:p>
    <w:p w:rsidR="00901D9C" w:rsidRDefault="00901D9C" w:rsidP="0009242B">
      <w:pPr>
        <w:pStyle w:val="a5"/>
      </w:pPr>
    </w:p>
    <w:p w:rsidR="00901D9C" w:rsidRDefault="00901D9C" w:rsidP="0009242B">
      <w:pPr>
        <w:pStyle w:val="a5"/>
      </w:pPr>
    </w:p>
    <w:p w:rsidR="00901D9C" w:rsidRDefault="00901D9C" w:rsidP="0009242B">
      <w:pPr>
        <w:pStyle w:val="a5"/>
      </w:pPr>
    </w:p>
    <w:p w:rsidR="00901D9C" w:rsidRDefault="00901D9C" w:rsidP="0009242B">
      <w:pPr>
        <w:pStyle w:val="a5"/>
      </w:pPr>
    </w:p>
    <w:p w:rsidR="00901D9C" w:rsidRDefault="00901D9C" w:rsidP="0009242B">
      <w:pPr>
        <w:pStyle w:val="a5"/>
      </w:pPr>
    </w:p>
    <w:p w:rsidR="00901D9C" w:rsidRDefault="00901D9C" w:rsidP="0009242B">
      <w:pPr>
        <w:pStyle w:val="a5"/>
      </w:pPr>
    </w:p>
    <w:p w:rsidR="00901D9C" w:rsidRDefault="00901D9C" w:rsidP="0009242B">
      <w:pPr>
        <w:pStyle w:val="a5"/>
      </w:pPr>
    </w:p>
    <w:p w:rsidR="00901D9C" w:rsidRDefault="00901D9C" w:rsidP="0009242B">
      <w:pPr>
        <w:pStyle w:val="a5"/>
      </w:pPr>
    </w:p>
    <w:p w:rsidR="00901D9C" w:rsidRDefault="00901D9C" w:rsidP="0009242B">
      <w:pPr>
        <w:pStyle w:val="a5"/>
      </w:pPr>
    </w:p>
    <w:p w:rsidR="00901D9C" w:rsidRDefault="00901D9C" w:rsidP="0009242B">
      <w:pPr>
        <w:pStyle w:val="a5"/>
      </w:pPr>
    </w:p>
    <w:p w:rsidR="00901D9C" w:rsidRDefault="00901D9C" w:rsidP="0009242B">
      <w:pPr>
        <w:pStyle w:val="a5"/>
      </w:pPr>
    </w:p>
    <w:p w:rsidR="00901D9C" w:rsidRDefault="00901D9C" w:rsidP="0009242B">
      <w:pPr>
        <w:pStyle w:val="a5"/>
      </w:pPr>
    </w:p>
    <w:p w:rsidR="00816B4D" w:rsidRDefault="00816B4D" w:rsidP="0009242B">
      <w:pPr>
        <w:pStyle w:val="a5"/>
      </w:pPr>
    </w:p>
    <w:p w:rsidR="00816B4D" w:rsidRDefault="00816B4D" w:rsidP="00B46340">
      <w:pPr>
        <w:pStyle w:val="a5"/>
        <w:ind w:firstLine="0"/>
      </w:pPr>
    </w:p>
    <w:p w:rsidR="00B46340" w:rsidRDefault="00B46340" w:rsidP="00B46340">
      <w:pPr>
        <w:spacing w:line="240" w:lineRule="exact"/>
        <w:jc w:val="center"/>
        <w:rPr>
          <w:szCs w:val="28"/>
        </w:rPr>
      </w:pPr>
      <w:r w:rsidRPr="0094254D">
        <w:rPr>
          <w:szCs w:val="28"/>
        </w:rPr>
        <w:lastRenderedPageBreak/>
        <w:t xml:space="preserve">Каталог координат поворотных точек </w:t>
      </w:r>
      <w:r w:rsidRPr="00C12015">
        <w:rPr>
          <w:szCs w:val="28"/>
        </w:rPr>
        <w:t xml:space="preserve">границ </w:t>
      </w:r>
      <w:r>
        <w:rPr>
          <w:szCs w:val="28"/>
        </w:rPr>
        <w:t xml:space="preserve">Контура № 2 </w:t>
      </w:r>
      <w:r w:rsidRPr="008F3C8D">
        <w:rPr>
          <w:szCs w:val="28"/>
        </w:rPr>
        <w:t>территори</w:t>
      </w:r>
      <w:r>
        <w:rPr>
          <w:szCs w:val="28"/>
        </w:rPr>
        <w:t xml:space="preserve">и жилой застройки, </w:t>
      </w:r>
      <w:r w:rsidRPr="008F3C8D">
        <w:rPr>
          <w:szCs w:val="28"/>
        </w:rPr>
        <w:t xml:space="preserve">ограниченной ул. Красновишерская,  ул. Фрезеровщиков, </w:t>
      </w:r>
      <w:r w:rsidR="005469A9">
        <w:rPr>
          <w:szCs w:val="28"/>
        </w:rPr>
        <w:br/>
      </w:r>
      <w:r w:rsidRPr="008F3C8D">
        <w:rPr>
          <w:szCs w:val="28"/>
        </w:rPr>
        <w:t xml:space="preserve">ул. Краснокамская в микрорайоне «Городские горки» в Мотовилихинском районе города Перми,  а также территории вдоль Северной </w:t>
      </w:r>
      <w:r>
        <w:rPr>
          <w:szCs w:val="28"/>
        </w:rPr>
        <w:t xml:space="preserve">дамбы </w:t>
      </w:r>
      <w:r w:rsidR="005469A9">
        <w:rPr>
          <w:szCs w:val="28"/>
        </w:rPr>
        <w:br/>
      </w:r>
      <w:r>
        <w:rPr>
          <w:szCs w:val="28"/>
        </w:rPr>
        <w:t xml:space="preserve">и ул. Екатерининская </w:t>
      </w:r>
      <w:r w:rsidRPr="008F3C8D">
        <w:rPr>
          <w:szCs w:val="28"/>
        </w:rPr>
        <w:t xml:space="preserve">в микрорайоне «Разгуляй» в Ленинском районе </w:t>
      </w:r>
      <w:r w:rsidR="005469A9">
        <w:rPr>
          <w:szCs w:val="28"/>
        </w:rPr>
        <w:br/>
      </w:r>
      <w:r w:rsidRPr="008F3C8D">
        <w:rPr>
          <w:szCs w:val="28"/>
        </w:rPr>
        <w:t>города Перми</w:t>
      </w:r>
      <w:r>
        <w:rPr>
          <w:szCs w:val="28"/>
        </w:rPr>
        <w:t>, подлежащей</w:t>
      </w:r>
      <w:r w:rsidRPr="00416776">
        <w:rPr>
          <w:szCs w:val="28"/>
        </w:rPr>
        <w:t xml:space="preserve"> комплексному развитию</w:t>
      </w:r>
    </w:p>
    <w:p w:rsidR="00B46340" w:rsidRDefault="00B46340" w:rsidP="00B46340">
      <w:pPr>
        <w:spacing w:line="240" w:lineRule="exact"/>
        <w:jc w:val="center"/>
      </w:pPr>
      <w:r w:rsidRPr="00503378">
        <w:t>(система координат МСК-59 (зона 2)</w:t>
      </w:r>
    </w:p>
    <w:p w:rsidR="00B46340" w:rsidRPr="00503378" w:rsidRDefault="00B46340" w:rsidP="00B46340">
      <w:pPr>
        <w:jc w:val="center"/>
      </w:pPr>
    </w:p>
    <w:p w:rsidR="00B46340" w:rsidRPr="00816B4D" w:rsidRDefault="00B46340" w:rsidP="00B46340">
      <w:pPr>
        <w:rPr>
          <w:b/>
          <w:sz w:val="2"/>
          <w:szCs w:val="2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973"/>
        <w:gridCol w:w="3901"/>
        <w:gridCol w:w="2697"/>
      </w:tblGrid>
      <w:tr w:rsidR="00B46340" w:rsidTr="00B46340">
        <w:trPr>
          <w:trHeight w:val="435"/>
          <w:tblHeader/>
        </w:trPr>
        <w:tc>
          <w:tcPr>
            <w:tcW w:w="1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46340" w:rsidRDefault="00B46340" w:rsidP="00B4634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Номер поворотной точки</w:t>
            </w:r>
          </w:p>
        </w:tc>
        <w:tc>
          <w:tcPr>
            <w:tcW w:w="20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46340" w:rsidRDefault="00B46340" w:rsidP="00B4634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en-US"/>
              </w:rPr>
              <w:t>Координата X</w:t>
            </w:r>
          </w:p>
        </w:tc>
        <w:tc>
          <w:tcPr>
            <w:tcW w:w="1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46340" w:rsidRDefault="00B46340" w:rsidP="00B4634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en-US"/>
              </w:rPr>
              <w:t>Координата Y</w:t>
            </w:r>
          </w:p>
        </w:tc>
      </w:tr>
      <w:tr w:rsidR="00B46340" w:rsidTr="00B46340">
        <w:trPr>
          <w:trHeight w:val="310"/>
          <w:tblHeader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340" w:rsidRDefault="00B46340" w:rsidP="00B4634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340" w:rsidRDefault="00B46340" w:rsidP="00B4634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340" w:rsidRDefault="00B46340" w:rsidP="00B4634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  <w:t>3</w:t>
            </w:r>
          </w:p>
        </w:tc>
      </w:tr>
      <w:tr w:rsidR="00287A48" w:rsidRPr="00287A48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518490.82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2233119.02</w:t>
            </w:r>
          </w:p>
        </w:tc>
      </w:tr>
      <w:tr w:rsidR="00287A48" w:rsidRPr="00287A48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2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518487.22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2233136.25</w:t>
            </w:r>
          </w:p>
        </w:tc>
      </w:tr>
      <w:tr w:rsidR="00287A48" w:rsidRPr="00287A48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3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518482.31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2233159.76</w:t>
            </w:r>
          </w:p>
        </w:tc>
      </w:tr>
      <w:tr w:rsidR="00287A48" w:rsidRPr="00287A48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4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518482.14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2233160.57</w:t>
            </w:r>
          </w:p>
        </w:tc>
      </w:tr>
      <w:tr w:rsidR="00287A48" w:rsidRPr="00287A48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5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518478.48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2233178.04</w:t>
            </w:r>
          </w:p>
        </w:tc>
      </w:tr>
      <w:tr w:rsidR="00287A48" w:rsidRPr="00287A48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6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518459.19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2233174.89</w:t>
            </w:r>
          </w:p>
        </w:tc>
      </w:tr>
      <w:tr w:rsidR="00287A48" w:rsidRPr="00287A48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7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518462.71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2233156.00</w:t>
            </w:r>
          </w:p>
        </w:tc>
      </w:tr>
      <w:tr w:rsidR="00287A48" w:rsidRPr="00287A48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8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518467.66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2233157.16</w:t>
            </w:r>
          </w:p>
        </w:tc>
      </w:tr>
      <w:tr w:rsidR="00287A48" w:rsidRPr="00287A48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9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518467.07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2233155.12</w:t>
            </w:r>
          </w:p>
        </w:tc>
      </w:tr>
      <w:tr w:rsidR="00287A48" w:rsidRPr="00287A48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10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518466.18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2233153.87</w:t>
            </w:r>
          </w:p>
        </w:tc>
      </w:tr>
      <w:tr w:rsidR="00287A48" w:rsidRPr="00287A48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11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518443.12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2233150.17</w:t>
            </w:r>
          </w:p>
        </w:tc>
      </w:tr>
      <w:tr w:rsidR="00287A48" w:rsidRPr="00287A48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12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518445.01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2233140.03</w:t>
            </w:r>
          </w:p>
        </w:tc>
      </w:tr>
      <w:tr w:rsidR="00287A48" w:rsidRPr="00287A48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13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518445.39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2233136.83</w:t>
            </w:r>
          </w:p>
        </w:tc>
      </w:tr>
      <w:tr w:rsidR="00287A48" w:rsidRPr="00287A48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14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518445.84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2233131.56</w:t>
            </w:r>
          </w:p>
        </w:tc>
      </w:tr>
      <w:tr w:rsidR="00287A48" w:rsidRPr="00287A48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15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518441.60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2233130.28</w:t>
            </w:r>
          </w:p>
        </w:tc>
      </w:tr>
      <w:tr w:rsidR="00287A48" w:rsidRPr="00287A48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16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518438.24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2233130.52</w:t>
            </w:r>
          </w:p>
        </w:tc>
      </w:tr>
      <w:tr w:rsidR="00287A48" w:rsidRPr="00287A48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17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518438.84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2233124.65</w:t>
            </w:r>
          </w:p>
        </w:tc>
      </w:tr>
      <w:tr w:rsidR="00287A48" w:rsidRPr="00287A48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18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518439.82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2233124.17</w:t>
            </w:r>
          </w:p>
        </w:tc>
      </w:tr>
      <w:tr w:rsidR="00287A48" w:rsidRPr="00287A48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19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518440.96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2233119.07</w:t>
            </w:r>
          </w:p>
        </w:tc>
      </w:tr>
      <w:tr w:rsidR="00287A48" w:rsidRPr="00287A48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20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518442.60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2233115.44</w:t>
            </w:r>
          </w:p>
        </w:tc>
      </w:tr>
      <w:tr w:rsidR="00287A48" w:rsidRPr="00287A48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21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518442.34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2233115.14</w:t>
            </w:r>
          </w:p>
        </w:tc>
      </w:tr>
      <w:tr w:rsidR="00287A48" w:rsidRPr="00287A48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22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518446.08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2233116.33</w:t>
            </w:r>
          </w:p>
        </w:tc>
      </w:tr>
      <w:tr w:rsidR="00287A48" w:rsidRPr="00287A48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23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518464.66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2233115.80</w:t>
            </w:r>
          </w:p>
        </w:tc>
      </w:tr>
      <w:tr w:rsidR="00287A48" w:rsidRPr="00287A48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24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518468.57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2233113.72</w:t>
            </w:r>
          </w:p>
        </w:tc>
      </w:tr>
      <w:tr w:rsidR="00287A48" w:rsidRPr="00287A48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25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518474.76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2233113.44</w:t>
            </w:r>
          </w:p>
        </w:tc>
      </w:tr>
      <w:tr w:rsidR="00287A48" w:rsidRPr="00287A48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26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518478.14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2233116.49</w:t>
            </w:r>
          </w:p>
        </w:tc>
      </w:tr>
      <w:tr w:rsidR="00287A48" w:rsidRPr="00287A48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27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518490.71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2233119.00</w:t>
            </w:r>
          </w:p>
        </w:tc>
      </w:tr>
      <w:tr w:rsidR="00287A48" w:rsidRPr="00287A48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518490.82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2233119.02</w:t>
            </w:r>
          </w:p>
        </w:tc>
      </w:tr>
    </w:tbl>
    <w:p w:rsidR="0070414D" w:rsidRPr="00287A48" w:rsidRDefault="0070414D" w:rsidP="008F3C8D">
      <w:pPr>
        <w:pStyle w:val="a5"/>
        <w:tabs>
          <w:tab w:val="left" w:pos="8039"/>
        </w:tabs>
        <w:ind w:firstLine="0"/>
        <w:rPr>
          <w:sz w:val="24"/>
          <w:szCs w:val="24"/>
        </w:rPr>
      </w:pPr>
    </w:p>
    <w:p w:rsidR="00B46340" w:rsidRDefault="00B46340" w:rsidP="008F3C8D">
      <w:pPr>
        <w:pStyle w:val="a5"/>
        <w:tabs>
          <w:tab w:val="left" w:pos="8039"/>
        </w:tabs>
        <w:ind w:firstLine="0"/>
      </w:pPr>
    </w:p>
    <w:p w:rsidR="00B46340" w:rsidRDefault="00B46340" w:rsidP="008F3C8D">
      <w:pPr>
        <w:pStyle w:val="a5"/>
        <w:tabs>
          <w:tab w:val="left" w:pos="8039"/>
        </w:tabs>
        <w:ind w:firstLine="0"/>
      </w:pPr>
    </w:p>
    <w:p w:rsidR="00B46340" w:rsidRDefault="00B46340" w:rsidP="008F3C8D">
      <w:pPr>
        <w:pStyle w:val="a5"/>
        <w:tabs>
          <w:tab w:val="left" w:pos="8039"/>
        </w:tabs>
        <w:ind w:firstLine="0"/>
      </w:pPr>
    </w:p>
    <w:p w:rsidR="00B46340" w:rsidRDefault="00B46340" w:rsidP="008F3C8D">
      <w:pPr>
        <w:pStyle w:val="a5"/>
        <w:tabs>
          <w:tab w:val="left" w:pos="8039"/>
        </w:tabs>
        <w:ind w:firstLine="0"/>
      </w:pPr>
    </w:p>
    <w:p w:rsidR="00287A48" w:rsidRDefault="00287A48" w:rsidP="008F3C8D">
      <w:pPr>
        <w:pStyle w:val="a5"/>
        <w:tabs>
          <w:tab w:val="left" w:pos="8039"/>
        </w:tabs>
        <w:ind w:firstLine="0"/>
      </w:pPr>
    </w:p>
    <w:p w:rsidR="00B46340" w:rsidRDefault="00B46340" w:rsidP="008F3C8D">
      <w:pPr>
        <w:pStyle w:val="a5"/>
        <w:tabs>
          <w:tab w:val="left" w:pos="8039"/>
        </w:tabs>
        <w:ind w:firstLine="0"/>
      </w:pPr>
    </w:p>
    <w:p w:rsidR="00B46340" w:rsidRDefault="00B46340" w:rsidP="00B46340">
      <w:pPr>
        <w:spacing w:line="240" w:lineRule="exact"/>
        <w:jc w:val="center"/>
        <w:rPr>
          <w:szCs w:val="28"/>
        </w:rPr>
      </w:pPr>
      <w:r w:rsidRPr="0094254D">
        <w:rPr>
          <w:szCs w:val="28"/>
        </w:rPr>
        <w:lastRenderedPageBreak/>
        <w:t xml:space="preserve">Каталог координат поворотных точек </w:t>
      </w:r>
      <w:r w:rsidRPr="00C12015">
        <w:rPr>
          <w:szCs w:val="28"/>
        </w:rPr>
        <w:t xml:space="preserve">границ </w:t>
      </w:r>
      <w:r>
        <w:rPr>
          <w:szCs w:val="28"/>
        </w:rPr>
        <w:t xml:space="preserve">Контура № 3 </w:t>
      </w:r>
      <w:r w:rsidRPr="008F3C8D">
        <w:rPr>
          <w:szCs w:val="28"/>
        </w:rPr>
        <w:t>территори</w:t>
      </w:r>
      <w:r>
        <w:rPr>
          <w:szCs w:val="28"/>
        </w:rPr>
        <w:t xml:space="preserve">и жилой застройки, </w:t>
      </w:r>
      <w:r w:rsidRPr="008F3C8D">
        <w:rPr>
          <w:szCs w:val="28"/>
        </w:rPr>
        <w:t xml:space="preserve">ограниченной ул. Красновишерская,  ул. Фрезеровщиков, </w:t>
      </w:r>
      <w:r w:rsidR="005469A9">
        <w:rPr>
          <w:szCs w:val="28"/>
        </w:rPr>
        <w:br/>
      </w:r>
      <w:r w:rsidRPr="008F3C8D">
        <w:rPr>
          <w:szCs w:val="28"/>
        </w:rPr>
        <w:t xml:space="preserve">ул. Краснокамская в микрорайоне «Городские горки» в Мотовилихинском районе города Перми,  а также территории вдоль Северной </w:t>
      </w:r>
      <w:r>
        <w:rPr>
          <w:szCs w:val="28"/>
        </w:rPr>
        <w:t xml:space="preserve">дамбы </w:t>
      </w:r>
      <w:r w:rsidR="005469A9">
        <w:rPr>
          <w:szCs w:val="28"/>
        </w:rPr>
        <w:br/>
      </w:r>
      <w:r>
        <w:rPr>
          <w:szCs w:val="28"/>
        </w:rPr>
        <w:t xml:space="preserve">и ул. Екатерининская </w:t>
      </w:r>
      <w:r w:rsidRPr="008F3C8D">
        <w:rPr>
          <w:szCs w:val="28"/>
        </w:rPr>
        <w:t xml:space="preserve">в микрорайоне «Разгуляй» в Ленинском районе </w:t>
      </w:r>
      <w:r w:rsidR="005469A9">
        <w:rPr>
          <w:szCs w:val="28"/>
        </w:rPr>
        <w:br/>
      </w:r>
      <w:r w:rsidRPr="008F3C8D">
        <w:rPr>
          <w:szCs w:val="28"/>
        </w:rPr>
        <w:t>города Перми</w:t>
      </w:r>
      <w:r>
        <w:rPr>
          <w:szCs w:val="28"/>
        </w:rPr>
        <w:t>, подлежащей</w:t>
      </w:r>
      <w:r w:rsidRPr="00416776">
        <w:rPr>
          <w:szCs w:val="28"/>
        </w:rPr>
        <w:t xml:space="preserve"> комплексному развитию</w:t>
      </w:r>
    </w:p>
    <w:p w:rsidR="00B46340" w:rsidRDefault="00B46340" w:rsidP="00287A48">
      <w:pPr>
        <w:spacing w:line="240" w:lineRule="exact"/>
        <w:jc w:val="center"/>
      </w:pPr>
      <w:r w:rsidRPr="00503378">
        <w:t>(система координат МСК-59 (зона 2)</w:t>
      </w:r>
    </w:p>
    <w:p w:rsidR="00287A48" w:rsidRPr="00503378" w:rsidRDefault="00287A48" w:rsidP="00287A48">
      <w:pPr>
        <w:spacing w:line="240" w:lineRule="exact"/>
        <w:jc w:val="center"/>
      </w:pPr>
    </w:p>
    <w:p w:rsidR="00B46340" w:rsidRPr="00816B4D" w:rsidRDefault="00B46340" w:rsidP="00B46340">
      <w:pPr>
        <w:rPr>
          <w:b/>
          <w:sz w:val="2"/>
          <w:szCs w:val="2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973"/>
        <w:gridCol w:w="3901"/>
        <w:gridCol w:w="2697"/>
      </w:tblGrid>
      <w:tr w:rsidR="00B46340" w:rsidTr="00B46340">
        <w:trPr>
          <w:trHeight w:val="435"/>
          <w:tblHeader/>
        </w:trPr>
        <w:tc>
          <w:tcPr>
            <w:tcW w:w="1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46340" w:rsidRDefault="00B46340" w:rsidP="00B4634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Номер поворотной точки</w:t>
            </w:r>
          </w:p>
        </w:tc>
        <w:tc>
          <w:tcPr>
            <w:tcW w:w="20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46340" w:rsidRDefault="00B46340" w:rsidP="00B4634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en-US"/>
              </w:rPr>
              <w:t>Координата X</w:t>
            </w:r>
          </w:p>
        </w:tc>
        <w:tc>
          <w:tcPr>
            <w:tcW w:w="1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46340" w:rsidRDefault="00B46340" w:rsidP="00B4634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en-US"/>
              </w:rPr>
              <w:t>Координата Y</w:t>
            </w:r>
          </w:p>
        </w:tc>
      </w:tr>
      <w:tr w:rsidR="00B46340" w:rsidTr="00B46340">
        <w:trPr>
          <w:trHeight w:val="310"/>
          <w:tblHeader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340" w:rsidRDefault="00B46340" w:rsidP="00B4634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340" w:rsidRDefault="00B46340" w:rsidP="00B4634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340" w:rsidRDefault="00B46340" w:rsidP="00B4634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  <w:t>3</w:t>
            </w:r>
          </w:p>
        </w:tc>
      </w:tr>
      <w:tr w:rsidR="00287A48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518428.76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2233021.03</w:t>
            </w:r>
          </w:p>
        </w:tc>
      </w:tr>
      <w:tr w:rsidR="00287A48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2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518412.92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2233028.89</w:t>
            </w:r>
          </w:p>
        </w:tc>
      </w:tr>
      <w:tr w:rsidR="00287A48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3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518409.39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2233026.42</w:t>
            </w:r>
          </w:p>
        </w:tc>
      </w:tr>
      <w:tr w:rsidR="00287A48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4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518403.12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2233029.63</w:t>
            </w:r>
          </w:p>
        </w:tc>
      </w:tr>
      <w:tr w:rsidR="00287A48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5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518403.66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2233030.95</w:t>
            </w:r>
          </w:p>
        </w:tc>
      </w:tr>
      <w:tr w:rsidR="00287A48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6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518402.74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2233031.39</w:t>
            </w:r>
          </w:p>
        </w:tc>
      </w:tr>
      <w:tr w:rsidR="00287A48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7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518412.81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2233053.42</w:t>
            </w:r>
          </w:p>
        </w:tc>
      </w:tr>
      <w:tr w:rsidR="00287A48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8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518364.01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2233075.38</w:t>
            </w:r>
          </w:p>
        </w:tc>
      </w:tr>
      <w:tr w:rsidR="00287A48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9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518353.78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2233054.88</w:t>
            </w:r>
          </w:p>
        </w:tc>
      </w:tr>
      <w:tr w:rsidR="00287A48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10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518338.94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2233025.12</w:t>
            </w:r>
          </w:p>
        </w:tc>
      </w:tr>
      <w:tr w:rsidR="00287A48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11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518339.70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2233024.73</w:t>
            </w:r>
          </w:p>
        </w:tc>
      </w:tr>
      <w:tr w:rsidR="00287A48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12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518339.48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2233024.27</w:t>
            </w:r>
          </w:p>
        </w:tc>
      </w:tr>
      <w:tr w:rsidR="00287A48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13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518410.40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2232987.60</w:t>
            </w:r>
          </w:p>
        </w:tc>
      </w:tr>
      <w:tr w:rsidR="00287A48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14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518411.27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2232989.35</w:t>
            </w:r>
          </w:p>
        </w:tc>
      </w:tr>
      <w:tr w:rsidR="00287A48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15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518418.79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2233004.44</w:t>
            </w:r>
          </w:p>
        </w:tc>
      </w:tr>
      <w:tr w:rsidR="00287A48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16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518426.59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2233017.83</w:t>
            </w:r>
          </w:p>
        </w:tc>
      </w:tr>
      <w:tr w:rsidR="00287A48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518428.76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2233021.03</w:t>
            </w:r>
          </w:p>
        </w:tc>
      </w:tr>
    </w:tbl>
    <w:p w:rsidR="00B46340" w:rsidRDefault="00B46340" w:rsidP="008F3C8D">
      <w:pPr>
        <w:pStyle w:val="a5"/>
        <w:tabs>
          <w:tab w:val="left" w:pos="8039"/>
        </w:tabs>
        <w:ind w:firstLine="0"/>
      </w:pPr>
    </w:p>
    <w:p w:rsidR="00B46340" w:rsidRDefault="00B46340" w:rsidP="008F3C8D">
      <w:pPr>
        <w:pStyle w:val="a5"/>
        <w:tabs>
          <w:tab w:val="left" w:pos="8039"/>
        </w:tabs>
        <w:ind w:firstLine="0"/>
      </w:pPr>
    </w:p>
    <w:p w:rsidR="00B46340" w:rsidRDefault="00B46340" w:rsidP="008F3C8D">
      <w:pPr>
        <w:pStyle w:val="a5"/>
        <w:tabs>
          <w:tab w:val="left" w:pos="8039"/>
        </w:tabs>
        <w:ind w:firstLine="0"/>
      </w:pPr>
    </w:p>
    <w:p w:rsidR="00B46340" w:rsidRDefault="00B46340" w:rsidP="008F3C8D">
      <w:pPr>
        <w:pStyle w:val="a5"/>
        <w:tabs>
          <w:tab w:val="left" w:pos="8039"/>
        </w:tabs>
        <w:ind w:firstLine="0"/>
      </w:pPr>
    </w:p>
    <w:p w:rsidR="00B46340" w:rsidRDefault="00B46340" w:rsidP="008F3C8D">
      <w:pPr>
        <w:pStyle w:val="a5"/>
        <w:tabs>
          <w:tab w:val="left" w:pos="8039"/>
        </w:tabs>
        <w:ind w:firstLine="0"/>
      </w:pPr>
    </w:p>
    <w:p w:rsidR="00B46340" w:rsidRDefault="00B46340" w:rsidP="008F3C8D">
      <w:pPr>
        <w:pStyle w:val="a5"/>
        <w:tabs>
          <w:tab w:val="left" w:pos="8039"/>
        </w:tabs>
        <w:ind w:firstLine="0"/>
      </w:pPr>
    </w:p>
    <w:p w:rsidR="00B46340" w:rsidRDefault="00B46340" w:rsidP="008F3C8D">
      <w:pPr>
        <w:pStyle w:val="a5"/>
        <w:tabs>
          <w:tab w:val="left" w:pos="8039"/>
        </w:tabs>
        <w:ind w:firstLine="0"/>
      </w:pPr>
    </w:p>
    <w:p w:rsidR="00B46340" w:rsidRDefault="00B46340" w:rsidP="008F3C8D">
      <w:pPr>
        <w:pStyle w:val="a5"/>
        <w:tabs>
          <w:tab w:val="left" w:pos="8039"/>
        </w:tabs>
        <w:ind w:firstLine="0"/>
      </w:pPr>
    </w:p>
    <w:p w:rsidR="00B46340" w:rsidRDefault="00B46340" w:rsidP="008F3C8D">
      <w:pPr>
        <w:pStyle w:val="a5"/>
        <w:tabs>
          <w:tab w:val="left" w:pos="8039"/>
        </w:tabs>
        <w:ind w:firstLine="0"/>
      </w:pPr>
    </w:p>
    <w:p w:rsidR="00B46340" w:rsidRDefault="00B46340" w:rsidP="008F3C8D">
      <w:pPr>
        <w:pStyle w:val="a5"/>
        <w:tabs>
          <w:tab w:val="left" w:pos="8039"/>
        </w:tabs>
        <w:ind w:firstLine="0"/>
      </w:pPr>
    </w:p>
    <w:p w:rsidR="00B46340" w:rsidRDefault="00B46340" w:rsidP="008F3C8D">
      <w:pPr>
        <w:pStyle w:val="a5"/>
        <w:tabs>
          <w:tab w:val="left" w:pos="8039"/>
        </w:tabs>
        <w:ind w:firstLine="0"/>
      </w:pPr>
    </w:p>
    <w:p w:rsidR="00B46340" w:rsidRDefault="00B46340" w:rsidP="008F3C8D">
      <w:pPr>
        <w:pStyle w:val="a5"/>
        <w:tabs>
          <w:tab w:val="left" w:pos="8039"/>
        </w:tabs>
        <w:ind w:firstLine="0"/>
      </w:pPr>
    </w:p>
    <w:p w:rsidR="00B46340" w:rsidRDefault="00B46340" w:rsidP="008F3C8D">
      <w:pPr>
        <w:pStyle w:val="a5"/>
        <w:tabs>
          <w:tab w:val="left" w:pos="8039"/>
        </w:tabs>
        <w:ind w:firstLine="0"/>
      </w:pPr>
    </w:p>
    <w:p w:rsidR="00B46340" w:rsidRDefault="00B46340" w:rsidP="008F3C8D">
      <w:pPr>
        <w:pStyle w:val="a5"/>
        <w:tabs>
          <w:tab w:val="left" w:pos="8039"/>
        </w:tabs>
        <w:ind w:firstLine="0"/>
      </w:pPr>
    </w:p>
    <w:p w:rsidR="00287A48" w:rsidRDefault="00287A48" w:rsidP="008F3C8D">
      <w:pPr>
        <w:pStyle w:val="a5"/>
        <w:tabs>
          <w:tab w:val="left" w:pos="8039"/>
        </w:tabs>
        <w:ind w:firstLine="0"/>
      </w:pPr>
    </w:p>
    <w:p w:rsidR="00287A48" w:rsidRDefault="00287A48" w:rsidP="008F3C8D">
      <w:pPr>
        <w:pStyle w:val="a5"/>
        <w:tabs>
          <w:tab w:val="left" w:pos="8039"/>
        </w:tabs>
        <w:ind w:firstLine="0"/>
      </w:pPr>
    </w:p>
    <w:p w:rsidR="00C21A9B" w:rsidRDefault="00C21A9B" w:rsidP="008F3C8D">
      <w:pPr>
        <w:pStyle w:val="a5"/>
        <w:tabs>
          <w:tab w:val="left" w:pos="8039"/>
        </w:tabs>
        <w:ind w:firstLine="0"/>
      </w:pPr>
    </w:p>
    <w:p w:rsidR="005469A9" w:rsidRDefault="00B46340" w:rsidP="00B46340">
      <w:pPr>
        <w:spacing w:line="240" w:lineRule="exact"/>
        <w:jc w:val="center"/>
        <w:rPr>
          <w:szCs w:val="28"/>
        </w:rPr>
      </w:pPr>
      <w:r w:rsidRPr="0094254D">
        <w:rPr>
          <w:szCs w:val="28"/>
        </w:rPr>
        <w:lastRenderedPageBreak/>
        <w:t xml:space="preserve">Каталог координат поворотных точек </w:t>
      </w:r>
      <w:r w:rsidRPr="00C12015">
        <w:rPr>
          <w:szCs w:val="28"/>
        </w:rPr>
        <w:t xml:space="preserve">границ </w:t>
      </w:r>
      <w:r>
        <w:rPr>
          <w:szCs w:val="28"/>
        </w:rPr>
        <w:t xml:space="preserve">Контура № 4 </w:t>
      </w:r>
      <w:r w:rsidRPr="008F3C8D">
        <w:rPr>
          <w:szCs w:val="28"/>
        </w:rPr>
        <w:t>территори</w:t>
      </w:r>
      <w:r>
        <w:rPr>
          <w:szCs w:val="28"/>
        </w:rPr>
        <w:t xml:space="preserve">и жилой застройки, </w:t>
      </w:r>
      <w:r w:rsidRPr="008F3C8D">
        <w:rPr>
          <w:szCs w:val="28"/>
        </w:rPr>
        <w:t xml:space="preserve">ограниченной ул. Красновишерская,  ул. Фрезеровщиков, </w:t>
      </w:r>
      <w:r w:rsidR="005469A9">
        <w:rPr>
          <w:szCs w:val="28"/>
        </w:rPr>
        <w:br/>
      </w:r>
      <w:r w:rsidRPr="008F3C8D">
        <w:rPr>
          <w:szCs w:val="28"/>
        </w:rPr>
        <w:t xml:space="preserve">ул. Краснокамская в микрорайоне «Городские горки» в Мотовилихинском районе города Перми,  а также территории вдоль Северной </w:t>
      </w:r>
      <w:r>
        <w:rPr>
          <w:szCs w:val="28"/>
        </w:rPr>
        <w:t xml:space="preserve">дамбы </w:t>
      </w:r>
    </w:p>
    <w:p w:rsidR="00B46340" w:rsidRDefault="00B46340" w:rsidP="00B46340">
      <w:pPr>
        <w:spacing w:line="240" w:lineRule="exact"/>
        <w:jc w:val="center"/>
        <w:rPr>
          <w:szCs w:val="28"/>
        </w:rPr>
      </w:pPr>
      <w:r>
        <w:rPr>
          <w:szCs w:val="28"/>
        </w:rPr>
        <w:t xml:space="preserve">и ул. Екатерининская </w:t>
      </w:r>
      <w:r w:rsidRPr="008F3C8D">
        <w:rPr>
          <w:szCs w:val="28"/>
        </w:rPr>
        <w:t xml:space="preserve">в микрорайоне «Разгуляй» в Ленинском районе </w:t>
      </w:r>
      <w:r w:rsidR="005469A9">
        <w:rPr>
          <w:szCs w:val="28"/>
        </w:rPr>
        <w:br/>
      </w:r>
      <w:r w:rsidRPr="008F3C8D">
        <w:rPr>
          <w:szCs w:val="28"/>
        </w:rPr>
        <w:t>города Перми</w:t>
      </w:r>
      <w:r>
        <w:rPr>
          <w:szCs w:val="28"/>
        </w:rPr>
        <w:t>, подлежащей</w:t>
      </w:r>
      <w:r w:rsidRPr="00416776">
        <w:rPr>
          <w:szCs w:val="28"/>
        </w:rPr>
        <w:t xml:space="preserve"> комплексному развитию</w:t>
      </w:r>
    </w:p>
    <w:p w:rsidR="00B46340" w:rsidRDefault="00B46340" w:rsidP="00B46340">
      <w:pPr>
        <w:spacing w:line="240" w:lineRule="exact"/>
        <w:jc w:val="center"/>
      </w:pPr>
      <w:r w:rsidRPr="00503378">
        <w:t>(система координат МСК-59 (зона 2)</w:t>
      </w:r>
    </w:p>
    <w:p w:rsidR="00B46340" w:rsidRPr="00503378" w:rsidRDefault="00B46340" w:rsidP="00B46340">
      <w:pPr>
        <w:jc w:val="center"/>
      </w:pPr>
    </w:p>
    <w:p w:rsidR="00B46340" w:rsidRPr="00816B4D" w:rsidRDefault="00B46340" w:rsidP="00B46340">
      <w:pPr>
        <w:rPr>
          <w:b/>
          <w:sz w:val="2"/>
          <w:szCs w:val="2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973"/>
        <w:gridCol w:w="3901"/>
        <w:gridCol w:w="2697"/>
      </w:tblGrid>
      <w:tr w:rsidR="00B46340" w:rsidTr="00B46340">
        <w:trPr>
          <w:trHeight w:val="435"/>
          <w:tblHeader/>
        </w:trPr>
        <w:tc>
          <w:tcPr>
            <w:tcW w:w="1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46340" w:rsidRDefault="00B46340" w:rsidP="00B4634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Номер поворотной точки</w:t>
            </w:r>
          </w:p>
        </w:tc>
        <w:tc>
          <w:tcPr>
            <w:tcW w:w="20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46340" w:rsidRDefault="00B46340" w:rsidP="00B4634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5469A9">
              <w:rPr>
                <w:b/>
                <w:color w:val="000000"/>
                <w:sz w:val="24"/>
                <w:szCs w:val="24"/>
              </w:rPr>
              <w:t xml:space="preserve">Координата </w:t>
            </w:r>
            <w:r>
              <w:rPr>
                <w:b/>
                <w:color w:val="000000"/>
                <w:sz w:val="24"/>
                <w:szCs w:val="24"/>
                <w:lang w:val="en-US"/>
              </w:rPr>
              <w:t>X</w:t>
            </w:r>
          </w:p>
        </w:tc>
        <w:tc>
          <w:tcPr>
            <w:tcW w:w="1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46340" w:rsidRDefault="00B46340" w:rsidP="00B4634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5469A9">
              <w:rPr>
                <w:b/>
                <w:color w:val="000000"/>
                <w:sz w:val="24"/>
                <w:szCs w:val="24"/>
              </w:rPr>
              <w:t xml:space="preserve">Координата </w:t>
            </w:r>
            <w:r>
              <w:rPr>
                <w:b/>
                <w:color w:val="000000"/>
                <w:sz w:val="24"/>
                <w:szCs w:val="24"/>
                <w:lang w:val="en-US"/>
              </w:rPr>
              <w:t>Y</w:t>
            </w:r>
          </w:p>
        </w:tc>
      </w:tr>
      <w:tr w:rsidR="00B46340" w:rsidTr="00B46340">
        <w:trPr>
          <w:trHeight w:val="310"/>
          <w:tblHeader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340" w:rsidRDefault="00B46340" w:rsidP="00B4634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340" w:rsidRDefault="00B46340" w:rsidP="00B4634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340" w:rsidRDefault="00B46340" w:rsidP="00B4634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  <w:t>3</w:t>
            </w:r>
          </w:p>
        </w:tc>
      </w:tr>
      <w:tr w:rsidR="00287A48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518333.74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2233065.95</w:t>
            </w:r>
          </w:p>
        </w:tc>
      </w:tr>
      <w:tr w:rsidR="00287A48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2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518361.69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2233123.30</w:t>
            </w:r>
          </w:p>
        </w:tc>
      </w:tr>
      <w:tr w:rsidR="00287A48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3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518365.36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2233121.39</w:t>
            </w:r>
          </w:p>
        </w:tc>
      </w:tr>
      <w:tr w:rsidR="00287A48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4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518373.36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2233136.80</w:t>
            </w:r>
          </w:p>
        </w:tc>
      </w:tr>
      <w:tr w:rsidR="00287A48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5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518369.26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2233138.82</w:t>
            </w:r>
          </w:p>
        </w:tc>
      </w:tr>
      <w:tr w:rsidR="00287A48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6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518379.81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2233160.46</w:t>
            </w:r>
          </w:p>
        </w:tc>
      </w:tr>
      <w:tr w:rsidR="00287A48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7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518365.50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2233167.73</w:t>
            </w:r>
          </w:p>
        </w:tc>
      </w:tr>
      <w:tr w:rsidR="00287A48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8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518299.62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2233154.07</w:t>
            </w:r>
          </w:p>
        </w:tc>
      </w:tr>
      <w:tr w:rsidR="00287A48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9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518287.89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2233130.74</w:t>
            </w:r>
          </w:p>
        </w:tc>
      </w:tr>
      <w:tr w:rsidR="00287A48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10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518287.51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2233130.92</w:t>
            </w:r>
          </w:p>
        </w:tc>
      </w:tr>
      <w:tr w:rsidR="00287A48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11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518287.09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2233131.14</w:t>
            </w:r>
          </w:p>
        </w:tc>
      </w:tr>
      <w:tr w:rsidR="00287A48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12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518285.54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2233128.36</w:t>
            </w:r>
          </w:p>
        </w:tc>
      </w:tr>
      <w:tr w:rsidR="00287A48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13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518285.98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2233128.15</w:t>
            </w:r>
          </w:p>
        </w:tc>
      </w:tr>
      <w:tr w:rsidR="00287A48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14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518275.30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2233108.69</w:t>
            </w:r>
          </w:p>
        </w:tc>
      </w:tr>
      <w:tr w:rsidR="00287A48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15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518290.65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2233101.05</w:t>
            </w:r>
          </w:p>
        </w:tc>
      </w:tr>
      <w:tr w:rsidR="00287A48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16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518304.84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2233095.75</w:t>
            </w:r>
          </w:p>
        </w:tc>
      </w:tr>
      <w:tr w:rsidR="00287A48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17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518299.51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2233083.96</w:t>
            </w:r>
          </w:p>
        </w:tc>
      </w:tr>
      <w:tr w:rsidR="00287A48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518333.74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2233065.95</w:t>
            </w:r>
          </w:p>
        </w:tc>
      </w:tr>
    </w:tbl>
    <w:p w:rsidR="00B46340" w:rsidRDefault="00B46340" w:rsidP="008F3C8D">
      <w:pPr>
        <w:pStyle w:val="a5"/>
        <w:tabs>
          <w:tab w:val="left" w:pos="8039"/>
        </w:tabs>
        <w:ind w:firstLine="0"/>
      </w:pPr>
    </w:p>
    <w:p w:rsidR="00B46340" w:rsidRDefault="00B46340" w:rsidP="00B46340"/>
    <w:p w:rsidR="00B46340" w:rsidRDefault="00B46340" w:rsidP="00B46340"/>
    <w:p w:rsidR="00B46340" w:rsidRDefault="00B46340" w:rsidP="00B46340"/>
    <w:p w:rsidR="00B46340" w:rsidRDefault="00B46340" w:rsidP="00B46340"/>
    <w:p w:rsidR="00B46340" w:rsidRDefault="00B46340" w:rsidP="00B46340"/>
    <w:p w:rsidR="00B46340" w:rsidRDefault="00B46340" w:rsidP="00B46340"/>
    <w:p w:rsidR="00B46340" w:rsidRDefault="00B46340" w:rsidP="00B46340"/>
    <w:p w:rsidR="00B46340" w:rsidRDefault="00B46340" w:rsidP="00B46340"/>
    <w:p w:rsidR="00B46340" w:rsidRDefault="00B46340" w:rsidP="00B46340"/>
    <w:p w:rsidR="00B46340" w:rsidRDefault="00B46340" w:rsidP="00B46340"/>
    <w:p w:rsidR="00B46340" w:rsidRDefault="00B46340" w:rsidP="00B46340"/>
    <w:p w:rsidR="00B46340" w:rsidRDefault="00B46340" w:rsidP="00B46340"/>
    <w:p w:rsidR="00B46340" w:rsidRDefault="00B46340" w:rsidP="00B46340"/>
    <w:p w:rsidR="00B46340" w:rsidRDefault="00B46340" w:rsidP="00B46340"/>
    <w:p w:rsidR="00B46340" w:rsidRDefault="00B46340" w:rsidP="00B46340"/>
    <w:p w:rsidR="00B46340" w:rsidRDefault="00B46340" w:rsidP="00B46340"/>
    <w:p w:rsidR="00287A48" w:rsidRDefault="00287A48" w:rsidP="00B46340"/>
    <w:p w:rsidR="00B46340" w:rsidRDefault="00B46340" w:rsidP="00B46340">
      <w:pPr>
        <w:spacing w:line="240" w:lineRule="exact"/>
        <w:jc w:val="center"/>
        <w:rPr>
          <w:szCs w:val="28"/>
        </w:rPr>
      </w:pPr>
      <w:r w:rsidRPr="0094254D">
        <w:rPr>
          <w:szCs w:val="28"/>
        </w:rPr>
        <w:lastRenderedPageBreak/>
        <w:t xml:space="preserve">Каталог координат поворотных точек </w:t>
      </w:r>
      <w:r w:rsidRPr="00C12015">
        <w:rPr>
          <w:szCs w:val="28"/>
        </w:rPr>
        <w:t xml:space="preserve">границ </w:t>
      </w:r>
      <w:r>
        <w:rPr>
          <w:szCs w:val="28"/>
        </w:rPr>
        <w:t xml:space="preserve">Контура № 5 </w:t>
      </w:r>
      <w:r w:rsidRPr="008F3C8D">
        <w:rPr>
          <w:szCs w:val="28"/>
        </w:rPr>
        <w:t>территори</w:t>
      </w:r>
      <w:r>
        <w:rPr>
          <w:szCs w:val="28"/>
        </w:rPr>
        <w:t xml:space="preserve">и жилой застройки, </w:t>
      </w:r>
      <w:r w:rsidRPr="008F3C8D">
        <w:rPr>
          <w:szCs w:val="28"/>
        </w:rPr>
        <w:t xml:space="preserve">ограниченной ул. Красновишерская,  ул. Фрезеровщиков, </w:t>
      </w:r>
      <w:r w:rsidR="005469A9">
        <w:rPr>
          <w:szCs w:val="28"/>
        </w:rPr>
        <w:br/>
      </w:r>
      <w:r w:rsidRPr="008F3C8D">
        <w:rPr>
          <w:szCs w:val="28"/>
        </w:rPr>
        <w:t xml:space="preserve">ул. Краснокамская в микрорайоне «Городские горки» в Мотовилихинском районе города Перми,  а также территории вдоль Северной </w:t>
      </w:r>
      <w:r>
        <w:rPr>
          <w:szCs w:val="28"/>
        </w:rPr>
        <w:t xml:space="preserve">дамбы </w:t>
      </w:r>
      <w:r w:rsidR="005469A9">
        <w:rPr>
          <w:szCs w:val="28"/>
        </w:rPr>
        <w:br/>
      </w:r>
      <w:r>
        <w:rPr>
          <w:szCs w:val="28"/>
        </w:rPr>
        <w:t xml:space="preserve">и ул. Екатерининская </w:t>
      </w:r>
      <w:r w:rsidRPr="008F3C8D">
        <w:rPr>
          <w:szCs w:val="28"/>
        </w:rPr>
        <w:t xml:space="preserve">в микрорайоне «Разгуляй» в Ленинском районе </w:t>
      </w:r>
      <w:r w:rsidR="005469A9">
        <w:rPr>
          <w:szCs w:val="28"/>
        </w:rPr>
        <w:br/>
      </w:r>
      <w:r w:rsidRPr="008F3C8D">
        <w:rPr>
          <w:szCs w:val="28"/>
        </w:rPr>
        <w:t>города Перми</w:t>
      </w:r>
      <w:r>
        <w:rPr>
          <w:szCs w:val="28"/>
        </w:rPr>
        <w:t>, подлежащей</w:t>
      </w:r>
      <w:r w:rsidRPr="00416776">
        <w:rPr>
          <w:szCs w:val="28"/>
        </w:rPr>
        <w:t xml:space="preserve"> комплексному развитию</w:t>
      </w:r>
    </w:p>
    <w:p w:rsidR="00B46340" w:rsidRDefault="00B46340" w:rsidP="00B46340">
      <w:pPr>
        <w:spacing w:line="240" w:lineRule="exact"/>
        <w:jc w:val="center"/>
      </w:pPr>
      <w:r w:rsidRPr="00503378">
        <w:t>(система координат МСК-59 (зона 2)</w:t>
      </w:r>
    </w:p>
    <w:p w:rsidR="00B46340" w:rsidRPr="00503378" w:rsidRDefault="00B46340" w:rsidP="00B46340">
      <w:pPr>
        <w:jc w:val="center"/>
      </w:pPr>
    </w:p>
    <w:p w:rsidR="00B46340" w:rsidRPr="00816B4D" w:rsidRDefault="00B46340" w:rsidP="00B46340">
      <w:pPr>
        <w:rPr>
          <w:b/>
          <w:sz w:val="2"/>
          <w:szCs w:val="2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973"/>
        <w:gridCol w:w="3901"/>
        <w:gridCol w:w="2697"/>
      </w:tblGrid>
      <w:tr w:rsidR="00B46340" w:rsidTr="00B46340">
        <w:trPr>
          <w:trHeight w:val="435"/>
          <w:tblHeader/>
        </w:trPr>
        <w:tc>
          <w:tcPr>
            <w:tcW w:w="1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46340" w:rsidRDefault="00B46340" w:rsidP="00B4634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Номер поворотной точки</w:t>
            </w:r>
          </w:p>
        </w:tc>
        <w:tc>
          <w:tcPr>
            <w:tcW w:w="20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46340" w:rsidRDefault="00B46340" w:rsidP="00B4634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en-US"/>
              </w:rPr>
              <w:t>Координата X</w:t>
            </w:r>
          </w:p>
        </w:tc>
        <w:tc>
          <w:tcPr>
            <w:tcW w:w="1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46340" w:rsidRDefault="00B46340" w:rsidP="00B4634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en-US"/>
              </w:rPr>
              <w:t>Координата Y</w:t>
            </w:r>
          </w:p>
        </w:tc>
      </w:tr>
      <w:tr w:rsidR="00B46340" w:rsidTr="00B46340">
        <w:trPr>
          <w:trHeight w:val="310"/>
          <w:tblHeader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340" w:rsidRDefault="00B46340" w:rsidP="00B4634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340" w:rsidRDefault="00B46340" w:rsidP="00B4634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340" w:rsidRDefault="00B46340" w:rsidP="00B4634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  <w:t>3</w:t>
            </w:r>
          </w:p>
        </w:tc>
      </w:tr>
      <w:tr w:rsidR="00287A48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518213.61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2232831.16</w:t>
            </w:r>
          </w:p>
        </w:tc>
      </w:tr>
      <w:tr w:rsidR="00287A48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2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518234.39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2232870.67</w:t>
            </w:r>
          </w:p>
        </w:tc>
      </w:tr>
      <w:tr w:rsidR="00287A48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3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518199.51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2232889.45</w:t>
            </w:r>
          </w:p>
        </w:tc>
      </w:tr>
      <w:tr w:rsidR="00287A48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4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518208.47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2232906.91</w:t>
            </w:r>
          </w:p>
        </w:tc>
      </w:tr>
      <w:tr w:rsidR="00287A48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5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518218.97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2232924.90</w:t>
            </w:r>
          </w:p>
        </w:tc>
      </w:tr>
      <w:tr w:rsidR="00287A48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6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518206.40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2232931.22</w:t>
            </w:r>
          </w:p>
        </w:tc>
      </w:tr>
      <w:tr w:rsidR="00287A48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7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518207.77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2232933.55</w:t>
            </w:r>
          </w:p>
        </w:tc>
      </w:tr>
      <w:tr w:rsidR="00287A48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8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518210.57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2232938.79</w:t>
            </w:r>
          </w:p>
        </w:tc>
      </w:tr>
      <w:tr w:rsidR="00287A48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9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518215.56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2232948.95</w:t>
            </w:r>
          </w:p>
        </w:tc>
      </w:tr>
      <w:tr w:rsidR="00287A48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10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518194.71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2232961.00</w:t>
            </w:r>
          </w:p>
        </w:tc>
      </w:tr>
      <w:tr w:rsidR="00287A48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11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518185.14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2232943.33</w:t>
            </w:r>
          </w:p>
        </w:tc>
      </w:tr>
      <w:tr w:rsidR="00287A48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12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518174.76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2232924.19</w:t>
            </w:r>
          </w:p>
        </w:tc>
      </w:tr>
      <w:tr w:rsidR="00287A48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13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518164.35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2232904.96</w:t>
            </w:r>
          </w:p>
        </w:tc>
      </w:tr>
      <w:tr w:rsidR="00287A48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14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518154.38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2232886.56</w:t>
            </w:r>
          </w:p>
        </w:tc>
      </w:tr>
      <w:tr w:rsidR="00287A48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15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518143.15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2232865.83</w:t>
            </w:r>
          </w:p>
        </w:tc>
      </w:tr>
      <w:tr w:rsidR="00287A48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16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518169.27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2232853.03</w:t>
            </w:r>
          </w:p>
        </w:tc>
      </w:tr>
      <w:tr w:rsidR="00287A48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17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518192.70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2232841.47</w:t>
            </w:r>
          </w:p>
        </w:tc>
      </w:tr>
      <w:tr w:rsidR="00287A48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18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518195.52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2232840.08</w:t>
            </w:r>
          </w:p>
        </w:tc>
      </w:tr>
      <w:tr w:rsidR="00287A48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19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518202.80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2232836.50</w:t>
            </w:r>
          </w:p>
        </w:tc>
      </w:tr>
      <w:tr w:rsidR="00287A48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20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518212.89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2232831.54</w:t>
            </w:r>
          </w:p>
        </w:tc>
      </w:tr>
      <w:tr w:rsidR="00287A48" w:rsidRPr="00C65D3A" w:rsidTr="00B46340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518213.61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A48" w:rsidRPr="00287A48" w:rsidRDefault="00287A48" w:rsidP="00901D9C">
            <w:pPr>
              <w:keepLines/>
              <w:jc w:val="center"/>
              <w:rPr>
                <w:sz w:val="24"/>
                <w:szCs w:val="24"/>
              </w:rPr>
            </w:pPr>
            <w:r w:rsidRPr="00287A48">
              <w:rPr>
                <w:sz w:val="24"/>
                <w:szCs w:val="24"/>
              </w:rPr>
              <w:t>2232831.16</w:t>
            </w:r>
          </w:p>
        </w:tc>
      </w:tr>
    </w:tbl>
    <w:p w:rsidR="00B46340" w:rsidRPr="00B46340" w:rsidRDefault="00B46340" w:rsidP="00B46340"/>
    <w:p w:rsidR="00B46340" w:rsidRPr="00B46340" w:rsidRDefault="00B46340" w:rsidP="00B46340"/>
    <w:p w:rsidR="00B46340" w:rsidRPr="00B46340" w:rsidRDefault="00B46340" w:rsidP="00B46340"/>
    <w:p w:rsidR="00B46340" w:rsidRPr="00B46340" w:rsidRDefault="00B46340" w:rsidP="00B46340"/>
    <w:p w:rsidR="00B46340" w:rsidRPr="00B46340" w:rsidRDefault="00B46340" w:rsidP="00B46340"/>
    <w:p w:rsidR="00B46340" w:rsidRPr="00B46340" w:rsidRDefault="00B46340" w:rsidP="00B46340"/>
    <w:p w:rsidR="00B46340" w:rsidRPr="00B46340" w:rsidRDefault="00B46340" w:rsidP="00B46340"/>
    <w:p w:rsidR="00B46340" w:rsidRPr="00B46340" w:rsidRDefault="00B46340" w:rsidP="00B46340"/>
    <w:p w:rsidR="00B46340" w:rsidRPr="00B46340" w:rsidRDefault="00B46340" w:rsidP="00B46340"/>
    <w:p w:rsidR="00B46340" w:rsidRPr="00B46340" w:rsidRDefault="00B46340" w:rsidP="00B46340"/>
    <w:p w:rsidR="00B46340" w:rsidRDefault="00B46340" w:rsidP="00B46340"/>
    <w:p w:rsidR="00B46340" w:rsidRPr="00B46340" w:rsidRDefault="00B46340" w:rsidP="00B46340"/>
    <w:p w:rsidR="00B46340" w:rsidRPr="00B46340" w:rsidRDefault="00B46340" w:rsidP="00B46340"/>
    <w:p w:rsidR="00B46340" w:rsidRPr="00B46340" w:rsidRDefault="00B46340" w:rsidP="00B46340"/>
    <w:p w:rsidR="00B46340" w:rsidRPr="00B46340" w:rsidRDefault="00B46340" w:rsidP="00B46340"/>
    <w:p w:rsidR="00B46340" w:rsidRPr="00B46340" w:rsidRDefault="00B46340" w:rsidP="00B46340">
      <w:pPr>
        <w:sectPr w:rsidR="00B46340" w:rsidRPr="00B46340" w:rsidSect="00836FD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F0261" w:rsidRPr="004F0261" w:rsidRDefault="004F0261" w:rsidP="004F0261">
      <w:pPr>
        <w:tabs>
          <w:tab w:val="left" w:pos="10490"/>
        </w:tabs>
        <w:spacing w:line="240" w:lineRule="exact"/>
        <w:ind w:left="10490" w:right="-456"/>
        <w:rPr>
          <w:rFonts w:eastAsia="Calibri"/>
          <w:szCs w:val="28"/>
          <w:lang w:eastAsia="en-US"/>
        </w:rPr>
      </w:pPr>
      <w:bookmarkStart w:id="0" w:name="_Hlk124757059"/>
      <w:bookmarkStart w:id="1" w:name="_Hlk163749532"/>
      <w:r w:rsidRPr="004F0261">
        <w:rPr>
          <w:rFonts w:eastAsia="Calibri"/>
          <w:szCs w:val="28"/>
          <w:lang w:eastAsia="en-US"/>
        </w:rPr>
        <w:lastRenderedPageBreak/>
        <w:t>Приложение 2</w:t>
      </w:r>
      <w:bookmarkEnd w:id="0"/>
      <w:r>
        <w:rPr>
          <w:rFonts w:eastAsia="Calibri"/>
          <w:szCs w:val="28"/>
          <w:lang w:eastAsia="en-US"/>
        </w:rPr>
        <w:t xml:space="preserve"> </w:t>
      </w:r>
      <w:r w:rsidRPr="004F0261">
        <w:rPr>
          <w:rFonts w:eastAsia="Calibri"/>
          <w:szCs w:val="28"/>
        </w:rPr>
        <w:t xml:space="preserve">к приказу </w:t>
      </w:r>
    </w:p>
    <w:p w:rsidR="004F0261" w:rsidRPr="004F0261" w:rsidRDefault="004F0261" w:rsidP="004F0261">
      <w:pPr>
        <w:tabs>
          <w:tab w:val="left" w:pos="10490"/>
        </w:tabs>
        <w:spacing w:line="240" w:lineRule="exact"/>
        <w:ind w:left="10490" w:right="-456"/>
        <w:rPr>
          <w:rFonts w:eastAsia="Calibri"/>
          <w:szCs w:val="28"/>
        </w:rPr>
      </w:pPr>
      <w:r w:rsidRPr="004F0261">
        <w:rPr>
          <w:rFonts w:eastAsia="Calibri"/>
          <w:szCs w:val="28"/>
        </w:rPr>
        <w:t>Министерства по управлению имуществом и градостроительной деятельности Пермского края</w:t>
      </w:r>
    </w:p>
    <w:p w:rsidR="004F0261" w:rsidRPr="004F0261" w:rsidRDefault="004F0261" w:rsidP="004F0261">
      <w:pPr>
        <w:tabs>
          <w:tab w:val="left" w:pos="10490"/>
        </w:tabs>
        <w:spacing w:line="240" w:lineRule="exact"/>
        <w:ind w:left="10490" w:right="-456"/>
        <w:rPr>
          <w:rFonts w:eastAsia="Calibri"/>
          <w:szCs w:val="28"/>
        </w:rPr>
      </w:pPr>
      <w:r w:rsidRPr="004F0261">
        <w:rPr>
          <w:rFonts w:eastAsia="Calibri"/>
          <w:szCs w:val="28"/>
        </w:rPr>
        <w:t>от                     №</w:t>
      </w:r>
    </w:p>
    <w:p w:rsidR="004F0261" w:rsidRPr="004F0261" w:rsidRDefault="004F0261" w:rsidP="004F0261">
      <w:pPr>
        <w:tabs>
          <w:tab w:val="left" w:pos="10490"/>
        </w:tabs>
        <w:spacing w:line="240" w:lineRule="exact"/>
        <w:ind w:left="5103" w:right="-456"/>
        <w:rPr>
          <w:rFonts w:eastAsia="Calibri"/>
          <w:szCs w:val="28"/>
        </w:rPr>
      </w:pPr>
    </w:p>
    <w:p w:rsidR="004F0261" w:rsidRPr="004F0261" w:rsidRDefault="004F0261" w:rsidP="004F0261">
      <w:pPr>
        <w:tabs>
          <w:tab w:val="left" w:pos="10490"/>
        </w:tabs>
        <w:ind w:right="-456"/>
        <w:jc w:val="center"/>
        <w:rPr>
          <w:b/>
          <w:bCs/>
          <w:szCs w:val="24"/>
        </w:rPr>
      </w:pPr>
    </w:p>
    <w:p w:rsidR="004F0261" w:rsidRPr="004F0261" w:rsidRDefault="004F0261" w:rsidP="004F0261">
      <w:pPr>
        <w:tabs>
          <w:tab w:val="left" w:pos="10490"/>
        </w:tabs>
        <w:spacing w:after="120" w:line="240" w:lineRule="exact"/>
        <w:ind w:right="-456"/>
        <w:jc w:val="center"/>
        <w:rPr>
          <w:b/>
          <w:bCs/>
          <w:szCs w:val="24"/>
        </w:rPr>
      </w:pPr>
      <w:r w:rsidRPr="004F0261">
        <w:rPr>
          <w:b/>
          <w:bCs/>
          <w:szCs w:val="24"/>
        </w:rPr>
        <w:t>ПЕРЕЧЕНЬ</w:t>
      </w:r>
    </w:p>
    <w:bookmarkEnd w:id="1"/>
    <w:p w:rsidR="00A3718A" w:rsidRPr="004F0261" w:rsidRDefault="00A3718A" w:rsidP="00A3718A">
      <w:pPr>
        <w:tabs>
          <w:tab w:val="left" w:pos="10490"/>
        </w:tabs>
        <w:spacing w:line="240" w:lineRule="exact"/>
        <w:ind w:right="-456"/>
        <w:jc w:val="center"/>
        <w:rPr>
          <w:b/>
          <w:bCs/>
          <w:szCs w:val="24"/>
        </w:rPr>
      </w:pPr>
      <w:r w:rsidRPr="004F0261">
        <w:rPr>
          <w:b/>
          <w:bCs/>
          <w:szCs w:val="24"/>
        </w:rPr>
        <w:t xml:space="preserve">земельных участков и объектов капитального строительства, расположенных в границах </w:t>
      </w:r>
      <w:r w:rsidR="008F3C8D">
        <w:rPr>
          <w:b/>
          <w:bCs/>
          <w:szCs w:val="24"/>
        </w:rPr>
        <w:t>территории</w:t>
      </w:r>
      <w:r w:rsidRPr="0072116D">
        <w:rPr>
          <w:b/>
          <w:bCs/>
          <w:szCs w:val="24"/>
        </w:rPr>
        <w:t xml:space="preserve"> жилой застройки</w:t>
      </w:r>
      <w:r w:rsidRPr="004F0261">
        <w:rPr>
          <w:b/>
          <w:bCs/>
          <w:szCs w:val="24"/>
        </w:rPr>
        <w:t>, подлежащ</w:t>
      </w:r>
      <w:r w:rsidR="008F3C8D">
        <w:rPr>
          <w:b/>
          <w:bCs/>
          <w:szCs w:val="24"/>
        </w:rPr>
        <w:t xml:space="preserve">ей </w:t>
      </w:r>
      <w:r w:rsidRPr="004F0261">
        <w:rPr>
          <w:b/>
          <w:bCs/>
          <w:szCs w:val="24"/>
        </w:rPr>
        <w:t>комплексному развитию, в том числе перечень объектов капитального строительства, подлежащих сносу или реконструкции, включая многоквартирные дома</w:t>
      </w:r>
    </w:p>
    <w:p w:rsidR="00A3718A" w:rsidRPr="004F0261" w:rsidRDefault="00A3718A" w:rsidP="00A3718A">
      <w:pPr>
        <w:tabs>
          <w:tab w:val="left" w:pos="10490"/>
        </w:tabs>
        <w:ind w:right="-456"/>
        <w:jc w:val="right"/>
        <w:rPr>
          <w:b/>
          <w:bCs/>
          <w:szCs w:val="24"/>
        </w:rPr>
      </w:pPr>
    </w:p>
    <w:p w:rsidR="00A3718A" w:rsidRDefault="00A3718A" w:rsidP="00A3718A">
      <w:pPr>
        <w:tabs>
          <w:tab w:val="left" w:pos="10490"/>
        </w:tabs>
        <w:ind w:right="-454" w:firstLine="709"/>
        <w:jc w:val="both"/>
        <w:rPr>
          <w:bCs/>
          <w:szCs w:val="24"/>
        </w:rPr>
      </w:pPr>
      <w:r w:rsidRPr="004F0261">
        <w:rPr>
          <w:b/>
          <w:bCs/>
          <w:szCs w:val="24"/>
        </w:rPr>
        <w:t xml:space="preserve">Раздел </w:t>
      </w:r>
      <w:r w:rsidRPr="004F0261">
        <w:rPr>
          <w:b/>
          <w:bCs/>
          <w:szCs w:val="24"/>
          <w:lang w:val="en-US"/>
        </w:rPr>
        <w:t>I</w:t>
      </w:r>
      <w:r w:rsidRPr="004F0261">
        <w:rPr>
          <w:b/>
          <w:bCs/>
          <w:szCs w:val="24"/>
        </w:rPr>
        <w:t xml:space="preserve">. Перечень земельных участков, расположенных в границах </w:t>
      </w:r>
      <w:r w:rsidR="00AA4AFA">
        <w:rPr>
          <w:b/>
          <w:bCs/>
          <w:szCs w:val="24"/>
        </w:rPr>
        <w:t>территории</w:t>
      </w:r>
      <w:r w:rsidRPr="0072116D">
        <w:rPr>
          <w:b/>
          <w:bCs/>
          <w:szCs w:val="24"/>
        </w:rPr>
        <w:t xml:space="preserve"> жилой застройки</w:t>
      </w:r>
      <w:r>
        <w:rPr>
          <w:b/>
          <w:bCs/>
          <w:szCs w:val="24"/>
        </w:rPr>
        <w:t>, п</w:t>
      </w:r>
      <w:r w:rsidR="00AA4AFA">
        <w:rPr>
          <w:b/>
          <w:bCs/>
          <w:szCs w:val="24"/>
        </w:rPr>
        <w:t>одлежащей</w:t>
      </w:r>
      <w:r>
        <w:rPr>
          <w:b/>
          <w:bCs/>
          <w:szCs w:val="24"/>
        </w:rPr>
        <w:t xml:space="preserve"> </w:t>
      </w:r>
      <w:r w:rsidRPr="004F0261">
        <w:rPr>
          <w:b/>
          <w:bCs/>
          <w:szCs w:val="24"/>
        </w:rPr>
        <w:t>комплексному развитию</w:t>
      </w:r>
      <w:r w:rsidRPr="004F0261">
        <w:rPr>
          <w:bCs/>
          <w:szCs w:val="24"/>
        </w:rPr>
        <w:t>*</w:t>
      </w:r>
      <w:r>
        <w:rPr>
          <w:bCs/>
          <w:szCs w:val="24"/>
        </w:rPr>
        <w:t xml:space="preserve"> </w:t>
      </w:r>
    </w:p>
    <w:p w:rsidR="004F0261" w:rsidRPr="000F2319" w:rsidRDefault="004F0261" w:rsidP="00A564E8">
      <w:pPr>
        <w:tabs>
          <w:tab w:val="left" w:pos="10490"/>
        </w:tabs>
        <w:ind w:right="-456"/>
        <w:jc w:val="both"/>
        <w:rPr>
          <w:b/>
          <w:bCs/>
          <w:szCs w:val="24"/>
        </w:rPr>
      </w:pP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969"/>
        <w:gridCol w:w="2552"/>
        <w:gridCol w:w="1417"/>
        <w:gridCol w:w="4111"/>
        <w:gridCol w:w="1985"/>
      </w:tblGrid>
      <w:tr w:rsidR="000F2319" w:rsidRPr="00EA23BE" w:rsidTr="00F65073">
        <w:trPr>
          <w:trHeight w:val="20"/>
          <w:tblHeader/>
        </w:trPr>
        <w:tc>
          <w:tcPr>
            <w:tcW w:w="675" w:type="dxa"/>
            <w:shd w:val="clear" w:color="auto" w:fill="auto"/>
            <w:vAlign w:val="center"/>
          </w:tcPr>
          <w:p w:rsidR="000F2319" w:rsidRPr="00753772" w:rsidRDefault="000F2319" w:rsidP="000F2319">
            <w:pPr>
              <w:jc w:val="center"/>
              <w:rPr>
                <w:rFonts w:eastAsia="Calibri"/>
                <w:b/>
                <w:kern w:val="2"/>
                <w:sz w:val="24"/>
                <w:szCs w:val="24"/>
              </w:rPr>
            </w:pPr>
            <w:r w:rsidRPr="00753772">
              <w:rPr>
                <w:rFonts w:eastAsia="Calibri"/>
                <w:b/>
                <w:kern w:val="2"/>
                <w:sz w:val="24"/>
                <w:szCs w:val="24"/>
              </w:rPr>
              <w:t>№ п/п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0F2319" w:rsidRPr="00753772" w:rsidRDefault="000F2319" w:rsidP="000F2319">
            <w:pPr>
              <w:jc w:val="center"/>
              <w:rPr>
                <w:sz w:val="24"/>
                <w:szCs w:val="24"/>
                <w:lang w:val="en-US"/>
              </w:rPr>
            </w:pPr>
            <w:r w:rsidRPr="00753772">
              <w:rPr>
                <w:rFonts w:eastAsia="Calibri"/>
                <w:b/>
                <w:kern w:val="2"/>
                <w:sz w:val="24"/>
                <w:szCs w:val="24"/>
              </w:rPr>
              <w:t>Адрес</w:t>
            </w:r>
            <w:r w:rsidRPr="00753772">
              <w:rPr>
                <w:sz w:val="24"/>
                <w:szCs w:val="24"/>
                <w:lang w:val="en-US"/>
              </w:rPr>
              <w:t xml:space="preserve"> </w:t>
            </w:r>
          </w:p>
          <w:p w:rsidR="000F2319" w:rsidRPr="00753772" w:rsidRDefault="000F2319" w:rsidP="000F2319">
            <w:pPr>
              <w:jc w:val="center"/>
              <w:rPr>
                <w:rFonts w:eastAsia="Calibri"/>
                <w:b/>
                <w:kern w:val="2"/>
                <w:sz w:val="24"/>
                <w:szCs w:val="24"/>
              </w:rPr>
            </w:pPr>
            <w:r w:rsidRPr="00753772">
              <w:rPr>
                <w:rFonts w:eastAsia="Calibri"/>
                <w:b/>
                <w:kern w:val="2"/>
                <w:sz w:val="24"/>
                <w:szCs w:val="24"/>
              </w:rPr>
              <w:t>земельного участка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0F2319" w:rsidRPr="00753772" w:rsidRDefault="000F2319" w:rsidP="000F2319">
            <w:pPr>
              <w:jc w:val="center"/>
              <w:rPr>
                <w:rFonts w:eastAsia="Calibri"/>
                <w:b/>
                <w:kern w:val="2"/>
                <w:sz w:val="24"/>
                <w:szCs w:val="24"/>
              </w:rPr>
            </w:pPr>
            <w:r w:rsidRPr="00753772">
              <w:rPr>
                <w:rFonts w:eastAsia="Calibri"/>
                <w:b/>
                <w:kern w:val="2"/>
                <w:sz w:val="24"/>
                <w:szCs w:val="24"/>
              </w:rPr>
              <w:t>Кадастровый номер земельного участка*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F2319" w:rsidRPr="00753772" w:rsidRDefault="000F2319" w:rsidP="000F2319">
            <w:pPr>
              <w:jc w:val="center"/>
              <w:rPr>
                <w:rFonts w:eastAsia="Calibri"/>
                <w:b/>
                <w:kern w:val="2"/>
                <w:sz w:val="24"/>
                <w:szCs w:val="24"/>
              </w:rPr>
            </w:pPr>
            <w:r w:rsidRPr="00753772">
              <w:rPr>
                <w:rFonts w:eastAsia="Calibri"/>
                <w:b/>
                <w:kern w:val="2"/>
                <w:sz w:val="24"/>
                <w:szCs w:val="24"/>
              </w:rPr>
              <w:t>Площадь*, кв. м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0F2319" w:rsidRPr="00753772" w:rsidRDefault="000F2319" w:rsidP="000F2319">
            <w:pPr>
              <w:jc w:val="center"/>
              <w:rPr>
                <w:rFonts w:eastAsia="Calibri"/>
                <w:b/>
                <w:kern w:val="2"/>
                <w:sz w:val="24"/>
                <w:szCs w:val="24"/>
                <w:lang w:val="en-US"/>
              </w:rPr>
            </w:pPr>
            <w:r w:rsidRPr="00753772">
              <w:rPr>
                <w:rFonts w:eastAsia="Calibri"/>
                <w:b/>
                <w:kern w:val="2"/>
                <w:sz w:val="24"/>
                <w:szCs w:val="24"/>
              </w:rPr>
              <w:t>Вид разрешенного</w:t>
            </w:r>
            <w:r w:rsidRPr="00753772">
              <w:rPr>
                <w:rFonts w:eastAsia="Calibri"/>
                <w:b/>
                <w:kern w:val="2"/>
                <w:sz w:val="24"/>
                <w:szCs w:val="24"/>
                <w:lang w:val="en-US"/>
              </w:rPr>
              <w:t xml:space="preserve"> </w:t>
            </w:r>
            <w:r w:rsidRPr="00753772">
              <w:rPr>
                <w:rFonts w:eastAsia="Calibri"/>
                <w:b/>
                <w:kern w:val="2"/>
                <w:sz w:val="24"/>
                <w:szCs w:val="24"/>
              </w:rPr>
              <w:t>использования</w:t>
            </w:r>
            <w:r w:rsidRPr="00753772">
              <w:rPr>
                <w:rFonts w:eastAsia="Calibri"/>
                <w:b/>
                <w:kern w:val="2"/>
                <w:sz w:val="24"/>
                <w:szCs w:val="24"/>
                <w:lang w:val="en-US"/>
              </w:rPr>
              <w:t>*</w:t>
            </w:r>
          </w:p>
        </w:tc>
        <w:tc>
          <w:tcPr>
            <w:tcW w:w="1985" w:type="dxa"/>
          </w:tcPr>
          <w:p w:rsidR="000F2319" w:rsidRPr="00753772" w:rsidRDefault="000F2319" w:rsidP="000F2319">
            <w:pPr>
              <w:jc w:val="center"/>
              <w:rPr>
                <w:rFonts w:eastAsia="Calibri"/>
                <w:b/>
                <w:kern w:val="2"/>
                <w:sz w:val="24"/>
                <w:szCs w:val="24"/>
              </w:rPr>
            </w:pPr>
            <w:r w:rsidRPr="00753772">
              <w:rPr>
                <w:rFonts w:eastAsia="Calibri"/>
                <w:b/>
                <w:kern w:val="2"/>
                <w:sz w:val="24"/>
                <w:szCs w:val="24"/>
              </w:rPr>
              <w:t>Планируемое мероприятие</w:t>
            </w:r>
          </w:p>
        </w:tc>
      </w:tr>
      <w:tr w:rsidR="000F2319" w:rsidRPr="00EA23BE" w:rsidTr="00F65073">
        <w:trPr>
          <w:trHeight w:val="184"/>
        </w:trPr>
        <w:tc>
          <w:tcPr>
            <w:tcW w:w="675" w:type="dxa"/>
            <w:shd w:val="clear" w:color="auto" w:fill="auto"/>
            <w:vAlign w:val="center"/>
          </w:tcPr>
          <w:p w:rsidR="000F2319" w:rsidRPr="00A918F6" w:rsidRDefault="000F2319" w:rsidP="000F2319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A918F6">
              <w:rPr>
                <w:rFonts w:eastAsia="Calibri"/>
                <w:kern w:val="2"/>
                <w:sz w:val="22"/>
                <w:szCs w:val="22"/>
              </w:rPr>
              <w:t>1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0F2319" w:rsidRPr="00A918F6" w:rsidRDefault="000F2319" w:rsidP="000F2319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г. Пермь, ул. Краснокамская, 20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0F2319" w:rsidRPr="00A918F6" w:rsidRDefault="000F2319" w:rsidP="000F2319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59:01:4311018:1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F2319" w:rsidRPr="00A918F6" w:rsidRDefault="000F2319" w:rsidP="000F2319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819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0F2319" w:rsidRPr="00A918F6" w:rsidRDefault="000F2319" w:rsidP="000F2319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Под индивидуальный жилой дом</w:t>
            </w:r>
          </w:p>
        </w:tc>
        <w:tc>
          <w:tcPr>
            <w:tcW w:w="1985" w:type="dxa"/>
            <w:vAlign w:val="center"/>
          </w:tcPr>
          <w:p w:rsidR="000F2319" w:rsidRPr="00A918F6" w:rsidRDefault="00915EBF" w:rsidP="00CC30D6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 xml:space="preserve"> - </w:t>
            </w:r>
          </w:p>
        </w:tc>
      </w:tr>
      <w:tr w:rsidR="000F2319" w:rsidRPr="00EA23BE" w:rsidTr="00F65073">
        <w:trPr>
          <w:trHeight w:val="184"/>
        </w:trPr>
        <w:tc>
          <w:tcPr>
            <w:tcW w:w="675" w:type="dxa"/>
            <w:shd w:val="clear" w:color="auto" w:fill="auto"/>
            <w:vAlign w:val="center"/>
          </w:tcPr>
          <w:p w:rsidR="000F2319" w:rsidRPr="00A918F6" w:rsidRDefault="000F2319" w:rsidP="000F2319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A918F6">
              <w:rPr>
                <w:rFonts w:eastAsia="Calibri"/>
                <w:kern w:val="2"/>
                <w:sz w:val="22"/>
                <w:szCs w:val="22"/>
              </w:rPr>
              <w:t>2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0F2319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г.  Пермь, ул.</w:t>
            </w:r>
            <w:r w:rsidRPr="00F65073">
              <w:rPr>
                <w:sz w:val="22"/>
                <w:szCs w:val="22"/>
              </w:rPr>
              <w:t xml:space="preserve"> Фрезеровщиков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0F2319" w:rsidRPr="0028121D" w:rsidRDefault="00F65073" w:rsidP="000F2319">
            <w:pPr>
              <w:jc w:val="center"/>
              <w:rPr>
                <w:sz w:val="22"/>
                <w:szCs w:val="22"/>
                <w:highlight w:val="cyan"/>
              </w:rPr>
            </w:pPr>
            <w:r w:rsidRPr="00F65073">
              <w:rPr>
                <w:sz w:val="22"/>
                <w:szCs w:val="22"/>
              </w:rPr>
              <w:t>59:01:4311018:280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F2319" w:rsidRPr="00A918F6" w:rsidRDefault="00F65073" w:rsidP="000F2319">
            <w:pPr>
              <w:jc w:val="center"/>
              <w:rPr>
                <w:sz w:val="22"/>
                <w:szCs w:val="22"/>
              </w:rPr>
            </w:pPr>
            <w:r w:rsidRPr="00F65073">
              <w:rPr>
                <w:sz w:val="22"/>
                <w:szCs w:val="22"/>
              </w:rPr>
              <w:t>1756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0F2319" w:rsidRPr="00A918F6" w:rsidRDefault="00F65073" w:rsidP="000F2319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</w:t>
            </w:r>
            <w:r w:rsidRPr="00F65073">
              <w:rPr>
                <w:sz w:val="22"/>
                <w:szCs w:val="22"/>
              </w:rPr>
              <w:t>реднеэтажная</w:t>
            </w:r>
            <w:proofErr w:type="spellEnd"/>
            <w:r w:rsidRPr="00F65073">
              <w:rPr>
                <w:sz w:val="22"/>
                <w:szCs w:val="22"/>
              </w:rPr>
              <w:t xml:space="preserve"> жилая застройка</w:t>
            </w:r>
          </w:p>
        </w:tc>
        <w:tc>
          <w:tcPr>
            <w:tcW w:w="1985" w:type="dxa"/>
            <w:vAlign w:val="center"/>
          </w:tcPr>
          <w:p w:rsidR="000F2319" w:rsidRPr="00A918F6" w:rsidRDefault="00AB23B9" w:rsidP="00CC30D6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Изъятие</w:t>
            </w:r>
          </w:p>
        </w:tc>
      </w:tr>
      <w:tr w:rsidR="00F65073" w:rsidRPr="00EA23BE" w:rsidTr="00F65073">
        <w:trPr>
          <w:trHeight w:val="184"/>
        </w:trPr>
        <w:tc>
          <w:tcPr>
            <w:tcW w:w="675" w:type="dxa"/>
            <w:shd w:val="clear" w:color="auto" w:fill="auto"/>
            <w:vAlign w:val="center"/>
          </w:tcPr>
          <w:p w:rsidR="00F65073" w:rsidRPr="00A918F6" w:rsidRDefault="00F65073" w:rsidP="000F2319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A918F6">
              <w:rPr>
                <w:rFonts w:eastAsia="Calibri"/>
                <w:kern w:val="2"/>
                <w:sz w:val="22"/>
                <w:szCs w:val="22"/>
              </w:rPr>
              <w:t>3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г. Пермь, ул. Краснокамская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59:01:4311018:273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885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Малоэтажная многоквартирная жилая застройка</w:t>
            </w:r>
          </w:p>
        </w:tc>
        <w:tc>
          <w:tcPr>
            <w:tcW w:w="1985" w:type="dxa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Изъятие</w:t>
            </w:r>
          </w:p>
        </w:tc>
      </w:tr>
      <w:tr w:rsidR="00F65073" w:rsidRPr="00EA23BE" w:rsidTr="00F65073">
        <w:trPr>
          <w:trHeight w:val="184"/>
        </w:trPr>
        <w:tc>
          <w:tcPr>
            <w:tcW w:w="675" w:type="dxa"/>
            <w:shd w:val="clear" w:color="auto" w:fill="auto"/>
            <w:vAlign w:val="center"/>
          </w:tcPr>
          <w:p w:rsidR="00F65073" w:rsidRPr="00A918F6" w:rsidRDefault="00F65073" w:rsidP="000F2319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A918F6">
              <w:rPr>
                <w:rFonts w:eastAsia="Calibri"/>
                <w:kern w:val="2"/>
                <w:sz w:val="22"/>
                <w:szCs w:val="22"/>
              </w:rPr>
              <w:t>4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г. Пермь, ул. Краснокамская, 22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59:01:4311018:3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733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Под индивидуальный жилой дом</w:t>
            </w:r>
          </w:p>
        </w:tc>
        <w:tc>
          <w:tcPr>
            <w:tcW w:w="1985" w:type="dxa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Изъятие</w:t>
            </w:r>
          </w:p>
        </w:tc>
      </w:tr>
      <w:tr w:rsidR="00F65073" w:rsidRPr="00EA23BE" w:rsidTr="00CD3E6E">
        <w:trPr>
          <w:trHeight w:val="229"/>
        </w:trPr>
        <w:tc>
          <w:tcPr>
            <w:tcW w:w="675" w:type="dxa"/>
            <w:shd w:val="clear" w:color="auto" w:fill="auto"/>
            <w:vAlign w:val="center"/>
          </w:tcPr>
          <w:p w:rsidR="00F65073" w:rsidRPr="00A918F6" w:rsidRDefault="00F65073" w:rsidP="000F2319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A918F6">
              <w:rPr>
                <w:rFonts w:eastAsia="Calibri"/>
                <w:kern w:val="2"/>
                <w:sz w:val="22"/>
                <w:szCs w:val="22"/>
              </w:rPr>
              <w:t>5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г. Пермь, ул. Краснокамская, 16 / Пржевальского, 2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59:01:4311018:4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849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Под индивидуальный жилой дом</w:t>
            </w:r>
          </w:p>
        </w:tc>
        <w:tc>
          <w:tcPr>
            <w:tcW w:w="1985" w:type="dxa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Изъятие</w:t>
            </w:r>
          </w:p>
        </w:tc>
      </w:tr>
      <w:tr w:rsidR="00F65073" w:rsidRPr="00EA23BE" w:rsidTr="00F65073">
        <w:trPr>
          <w:trHeight w:val="184"/>
        </w:trPr>
        <w:tc>
          <w:tcPr>
            <w:tcW w:w="675" w:type="dxa"/>
            <w:shd w:val="clear" w:color="auto" w:fill="auto"/>
            <w:vAlign w:val="center"/>
          </w:tcPr>
          <w:p w:rsidR="00F65073" w:rsidRPr="00A918F6" w:rsidRDefault="00F65073" w:rsidP="000F2319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A918F6">
              <w:rPr>
                <w:rFonts w:eastAsia="Calibri"/>
                <w:kern w:val="2"/>
                <w:sz w:val="22"/>
                <w:szCs w:val="22"/>
              </w:rPr>
              <w:t>6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г. Пермь, ул. Фрезеровщиков, 63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59:01:4311018:5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884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 xml:space="preserve">Стоянки легковых автомобилей </w:t>
            </w:r>
          </w:p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на открытых площадках</w:t>
            </w:r>
          </w:p>
        </w:tc>
        <w:tc>
          <w:tcPr>
            <w:tcW w:w="1985" w:type="dxa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Изъятие</w:t>
            </w:r>
          </w:p>
        </w:tc>
      </w:tr>
      <w:tr w:rsidR="00F65073" w:rsidRPr="00EA23BE" w:rsidTr="00F65073">
        <w:trPr>
          <w:trHeight w:val="184"/>
        </w:trPr>
        <w:tc>
          <w:tcPr>
            <w:tcW w:w="675" w:type="dxa"/>
            <w:shd w:val="clear" w:color="auto" w:fill="auto"/>
            <w:vAlign w:val="center"/>
          </w:tcPr>
          <w:p w:rsidR="00F65073" w:rsidRPr="00A918F6" w:rsidRDefault="00F65073" w:rsidP="000F2319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A918F6">
              <w:rPr>
                <w:rFonts w:eastAsia="Calibri"/>
                <w:kern w:val="2"/>
                <w:sz w:val="22"/>
                <w:szCs w:val="22"/>
              </w:rPr>
              <w:t>7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г. Пермь, ул. Фрезеровщиков, 65а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59:01:4311018:61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366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Многоквартирный жилой дом этажностью 4 этажа и выше</w:t>
            </w:r>
          </w:p>
        </w:tc>
        <w:tc>
          <w:tcPr>
            <w:tcW w:w="1985" w:type="dxa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 xml:space="preserve"> - </w:t>
            </w:r>
          </w:p>
        </w:tc>
      </w:tr>
      <w:tr w:rsidR="00F65073" w:rsidRPr="00EA23BE" w:rsidTr="00F65073">
        <w:trPr>
          <w:trHeight w:val="184"/>
        </w:trPr>
        <w:tc>
          <w:tcPr>
            <w:tcW w:w="675" w:type="dxa"/>
            <w:shd w:val="clear" w:color="auto" w:fill="auto"/>
            <w:vAlign w:val="center"/>
          </w:tcPr>
          <w:p w:rsidR="00F65073" w:rsidRPr="00A918F6" w:rsidRDefault="00F65073" w:rsidP="000F2319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A918F6">
              <w:rPr>
                <w:rFonts w:eastAsia="Calibri"/>
                <w:kern w:val="2"/>
                <w:sz w:val="22"/>
                <w:szCs w:val="22"/>
              </w:rPr>
              <w:t>8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г. Пермь, ул. Фрезеровщиков, 57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59:01:4311018:75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987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Многоквартирные жилые дома</w:t>
            </w:r>
          </w:p>
        </w:tc>
        <w:tc>
          <w:tcPr>
            <w:tcW w:w="1985" w:type="dxa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Изъятие</w:t>
            </w:r>
          </w:p>
        </w:tc>
      </w:tr>
      <w:tr w:rsidR="00F65073" w:rsidRPr="00EA23BE" w:rsidTr="00F65073">
        <w:trPr>
          <w:trHeight w:val="184"/>
        </w:trPr>
        <w:tc>
          <w:tcPr>
            <w:tcW w:w="675" w:type="dxa"/>
            <w:shd w:val="clear" w:color="auto" w:fill="auto"/>
            <w:vAlign w:val="center"/>
          </w:tcPr>
          <w:p w:rsidR="00F65073" w:rsidRPr="00A918F6" w:rsidRDefault="00F65073" w:rsidP="000F2319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A918F6">
              <w:rPr>
                <w:rFonts w:eastAsia="Calibri"/>
                <w:kern w:val="2"/>
                <w:sz w:val="22"/>
                <w:szCs w:val="22"/>
              </w:rPr>
              <w:t>9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г. Пермь, ул. Фрезеровщиков, 61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59:01:4311018:78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938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Многоквартирные жилые дома</w:t>
            </w:r>
          </w:p>
        </w:tc>
        <w:tc>
          <w:tcPr>
            <w:tcW w:w="1985" w:type="dxa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Изъятие</w:t>
            </w:r>
          </w:p>
        </w:tc>
      </w:tr>
      <w:tr w:rsidR="00F65073" w:rsidRPr="00EA23BE" w:rsidTr="00F65073">
        <w:trPr>
          <w:trHeight w:val="414"/>
        </w:trPr>
        <w:tc>
          <w:tcPr>
            <w:tcW w:w="675" w:type="dxa"/>
            <w:shd w:val="clear" w:color="auto" w:fill="auto"/>
            <w:vAlign w:val="center"/>
          </w:tcPr>
          <w:p w:rsidR="00F65073" w:rsidRPr="00A918F6" w:rsidRDefault="00F65073" w:rsidP="000F2319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A918F6">
              <w:rPr>
                <w:rFonts w:eastAsia="Calibri"/>
                <w:kern w:val="2"/>
                <w:sz w:val="22"/>
                <w:szCs w:val="22"/>
              </w:rPr>
              <w:t>10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г. Пермь, ул. Фрезеровщиков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  <w:lang w:val="en-US"/>
              </w:rPr>
            </w:pPr>
            <w:r w:rsidRPr="00A918F6">
              <w:rPr>
                <w:sz w:val="22"/>
                <w:szCs w:val="22"/>
              </w:rPr>
              <w:t>59:01:4311018:79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79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65073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 xml:space="preserve">Стоянки легковых автомобилей </w:t>
            </w:r>
          </w:p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на открытых площадках</w:t>
            </w:r>
          </w:p>
        </w:tc>
        <w:tc>
          <w:tcPr>
            <w:tcW w:w="1985" w:type="dxa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Изъятие</w:t>
            </w:r>
          </w:p>
        </w:tc>
      </w:tr>
      <w:tr w:rsidR="00F65073" w:rsidRPr="00EA23BE" w:rsidTr="00F65073">
        <w:trPr>
          <w:trHeight w:val="184"/>
        </w:trPr>
        <w:tc>
          <w:tcPr>
            <w:tcW w:w="675" w:type="dxa"/>
            <w:shd w:val="clear" w:color="auto" w:fill="auto"/>
            <w:vAlign w:val="center"/>
          </w:tcPr>
          <w:p w:rsidR="00F65073" w:rsidRPr="00A918F6" w:rsidRDefault="00F65073" w:rsidP="000F2319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A918F6">
              <w:rPr>
                <w:rFonts w:eastAsia="Calibri"/>
                <w:kern w:val="2"/>
                <w:sz w:val="22"/>
                <w:szCs w:val="22"/>
              </w:rPr>
              <w:t>11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г. Пермь, ул. Фрезеровщиков, 90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59:01:4311021:1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777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Под жилой дом</w:t>
            </w:r>
          </w:p>
        </w:tc>
        <w:tc>
          <w:tcPr>
            <w:tcW w:w="1985" w:type="dxa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Изъятие</w:t>
            </w:r>
          </w:p>
        </w:tc>
      </w:tr>
      <w:tr w:rsidR="00F65073" w:rsidRPr="00EA23BE" w:rsidTr="00F65073">
        <w:trPr>
          <w:trHeight w:val="184"/>
        </w:trPr>
        <w:tc>
          <w:tcPr>
            <w:tcW w:w="675" w:type="dxa"/>
            <w:shd w:val="clear" w:color="auto" w:fill="auto"/>
            <w:vAlign w:val="center"/>
          </w:tcPr>
          <w:p w:rsidR="00F65073" w:rsidRPr="00A918F6" w:rsidRDefault="00F65073" w:rsidP="000F2319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A918F6">
              <w:rPr>
                <w:rFonts w:eastAsia="Calibri"/>
                <w:kern w:val="2"/>
                <w:sz w:val="22"/>
                <w:szCs w:val="22"/>
              </w:rPr>
              <w:t>12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г. Пермь, ул. Красновишерская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59:01:4311021:770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649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Под жилой дом</w:t>
            </w:r>
          </w:p>
        </w:tc>
        <w:tc>
          <w:tcPr>
            <w:tcW w:w="1985" w:type="dxa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Изъятие</w:t>
            </w:r>
          </w:p>
        </w:tc>
      </w:tr>
      <w:tr w:rsidR="00F65073" w:rsidRPr="00EA23BE" w:rsidTr="00F65073">
        <w:trPr>
          <w:trHeight w:val="184"/>
        </w:trPr>
        <w:tc>
          <w:tcPr>
            <w:tcW w:w="675" w:type="dxa"/>
            <w:shd w:val="clear" w:color="auto" w:fill="auto"/>
            <w:vAlign w:val="center"/>
          </w:tcPr>
          <w:p w:rsidR="00F65073" w:rsidRPr="00A918F6" w:rsidRDefault="00F65073" w:rsidP="000F2319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A918F6">
              <w:rPr>
                <w:rFonts w:eastAsia="Calibri"/>
                <w:kern w:val="2"/>
                <w:sz w:val="22"/>
                <w:szCs w:val="22"/>
              </w:rPr>
              <w:t>13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г. Пермь, ул. Фрезеровщиков, д. 67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59:01:4311019:122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293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Среднеэтажная жилая застройка</w:t>
            </w:r>
          </w:p>
        </w:tc>
        <w:tc>
          <w:tcPr>
            <w:tcW w:w="1985" w:type="dxa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Изъятие</w:t>
            </w:r>
          </w:p>
        </w:tc>
      </w:tr>
      <w:tr w:rsidR="00F65073" w:rsidRPr="00EA23BE" w:rsidTr="00F65073">
        <w:trPr>
          <w:trHeight w:val="184"/>
        </w:trPr>
        <w:tc>
          <w:tcPr>
            <w:tcW w:w="675" w:type="dxa"/>
            <w:shd w:val="clear" w:color="auto" w:fill="auto"/>
            <w:vAlign w:val="center"/>
          </w:tcPr>
          <w:p w:rsidR="00F65073" w:rsidRPr="00A918F6" w:rsidRDefault="00F65073" w:rsidP="000F2319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A918F6">
              <w:rPr>
                <w:rFonts w:eastAsia="Calibri"/>
                <w:kern w:val="2"/>
                <w:sz w:val="22"/>
                <w:szCs w:val="22"/>
              </w:rPr>
              <w:t>14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г. Пермь, ул. Краснокамская, 26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59:01:4311019:1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497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 xml:space="preserve">Жилые строения без права регистрации проживания, расположенные на садовом </w:t>
            </w:r>
            <w:r w:rsidRPr="00A918F6">
              <w:rPr>
                <w:sz w:val="22"/>
                <w:szCs w:val="22"/>
              </w:rPr>
              <w:lastRenderedPageBreak/>
              <w:t>земельном участке, хозяйственные строения или сооружения вспомогательного использования</w:t>
            </w:r>
          </w:p>
        </w:tc>
        <w:tc>
          <w:tcPr>
            <w:tcW w:w="1985" w:type="dxa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lastRenderedPageBreak/>
              <w:t>Изъятие</w:t>
            </w:r>
          </w:p>
        </w:tc>
      </w:tr>
      <w:tr w:rsidR="00F65073" w:rsidRPr="00EA23BE" w:rsidTr="00F65073">
        <w:trPr>
          <w:trHeight w:val="184"/>
        </w:trPr>
        <w:tc>
          <w:tcPr>
            <w:tcW w:w="675" w:type="dxa"/>
            <w:shd w:val="clear" w:color="auto" w:fill="auto"/>
            <w:vAlign w:val="center"/>
          </w:tcPr>
          <w:p w:rsidR="00F65073" w:rsidRPr="00A918F6" w:rsidRDefault="00F65073" w:rsidP="000F2319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A918F6">
              <w:rPr>
                <w:rFonts w:eastAsia="Calibri"/>
                <w:kern w:val="2"/>
                <w:sz w:val="22"/>
                <w:szCs w:val="22"/>
              </w:rPr>
              <w:lastRenderedPageBreak/>
              <w:t>15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г. Пермь, б-р Гагарина, зу 55/14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59:01:4319155:14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360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Под автостоянку</w:t>
            </w:r>
          </w:p>
        </w:tc>
        <w:tc>
          <w:tcPr>
            <w:tcW w:w="1985" w:type="dxa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Изъятие</w:t>
            </w:r>
          </w:p>
        </w:tc>
      </w:tr>
      <w:tr w:rsidR="00F65073" w:rsidRPr="00EA23BE" w:rsidTr="00F65073">
        <w:trPr>
          <w:trHeight w:val="184"/>
        </w:trPr>
        <w:tc>
          <w:tcPr>
            <w:tcW w:w="675" w:type="dxa"/>
            <w:shd w:val="clear" w:color="auto" w:fill="auto"/>
            <w:vAlign w:val="center"/>
          </w:tcPr>
          <w:p w:rsidR="00F65073" w:rsidRPr="00A918F6" w:rsidRDefault="00F65073" w:rsidP="000F2319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A918F6">
              <w:rPr>
                <w:rFonts w:eastAsia="Calibri"/>
                <w:kern w:val="2"/>
                <w:sz w:val="22"/>
                <w:szCs w:val="22"/>
              </w:rPr>
              <w:t>16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г. Пермь, ул. Фрезеровщиков, з/у 106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59:01:4311020:1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664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Для индивидуального жилого дома</w:t>
            </w:r>
          </w:p>
        </w:tc>
        <w:tc>
          <w:tcPr>
            <w:tcW w:w="1985" w:type="dxa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- </w:t>
            </w:r>
          </w:p>
        </w:tc>
      </w:tr>
      <w:tr w:rsidR="00F65073" w:rsidRPr="00EA23BE" w:rsidTr="00F65073">
        <w:trPr>
          <w:trHeight w:val="184"/>
        </w:trPr>
        <w:tc>
          <w:tcPr>
            <w:tcW w:w="675" w:type="dxa"/>
            <w:shd w:val="clear" w:color="auto" w:fill="auto"/>
            <w:vAlign w:val="center"/>
          </w:tcPr>
          <w:p w:rsidR="00F65073" w:rsidRPr="00A918F6" w:rsidRDefault="00F65073" w:rsidP="000F2319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A918F6">
              <w:rPr>
                <w:rFonts w:eastAsia="Calibri"/>
                <w:kern w:val="2"/>
                <w:sz w:val="22"/>
                <w:szCs w:val="22"/>
              </w:rPr>
              <w:t>17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г. Пермь, ул. Фрезеровщиков, 96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59:01:4311020:2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780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Под 2-этажный жилой дом</w:t>
            </w:r>
          </w:p>
        </w:tc>
        <w:tc>
          <w:tcPr>
            <w:tcW w:w="1985" w:type="dxa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 xml:space="preserve"> - </w:t>
            </w:r>
          </w:p>
        </w:tc>
      </w:tr>
      <w:tr w:rsidR="00F65073" w:rsidRPr="00EA23BE" w:rsidTr="00F65073">
        <w:trPr>
          <w:trHeight w:val="184"/>
        </w:trPr>
        <w:tc>
          <w:tcPr>
            <w:tcW w:w="675" w:type="dxa"/>
            <w:shd w:val="clear" w:color="auto" w:fill="auto"/>
            <w:vAlign w:val="center"/>
          </w:tcPr>
          <w:p w:rsidR="00F65073" w:rsidRPr="00A918F6" w:rsidRDefault="00F65073" w:rsidP="000F2319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A918F6">
              <w:rPr>
                <w:rFonts w:eastAsia="Calibri"/>
                <w:kern w:val="2"/>
                <w:sz w:val="22"/>
                <w:szCs w:val="22"/>
              </w:rPr>
              <w:t>18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г. Пермь, ул. Красновишерская, 69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59:01:4311020:3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716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Под индивидуальный жилой дом</w:t>
            </w:r>
          </w:p>
        </w:tc>
        <w:tc>
          <w:tcPr>
            <w:tcW w:w="1985" w:type="dxa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 xml:space="preserve"> - </w:t>
            </w:r>
          </w:p>
        </w:tc>
      </w:tr>
      <w:tr w:rsidR="00F65073" w:rsidRPr="00EA23BE" w:rsidTr="00F65073">
        <w:trPr>
          <w:trHeight w:val="184"/>
        </w:trPr>
        <w:tc>
          <w:tcPr>
            <w:tcW w:w="675" w:type="dxa"/>
            <w:shd w:val="clear" w:color="auto" w:fill="auto"/>
            <w:vAlign w:val="center"/>
          </w:tcPr>
          <w:p w:rsidR="00F65073" w:rsidRPr="00A918F6" w:rsidRDefault="00F65073" w:rsidP="000F2319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A918F6">
              <w:rPr>
                <w:rFonts w:eastAsia="Calibri"/>
                <w:kern w:val="2"/>
                <w:sz w:val="22"/>
                <w:szCs w:val="22"/>
              </w:rPr>
              <w:t>19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г. Пермь, ул. Красновишерская, 67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59:01:4311020:4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731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Под доли индивидуального жилого дома</w:t>
            </w:r>
          </w:p>
        </w:tc>
        <w:tc>
          <w:tcPr>
            <w:tcW w:w="1985" w:type="dxa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 xml:space="preserve"> - </w:t>
            </w:r>
          </w:p>
        </w:tc>
      </w:tr>
      <w:tr w:rsidR="00F65073" w:rsidRPr="00EA23BE" w:rsidTr="00F65073">
        <w:trPr>
          <w:trHeight w:val="323"/>
        </w:trPr>
        <w:tc>
          <w:tcPr>
            <w:tcW w:w="675" w:type="dxa"/>
            <w:shd w:val="clear" w:color="auto" w:fill="auto"/>
            <w:vAlign w:val="center"/>
          </w:tcPr>
          <w:p w:rsidR="00F65073" w:rsidRPr="00A918F6" w:rsidRDefault="00F65073" w:rsidP="000F2319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A918F6">
              <w:rPr>
                <w:rFonts w:eastAsia="Calibri"/>
                <w:kern w:val="2"/>
                <w:sz w:val="22"/>
                <w:szCs w:val="22"/>
              </w:rPr>
              <w:t>20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г. Пермь, ул. Красновишерская, 63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59:01:4311020:6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750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Малосемейные жилые дома гостиничного типа</w:t>
            </w:r>
          </w:p>
        </w:tc>
        <w:tc>
          <w:tcPr>
            <w:tcW w:w="1985" w:type="dxa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 xml:space="preserve"> - </w:t>
            </w:r>
          </w:p>
        </w:tc>
      </w:tr>
      <w:tr w:rsidR="00F65073" w:rsidRPr="00EA23BE" w:rsidTr="00F65073">
        <w:trPr>
          <w:trHeight w:val="184"/>
        </w:trPr>
        <w:tc>
          <w:tcPr>
            <w:tcW w:w="675" w:type="dxa"/>
            <w:shd w:val="clear" w:color="auto" w:fill="auto"/>
            <w:vAlign w:val="center"/>
          </w:tcPr>
          <w:p w:rsidR="00F65073" w:rsidRPr="00A918F6" w:rsidRDefault="00F65073" w:rsidP="000F2319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A918F6">
              <w:rPr>
                <w:rFonts w:eastAsia="Calibri"/>
                <w:kern w:val="2"/>
                <w:sz w:val="22"/>
                <w:szCs w:val="22"/>
              </w:rPr>
              <w:t>21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г. Пермь, ул. Фрезеровщиков, 98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59:01:4311020:7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699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Под индивидуальный жилой дом</w:t>
            </w:r>
          </w:p>
        </w:tc>
        <w:tc>
          <w:tcPr>
            <w:tcW w:w="1985" w:type="dxa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- </w:t>
            </w:r>
          </w:p>
        </w:tc>
      </w:tr>
      <w:tr w:rsidR="00F65073" w:rsidRPr="00EA23BE" w:rsidTr="00F65073">
        <w:trPr>
          <w:trHeight w:val="184"/>
        </w:trPr>
        <w:tc>
          <w:tcPr>
            <w:tcW w:w="675" w:type="dxa"/>
            <w:shd w:val="clear" w:color="auto" w:fill="auto"/>
            <w:vAlign w:val="center"/>
          </w:tcPr>
          <w:p w:rsidR="00F65073" w:rsidRPr="00A918F6" w:rsidRDefault="00F65073" w:rsidP="000F2319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A918F6">
              <w:rPr>
                <w:rFonts w:eastAsia="Calibri"/>
                <w:kern w:val="2"/>
                <w:sz w:val="22"/>
                <w:szCs w:val="22"/>
              </w:rPr>
              <w:t>22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г. Пермь, ул. Красновишерская, 65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59:01:4311020:8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638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Здание(я) жилое усадебное</w:t>
            </w:r>
          </w:p>
        </w:tc>
        <w:tc>
          <w:tcPr>
            <w:tcW w:w="1985" w:type="dxa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 xml:space="preserve"> - </w:t>
            </w:r>
          </w:p>
        </w:tc>
      </w:tr>
      <w:tr w:rsidR="00F65073" w:rsidRPr="00EA23BE" w:rsidTr="00F65073">
        <w:trPr>
          <w:trHeight w:val="184"/>
        </w:trPr>
        <w:tc>
          <w:tcPr>
            <w:tcW w:w="675" w:type="dxa"/>
            <w:shd w:val="clear" w:color="auto" w:fill="auto"/>
            <w:vAlign w:val="center"/>
          </w:tcPr>
          <w:p w:rsidR="00F65073" w:rsidRPr="00A918F6" w:rsidRDefault="00F65073" w:rsidP="000F2319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A918F6">
              <w:rPr>
                <w:rFonts w:eastAsia="Calibri"/>
                <w:kern w:val="2"/>
                <w:sz w:val="22"/>
                <w:szCs w:val="22"/>
              </w:rPr>
              <w:t>23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г. Пермь, ул. Фрезеровщиков, 100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59:01:4311020:9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694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Под долю жилого дома</w:t>
            </w:r>
          </w:p>
        </w:tc>
        <w:tc>
          <w:tcPr>
            <w:tcW w:w="1985" w:type="dxa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- </w:t>
            </w:r>
          </w:p>
        </w:tc>
      </w:tr>
      <w:tr w:rsidR="00F65073" w:rsidRPr="00EA23BE" w:rsidTr="00F65073">
        <w:trPr>
          <w:trHeight w:val="184"/>
        </w:trPr>
        <w:tc>
          <w:tcPr>
            <w:tcW w:w="675" w:type="dxa"/>
            <w:shd w:val="clear" w:color="auto" w:fill="auto"/>
            <w:vAlign w:val="center"/>
          </w:tcPr>
          <w:p w:rsidR="00F65073" w:rsidRPr="00A918F6" w:rsidRDefault="00F65073" w:rsidP="000F2319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A918F6">
              <w:rPr>
                <w:rFonts w:eastAsia="Calibri"/>
                <w:kern w:val="2"/>
                <w:sz w:val="22"/>
                <w:szCs w:val="22"/>
              </w:rPr>
              <w:t>24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г. Пермь, ул. Красновишерская, 71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59:01:4311020:10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768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Строительство индивидуального жилого дома</w:t>
            </w:r>
          </w:p>
        </w:tc>
        <w:tc>
          <w:tcPr>
            <w:tcW w:w="1985" w:type="dxa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 xml:space="preserve"> - </w:t>
            </w:r>
          </w:p>
        </w:tc>
      </w:tr>
      <w:tr w:rsidR="00F65073" w:rsidRPr="00EA23BE" w:rsidTr="00F65073">
        <w:trPr>
          <w:trHeight w:val="184"/>
        </w:trPr>
        <w:tc>
          <w:tcPr>
            <w:tcW w:w="675" w:type="dxa"/>
            <w:shd w:val="clear" w:color="auto" w:fill="auto"/>
            <w:vAlign w:val="center"/>
          </w:tcPr>
          <w:p w:rsidR="00F65073" w:rsidRPr="00A918F6" w:rsidRDefault="00F65073" w:rsidP="000F2319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A918F6">
              <w:rPr>
                <w:rFonts w:eastAsia="Calibri"/>
                <w:kern w:val="2"/>
                <w:sz w:val="22"/>
                <w:szCs w:val="22"/>
              </w:rPr>
              <w:t>25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г. Пермь, ул. Фрезеровщиков, 104а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59:01:4311020:41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357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Индивидуальный жилой дом</w:t>
            </w:r>
          </w:p>
        </w:tc>
        <w:tc>
          <w:tcPr>
            <w:tcW w:w="1985" w:type="dxa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- </w:t>
            </w:r>
          </w:p>
        </w:tc>
      </w:tr>
      <w:tr w:rsidR="00F65073" w:rsidRPr="00EA23BE" w:rsidTr="00F65073">
        <w:trPr>
          <w:trHeight w:val="184"/>
        </w:trPr>
        <w:tc>
          <w:tcPr>
            <w:tcW w:w="675" w:type="dxa"/>
            <w:shd w:val="clear" w:color="auto" w:fill="auto"/>
            <w:vAlign w:val="center"/>
          </w:tcPr>
          <w:p w:rsidR="00F65073" w:rsidRPr="00A918F6" w:rsidRDefault="00F65073" w:rsidP="000F2319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A918F6">
              <w:rPr>
                <w:rFonts w:eastAsia="Calibri"/>
                <w:kern w:val="2"/>
                <w:sz w:val="22"/>
                <w:szCs w:val="22"/>
              </w:rPr>
              <w:t>26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г. Пермь, ул. Фрезеровщиков, 104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59:01:4311020:42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357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Индивидуальный жилой дом</w:t>
            </w:r>
          </w:p>
        </w:tc>
        <w:tc>
          <w:tcPr>
            <w:tcW w:w="1985" w:type="dxa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- </w:t>
            </w:r>
          </w:p>
        </w:tc>
      </w:tr>
      <w:tr w:rsidR="00F65073" w:rsidRPr="00EA23BE" w:rsidTr="00F65073">
        <w:trPr>
          <w:trHeight w:val="184"/>
        </w:trPr>
        <w:tc>
          <w:tcPr>
            <w:tcW w:w="675" w:type="dxa"/>
            <w:shd w:val="clear" w:color="auto" w:fill="auto"/>
            <w:vAlign w:val="center"/>
          </w:tcPr>
          <w:p w:rsidR="00F65073" w:rsidRPr="00A918F6" w:rsidRDefault="00F65073" w:rsidP="000F2319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A918F6">
              <w:rPr>
                <w:rFonts w:eastAsia="Calibri"/>
                <w:kern w:val="2"/>
                <w:sz w:val="22"/>
                <w:szCs w:val="22"/>
              </w:rPr>
              <w:t>27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г. Пермь, ул. Фрезеровщиков, з/у 102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59:01:4311020:46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698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Индивидуальный жилой дом</w:t>
            </w:r>
          </w:p>
        </w:tc>
        <w:tc>
          <w:tcPr>
            <w:tcW w:w="1985" w:type="dxa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- </w:t>
            </w:r>
          </w:p>
        </w:tc>
      </w:tr>
      <w:tr w:rsidR="00F65073" w:rsidRPr="00EA23BE" w:rsidTr="00F65073">
        <w:trPr>
          <w:trHeight w:val="184"/>
        </w:trPr>
        <w:tc>
          <w:tcPr>
            <w:tcW w:w="675" w:type="dxa"/>
            <w:shd w:val="clear" w:color="auto" w:fill="auto"/>
            <w:vAlign w:val="center"/>
          </w:tcPr>
          <w:p w:rsidR="00F65073" w:rsidRPr="00A918F6" w:rsidRDefault="00F65073" w:rsidP="000F2319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A918F6">
              <w:rPr>
                <w:rFonts w:eastAsia="Calibri"/>
                <w:kern w:val="2"/>
                <w:sz w:val="22"/>
                <w:szCs w:val="22"/>
              </w:rPr>
              <w:t>28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г. Пермь, по ул. Крупской, 9, 18, 20, 22, ул. Уральская, 114,116, ул. Степана Разина, 34, 34/2, 34/3, 34/4, 38, 75, 79, 110, Гагарина бульвар, 15, 23, 25, 27, 19/36, ул. Красновишерская, 44, 46, 61, 67, 69, ул. Фрезеровщиков, 63, 67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59:01:0000000:80380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96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 xml:space="preserve">Под объекты инженерного оборудования, газоснабжения (газопровод низкого давления, </w:t>
            </w:r>
          </w:p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инв. № 36539) лит Сг</w:t>
            </w:r>
          </w:p>
        </w:tc>
        <w:tc>
          <w:tcPr>
            <w:tcW w:w="1985" w:type="dxa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 xml:space="preserve"> - </w:t>
            </w:r>
          </w:p>
        </w:tc>
      </w:tr>
      <w:tr w:rsidR="00F65073" w:rsidRPr="00EA23BE" w:rsidTr="00F65073">
        <w:trPr>
          <w:trHeight w:val="1006"/>
        </w:trPr>
        <w:tc>
          <w:tcPr>
            <w:tcW w:w="675" w:type="dxa"/>
            <w:shd w:val="clear" w:color="auto" w:fill="auto"/>
            <w:vAlign w:val="center"/>
          </w:tcPr>
          <w:p w:rsidR="00F65073" w:rsidRPr="00A918F6" w:rsidRDefault="00F65073" w:rsidP="000F2319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A918F6">
              <w:rPr>
                <w:rFonts w:eastAsia="Calibri"/>
                <w:kern w:val="2"/>
                <w:sz w:val="22"/>
                <w:szCs w:val="22"/>
              </w:rPr>
              <w:t>29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 xml:space="preserve">г. Пермь, на земельном участке расположены опоры </w:t>
            </w:r>
            <w:proofErr w:type="gramStart"/>
            <w:r w:rsidRPr="00A918F6">
              <w:rPr>
                <w:sz w:val="22"/>
                <w:szCs w:val="22"/>
              </w:rPr>
              <w:t>ВЛ</w:t>
            </w:r>
            <w:proofErr w:type="gramEnd"/>
            <w:r w:rsidRPr="00A918F6">
              <w:rPr>
                <w:sz w:val="22"/>
                <w:szCs w:val="22"/>
              </w:rPr>
              <w:t xml:space="preserve"> 110 кВ</w:t>
            </w:r>
            <w:r w:rsidRPr="00A918F6">
              <w:rPr>
                <w:sz w:val="22"/>
                <w:szCs w:val="22"/>
              </w:rPr>
              <w:br/>
              <w:t xml:space="preserve">Владимирская-ЗИЛ цепь № 1,2 </w:t>
            </w:r>
          </w:p>
          <w:p w:rsidR="00F65073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 xml:space="preserve">с отпайками на ПС «Сталь» цепь </w:t>
            </w:r>
          </w:p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№ 1,2 и ПС «Старехи», цепь № 2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59:01:0000000:84712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281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Под опоры ВЛ</w:t>
            </w:r>
          </w:p>
        </w:tc>
        <w:tc>
          <w:tcPr>
            <w:tcW w:w="1985" w:type="dxa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 xml:space="preserve"> - </w:t>
            </w:r>
          </w:p>
        </w:tc>
      </w:tr>
      <w:tr w:rsidR="00F65073" w:rsidRPr="00EA23BE" w:rsidTr="00F65073">
        <w:trPr>
          <w:trHeight w:val="184"/>
        </w:trPr>
        <w:tc>
          <w:tcPr>
            <w:tcW w:w="675" w:type="dxa"/>
            <w:shd w:val="clear" w:color="auto" w:fill="auto"/>
            <w:vAlign w:val="center"/>
          </w:tcPr>
          <w:p w:rsidR="00F65073" w:rsidRPr="00A918F6" w:rsidRDefault="00F65073" w:rsidP="000F2319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A918F6">
              <w:rPr>
                <w:rFonts w:eastAsia="Calibri"/>
                <w:kern w:val="2"/>
                <w:sz w:val="22"/>
                <w:szCs w:val="22"/>
              </w:rPr>
              <w:t>30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г. Пермь, ул. Степана Разина,</w:t>
            </w:r>
          </w:p>
          <w:p w:rsidR="00CD3E6E" w:rsidRDefault="00F65073" w:rsidP="00CD3E6E">
            <w:pPr>
              <w:jc w:val="center"/>
              <w:rPr>
                <w:sz w:val="22"/>
                <w:szCs w:val="22"/>
              </w:rPr>
            </w:pPr>
            <w:proofErr w:type="gramStart"/>
            <w:r w:rsidRPr="00A918F6">
              <w:rPr>
                <w:sz w:val="22"/>
                <w:szCs w:val="22"/>
              </w:rPr>
              <w:t xml:space="preserve">(от Бульвара Гагарина </w:t>
            </w:r>
            <w:proofErr w:type="gramEnd"/>
          </w:p>
          <w:p w:rsidR="00F65073" w:rsidRPr="00A918F6" w:rsidRDefault="00F65073" w:rsidP="00CD3E6E">
            <w:pPr>
              <w:jc w:val="center"/>
              <w:rPr>
                <w:sz w:val="22"/>
                <w:szCs w:val="22"/>
              </w:rPr>
            </w:pPr>
            <w:bookmarkStart w:id="2" w:name="_GoBack"/>
            <w:bookmarkEnd w:id="2"/>
            <w:r w:rsidRPr="00A918F6">
              <w:rPr>
                <w:sz w:val="22"/>
                <w:szCs w:val="22"/>
              </w:rPr>
              <w:t>до Братьев Вагановых)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59:01:0000000:90609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  <w:lang w:val="en-US"/>
              </w:rPr>
            </w:pPr>
            <w:r w:rsidRPr="00A918F6">
              <w:rPr>
                <w:sz w:val="22"/>
                <w:szCs w:val="22"/>
              </w:rPr>
              <w:t>29038</w:t>
            </w:r>
            <w:r w:rsidRPr="00A918F6">
              <w:rPr>
                <w:sz w:val="22"/>
                <w:szCs w:val="22"/>
                <w:lang w:val="en-US"/>
              </w:rPr>
              <w:t>**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65073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 xml:space="preserve">Земельные участки (территории) </w:t>
            </w:r>
          </w:p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общего пользования</w:t>
            </w:r>
          </w:p>
        </w:tc>
        <w:tc>
          <w:tcPr>
            <w:tcW w:w="1985" w:type="dxa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-</w:t>
            </w:r>
          </w:p>
        </w:tc>
      </w:tr>
      <w:tr w:rsidR="00F65073" w:rsidRPr="00EA23BE" w:rsidTr="00F65073">
        <w:trPr>
          <w:trHeight w:val="184"/>
        </w:trPr>
        <w:tc>
          <w:tcPr>
            <w:tcW w:w="675" w:type="dxa"/>
            <w:shd w:val="clear" w:color="auto" w:fill="auto"/>
            <w:vAlign w:val="center"/>
          </w:tcPr>
          <w:p w:rsidR="00F65073" w:rsidRPr="00A918F6" w:rsidRDefault="00F65073" w:rsidP="000F2319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A918F6">
              <w:rPr>
                <w:rFonts w:eastAsia="Calibri"/>
                <w:kern w:val="2"/>
                <w:sz w:val="22"/>
                <w:szCs w:val="22"/>
              </w:rPr>
              <w:t>31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г. Пермь, ул. Красновишерская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59:01:4310041:192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8853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65073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 xml:space="preserve">Инфраструктура для отдыха, туризма, физкультурно-оздоровительных </w:t>
            </w:r>
          </w:p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и спортивных занятий на природе</w:t>
            </w:r>
          </w:p>
        </w:tc>
        <w:tc>
          <w:tcPr>
            <w:tcW w:w="1985" w:type="dxa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 xml:space="preserve"> - </w:t>
            </w:r>
          </w:p>
        </w:tc>
      </w:tr>
      <w:tr w:rsidR="00F65073" w:rsidRPr="00EA23BE" w:rsidTr="00F65073">
        <w:trPr>
          <w:trHeight w:val="184"/>
        </w:trPr>
        <w:tc>
          <w:tcPr>
            <w:tcW w:w="675" w:type="dxa"/>
            <w:shd w:val="clear" w:color="auto" w:fill="auto"/>
            <w:vAlign w:val="center"/>
          </w:tcPr>
          <w:p w:rsidR="00F65073" w:rsidRPr="00A918F6" w:rsidRDefault="00F65073" w:rsidP="000F2319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A918F6">
              <w:rPr>
                <w:rFonts w:eastAsia="Calibri"/>
                <w:kern w:val="2"/>
                <w:sz w:val="22"/>
                <w:szCs w:val="22"/>
              </w:rPr>
              <w:lastRenderedPageBreak/>
              <w:t>32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г.  Пермь, ул. Советская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59:01:0000000:92370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3273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Культурное развитие, выставочно-ярмарочная деятельность, историко-культурная деятельность, земельные участки (территории) общего пользования, коммунальное обслуживание</w:t>
            </w:r>
          </w:p>
        </w:tc>
        <w:tc>
          <w:tcPr>
            <w:tcW w:w="1985" w:type="dxa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-</w:t>
            </w:r>
          </w:p>
        </w:tc>
      </w:tr>
      <w:tr w:rsidR="00F65073" w:rsidRPr="00EA23BE" w:rsidTr="00CD3E6E">
        <w:trPr>
          <w:trHeight w:val="35"/>
        </w:trPr>
        <w:tc>
          <w:tcPr>
            <w:tcW w:w="675" w:type="dxa"/>
            <w:shd w:val="clear" w:color="auto" w:fill="auto"/>
            <w:vAlign w:val="center"/>
          </w:tcPr>
          <w:p w:rsidR="00F65073" w:rsidRPr="00A918F6" w:rsidRDefault="00F65073" w:rsidP="000F2319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A918F6">
              <w:rPr>
                <w:rFonts w:eastAsia="Calibri"/>
                <w:kern w:val="2"/>
                <w:sz w:val="22"/>
                <w:szCs w:val="22"/>
              </w:rPr>
              <w:t>33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г. Пермь, з/у 00/91526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59:01:0000000:91526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576**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Коммунальное обслуживание</w:t>
            </w:r>
          </w:p>
        </w:tc>
        <w:tc>
          <w:tcPr>
            <w:tcW w:w="1985" w:type="dxa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-</w:t>
            </w:r>
          </w:p>
        </w:tc>
      </w:tr>
      <w:tr w:rsidR="00F65073" w:rsidRPr="00EA23BE" w:rsidTr="00F65073">
        <w:trPr>
          <w:trHeight w:val="184"/>
        </w:trPr>
        <w:tc>
          <w:tcPr>
            <w:tcW w:w="675" w:type="dxa"/>
            <w:shd w:val="clear" w:color="auto" w:fill="auto"/>
            <w:vAlign w:val="center"/>
          </w:tcPr>
          <w:p w:rsidR="00F65073" w:rsidRPr="00A918F6" w:rsidRDefault="00F65073" w:rsidP="000F2319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A918F6">
              <w:rPr>
                <w:rFonts w:eastAsia="Calibri"/>
                <w:kern w:val="2"/>
                <w:sz w:val="22"/>
                <w:szCs w:val="22"/>
              </w:rPr>
              <w:t>34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г. Пермь, ул. Парковая, 11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59:01:4410077:1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849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Здание административное</w:t>
            </w:r>
          </w:p>
        </w:tc>
        <w:tc>
          <w:tcPr>
            <w:tcW w:w="1985" w:type="dxa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-</w:t>
            </w:r>
          </w:p>
        </w:tc>
      </w:tr>
      <w:tr w:rsidR="00F65073" w:rsidRPr="00EA23BE" w:rsidTr="00F65073">
        <w:trPr>
          <w:trHeight w:val="184"/>
        </w:trPr>
        <w:tc>
          <w:tcPr>
            <w:tcW w:w="675" w:type="dxa"/>
            <w:shd w:val="clear" w:color="auto" w:fill="auto"/>
            <w:vAlign w:val="center"/>
          </w:tcPr>
          <w:p w:rsidR="00F65073" w:rsidRPr="00A918F6" w:rsidRDefault="00F65073" w:rsidP="000F2319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A918F6">
              <w:rPr>
                <w:rFonts w:eastAsia="Calibri"/>
                <w:kern w:val="2"/>
                <w:sz w:val="22"/>
                <w:szCs w:val="22"/>
              </w:rPr>
              <w:t>35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г. Пермь, ул. 2-я Разгуляйская, 3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59:01:4410077:10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498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Под 2- этажный бревенчатый жилой дом (лит.А), 1-этажный бревенчатый жилой дом (лит.Б)</w:t>
            </w:r>
          </w:p>
        </w:tc>
        <w:tc>
          <w:tcPr>
            <w:tcW w:w="1985" w:type="dxa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Изъятие</w:t>
            </w:r>
          </w:p>
        </w:tc>
      </w:tr>
      <w:tr w:rsidR="00F65073" w:rsidRPr="00EA23BE" w:rsidTr="00F65073">
        <w:trPr>
          <w:trHeight w:val="184"/>
        </w:trPr>
        <w:tc>
          <w:tcPr>
            <w:tcW w:w="675" w:type="dxa"/>
            <w:shd w:val="clear" w:color="auto" w:fill="auto"/>
            <w:vAlign w:val="center"/>
          </w:tcPr>
          <w:p w:rsidR="00F65073" w:rsidRPr="00A918F6" w:rsidRDefault="00F65073" w:rsidP="000F2319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A918F6">
              <w:rPr>
                <w:rFonts w:eastAsia="Calibri"/>
                <w:kern w:val="2"/>
                <w:sz w:val="22"/>
                <w:szCs w:val="22"/>
              </w:rPr>
              <w:t>36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г. Пермь, ул. Парковая, з/у 7а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59:01:4410077:11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1029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Под здание гаража</w:t>
            </w:r>
          </w:p>
        </w:tc>
        <w:tc>
          <w:tcPr>
            <w:tcW w:w="1985" w:type="dxa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-</w:t>
            </w:r>
          </w:p>
        </w:tc>
      </w:tr>
      <w:tr w:rsidR="00F65073" w:rsidRPr="00EA23BE" w:rsidTr="00F65073">
        <w:trPr>
          <w:trHeight w:val="184"/>
        </w:trPr>
        <w:tc>
          <w:tcPr>
            <w:tcW w:w="675" w:type="dxa"/>
            <w:shd w:val="clear" w:color="auto" w:fill="auto"/>
            <w:vAlign w:val="center"/>
          </w:tcPr>
          <w:p w:rsidR="00F65073" w:rsidRPr="00A918F6" w:rsidRDefault="00F65073" w:rsidP="000F2319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A918F6">
              <w:rPr>
                <w:rFonts w:eastAsia="Calibri"/>
                <w:kern w:val="2"/>
                <w:sz w:val="22"/>
                <w:szCs w:val="22"/>
              </w:rPr>
              <w:t>37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г. Пермь, ул. 2-я Разгуляйская, 9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59:01:4410077:15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1196,6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Многокваритрные дома разных типов со встроенными помещениями нежилого назначения на нижних этажах жилых домов при условии примыкания земельного участка с красными линиями улицы и формированием входных групп со стороны улиц</w:t>
            </w:r>
          </w:p>
        </w:tc>
        <w:tc>
          <w:tcPr>
            <w:tcW w:w="1985" w:type="dxa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Изъятие</w:t>
            </w:r>
          </w:p>
        </w:tc>
      </w:tr>
      <w:tr w:rsidR="00F65073" w:rsidRPr="00EA23BE" w:rsidTr="00F65073">
        <w:trPr>
          <w:trHeight w:val="184"/>
        </w:trPr>
        <w:tc>
          <w:tcPr>
            <w:tcW w:w="675" w:type="dxa"/>
            <w:shd w:val="clear" w:color="auto" w:fill="auto"/>
            <w:vAlign w:val="center"/>
          </w:tcPr>
          <w:p w:rsidR="00F65073" w:rsidRPr="00A918F6" w:rsidRDefault="00F65073" w:rsidP="000F2319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A918F6">
              <w:rPr>
                <w:rFonts w:eastAsia="Calibri"/>
                <w:kern w:val="2"/>
                <w:sz w:val="22"/>
                <w:szCs w:val="22"/>
              </w:rPr>
              <w:t>38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г. Пермь, ул. Суксунская, 8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59:01:4410077:18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1220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65073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 xml:space="preserve">Под 2-этажный бревенчатый жилой дом с теплым пристроем (лит. А, А1), </w:t>
            </w:r>
          </w:p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с 4 холодными пристроями (лит. а-а3), служебные строения: 6 навесов (лит. Г-Г4,Г6), баню (лит. Г5), туалет (Г7), овощную яму (Г8), 4 ограждения (1,2,3,4)</w:t>
            </w:r>
          </w:p>
        </w:tc>
        <w:tc>
          <w:tcPr>
            <w:tcW w:w="1985" w:type="dxa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Изъятие</w:t>
            </w:r>
          </w:p>
        </w:tc>
      </w:tr>
      <w:tr w:rsidR="00F65073" w:rsidRPr="00EA23BE" w:rsidTr="00F65073">
        <w:trPr>
          <w:trHeight w:val="233"/>
        </w:trPr>
        <w:tc>
          <w:tcPr>
            <w:tcW w:w="675" w:type="dxa"/>
            <w:shd w:val="clear" w:color="auto" w:fill="auto"/>
            <w:vAlign w:val="center"/>
          </w:tcPr>
          <w:p w:rsidR="00F65073" w:rsidRPr="00A918F6" w:rsidRDefault="00F65073" w:rsidP="000F2319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A918F6">
              <w:rPr>
                <w:rFonts w:eastAsia="Calibri"/>
                <w:kern w:val="2"/>
                <w:sz w:val="22"/>
                <w:szCs w:val="22"/>
              </w:rPr>
              <w:t>39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г. Пермь, ул. 2-я Разгуляйская, 5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59:01:4410077:3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1437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Под доли жилого дома</w:t>
            </w:r>
          </w:p>
        </w:tc>
        <w:tc>
          <w:tcPr>
            <w:tcW w:w="1985" w:type="dxa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Изъятие</w:t>
            </w:r>
          </w:p>
        </w:tc>
      </w:tr>
      <w:tr w:rsidR="00F65073" w:rsidRPr="00EA23BE" w:rsidTr="00F65073">
        <w:trPr>
          <w:trHeight w:val="184"/>
        </w:trPr>
        <w:tc>
          <w:tcPr>
            <w:tcW w:w="675" w:type="dxa"/>
            <w:shd w:val="clear" w:color="auto" w:fill="auto"/>
            <w:vAlign w:val="center"/>
          </w:tcPr>
          <w:p w:rsidR="00F65073" w:rsidRPr="00A918F6" w:rsidRDefault="00F65073" w:rsidP="000F2319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A918F6">
              <w:rPr>
                <w:rFonts w:eastAsia="Calibri"/>
                <w:kern w:val="2"/>
                <w:sz w:val="22"/>
                <w:szCs w:val="22"/>
              </w:rPr>
              <w:t>40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г. Пермь, ул. Суксунская, 9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59:01:4410077:4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619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Под индивидуальный жилой дом</w:t>
            </w:r>
          </w:p>
        </w:tc>
        <w:tc>
          <w:tcPr>
            <w:tcW w:w="1985" w:type="dxa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Изъятие</w:t>
            </w:r>
          </w:p>
        </w:tc>
      </w:tr>
      <w:tr w:rsidR="00F65073" w:rsidRPr="00EA23BE" w:rsidTr="00F65073">
        <w:trPr>
          <w:trHeight w:val="184"/>
        </w:trPr>
        <w:tc>
          <w:tcPr>
            <w:tcW w:w="675" w:type="dxa"/>
            <w:shd w:val="clear" w:color="auto" w:fill="auto"/>
            <w:vAlign w:val="center"/>
          </w:tcPr>
          <w:p w:rsidR="00F65073" w:rsidRPr="00A918F6" w:rsidRDefault="00F65073" w:rsidP="000F2319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A918F6">
              <w:rPr>
                <w:rFonts w:eastAsia="Calibri"/>
                <w:kern w:val="2"/>
                <w:sz w:val="22"/>
                <w:szCs w:val="22"/>
              </w:rPr>
              <w:t>41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г. Пермь, ул. 2-я Разгуляйская, 7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59:01:4410077:6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1236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Под 2-х этажный бревенчатый жилой дом с теплым пристроем (лит. А, А1)</w:t>
            </w:r>
          </w:p>
        </w:tc>
        <w:tc>
          <w:tcPr>
            <w:tcW w:w="1985" w:type="dxa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Изъятие</w:t>
            </w:r>
          </w:p>
        </w:tc>
      </w:tr>
      <w:tr w:rsidR="00F65073" w:rsidRPr="00EA23BE" w:rsidTr="00F65073">
        <w:trPr>
          <w:trHeight w:val="184"/>
        </w:trPr>
        <w:tc>
          <w:tcPr>
            <w:tcW w:w="675" w:type="dxa"/>
            <w:shd w:val="clear" w:color="auto" w:fill="auto"/>
            <w:vAlign w:val="center"/>
          </w:tcPr>
          <w:p w:rsidR="00F65073" w:rsidRPr="00A918F6" w:rsidRDefault="00F65073" w:rsidP="000F2319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A918F6">
              <w:rPr>
                <w:rFonts w:eastAsia="Calibri"/>
                <w:kern w:val="2"/>
                <w:sz w:val="22"/>
                <w:szCs w:val="22"/>
              </w:rPr>
              <w:t>42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г. Пермь, ул. Парковая, 7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59:01:4410077:7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558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Под многоквартирные жилые дома</w:t>
            </w:r>
          </w:p>
        </w:tc>
        <w:tc>
          <w:tcPr>
            <w:tcW w:w="1985" w:type="dxa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Изъятие</w:t>
            </w:r>
          </w:p>
        </w:tc>
      </w:tr>
      <w:tr w:rsidR="00F65073" w:rsidRPr="00EA23BE" w:rsidTr="00F65073">
        <w:trPr>
          <w:trHeight w:val="184"/>
        </w:trPr>
        <w:tc>
          <w:tcPr>
            <w:tcW w:w="675" w:type="dxa"/>
            <w:shd w:val="clear" w:color="auto" w:fill="auto"/>
            <w:vAlign w:val="center"/>
          </w:tcPr>
          <w:p w:rsidR="00F65073" w:rsidRPr="00A918F6" w:rsidRDefault="00F65073" w:rsidP="000F2319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A918F6">
              <w:rPr>
                <w:rFonts w:eastAsia="Calibri"/>
                <w:kern w:val="2"/>
                <w:sz w:val="22"/>
                <w:szCs w:val="22"/>
              </w:rPr>
              <w:t>43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г. Пермь, ул. Суксунская, 10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59:01:4410077:8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506,4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Под жилым домом со встроенными жилыми помещениями</w:t>
            </w:r>
          </w:p>
        </w:tc>
        <w:tc>
          <w:tcPr>
            <w:tcW w:w="1985" w:type="dxa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Изъятие</w:t>
            </w:r>
          </w:p>
        </w:tc>
      </w:tr>
      <w:tr w:rsidR="00F65073" w:rsidRPr="00EA23BE" w:rsidTr="00F65073">
        <w:trPr>
          <w:trHeight w:val="276"/>
        </w:trPr>
        <w:tc>
          <w:tcPr>
            <w:tcW w:w="675" w:type="dxa"/>
            <w:shd w:val="clear" w:color="auto" w:fill="auto"/>
            <w:vAlign w:val="center"/>
          </w:tcPr>
          <w:p w:rsidR="00F65073" w:rsidRPr="00A918F6" w:rsidRDefault="00F65073" w:rsidP="000F2319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A918F6">
              <w:rPr>
                <w:rFonts w:eastAsia="Calibri"/>
                <w:kern w:val="2"/>
                <w:sz w:val="22"/>
                <w:szCs w:val="22"/>
              </w:rPr>
              <w:t>44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г. Пермь, ул. Суксунская, 10а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59:01:4410077:9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427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Индивидуальный жилой дом</w:t>
            </w:r>
          </w:p>
        </w:tc>
        <w:tc>
          <w:tcPr>
            <w:tcW w:w="1985" w:type="dxa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Изъятие</w:t>
            </w:r>
          </w:p>
        </w:tc>
      </w:tr>
      <w:tr w:rsidR="00F65073" w:rsidRPr="00EA23BE" w:rsidTr="00F65073">
        <w:trPr>
          <w:trHeight w:val="184"/>
        </w:trPr>
        <w:tc>
          <w:tcPr>
            <w:tcW w:w="675" w:type="dxa"/>
            <w:shd w:val="clear" w:color="auto" w:fill="auto"/>
            <w:vAlign w:val="center"/>
          </w:tcPr>
          <w:p w:rsidR="00F65073" w:rsidRPr="00A918F6" w:rsidRDefault="00F65073" w:rsidP="000F2319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A918F6">
              <w:rPr>
                <w:rFonts w:eastAsia="Calibri"/>
                <w:kern w:val="2"/>
                <w:sz w:val="22"/>
                <w:szCs w:val="22"/>
              </w:rPr>
              <w:t>45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г. Пермь, ул. 1-я Разгуляйская, 3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59:01:4410078:1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1326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Под индивидуальный жилой дом</w:t>
            </w:r>
          </w:p>
        </w:tc>
        <w:tc>
          <w:tcPr>
            <w:tcW w:w="1985" w:type="dxa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Изъятие</w:t>
            </w:r>
          </w:p>
        </w:tc>
      </w:tr>
      <w:tr w:rsidR="00F65073" w:rsidRPr="00EA23BE" w:rsidTr="00F65073">
        <w:trPr>
          <w:trHeight w:val="184"/>
        </w:trPr>
        <w:tc>
          <w:tcPr>
            <w:tcW w:w="675" w:type="dxa"/>
            <w:shd w:val="clear" w:color="auto" w:fill="auto"/>
            <w:vAlign w:val="center"/>
          </w:tcPr>
          <w:p w:rsidR="00F65073" w:rsidRPr="00A918F6" w:rsidRDefault="00F65073" w:rsidP="000F2319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A918F6">
              <w:rPr>
                <w:rFonts w:eastAsia="Calibri"/>
                <w:kern w:val="2"/>
                <w:sz w:val="22"/>
                <w:szCs w:val="22"/>
              </w:rPr>
              <w:lastRenderedPageBreak/>
              <w:t>46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 xml:space="preserve">г. Пермь, ул. 1-я Разгуляйская </w:t>
            </w:r>
          </w:p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и Парковая, 1/4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59:01:4410078:2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1073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Под индивидуальный жилой дом</w:t>
            </w:r>
          </w:p>
        </w:tc>
        <w:tc>
          <w:tcPr>
            <w:tcW w:w="1985" w:type="dxa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Изъятие</w:t>
            </w:r>
          </w:p>
        </w:tc>
      </w:tr>
      <w:tr w:rsidR="00F65073" w:rsidRPr="00EA23BE" w:rsidTr="00F65073">
        <w:trPr>
          <w:trHeight w:val="184"/>
        </w:trPr>
        <w:tc>
          <w:tcPr>
            <w:tcW w:w="675" w:type="dxa"/>
            <w:shd w:val="clear" w:color="auto" w:fill="auto"/>
            <w:vAlign w:val="center"/>
          </w:tcPr>
          <w:p w:rsidR="00F65073" w:rsidRPr="00A918F6" w:rsidRDefault="00F65073" w:rsidP="000F2319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A918F6">
              <w:rPr>
                <w:rFonts w:eastAsia="Calibri"/>
                <w:kern w:val="2"/>
                <w:sz w:val="22"/>
                <w:szCs w:val="22"/>
              </w:rPr>
              <w:t>47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г. Пермь, ул. 1-я Разгуляйская, 9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59:01:4410078:6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1233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Под жилое усадебное здание</w:t>
            </w:r>
          </w:p>
        </w:tc>
        <w:tc>
          <w:tcPr>
            <w:tcW w:w="1985" w:type="dxa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Изъятие</w:t>
            </w:r>
          </w:p>
        </w:tc>
      </w:tr>
      <w:tr w:rsidR="00F65073" w:rsidRPr="00EA23BE" w:rsidTr="00F65073">
        <w:trPr>
          <w:trHeight w:val="184"/>
        </w:trPr>
        <w:tc>
          <w:tcPr>
            <w:tcW w:w="675" w:type="dxa"/>
            <w:shd w:val="clear" w:color="auto" w:fill="auto"/>
            <w:vAlign w:val="center"/>
          </w:tcPr>
          <w:p w:rsidR="00F65073" w:rsidRPr="00A918F6" w:rsidRDefault="00F65073" w:rsidP="000F2319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A918F6">
              <w:rPr>
                <w:rFonts w:eastAsia="Calibri"/>
                <w:kern w:val="2"/>
                <w:sz w:val="22"/>
                <w:szCs w:val="22"/>
              </w:rPr>
              <w:t>48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г. Пермь, ул. Разгуляйская, 1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59:01:4410078:35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864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Индивидуальный жилой дом</w:t>
            </w:r>
          </w:p>
        </w:tc>
        <w:tc>
          <w:tcPr>
            <w:tcW w:w="1985" w:type="dxa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Изъятие</w:t>
            </w:r>
          </w:p>
        </w:tc>
      </w:tr>
      <w:tr w:rsidR="00F65073" w:rsidRPr="00EA23BE" w:rsidTr="00F65073">
        <w:trPr>
          <w:trHeight w:val="184"/>
        </w:trPr>
        <w:tc>
          <w:tcPr>
            <w:tcW w:w="675" w:type="dxa"/>
            <w:shd w:val="clear" w:color="auto" w:fill="auto"/>
            <w:vAlign w:val="center"/>
          </w:tcPr>
          <w:p w:rsidR="00F65073" w:rsidRPr="00A918F6" w:rsidRDefault="00F65073" w:rsidP="000F2319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A918F6">
              <w:rPr>
                <w:rFonts w:eastAsia="Calibri"/>
                <w:kern w:val="2"/>
                <w:sz w:val="22"/>
                <w:szCs w:val="22"/>
              </w:rPr>
              <w:t>49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г. Пермь, ул. 1-я Разгуляйская, 5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59:01:4410078:181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1184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985" w:type="dxa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Изъятие</w:t>
            </w:r>
          </w:p>
        </w:tc>
      </w:tr>
      <w:tr w:rsidR="00F65073" w:rsidRPr="00EA23BE" w:rsidTr="00F65073">
        <w:trPr>
          <w:trHeight w:val="184"/>
        </w:trPr>
        <w:tc>
          <w:tcPr>
            <w:tcW w:w="675" w:type="dxa"/>
            <w:shd w:val="clear" w:color="auto" w:fill="auto"/>
            <w:vAlign w:val="center"/>
          </w:tcPr>
          <w:p w:rsidR="00F65073" w:rsidRPr="00A918F6" w:rsidRDefault="00F65073" w:rsidP="000F2319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A918F6">
              <w:rPr>
                <w:rFonts w:eastAsia="Calibri"/>
                <w:kern w:val="2"/>
                <w:sz w:val="22"/>
                <w:szCs w:val="22"/>
              </w:rPr>
              <w:t>50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г. Пермь, ул. Парковая, 6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59:01:4410079:1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576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Под доли жилого дома</w:t>
            </w:r>
          </w:p>
        </w:tc>
        <w:tc>
          <w:tcPr>
            <w:tcW w:w="1985" w:type="dxa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Изъятие</w:t>
            </w:r>
          </w:p>
        </w:tc>
      </w:tr>
      <w:tr w:rsidR="00F65073" w:rsidRPr="00EA23BE" w:rsidTr="00F65073">
        <w:trPr>
          <w:trHeight w:val="184"/>
        </w:trPr>
        <w:tc>
          <w:tcPr>
            <w:tcW w:w="675" w:type="dxa"/>
            <w:shd w:val="clear" w:color="auto" w:fill="auto"/>
            <w:vAlign w:val="center"/>
          </w:tcPr>
          <w:p w:rsidR="00F65073" w:rsidRPr="00A918F6" w:rsidRDefault="00F65073" w:rsidP="000F2319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A918F6">
              <w:rPr>
                <w:rFonts w:eastAsia="Calibri"/>
                <w:kern w:val="2"/>
                <w:sz w:val="22"/>
                <w:szCs w:val="22"/>
              </w:rPr>
              <w:t>51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65073" w:rsidRDefault="00F65073" w:rsidP="00F65073">
            <w:pPr>
              <w:jc w:val="center"/>
              <w:rPr>
                <w:sz w:val="22"/>
                <w:szCs w:val="22"/>
              </w:rPr>
            </w:pPr>
            <w:proofErr w:type="gramStart"/>
            <w:r w:rsidRPr="00A918F6">
              <w:rPr>
                <w:sz w:val="22"/>
                <w:szCs w:val="22"/>
              </w:rPr>
              <w:t>г</w:t>
            </w:r>
            <w:proofErr w:type="gramEnd"/>
            <w:r w:rsidRPr="00A918F6">
              <w:rPr>
                <w:sz w:val="22"/>
                <w:szCs w:val="22"/>
              </w:rPr>
              <w:t xml:space="preserve"> Пермь, ул. 1-я Разгуляйская</w:t>
            </w:r>
          </w:p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 xml:space="preserve"> и</w:t>
            </w:r>
            <w:r>
              <w:rPr>
                <w:sz w:val="22"/>
                <w:szCs w:val="22"/>
              </w:rPr>
              <w:t xml:space="preserve"> </w:t>
            </w:r>
            <w:r w:rsidRPr="00A918F6">
              <w:rPr>
                <w:sz w:val="22"/>
                <w:szCs w:val="22"/>
              </w:rPr>
              <w:t>ул. Разгуляйская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59:01:4410079:137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529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Под 1-этажный жилой дом</w:t>
            </w:r>
          </w:p>
        </w:tc>
        <w:tc>
          <w:tcPr>
            <w:tcW w:w="1985" w:type="dxa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Изъятие</w:t>
            </w:r>
          </w:p>
        </w:tc>
      </w:tr>
      <w:tr w:rsidR="00F65073" w:rsidRPr="00EA23BE" w:rsidTr="00F65073">
        <w:trPr>
          <w:trHeight w:val="184"/>
        </w:trPr>
        <w:tc>
          <w:tcPr>
            <w:tcW w:w="675" w:type="dxa"/>
            <w:shd w:val="clear" w:color="auto" w:fill="auto"/>
            <w:vAlign w:val="center"/>
          </w:tcPr>
          <w:p w:rsidR="00F65073" w:rsidRPr="00A918F6" w:rsidRDefault="00F65073" w:rsidP="000F2319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A918F6">
              <w:rPr>
                <w:rFonts w:eastAsia="Calibri"/>
                <w:kern w:val="2"/>
                <w:sz w:val="22"/>
                <w:szCs w:val="22"/>
              </w:rPr>
              <w:t>52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г. Пермь, ул. 1-я Разгуляйская, 4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59:01:4410079:2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824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sz w:val="22"/>
                <w:szCs w:val="22"/>
              </w:rPr>
              <w:t>Под индивидуальный жилой дом</w:t>
            </w:r>
          </w:p>
        </w:tc>
        <w:tc>
          <w:tcPr>
            <w:tcW w:w="1985" w:type="dxa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Изъятие</w:t>
            </w:r>
          </w:p>
        </w:tc>
      </w:tr>
      <w:tr w:rsidR="00F65073" w:rsidRPr="00EA23BE" w:rsidTr="00F65073">
        <w:trPr>
          <w:trHeight w:val="184"/>
        </w:trPr>
        <w:tc>
          <w:tcPr>
            <w:tcW w:w="675" w:type="dxa"/>
            <w:shd w:val="clear" w:color="auto" w:fill="auto"/>
            <w:vAlign w:val="center"/>
          </w:tcPr>
          <w:p w:rsidR="00F65073" w:rsidRPr="00A918F6" w:rsidRDefault="00F65073" w:rsidP="000F2319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A918F6">
              <w:rPr>
                <w:rFonts w:eastAsia="Calibri"/>
                <w:kern w:val="2"/>
                <w:sz w:val="22"/>
                <w:szCs w:val="22"/>
              </w:rPr>
              <w:t>53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г. Пермь, ул. 2-я Разгуляйская, 19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59:01:4410079:3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888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Под индивидуальный жилой дом</w:t>
            </w:r>
          </w:p>
        </w:tc>
        <w:tc>
          <w:tcPr>
            <w:tcW w:w="1985" w:type="dxa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Изъятие</w:t>
            </w:r>
          </w:p>
        </w:tc>
      </w:tr>
      <w:tr w:rsidR="00F65073" w:rsidRPr="00EA23BE" w:rsidTr="00F65073">
        <w:trPr>
          <w:trHeight w:val="184"/>
        </w:trPr>
        <w:tc>
          <w:tcPr>
            <w:tcW w:w="675" w:type="dxa"/>
            <w:shd w:val="clear" w:color="auto" w:fill="auto"/>
            <w:vAlign w:val="center"/>
          </w:tcPr>
          <w:p w:rsidR="00F65073" w:rsidRPr="00A918F6" w:rsidRDefault="00F65073" w:rsidP="000F2319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A918F6">
              <w:rPr>
                <w:rFonts w:eastAsia="Calibri"/>
                <w:kern w:val="2"/>
                <w:sz w:val="22"/>
                <w:szCs w:val="22"/>
              </w:rPr>
              <w:t>54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г. Пермь, ул. 2-я Разгуляйская, 13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59:01:4410079:4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563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Под огородничество</w:t>
            </w:r>
          </w:p>
        </w:tc>
        <w:tc>
          <w:tcPr>
            <w:tcW w:w="1985" w:type="dxa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Изъятие</w:t>
            </w:r>
          </w:p>
        </w:tc>
      </w:tr>
      <w:tr w:rsidR="00F65073" w:rsidRPr="00EA23BE" w:rsidTr="00F65073">
        <w:trPr>
          <w:trHeight w:val="184"/>
        </w:trPr>
        <w:tc>
          <w:tcPr>
            <w:tcW w:w="675" w:type="dxa"/>
            <w:shd w:val="clear" w:color="auto" w:fill="auto"/>
            <w:vAlign w:val="center"/>
          </w:tcPr>
          <w:p w:rsidR="00F65073" w:rsidRPr="00A918F6" w:rsidRDefault="00F65073" w:rsidP="000F2319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A918F6">
              <w:rPr>
                <w:rFonts w:eastAsia="Calibri"/>
                <w:kern w:val="2"/>
                <w:sz w:val="22"/>
                <w:szCs w:val="22"/>
              </w:rPr>
              <w:t>55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г. Пермь, ул. 2-я Разгуляйская, 15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59:01:4410079:6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400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Под индивидуальный жилой дом</w:t>
            </w:r>
          </w:p>
        </w:tc>
        <w:tc>
          <w:tcPr>
            <w:tcW w:w="1985" w:type="dxa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Изъятие</w:t>
            </w:r>
          </w:p>
        </w:tc>
      </w:tr>
      <w:tr w:rsidR="00F65073" w:rsidRPr="00EA23BE" w:rsidTr="00F65073">
        <w:trPr>
          <w:trHeight w:val="184"/>
        </w:trPr>
        <w:tc>
          <w:tcPr>
            <w:tcW w:w="675" w:type="dxa"/>
            <w:shd w:val="clear" w:color="auto" w:fill="auto"/>
            <w:vAlign w:val="center"/>
          </w:tcPr>
          <w:p w:rsidR="00F65073" w:rsidRPr="00A918F6" w:rsidRDefault="00F65073" w:rsidP="000F2319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A918F6">
              <w:rPr>
                <w:rFonts w:eastAsia="Calibri"/>
                <w:kern w:val="2"/>
                <w:sz w:val="22"/>
                <w:szCs w:val="22"/>
              </w:rPr>
              <w:t>56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г. Пермь, ул. 2-я Разгуляйская, 17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59:01:4410079:7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429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Под жилой дом</w:t>
            </w:r>
          </w:p>
        </w:tc>
        <w:tc>
          <w:tcPr>
            <w:tcW w:w="1985" w:type="dxa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Изъятие</w:t>
            </w:r>
          </w:p>
        </w:tc>
      </w:tr>
      <w:tr w:rsidR="00F65073" w:rsidRPr="00EA23BE" w:rsidTr="00F65073">
        <w:trPr>
          <w:trHeight w:val="184"/>
        </w:trPr>
        <w:tc>
          <w:tcPr>
            <w:tcW w:w="675" w:type="dxa"/>
            <w:shd w:val="clear" w:color="auto" w:fill="auto"/>
            <w:vAlign w:val="center"/>
          </w:tcPr>
          <w:p w:rsidR="00F65073" w:rsidRPr="00A918F6" w:rsidRDefault="00F65073" w:rsidP="000F2319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A918F6">
              <w:rPr>
                <w:rFonts w:eastAsia="Calibri"/>
                <w:kern w:val="2"/>
                <w:sz w:val="22"/>
                <w:szCs w:val="22"/>
              </w:rPr>
              <w:t>57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г. Пермь, ул. 2-я Разгуляйская, 21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59:01:4410079:21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488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Индивидуальный жилой дом</w:t>
            </w:r>
          </w:p>
        </w:tc>
        <w:tc>
          <w:tcPr>
            <w:tcW w:w="1985" w:type="dxa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Изъятие</w:t>
            </w:r>
          </w:p>
        </w:tc>
      </w:tr>
      <w:tr w:rsidR="00F65073" w:rsidRPr="00EA23BE" w:rsidTr="00F65073">
        <w:trPr>
          <w:trHeight w:val="184"/>
        </w:trPr>
        <w:tc>
          <w:tcPr>
            <w:tcW w:w="675" w:type="dxa"/>
            <w:shd w:val="clear" w:color="auto" w:fill="auto"/>
            <w:vAlign w:val="center"/>
          </w:tcPr>
          <w:p w:rsidR="00F65073" w:rsidRPr="00A918F6" w:rsidRDefault="00F65073" w:rsidP="000F2319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A918F6">
              <w:rPr>
                <w:rFonts w:eastAsia="Calibri"/>
                <w:kern w:val="2"/>
                <w:sz w:val="22"/>
                <w:szCs w:val="22"/>
              </w:rPr>
              <w:t>58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г. Пермь, ул. Парковая, 12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59:01:4410082:1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1388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Под индивидуальный жилой дом</w:t>
            </w:r>
          </w:p>
        </w:tc>
        <w:tc>
          <w:tcPr>
            <w:tcW w:w="1985" w:type="dxa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Изъятие</w:t>
            </w:r>
          </w:p>
        </w:tc>
      </w:tr>
      <w:tr w:rsidR="00F65073" w:rsidRPr="00EA23BE" w:rsidTr="00F65073">
        <w:trPr>
          <w:trHeight w:val="184"/>
        </w:trPr>
        <w:tc>
          <w:tcPr>
            <w:tcW w:w="675" w:type="dxa"/>
            <w:shd w:val="clear" w:color="auto" w:fill="auto"/>
            <w:vAlign w:val="center"/>
          </w:tcPr>
          <w:p w:rsidR="00F65073" w:rsidRPr="00A918F6" w:rsidRDefault="00F65073" w:rsidP="000F2319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A918F6">
              <w:rPr>
                <w:rFonts w:eastAsia="Calibri"/>
                <w:kern w:val="2"/>
                <w:sz w:val="22"/>
                <w:szCs w:val="22"/>
              </w:rPr>
              <w:t>59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г. Пермь, ул. Парковая, 14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59:01:4410082:2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1407,07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Под долю жилого дома</w:t>
            </w:r>
          </w:p>
        </w:tc>
        <w:tc>
          <w:tcPr>
            <w:tcW w:w="1985" w:type="dxa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Изъятие</w:t>
            </w:r>
          </w:p>
        </w:tc>
      </w:tr>
      <w:tr w:rsidR="00F65073" w:rsidRPr="00EA23BE" w:rsidTr="00F65073">
        <w:trPr>
          <w:trHeight w:val="184"/>
        </w:trPr>
        <w:tc>
          <w:tcPr>
            <w:tcW w:w="675" w:type="dxa"/>
            <w:shd w:val="clear" w:color="auto" w:fill="auto"/>
            <w:vAlign w:val="center"/>
          </w:tcPr>
          <w:p w:rsidR="00F65073" w:rsidRPr="00A918F6" w:rsidRDefault="00F65073" w:rsidP="000F2319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A918F6">
              <w:rPr>
                <w:rFonts w:eastAsia="Calibri"/>
                <w:kern w:val="2"/>
                <w:sz w:val="22"/>
                <w:szCs w:val="22"/>
              </w:rPr>
              <w:t>60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 xml:space="preserve">г. Пермь, ул. 2-я </w:t>
            </w:r>
            <w:proofErr w:type="spellStart"/>
            <w:r w:rsidRPr="00A918F6">
              <w:rPr>
                <w:color w:val="000000"/>
                <w:sz w:val="22"/>
                <w:szCs w:val="22"/>
              </w:rPr>
              <w:t>Разгуляйская</w:t>
            </w:r>
            <w:proofErr w:type="spellEnd"/>
            <w:r w:rsidRPr="00A918F6">
              <w:rPr>
                <w:color w:val="000000"/>
                <w:sz w:val="22"/>
                <w:szCs w:val="22"/>
              </w:rPr>
              <w:t>, з/у 12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59:01:4410082:38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815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Под индивидуальный жилой дом</w:t>
            </w:r>
          </w:p>
        </w:tc>
        <w:tc>
          <w:tcPr>
            <w:tcW w:w="1985" w:type="dxa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Изъятие</w:t>
            </w:r>
          </w:p>
        </w:tc>
      </w:tr>
      <w:tr w:rsidR="00F65073" w:rsidRPr="00EA23BE" w:rsidTr="00F65073">
        <w:trPr>
          <w:trHeight w:val="184"/>
        </w:trPr>
        <w:tc>
          <w:tcPr>
            <w:tcW w:w="675" w:type="dxa"/>
            <w:shd w:val="clear" w:color="auto" w:fill="auto"/>
            <w:vAlign w:val="center"/>
          </w:tcPr>
          <w:p w:rsidR="00F65073" w:rsidRPr="00A918F6" w:rsidRDefault="00F65073" w:rsidP="000F2319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A918F6">
              <w:rPr>
                <w:rFonts w:eastAsia="Calibri"/>
                <w:kern w:val="2"/>
                <w:sz w:val="22"/>
                <w:szCs w:val="22"/>
              </w:rPr>
              <w:t>61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г. Пермь, ул. 2-я Разгуляйская, 14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59:01:4410082:5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758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Индивидуальный жилой дом</w:t>
            </w:r>
          </w:p>
        </w:tc>
        <w:tc>
          <w:tcPr>
            <w:tcW w:w="1985" w:type="dxa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Изъятие</w:t>
            </w:r>
          </w:p>
        </w:tc>
      </w:tr>
      <w:tr w:rsidR="00F65073" w:rsidRPr="00EA23BE" w:rsidTr="00F65073">
        <w:trPr>
          <w:trHeight w:val="256"/>
        </w:trPr>
        <w:tc>
          <w:tcPr>
            <w:tcW w:w="675" w:type="dxa"/>
            <w:shd w:val="clear" w:color="auto" w:fill="auto"/>
            <w:vAlign w:val="center"/>
          </w:tcPr>
          <w:p w:rsidR="00F65073" w:rsidRPr="00A918F6" w:rsidRDefault="00F65073" w:rsidP="000F2319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A918F6">
              <w:rPr>
                <w:rFonts w:eastAsia="Calibri"/>
                <w:kern w:val="2"/>
                <w:sz w:val="22"/>
                <w:szCs w:val="22"/>
              </w:rPr>
              <w:t>62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г. Пермь, ул. Екатерининская, 14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59:01:4410114:12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969,13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Под многоквартирный дом</w:t>
            </w:r>
          </w:p>
        </w:tc>
        <w:tc>
          <w:tcPr>
            <w:tcW w:w="1985" w:type="dxa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Изъятие</w:t>
            </w:r>
          </w:p>
        </w:tc>
      </w:tr>
      <w:tr w:rsidR="00F65073" w:rsidRPr="00EA23BE" w:rsidTr="00F65073">
        <w:trPr>
          <w:trHeight w:val="184"/>
        </w:trPr>
        <w:tc>
          <w:tcPr>
            <w:tcW w:w="675" w:type="dxa"/>
            <w:shd w:val="clear" w:color="auto" w:fill="auto"/>
            <w:vAlign w:val="center"/>
          </w:tcPr>
          <w:p w:rsidR="00F65073" w:rsidRPr="00A918F6" w:rsidRDefault="00F65073" w:rsidP="000F2319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A918F6">
              <w:rPr>
                <w:rFonts w:eastAsia="Calibri"/>
                <w:kern w:val="2"/>
                <w:sz w:val="22"/>
                <w:szCs w:val="22"/>
              </w:rPr>
              <w:t>63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г. Пермь, ул. Екатерининская, 12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59:01:4410114:13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1247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Под индивидуальный жилой дом</w:t>
            </w:r>
          </w:p>
        </w:tc>
        <w:tc>
          <w:tcPr>
            <w:tcW w:w="1985" w:type="dxa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Изъятие</w:t>
            </w:r>
          </w:p>
        </w:tc>
      </w:tr>
      <w:tr w:rsidR="00F65073" w:rsidRPr="00EA23BE" w:rsidTr="00F65073">
        <w:trPr>
          <w:trHeight w:val="184"/>
        </w:trPr>
        <w:tc>
          <w:tcPr>
            <w:tcW w:w="675" w:type="dxa"/>
            <w:shd w:val="clear" w:color="auto" w:fill="auto"/>
            <w:vAlign w:val="center"/>
          </w:tcPr>
          <w:p w:rsidR="00F65073" w:rsidRPr="00A918F6" w:rsidRDefault="00F65073" w:rsidP="000F2319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A918F6">
              <w:rPr>
                <w:rFonts w:eastAsia="Calibri"/>
                <w:kern w:val="2"/>
                <w:sz w:val="22"/>
                <w:szCs w:val="22"/>
              </w:rPr>
              <w:t>64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г. Пермь, ул. Пермская, 2а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59:01:4410114:19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366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65073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 xml:space="preserve">Административно-хозяйственные, деловые, общественные учреждения </w:t>
            </w:r>
          </w:p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и организации</w:t>
            </w:r>
          </w:p>
        </w:tc>
        <w:tc>
          <w:tcPr>
            <w:tcW w:w="1985" w:type="dxa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-</w:t>
            </w:r>
          </w:p>
        </w:tc>
      </w:tr>
      <w:tr w:rsidR="00F65073" w:rsidRPr="00EA23BE" w:rsidTr="00F65073">
        <w:trPr>
          <w:trHeight w:val="184"/>
        </w:trPr>
        <w:tc>
          <w:tcPr>
            <w:tcW w:w="675" w:type="dxa"/>
            <w:shd w:val="clear" w:color="auto" w:fill="auto"/>
            <w:vAlign w:val="center"/>
          </w:tcPr>
          <w:p w:rsidR="00F65073" w:rsidRPr="00A918F6" w:rsidRDefault="00F65073" w:rsidP="000F2319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A918F6">
              <w:rPr>
                <w:rFonts w:eastAsia="Calibri"/>
                <w:kern w:val="2"/>
                <w:sz w:val="22"/>
                <w:szCs w:val="22"/>
              </w:rPr>
              <w:t>65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г. Пермь, ул. Пермская, з/у 1а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59:01:4410114:20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905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Под жилой дом</w:t>
            </w:r>
          </w:p>
        </w:tc>
        <w:tc>
          <w:tcPr>
            <w:tcW w:w="1985" w:type="dxa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-</w:t>
            </w:r>
          </w:p>
        </w:tc>
      </w:tr>
      <w:tr w:rsidR="00F65073" w:rsidRPr="00EA23BE" w:rsidTr="00F65073">
        <w:trPr>
          <w:trHeight w:val="184"/>
        </w:trPr>
        <w:tc>
          <w:tcPr>
            <w:tcW w:w="675" w:type="dxa"/>
            <w:shd w:val="clear" w:color="auto" w:fill="auto"/>
            <w:vAlign w:val="center"/>
          </w:tcPr>
          <w:p w:rsidR="00F65073" w:rsidRPr="00A918F6" w:rsidRDefault="00F65073" w:rsidP="000F2319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A918F6">
              <w:rPr>
                <w:rFonts w:eastAsia="Calibri"/>
                <w:kern w:val="2"/>
                <w:sz w:val="22"/>
                <w:szCs w:val="22"/>
              </w:rPr>
              <w:t>66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г. Пермь, ул. Клименко, 14а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59:01:4410114:23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926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Под жилой дом</w:t>
            </w:r>
          </w:p>
        </w:tc>
        <w:tc>
          <w:tcPr>
            <w:tcW w:w="1985" w:type="dxa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Изъятие</w:t>
            </w:r>
          </w:p>
        </w:tc>
      </w:tr>
      <w:tr w:rsidR="00F65073" w:rsidRPr="00EA23BE" w:rsidTr="00F65073">
        <w:trPr>
          <w:trHeight w:val="184"/>
        </w:trPr>
        <w:tc>
          <w:tcPr>
            <w:tcW w:w="675" w:type="dxa"/>
            <w:shd w:val="clear" w:color="auto" w:fill="auto"/>
            <w:vAlign w:val="center"/>
          </w:tcPr>
          <w:p w:rsidR="00F65073" w:rsidRPr="00A918F6" w:rsidRDefault="00F65073" w:rsidP="000F2319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A918F6">
              <w:rPr>
                <w:rFonts w:eastAsia="Calibri"/>
                <w:kern w:val="2"/>
                <w:sz w:val="22"/>
                <w:szCs w:val="22"/>
              </w:rPr>
              <w:t>67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г. Пермь, ул. Клименко, 16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59:01:4410114:8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878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Среднеэтажная жилая застройка</w:t>
            </w:r>
          </w:p>
        </w:tc>
        <w:tc>
          <w:tcPr>
            <w:tcW w:w="1985" w:type="dxa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Изъятие</w:t>
            </w:r>
          </w:p>
        </w:tc>
      </w:tr>
      <w:tr w:rsidR="00F65073" w:rsidRPr="00EA23BE" w:rsidTr="00F65073">
        <w:trPr>
          <w:trHeight w:val="184"/>
        </w:trPr>
        <w:tc>
          <w:tcPr>
            <w:tcW w:w="675" w:type="dxa"/>
            <w:shd w:val="clear" w:color="auto" w:fill="auto"/>
            <w:vAlign w:val="center"/>
          </w:tcPr>
          <w:p w:rsidR="00F65073" w:rsidRPr="00A918F6" w:rsidRDefault="00F65073" w:rsidP="000F2319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A918F6">
              <w:rPr>
                <w:rFonts w:eastAsia="Calibri"/>
                <w:kern w:val="2"/>
                <w:sz w:val="22"/>
                <w:szCs w:val="22"/>
              </w:rPr>
              <w:t>68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г. Пермь, ул. Достоевского, 11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59:01:4410116:1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790,7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Под многоквартирный дом</w:t>
            </w:r>
          </w:p>
        </w:tc>
        <w:tc>
          <w:tcPr>
            <w:tcW w:w="1985" w:type="dxa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-</w:t>
            </w:r>
          </w:p>
        </w:tc>
      </w:tr>
      <w:tr w:rsidR="00F65073" w:rsidRPr="00EA23BE" w:rsidTr="00F65073">
        <w:trPr>
          <w:trHeight w:val="184"/>
        </w:trPr>
        <w:tc>
          <w:tcPr>
            <w:tcW w:w="675" w:type="dxa"/>
            <w:shd w:val="clear" w:color="auto" w:fill="auto"/>
            <w:vAlign w:val="center"/>
          </w:tcPr>
          <w:p w:rsidR="00F65073" w:rsidRPr="00A918F6" w:rsidRDefault="00F65073" w:rsidP="000F2319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A918F6">
              <w:rPr>
                <w:rFonts w:eastAsia="Calibri"/>
                <w:kern w:val="2"/>
                <w:sz w:val="22"/>
                <w:szCs w:val="22"/>
              </w:rPr>
              <w:t>69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г. Пермь, ул. Екатерининская, 7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59:01:4410116:2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720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Под долю жилого дома</w:t>
            </w:r>
          </w:p>
        </w:tc>
        <w:tc>
          <w:tcPr>
            <w:tcW w:w="1985" w:type="dxa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-</w:t>
            </w:r>
          </w:p>
        </w:tc>
      </w:tr>
      <w:tr w:rsidR="00F65073" w:rsidRPr="00EA23BE" w:rsidTr="00F65073">
        <w:trPr>
          <w:trHeight w:val="184"/>
        </w:trPr>
        <w:tc>
          <w:tcPr>
            <w:tcW w:w="675" w:type="dxa"/>
            <w:shd w:val="clear" w:color="auto" w:fill="auto"/>
            <w:vAlign w:val="center"/>
          </w:tcPr>
          <w:p w:rsidR="00F65073" w:rsidRPr="00A918F6" w:rsidRDefault="00F65073" w:rsidP="000F2319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A918F6">
              <w:rPr>
                <w:rFonts w:eastAsia="Calibri"/>
                <w:kern w:val="2"/>
                <w:sz w:val="22"/>
                <w:szCs w:val="22"/>
              </w:rPr>
              <w:t>70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г. Пермь, ул. Достоевского, 2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59:01:4410117:13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1029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Под жилой дом</w:t>
            </w:r>
          </w:p>
        </w:tc>
        <w:tc>
          <w:tcPr>
            <w:tcW w:w="1985" w:type="dxa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-</w:t>
            </w:r>
          </w:p>
        </w:tc>
      </w:tr>
      <w:tr w:rsidR="00F65073" w:rsidRPr="00EA23BE" w:rsidTr="00F65073">
        <w:trPr>
          <w:trHeight w:val="184"/>
        </w:trPr>
        <w:tc>
          <w:tcPr>
            <w:tcW w:w="675" w:type="dxa"/>
            <w:shd w:val="clear" w:color="auto" w:fill="auto"/>
            <w:vAlign w:val="center"/>
          </w:tcPr>
          <w:p w:rsidR="00F65073" w:rsidRPr="00A918F6" w:rsidRDefault="00F65073" w:rsidP="000F2319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A918F6">
              <w:rPr>
                <w:rFonts w:eastAsia="Calibri"/>
                <w:kern w:val="2"/>
                <w:sz w:val="22"/>
                <w:szCs w:val="22"/>
              </w:rPr>
              <w:t>71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г. Пермь, ул. Екатерининская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59:01:4410117:267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833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Под жилой дом</w:t>
            </w:r>
          </w:p>
        </w:tc>
        <w:tc>
          <w:tcPr>
            <w:tcW w:w="1985" w:type="dxa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-</w:t>
            </w:r>
          </w:p>
        </w:tc>
      </w:tr>
      <w:tr w:rsidR="00F65073" w:rsidRPr="00EA23BE" w:rsidTr="00F65073">
        <w:trPr>
          <w:trHeight w:val="184"/>
        </w:trPr>
        <w:tc>
          <w:tcPr>
            <w:tcW w:w="675" w:type="dxa"/>
            <w:shd w:val="clear" w:color="auto" w:fill="auto"/>
            <w:vAlign w:val="center"/>
          </w:tcPr>
          <w:p w:rsidR="00F65073" w:rsidRPr="00A918F6" w:rsidRDefault="00F65073" w:rsidP="000F2319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A918F6">
              <w:rPr>
                <w:rFonts w:eastAsia="Calibri"/>
                <w:kern w:val="2"/>
                <w:sz w:val="22"/>
                <w:szCs w:val="22"/>
              </w:rPr>
              <w:t>72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г. Пермь, ул. Екатерининская, 31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59:01:4410117:3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674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Под строительство административного здания</w:t>
            </w:r>
          </w:p>
        </w:tc>
        <w:tc>
          <w:tcPr>
            <w:tcW w:w="1985" w:type="dxa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Изъятие</w:t>
            </w:r>
          </w:p>
        </w:tc>
      </w:tr>
      <w:tr w:rsidR="00F65073" w:rsidRPr="00EA23BE" w:rsidTr="00CD3E6E">
        <w:trPr>
          <w:trHeight w:val="35"/>
        </w:trPr>
        <w:tc>
          <w:tcPr>
            <w:tcW w:w="675" w:type="dxa"/>
            <w:shd w:val="clear" w:color="auto" w:fill="auto"/>
            <w:vAlign w:val="center"/>
          </w:tcPr>
          <w:p w:rsidR="00F65073" w:rsidRPr="00A918F6" w:rsidRDefault="00F65073" w:rsidP="000F2319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A918F6">
              <w:rPr>
                <w:rFonts w:eastAsia="Calibri"/>
                <w:kern w:val="2"/>
                <w:sz w:val="22"/>
                <w:szCs w:val="22"/>
              </w:rPr>
              <w:t>73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г. Пермь, ул. Достоевского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59:01:4410117:381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2128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Государственное управление</w:t>
            </w:r>
          </w:p>
        </w:tc>
        <w:tc>
          <w:tcPr>
            <w:tcW w:w="1985" w:type="dxa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 xml:space="preserve"> - </w:t>
            </w:r>
          </w:p>
        </w:tc>
      </w:tr>
      <w:tr w:rsidR="00F65073" w:rsidRPr="00EA23BE" w:rsidTr="00F65073">
        <w:trPr>
          <w:trHeight w:val="184"/>
        </w:trPr>
        <w:tc>
          <w:tcPr>
            <w:tcW w:w="675" w:type="dxa"/>
            <w:shd w:val="clear" w:color="auto" w:fill="auto"/>
            <w:vAlign w:val="center"/>
          </w:tcPr>
          <w:p w:rsidR="00F65073" w:rsidRPr="00A918F6" w:rsidRDefault="00F65073" w:rsidP="000F2319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A918F6">
              <w:rPr>
                <w:rFonts w:eastAsia="Calibri"/>
                <w:kern w:val="2"/>
                <w:sz w:val="22"/>
                <w:szCs w:val="22"/>
              </w:rPr>
              <w:t>74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г. Пермь, з/у 00/91539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59:01:0000000:91539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1083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Коммунальное обслуживание</w:t>
            </w:r>
          </w:p>
        </w:tc>
        <w:tc>
          <w:tcPr>
            <w:tcW w:w="1985" w:type="dxa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 xml:space="preserve"> - </w:t>
            </w:r>
          </w:p>
        </w:tc>
      </w:tr>
      <w:tr w:rsidR="00F65073" w:rsidRPr="00EA23BE" w:rsidTr="00F65073">
        <w:trPr>
          <w:trHeight w:val="184"/>
        </w:trPr>
        <w:tc>
          <w:tcPr>
            <w:tcW w:w="675" w:type="dxa"/>
            <w:shd w:val="clear" w:color="auto" w:fill="auto"/>
            <w:vAlign w:val="center"/>
          </w:tcPr>
          <w:p w:rsidR="00F65073" w:rsidRPr="00A918F6" w:rsidRDefault="00F65073" w:rsidP="000F2319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A918F6">
              <w:rPr>
                <w:rFonts w:eastAsia="Calibri"/>
                <w:kern w:val="2"/>
                <w:sz w:val="22"/>
                <w:szCs w:val="22"/>
              </w:rPr>
              <w:lastRenderedPageBreak/>
              <w:t>75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г. Пермь, ул. Парковая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59:01:0000000:89782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2249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65073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Земельные участки (территории)</w:t>
            </w:r>
          </w:p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общего пользования</w:t>
            </w:r>
          </w:p>
        </w:tc>
        <w:tc>
          <w:tcPr>
            <w:tcW w:w="1985" w:type="dxa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 xml:space="preserve"> - </w:t>
            </w:r>
          </w:p>
        </w:tc>
      </w:tr>
      <w:tr w:rsidR="00F65073" w:rsidRPr="00EA23BE" w:rsidTr="00F65073">
        <w:trPr>
          <w:trHeight w:val="184"/>
        </w:trPr>
        <w:tc>
          <w:tcPr>
            <w:tcW w:w="675" w:type="dxa"/>
            <w:shd w:val="clear" w:color="auto" w:fill="auto"/>
            <w:vAlign w:val="center"/>
          </w:tcPr>
          <w:p w:rsidR="00F65073" w:rsidRPr="00A918F6" w:rsidRDefault="00F65073" w:rsidP="000F2319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A918F6">
              <w:rPr>
                <w:rFonts w:eastAsia="Calibri"/>
                <w:kern w:val="2"/>
                <w:sz w:val="22"/>
                <w:szCs w:val="22"/>
              </w:rPr>
              <w:t>76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г. Пермь, з/у 00/91525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59:01:0000000:91525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794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Коммунальное обслуживание</w:t>
            </w:r>
          </w:p>
        </w:tc>
        <w:tc>
          <w:tcPr>
            <w:tcW w:w="1985" w:type="dxa"/>
            <w:vAlign w:val="center"/>
          </w:tcPr>
          <w:p w:rsidR="00F65073" w:rsidRPr="00A918F6" w:rsidRDefault="00F65073" w:rsidP="00F65073">
            <w:pPr>
              <w:jc w:val="center"/>
              <w:rPr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 xml:space="preserve"> - </w:t>
            </w:r>
          </w:p>
        </w:tc>
      </w:tr>
      <w:tr w:rsidR="00F65073" w:rsidRPr="00EA23BE" w:rsidTr="00F65073">
        <w:trPr>
          <w:trHeight w:val="184"/>
        </w:trPr>
        <w:tc>
          <w:tcPr>
            <w:tcW w:w="675" w:type="dxa"/>
            <w:shd w:val="clear" w:color="auto" w:fill="auto"/>
            <w:vAlign w:val="center"/>
          </w:tcPr>
          <w:p w:rsidR="00F65073" w:rsidRPr="00A918F6" w:rsidRDefault="00F65073" w:rsidP="000F2319">
            <w:pPr>
              <w:jc w:val="center"/>
              <w:rPr>
                <w:rFonts w:eastAsia="Calibri"/>
                <w:kern w:val="2"/>
                <w:sz w:val="22"/>
                <w:szCs w:val="22"/>
                <w:lang w:val="en-US"/>
              </w:rPr>
            </w:pPr>
            <w:r w:rsidRPr="00A918F6">
              <w:rPr>
                <w:rFonts w:eastAsia="Calibri"/>
                <w:kern w:val="2"/>
                <w:sz w:val="22"/>
                <w:szCs w:val="22"/>
                <w:lang w:val="en-US"/>
              </w:rPr>
              <w:t>77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65073" w:rsidRDefault="00F65073" w:rsidP="00F65073">
            <w:pPr>
              <w:jc w:val="center"/>
              <w:rPr>
                <w:color w:val="252625"/>
                <w:sz w:val="22"/>
                <w:szCs w:val="22"/>
                <w:shd w:val="clear" w:color="auto" w:fill="FFFFFF"/>
              </w:rPr>
            </w:pPr>
            <w:r w:rsidRPr="00A918F6">
              <w:rPr>
                <w:color w:val="252625"/>
                <w:sz w:val="22"/>
                <w:szCs w:val="22"/>
                <w:shd w:val="clear" w:color="auto" w:fill="FFFFFF"/>
              </w:rPr>
              <w:t xml:space="preserve">г. Пермь, </w:t>
            </w:r>
          </w:p>
          <w:p w:rsidR="00F65073" w:rsidRPr="006E53C2" w:rsidRDefault="00F65073" w:rsidP="00F65073">
            <w:pPr>
              <w:jc w:val="center"/>
              <w:rPr>
                <w:color w:val="252625"/>
                <w:sz w:val="22"/>
                <w:szCs w:val="22"/>
                <w:shd w:val="clear" w:color="auto" w:fill="FFFFFF"/>
              </w:rPr>
            </w:pPr>
            <w:r>
              <w:rPr>
                <w:color w:val="252625"/>
                <w:sz w:val="22"/>
                <w:szCs w:val="22"/>
                <w:shd w:val="clear" w:color="auto" w:fill="FFFFFF"/>
              </w:rPr>
              <w:t xml:space="preserve">ул. Николая Островского, </w:t>
            </w:r>
            <w:r w:rsidRPr="00A918F6">
              <w:rPr>
                <w:color w:val="252625"/>
                <w:sz w:val="22"/>
                <w:szCs w:val="22"/>
                <w:shd w:val="clear" w:color="auto" w:fill="FFFFFF"/>
              </w:rPr>
              <w:t>26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252625"/>
                <w:sz w:val="22"/>
                <w:szCs w:val="22"/>
                <w:shd w:val="clear" w:color="auto" w:fill="FFFFFF"/>
              </w:rPr>
              <w:t>59:01:4410117:5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252625"/>
                <w:sz w:val="22"/>
                <w:szCs w:val="22"/>
                <w:shd w:val="clear" w:color="auto" w:fill="FFFFFF"/>
              </w:rPr>
              <w:t>961,5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65073" w:rsidRDefault="00F65073" w:rsidP="00F65073">
            <w:pPr>
              <w:jc w:val="center"/>
              <w:rPr>
                <w:color w:val="252625"/>
                <w:sz w:val="22"/>
                <w:szCs w:val="22"/>
                <w:shd w:val="clear" w:color="auto" w:fill="FFFFFF"/>
              </w:rPr>
            </w:pPr>
            <w:r w:rsidRPr="00A918F6">
              <w:rPr>
                <w:color w:val="252625"/>
                <w:sz w:val="22"/>
                <w:szCs w:val="22"/>
                <w:shd w:val="clear" w:color="auto" w:fill="FFFFFF"/>
              </w:rPr>
              <w:t xml:space="preserve">Под жилищно-эксплуатационные </w:t>
            </w:r>
          </w:p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252625"/>
                <w:sz w:val="22"/>
                <w:szCs w:val="22"/>
                <w:shd w:val="clear" w:color="auto" w:fill="FFFFFF"/>
              </w:rPr>
              <w:t>и аварийно-диспетчерские службы</w:t>
            </w:r>
          </w:p>
        </w:tc>
        <w:tc>
          <w:tcPr>
            <w:tcW w:w="1985" w:type="dxa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>Изъятие</w:t>
            </w:r>
          </w:p>
        </w:tc>
      </w:tr>
      <w:tr w:rsidR="00F65073" w:rsidRPr="00EA23BE" w:rsidTr="00F65073">
        <w:trPr>
          <w:trHeight w:val="184"/>
        </w:trPr>
        <w:tc>
          <w:tcPr>
            <w:tcW w:w="675" w:type="dxa"/>
            <w:shd w:val="clear" w:color="auto" w:fill="auto"/>
            <w:vAlign w:val="center"/>
          </w:tcPr>
          <w:p w:rsidR="00F65073" w:rsidRPr="00A918F6" w:rsidRDefault="00F65073" w:rsidP="000F2319">
            <w:pPr>
              <w:jc w:val="center"/>
              <w:rPr>
                <w:rFonts w:eastAsia="Calibri"/>
                <w:kern w:val="2"/>
                <w:sz w:val="22"/>
                <w:szCs w:val="22"/>
                <w:lang w:val="en-US"/>
              </w:rPr>
            </w:pPr>
            <w:r w:rsidRPr="00A918F6">
              <w:rPr>
                <w:rFonts w:eastAsia="Calibri"/>
                <w:kern w:val="2"/>
                <w:sz w:val="22"/>
                <w:szCs w:val="22"/>
                <w:lang w:val="en-US"/>
              </w:rPr>
              <w:t>78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252625"/>
                <w:sz w:val="22"/>
                <w:szCs w:val="22"/>
                <w:shd w:val="clear" w:color="auto" w:fill="FFFFFF"/>
              </w:rPr>
            </w:pPr>
            <w:r w:rsidRPr="00A918F6">
              <w:rPr>
                <w:color w:val="252625"/>
                <w:sz w:val="22"/>
                <w:szCs w:val="22"/>
                <w:shd w:val="clear" w:color="auto" w:fill="FFFFFF"/>
              </w:rPr>
              <w:t>г. Пермь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252625"/>
                <w:sz w:val="22"/>
                <w:szCs w:val="22"/>
                <w:shd w:val="clear" w:color="auto" w:fill="FFFFFF"/>
              </w:rPr>
            </w:pPr>
            <w:r w:rsidRPr="00A918F6">
              <w:rPr>
                <w:color w:val="252625"/>
                <w:sz w:val="22"/>
                <w:szCs w:val="22"/>
                <w:shd w:val="clear" w:color="auto" w:fill="FFFFFF"/>
              </w:rPr>
              <w:t>59:01:0000000:97252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252625"/>
                <w:sz w:val="22"/>
                <w:szCs w:val="22"/>
                <w:shd w:val="clear" w:color="auto" w:fill="FFFFFF"/>
              </w:rPr>
            </w:pPr>
            <w:r w:rsidRPr="00A918F6">
              <w:rPr>
                <w:color w:val="252625"/>
                <w:sz w:val="22"/>
                <w:szCs w:val="22"/>
                <w:shd w:val="clear" w:color="auto" w:fill="FFFFFF"/>
              </w:rPr>
              <w:t>2741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65073" w:rsidRDefault="00F65073" w:rsidP="00F65073">
            <w:pPr>
              <w:jc w:val="center"/>
              <w:rPr>
                <w:color w:val="252625"/>
                <w:sz w:val="22"/>
                <w:szCs w:val="22"/>
                <w:shd w:val="clear" w:color="auto" w:fill="FFFFFF"/>
              </w:rPr>
            </w:pPr>
            <w:r w:rsidRPr="00A918F6">
              <w:rPr>
                <w:color w:val="252625"/>
                <w:sz w:val="22"/>
                <w:szCs w:val="22"/>
                <w:shd w:val="clear" w:color="auto" w:fill="FFFFFF"/>
              </w:rPr>
              <w:t>Земельные участки (территории)</w:t>
            </w:r>
          </w:p>
          <w:p w:rsidR="00F65073" w:rsidRPr="00A918F6" w:rsidRDefault="00F65073" w:rsidP="00F65073">
            <w:pPr>
              <w:jc w:val="center"/>
              <w:rPr>
                <w:color w:val="252625"/>
                <w:sz w:val="22"/>
                <w:szCs w:val="22"/>
                <w:shd w:val="clear" w:color="auto" w:fill="FFFFFF"/>
              </w:rPr>
            </w:pPr>
            <w:r w:rsidRPr="00A918F6">
              <w:rPr>
                <w:color w:val="252625"/>
                <w:sz w:val="22"/>
                <w:szCs w:val="22"/>
                <w:shd w:val="clear" w:color="auto" w:fill="FFFFFF"/>
              </w:rPr>
              <w:t xml:space="preserve"> общего пользования</w:t>
            </w:r>
          </w:p>
        </w:tc>
        <w:tc>
          <w:tcPr>
            <w:tcW w:w="1985" w:type="dxa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 xml:space="preserve"> - </w:t>
            </w:r>
          </w:p>
        </w:tc>
      </w:tr>
      <w:tr w:rsidR="00F65073" w:rsidRPr="00EA23BE" w:rsidTr="00F65073">
        <w:trPr>
          <w:trHeight w:val="184"/>
        </w:trPr>
        <w:tc>
          <w:tcPr>
            <w:tcW w:w="675" w:type="dxa"/>
            <w:shd w:val="clear" w:color="auto" w:fill="auto"/>
            <w:vAlign w:val="center"/>
          </w:tcPr>
          <w:p w:rsidR="00F65073" w:rsidRPr="00A918F6" w:rsidRDefault="00F65073" w:rsidP="000F2319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A918F6">
              <w:rPr>
                <w:rFonts w:eastAsia="Calibri"/>
                <w:kern w:val="2"/>
                <w:sz w:val="22"/>
                <w:szCs w:val="22"/>
              </w:rPr>
              <w:t>79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65073" w:rsidRDefault="00F65073" w:rsidP="00F65073">
            <w:pPr>
              <w:jc w:val="center"/>
              <w:rPr>
                <w:color w:val="252625"/>
                <w:sz w:val="22"/>
                <w:szCs w:val="22"/>
                <w:shd w:val="clear" w:color="auto" w:fill="FFFFFF"/>
              </w:rPr>
            </w:pPr>
            <w:r w:rsidRPr="00A918F6">
              <w:rPr>
                <w:color w:val="252625"/>
                <w:sz w:val="22"/>
                <w:szCs w:val="22"/>
                <w:shd w:val="clear" w:color="auto" w:fill="FFFFFF"/>
              </w:rPr>
              <w:t xml:space="preserve">г. Пермь, </w:t>
            </w:r>
          </w:p>
          <w:p w:rsidR="00F65073" w:rsidRDefault="00F65073" w:rsidP="00F65073">
            <w:pPr>
              <w:jc w:val="center"/>
              <w:rPr>
                <w:color w:val="252625"/>
                <w:sz w:val="22"/>
                <w:szCs w:val="22"/>
                <w:shd w:val="clear" w:color="auto" w:fill="FFFFFF"/>
              </w:rPr>
            </w:pPr>
            <w:r w:rsidRPr="00A918F6">
              <w:rPr>
                <w:color w:val="252625"/>
                <w:sz w:val="22"/>
                <w:szCs w:val="22"/>
                <w:shd w:val="clear" w:color="auto" w:fill="FFFFFF"/>
              </w:rPr>
              <w:t xml:space="preserve">северо-западнее жилого дома № 86 </w:t>
            </w:r>
          </w:p>
          <w:p w:rsidR="00F65073" w:rsidRPr="00A918F6" w:rsidRDefault="00F65073" w:rsidP="00F65073">
            <w:pPr>
              <w:jc w:val="center"/>
              <w:rPr>
                <w:color w:val="252625"/>
                <w:sz w:val="22"/>
                <w:szCs w:val="22"/>
                <w:shd w:val="clear" w:color="auto" w:fill="FFFFFF"/>
              </w:rPr>
            </w:pPr>
            <w:r w:rsidRPr="00A918F6">
              <w:rPr>
                <w:color w:val="252625"/>
                <w:sz w:val="22"/>
                <w:szCs w:val="22"/>
                <w:shd w:val="clear" w:color="auto" w:fill="FFFFFF"/>
              </w:rPr>
              <w:t>по улице Фрезеровщиков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252625"/>
                <w:sz w:val="22"/>
                <w:szCs w:val="22"/>
                <w:shd w:val="clear" w:color="auto" w:fill="FFFFFF"/>
              </w:rPr>
            </w:pPr>
            <w:r w:rsidRPr="00A918F6">
              <w:rPr>
                <w:color w:val="252625"/>
                <w:sz w:val="22"/>
                <w:szCs w:val="22"/>
                <w:shd w:val="clear" w:color="auto" w:fill="FFFFFF"/>
              </w:rPr>
              <w:t>59:01:0000000:79653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252625"/>
                <w:sz w:val="22"/>
                <w:szCs w:val="22"/>
                <w:shd w:val="clear" w:color="auto" w:fill="FFFFFF"/>
              </w:rPr>
            </w:pPr>
            <w:r w:rsidRPr="00A918F6">
              <w:rPr>
                <w:color w:val="252625"/>
                <w:sz w:val="22"/>
                <w:szCs w:val="22"/>
                <w:shd w:val="clear" w:color="auto" w:fill="FFFFFF"/>
              </w:rPr>
              <w:t>1878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65073" w:rsidRPr="00A918F6" w:rsidRDefault="00F65073" w:rsidP="00F65073">
            <w:pPr>
              <w:jc w:val="center"/>
              <w:rPr>
                <w:color w:val="252625"/>
                <w:sz w:val="22"/>
                <w:szCs w:val="22"/>
                <w:shd w:val="clear" w:color="auto" w:fill="FFFFFF"/>
              </w:rPr>
            </w:pPr>
            <w:r>
              <w:rPr>
                <w:color w:val="252625"/>
                <w:sz w:val="22"/>
                <w:szCs w:val="22"/>
                <w:shd w:val="clear" w:color="auto" w:fill="FFFFFF"/>
              </w:rPr>
              <w:t>Д</w:t>
            </w:r>
            <w:r w:rsidRPr="00A918F6">
              <w:rPr>
                <w:color w:val="252625"/>
                <w:sz w:val="22"/>
                <w:szCs w:val="22"/>
                <w:shd w:val="clear" w:color="auto" w:fill="FFFFFF"/>
              </w:rPr>
              <w:t>ля строительства теплотрассы, водопровода, канализации, электросети и перекладки газопровода низкого</w:t>
            </w:r>
          </w:p>
          <w:p w:rsidR="00F65073" w:rsidRPr="00A918F6" w:rsidRDefault="00F65073" w:rsidP="00F65073">
            <w:pPr>
              <w:jc w:val="center"/>
              <w:rPr>
                <w:color w:val="252625"/>
                <w:sz w:val="22"/>
                <w:szCs w:val="22"/>
                <w:shd w:val="clear" w:color="auto" w:fill="FFFFFF"/>
              </w:rPr>
            </w:pPr>
            <w:r w:rsidRPr="00A918F6">
              <w:rPr>
                <w:color w:val="252625"/>
                <w:sz w:val="22"/>
                <w:szCs w:val="22"/>
                <w:shd w:val="clear" w:color="auto" w:fill="FFFFFF"/>
              </w:rPr>
              <w:t>давления, предназначенных для присоединения к системам тепло-, газо-, электро-, водоснабжения,</w:t>
            </w:r>
          </w:p>
          <w:p w:rsidR="00F65073" w:rsidRPr="00A918F6" w:rsidRDefault="00F65073" w:rsidP="00F65073">
            <w:pPr>
              <w:jc w:val="center"/>
              <w:rPr>
                <w:color w:val="252625"/>
                <w:sz w:val="22"/>
                <w:szCs w:val="22"/>
                <w:shd w:val="clear" w:color="auto" w:fill="FFFFFF"/>
              </w:rPr>
            </w:pPr>
            <w:r w:rsidRPr="00A918F6">
              <w:rPr>
                <w:color w:val="252625"/>
                <w:sz w:val="22"/>
                <w:szCs w:val="22"/>
                <w:shd w:val="clear" w:color="auto" w:fill="FFFFFF"/>
              </w:rPr>
              <w:t>водоотведения и другим строящегося многоквартирного дома со встроенными помещениями общественного назначения и подземной автостоянкой по ул. Фрезеровщиков, 94 в Мотовилихинском районе города Перми</w:t>
            </w:r>
          </w:p>
        </w:tc>
        <w:tc>
          <w:tcPr>
            <w:tcW w:w="1985" w:type="dxa"/>
            <w:vAlign w:val="center"/>
          </w:tcPr>
          <w:p w:rsidR="00F65073" w:rsidRPr="00A918F6" w:rsidRDefault="00F65073" w:rsidP="00F65073">
            <w:pPr>
              <w:jc w:val="center"/>
              <w:rPr>
                <w:color w:val="000000"/>
                <w:sz w:val="22"/>
                <w:szCs w:val="22"/>
              </w:rPr>
            </w:pPr>
            <w:r w:rsidRPr="00A918F6">
              <w:rPr>
                <w:color w:val="000000"/>
                <w:sz w:val="22"/>
                <w:szCs w:val="22"/>
              </w:rPr>
              <w:t xml:space="preserve"> - </w:t>
            </w:r>
          </w:p>
        </w:tc>
      </w:tr>
    </w:tbl>
    <w:p w:rsidR="000F2319" w:rsidRPr="00BE4523" w:rsidRDefault="004F0261" w:rsidP="00753772">
      <w:pPr>
        <w:tabs>
          <w:tab w:val="left" w:pos="10490"/>
        </w:tabs>
        <w:spacing w:line="240" w:lineRule="exact"/>
        <w:ind w:right="-456"/>
        <w:rPr>
          <w:i/>
          <w:iCs/>
          <w:sz w:val="20"/>
        </w:rPr>
      </w:pPr>
      <w:r w:rsidRPr="00BE4523">
        <w:rPr>
          <w:iCs/>
          <w:sz w:val="20"/>
        </w:rPr>
        <w:t>*</w:t>
      </w:r>
      <w:r w:rsidRPr="00BE4523">
        <w:rPr>
          <w:i/>
          <w:iCs/>
          <w:sz w:val="20"/>
        </w:rPr>
        <w:t xml:space="preserve"> В соответствии со сведениями, содержащимися в Едином государственном реестре недвижимости</w:t>
      </w:r>
    </w:p>
    <w:p w:rsidR="000F2319" w:rsidRPr="00BE4523" w:rsidRDefault="00BB397A" w:rsidP="00BB397A">
      <w:pPr>
        <w:tabs>
          <w:tab w:val="left" w:pos="10490"/>
        </w:tabs>
        <w:spacing w:line="240" w:lineRule="exact"/>
        <w:ind w:right="-456"/>
        <w:rPr>
          <w:i/>
          <w:iCs/>
          <w:sz w:val="20"/>
        </w:rPr>
      </w:pPr>
      <w:r w:rsidRPr="00BE4523">
        <w:rPr>
          <w:i/>
          <w:iCs/>
          <w:sz w:val="20"/>
        </w:rPr>
        <w:t>** Земельный участок расположен в границах комплексного развития территории частично, площадь указана в соответствии со сведениями, содержащимися в Едином государственном реестре недвижимости в отношении всего земельного участка</w:t>
      </w:r>
    </w:p>
    <w:p w:rsidR="00BA7CF3" w:rsidRPr="00BE4523" w:rsidRDefault="00BA7CF3" w:rsidP="00FC7CF2">
      <w:pPr>
        <w:tabs>
          <w:tab w:val="left" w:pos="10490"/>
        </w:tabs>
        <w:spacing w:after="120" w:line="240" w:lineRule="exact"/>
        <w:ind w:right="-456"/>
        <w:rPr>
          <w:b/>
          <w:bCs/>
          <w:sz w:val="18"/>
          <w:szCs w:val="18"/>
        </w:rPr>
      </w:pPr>
    </w:p>
    <w:p w:rsidR="00BE4523" w:rsidRDefault="00BE4523" w:rsidP="00FC7CF2">
      <w:pPr>
        <w:tabs>
          <w:tab w:val="left" w:pos="10490"/>
        </w:tabs>
        <w:spacing w:after="120" w:line="240" w:lineRule="exact"/>
        <w:ind w:right="-456"/>
        <w:rPr>
          <w:b/>
          <w:bCs/>
        </w:rPr>
      </w:pPr>
    </w:p>
    <w:p w:rsidR="001A7998" w:rsidRDefault="001A7998" w:rsidP="00FC7CF2">
      <w:pPr>
        <w:tabs>
          <w:tab w:val="left" w:pos="10490"/>
        </w:tabs>
        <w:spacing w:after="120" w:line="240" w:lineRule="exact"/>
        <w:ind w:right="-456"/>
        <w:rPr>
          <w:b/>
          <w:bCs/>
        </w:rPr>
      </w:pPr>
    </w:p>
    <w:p w:rsidR="00BE4523" w:rsidRDefault="00BE4523" w:rsidP="00FC7CF2">
      <w:pPr>
        <w:tabs>
          <w:tab w:val="left" w:pos="10490"/>
        </w:tabs>
        <w:spacing w:after="120" w:line="240" w:lineRule="exact"/>
        <w:ind w:right="-456"/>
        <w:rPr>
          <w:b/>
          <w:bCs/>
        </w:rPr>
      </w:pPr>
    </w:p>
    <w:p w:rsidR="00F10C94" w:rsidRDefault="00F10C94" w:rsidP="00FC7CF2">
      <w:pPr>
        <w:tabs>
          <w:tab w:val="left" w:pos="10490"/>
        </w:tabs>
        <w:spacing w:after="120" w:line="240" w:lineRule="exact"/>
        <w:ind w:right="-456"/>
        <w:rPr>
          <w:b/>
          <w:bCs/>
        </w:rPr>
      </w:pPr>
    </w:p>
    <w:p w:rsidR="00CD3E6E" w:rsidRDefault="00CD3E6E" w:rsidP="00FC7CF2">
      <w:pPr>
        <w:tabs>
          <w:tab w:val="left" w:pos="10490"/>
        </w:tabs>
        <w:spacing w:after="120" w:line="240" w:lineRule="exact"/>
        <w:ind w:right="-456"/>
        <w:rPr>
          <w:b/>
          <w:bCs/>
        </w:rPr>
      </w:pPr>
    </w:p>
    <w:p w:rsidR="00F65073" w:rsidRDefault="00F65073" w:rsidP="00FC7CF2">
      <w:pPr>
        <w:tabs>
          <w:tab w:val="left" w:pos="10490"/>
        </w:tabs>
        <w:spacing w:after="120" w:line="240" w:lineRule="exact"/>
        <w:ind w:right="-456"/>
        <w:rPr>
          <w:b/>
          <w:bCs/>
        </w:rPr>
      </w:pPr>
    </w:p>
    <w:p w:rsidR="00F65073" w:rsidRDefault="00F65073" w:rsidP="00FC7CF2">
      <w:pPr>
        <w:tabs>
          <w:tab w:val="left" w:pos="10490"/>
        </w:tabs>
        <w:spacing w:after="120" w:line="240" w:lineRule="exact"/>
        <w:ind w:right="-456"/>
        <w:rPr>
          <w:b/>
          <w:bCs/>
        </w:rPr>
      </w:pPr>
    </w:p>
    <w:p w:rsidR="006E53C2" w:rsidRDefault="006E53C2" w:rsidP="00FC7CF2">
      <w:pPr>
        <w:tabs>
          <w:tab w:val="left" w:pos="10490"/>
        </w:tabs>
        <w:spacing w:after="120" w:line="240" w:lineRule="exact"/>
        <w:ind w:right="-456"/>
        <w:rPr>
          <w:b/>
          <w:bCs/>
        </w:rPr>
      </w:pPr>
    </w:p>
    <w:p w:rsidR="00BA7CF3" w:rsidRDefault="00BA7CF3" w:rsidP="00FC7CF2">
      <w:pPr>
        <w:tabs>
          <w:tab w:val="left" w:pos="10490"/>
        </w:tabs>
        <w:spacing w:after="120" w:line="240" w:lineRule="exact"/>
        <w:ind w:right="-456"/>
        <w:rPr>
          <w:b/>
          <w:bCs/>
        </w:rPr>
      </w:pPr>
    </w:p>
    <w:p w:rsidR="00307D48" w:rsidRDefault="00FB3AEB" w:rsidP="00FC7CF2">
      <w:pPr>
        <w:tabs>
          <w:tab w:val="left" w:pos="10490"/>
        </w:tabs>
        <w:spacing w:after="120" w:line="240" w:lineRule="exact"/>
        <w:ind w:right="-456"/>
        <w:rPr>
          <w:rFonts w:eastAsia="Calibri"/>
          <w:b/>
          <w:szCs w:val="28"/>
          <w:lang w:eastAsia="en-US"/>
        </w:rPr>
      </w:pPr>
      <w:r>
        <w:rPr>
          <w:b/>
          <w:bCs/>
        </w:rPr>
        <w:lastRenderedPageBreak/>
        <w:t xml:space="preserve">Раздел </w:t>
      </w:r>
      <w:r w:rsidRPr="00871EF6">
        <w:rPr>
          <w:b/>
          <w:bCs/>
          <w:lang w:val="en-US"/>
        </w:rPr>
        <w:t>II</w:t>
      </w:r>
      <w:r w:rsidRPr="00871EF6">
        <w:rPr>
          <w:b/>
          <w:bCs/>
        </w:rPr>
        <w:t xml:space="preserve">. Перечень многоквартирных домов, признанных аварийными и </w:t>
      </w:r>
      <w:r w:rsidR="00F75F91">
        <w:rPr>
          <w:b/>
          <w:bCs/>
        </w:rPr>
        <w:t>подлежащими</w:t>
      </w:r>
      <w:r>
        <w:rPr>
          <w:b/>
          <w:bCs/>
        </w:rPr>
        <w:t xml:space="preserve"> </w:t>
      </w:r>
      <w:r w:rsidRPr="00871EF6">
        <w:rPr>
          <w:b/>
          <w:bCs/>
        </w:rPr>
        <w:t>сносу или реконструкции</w:t>
      </w:r>
    </w:p>
    <w:p w:rsidR="00FC7CF2" w:rsidRPr="00FC7CF2" w:rsidRDefault="00FC7CF2" w:rsidP="00FC7CF2">
      <w:pPr>
        <w:tabs>
          <w:tab w:val="left" w:pos="10490"/>
        </w:tabs>
        <w:spacing w:after="120" w:line="240" w:lineRule="exact"/>
        <w:ind w:right="-456"/>
        <w:rPr>
          <w:rFonts w:eastAsia="Calibri"/>
          <w:b/>
          <w:szCs w:val="28"/>
          <w:lang w:eastAsia="en-US"/>
        </w:rPr>
      </w:pPr>
    </w:p>
    <w:tbl>
      <w:tblPr>
        <w:tblW w:w="1559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1985"/>
        <w:gridCol w:w="1560"/>
        <w:gridCol w:w="1842"/>
        <w:gridCol w:w="1134"/>
        <w:gridCol w:w="1560"/>
        <w:gridCol w:w="2693"/>
        <w:gridCol w:w="1276"/>
        <w:gridCol w:w="1275"/>
        <w:gridCol w:w="1842"/>
      </w:tblGrid>
      <w:tr w:rsidR="00D3469C" w:rsidRPr="00871EF6" w:rsidTr="009F3B97">
        <w:trPr>
          <w:trHeight w:val="1704"/>
          <w:tblHeader/>
        </w:trPr>
        <w:tc>
          <w:tcPr>
            <w:tcW w:w="425" w:type="dxa"/>
            <w:vMerge w:val="restart"/>
            <w:shd w:val="clear" w:color="auto" w:fill="auto"/>
            <w:vAlign w:val="center"/>
          </w:tcPr>
          <w:p w:rsidR="00D3469C" w:rsidRPr="000B7396" w:rsidRDefault="00D3469C" w:rsidP="008A65FF">
            <w:pPr>
              <w:ind w:left="-20"/>
              <w:jc w:val="center"/>
              <w:rPr>
                <w:sz w:val="20"/>
              </w:rPr>
            </w:pPr>
            <w:r w:rsidRPr="000B7396">
              <w:rPr>
                <w:sz w:val="20"/>
              </w:rPr>
              <w:t>№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D3469C" w:rsidRPr="000B7396" w:rsidRDefault="00D3469C" w:rsidP="008A65FF">
            <w:pPr>
              <w:jc w:val="center"/>
              <w:rPr>
                <w:b/>
                <w:sz w:val="20"/>
              </w:rPr>
            </w:pPr>
            <w:r w:rsidRPr="000B7396">
              <w:rPr>
                <w:b/>
                <w:sz w:val="20"/>
              </w:rPr>
              <w:t xml:space="preserve">Адрес многоквартирного дома </w:t>
            </w:r>
          </w:p>
          <w:p w:rsidR="00D3469C" w:rsidRPr="000B7396" w:rsidRDefault="000B7396" w:rsidP="008A65FF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(далее - </w:t>
            </w:r>
            <w:r w:rsidR="00D3469C" w:rsidRPr="000B7396">
              <w:rPr>
                <w:b/>
                <w:sz w:val="20"/>
              </w:rPr>
              <w:t>МКД)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:rsidR="00D3469C" w:rsidRPr="000B7396" w:rsidRDefault="00D3469C" w:rsidP="008A65FF">
            <w:pPr>
              <w:jc w:val="center"/>
              <w:rPr>
                <w:b/>
                <w:sz w:val="20"/>
              </w:rPr>
            </w:pPr>
            <w:r w:rsidRPr="000B7396">
              <w:rPr>
                <w:b/>
                <w:sz w:val="20"/>
              </w:rPr>
              <w:t>Кадастровые номера МКД и земельного участка (ЗУ), на котором расположен МКД</w:t>
            </w:r>
            <w:r w:rsidR="00704CA6" w:rsidRPr="000B7396">
              <w:rPr>
                <w:b/>
                <w:sz w:val="20"/>
              </w:rPr>
              <w:t>*</w:t>
            </w:r>
          </w:p>
          <w:p w:rsidR="00D3469C" w:rsidRPr="000B7396" w:rsidRDefault="00D3469C" w:rsidP="008A65FF">
            <w:pPr>
              <w:jc w:val="center"/>
              <w:rPr>
                <w:b/>
                <w:sz w:val="20"/>
              </w:rPr>
            </w:pPr>
            <w:r w:rsidRPr="000B7396">
              <w:rPr>
                <w:b/>
                <w:sz w:val="20"/>
              </w:rPr>
              <w:t>(при наличии)</w:t>
            </w:r>
          </w:p>
        </w:tc>
        <w:tc>
          <w:tcPr>
            <w:tcW w:w="1842" w:type="dxa"/>
            <w:vMerge w:val="restart"/>
            <w:shd w:val="clear" w:color="auto" w:fill="auto"/>
            <w:vAlign w:val="center"/>
          </w:tcPr>
          <w:p w:rsidR="00B34958" w:rsidRPr="000B7396" w:rsidRDefault="00D3469C" w:rsidP="008A65FF">
            <w:pPr>
              <w:jc w:val="center"/>
              <w:rPr>
                <w:b/>
                <w:sz w:val="20"/>
              </w:rPr>
            </w:pPr>
            <w:r w:rsidRPr="000B7396">
              <w:rPr>
                <w:b/>
                <w:sz w:val="20"/>
              </w:rPr>
              <w:t xml:space="preserve">Площадь земельного участка, на котором расположен МКД* </w:t>
            </w:r>
          </w:p>
          <w:p w:rsidR="00D3469C" w:rsidRPr="000B7396" w:rsidRDefault="00B34958" w:rsidP="008A65FF">
            <w:pPr>
              <w:jc w:val="center"/>
              <w:rPr>
                <w:b/>
                <w:sz w:val="20"/>
              </w:rPr>
            </w:pPr>
            <w:r w:rsidRPr="000B7396">
              <w:rPr>
                <w:b/>
                <w:sz w:val="20"/>
              </w:rPr>
              <w:t xml:space="preserve">(если земельный участок </w:t>
            </w:r>
            <w:r w:rsidR="00D3469C" w:rsidRPr="000B7396">
              <w:rPr>
                <w:b/>
                <w:sz w:val="20"/>
              </w:rPr>
              <w:t xml:space="preserve">образован), </w:t>
            </w:r>
            <w:r w:rsidR="00D3469C" w:rsidRPr="000B7396">
              <w:rPr>
                <w:b/>
                <w:i/>
                <w:iCs/>
                <w:sz w:val="20"/>
              </w:rPr>
              <w:t>кв.м.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D3469C" w:rsidRPr="000B7396" w:rsidRDefault="00D3469C" w:rsidP="008A65FF">
            <w:pPr>
              <w:jc w:val="center"/>
              <w:rPr>
                <w:b/>
                <w:sz w:val="20"/>
              </w:rPr>
            </w:pPr>
            <w:r w:rsidRPr="000B7396">
              <w:rPr>
                <w:b/>
                <w:sz w:val="20"/>
              </w:rPr>
              <w:t xml:space="preserve">Общая площадь МКД*, </w:t>
            </w:r>
            <w:r w:rsidRPr="000B7396">
              <w:rPr>
                <w:b/>
                <w:i/>
                <w:iCs/>
                <w:sz w:val="20"/>
              </w:rPr>
              <w:t>кв.м.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:rsidR="00D3469C" w:rsidRPr="000B7396" w:rsidRDefault="00D3469C" w:rsidP="008A65FF">
            <w:pPr>
              <w:jc w:val="center"/>
              <w:rPr>
                <w:b/>
                <w:sz w:val="20"/>
              </w:rPr>
            </w:pPr>
            <w:r w:rsidRPr="000B7396">
              <w:rPr>
                <w:b/>
                <w:sz w:val="20"/>
              </w:rPr>
              <w:t>Вид собственности на земельный участок, на котором расположен МКД*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D3469C" w:rsidRPr="000B7396" w:rsidRDefault="00D3469C" w:rsidP="008A65FF">
            <w:pPr>
              <w:jc w:val="center"/>
              <w:rPr>
                <w:b/>
                <w:sz w:val="20"/>
              </w:rPr>
            </w:pPr>
            <w:r w:rsidRPr="000B7396">
              <w:rPr>
                <w:b/>
                <w:sz w:val="20"/>
              </w:rPr>
              <w:t>Основание, в соответствии с которым МКД признан аварийным и подлежащим сносу или реконструкции (наименование, реквизиты документа)</w:t>
            </w:r>
          </w:p>
        </w:tc>
        <w:tc>
          <w:tcPr>
            <w:tcW w:w="2551" w:type="dxa"/>
            <w:gridSpan w:val="2"/>
            <w:shd w:val="clear" w:color="auto" w:fill="auto"/>
            <w:vAlign w:val="center"/>
          </w:tcPr>
          <w:p w:rsidR="00D3469C" w:rsidRPr="000B7396" w:rsidRDefault="00D3469C" w:rsidP="008A65FF">
            <w:pPr>
              <w:jc w:val="center"/>
              <w:rPr>
                <w:b/>
                <w:sz w:val="20"/>
              </w:rPr>
            </w:pPr>
            <w:r w:rsidRPr="000B7396">
              <w:rPr>
                <w:b/>
                <w:sz w:val="20"/>
              </w:rPr>
              <w:t xml:space="preserve">Суммарная площадь помещений в МКД*, </w:t>
            </w:r>
            <w:r w:rsidRPr="000B7396">
              <w:rPr>
                <w:b/>
                <w:i/>
                <w:sz w:val="20"/>
              </w:rPr>
              <w:t>кв.м.</w:t>
            </w:r>
          </w:p>
        </w:tc>
        <w:tc>
          <w:tcPr>
            <w:tcW w:w="1842" w:type="dxa"/>
            <w:vMerge w:val="restart"/>
            <w:vAlign w:val="center"/>
          </w:tcPr>
          <w:p w:rsidR="00D3469C" w:rsidRPr="000B7396" w:rsidRDefault="00D3469C" w:rsidP="00D3469C">
            <w:pPr>
              <w:jc w:val="center"/>
              <w:rPr>
                <w:b/>
                <w:sz w:val="20"/>
              </w:rPr>
            </w:pPr>
            <w:r w:rsidRPr="000B7396">
              <w:rPr>
                <w:b/>
                <w:sz w:val="20"/>
              </w:rPr>
              <w:t>Предусмотренное мероприятие:</w:t>
            </w:r>
          </w:p>
          <w:p w:rsidR="00D3469C" w:rsidRPr="000B7396" w:rsidRDefault="00D3469C" w:rsidP="00D3469C">
            <w:pPr>
              <w:jc w:val="center"/>
              <w:rPr>
                <w:b/>
                <w:sz w:val="20"/>
              </w:rPr>
            </w:pPr>
            <w:r w:rsidRPr="000B7396">
              <w:rPr>
                <w:b/>
                <w:sz w:val="20"/>
              </w:rPr>
              <w:t>снос или реконструкция</w:t>
            </w:r>
          </w:p>
          <w:p w:rsidR="00D3469C" w:rsidRPr="000B7396" w:rsidRDefault="00D3469C" w:rsidP="00D3469C">
            <w:pPr>
              <w:jc w:val="center"/>
              <w:rPr>
                <w:b/>
                <w:sz w:val="20"/>
              </w:rPr>
            </w:pPr>
            <w:r w:rsidRPr="000B7396">
              <w:rPr>
                <w:b/>
                <w:sz w:val="20"/>
              </w:rPr>
              <w:t>(указать)</w:t>
            </w:r>
          </w:p>
        </w:tc>
      </w:tr>
      <w:tr w:rsidR="00D3469C" w:rsidRPr="00871EF6" w:rsidTr="009F3B97">
        <w:trPr>
          <w:trHeight w:val="207"/>
          <w:tblHeader/>
        </w:trPr>
        <w:tc>
          <w:tcPr>
            <w:tcW w:w="425" w:type="dxa"/>
            <w:vMerge/>
            <w:shd w:val="clear" w:color="auto" w:fill="auto"/>
            <w:vAlign w:val="center"/>
          </w:tcPr>
          <w:p w:rsidR="00D3469C" w:rsidRPr="00871EF6" w:rsidRDefault="00D3469C" w:rsidP="008A65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D3469C" w:rsidRPr="00871EF6" w:rsidRDefault="00D3469C" w:rsidP="008A65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D3469C" w:rsidRPr="00871EF6" w:rsidRDefault="00D3469C" w:rsidP="008A65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2" w:type="dxa"/>
            <w:vMerge/>
            <w:shd w:val="clear" w:color="auto" w:fill="auto"/>
            <w:vAlign w:val="center"/>
          </w:tcPr>
          <w:p w:rsidR="00D3469C" w:rsidRPr="00871EF6" w:rsidRDefault="00D3469C" w:rsidP="008A65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D3469C" w:rsidRPr="00871EF6" w:rsidRDefault="00D3469C" w:rsidP="008A65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D3469C" w:rsidRPr="00871EF6" w:rsidRDefault="00D3469C" w:rsidP="008A65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D3469C" w:rsidRPr="00871EF6" w:rsidRDefault="00D3469C" w:rsidP="008A65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D3469C" w:rsidRPr="000B7396" w:rsidRDefault="00D3469C" w:rsidP="002B046A">
            <w:pPr>
              <w:jc w:val="center"/>
              <w:rPr>
                <w:b/>
                <w:sz w:val="20"/>
              </w:rPr>
            </w:pPr>
            <w:r w:rsidRPr="000B7396">
              <w:rPr>
                <w:b/>
                <w:sz w:val="20"/>
              </w:rPr>
              <w:t>жилые помещения</w:t>
            </w:r>
          </w:p>
        </w:tc>
        <w:tc>
          <w:tcPr>
            <w:tcW w:w="1275" w:type="dxa"/>
            <w:vAlign w:val="center"/>
          </w:tcPr>
          <w:p w:rsidR="00D3469C" w:rsidRPr="000B7396" w:rsidRDefault="00D3469C" w:rsidP="002B046A">
            <w:pPr>
              <w:jc w:val="center"/>
              <w:rPr>
                <w:b/>
                <w:sz w:val="20"/>
              </w:rPr>
            </w:pPr>
            <w:r w:rsidRPr="000B7396">
              <w:rPr>
                <w:b/>
                <w:sz w:val="20"/>
              </w:rPr>
              <w:t>нежилые помещения</w:t>
            </w:r>
          </w:p>
        </w:tc>
        <w:tc>
          <w:tcPr>
            <w:tcW w:w="1842" w:type="dxa"/>
            <w:vMerge/>
          </w:tcPr>
          <w:p w:rsidR="00D3469C" w:rsidRPr="00D3469C" w:rsidRDefault="00D3469C" w:rsidP="008A65FF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D3469C" w:rsidRPr="00871EF6" w:rsidTr="002B046A">
        <w:trPr>
          <w:trHeight w:val="153"/>
        </w:trPr>
        <w:tc>
          <w:tcPr>
            <w:tcW w:w="15592" w:type="dxa"/>
            <w:gridSpan w:val="10"/>
            <w:shd w:val="clear" w:color="auto" w:fill="auto"/>
            <w:vAlign w:val="center"/>
          </w:tcPr>
          <w:p w:rsidR="00D3469C" w:rsidRPr="00D3469C" w:rsidRDefault="00D3469C" w:rsidP="00AB6B6A">
            <w:pPr>
              <w:jc w:val="center"/>
              <w:rPr>
                <w:b/>
                <w:sz w:val="22"/>
                <w:szCs w:val="22"/>
              </w:rPr>
            </w:pPr>
            <w:r w:rsidRPr="00650003">
              <w:rPr>
                <w:b/>
                <w:sz w:val="22"/>
                <w:szCs w:val="22"/>
              </w:rPr>
              <w:t>I. Многоквартирные дома, признанные аварийными до 1 января 2017 года</w:t>
            </w:r>
          </w:p>
        </w:tc>
      </w:tr>
      <w:tr w:rsidR="0028351C" w:rsidRPr="00871EF6" w:rsidTr="009F3B97">
        <w:trPr>
          <w:trHeight w:val="153"/>
        </w:trPr>
        <w:tc>
          <w:tcPr>
            <w:tcW w:w="425" w:type="dxa"/>
            <w:shd w:val="clear" w:color="auto" w:fill="auto"/>
            <w:vAlign w:val="center"/>
          </w:tcPr>
          <w:p w:rsidR="0028351C" w:rsidRPr="00871EF6" w:rsidRDefault="009F279D" w:rsidP="008A65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8351C" w:rsidRPr="0028351C" w:rsidRDefault="009F279D" w:rsidP="001C5B7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5536A" w:rsidRPr="0028351C" w:rsidRDefault="009F279D" w:rsidP="003F4EA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28351C" w:rsidRPr="0028351C" w:rsidRDefault="009F279D" w:rsidP="003F4EA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351C" w:rsidRPr="0028351C" w:rsidRDefault="009F279D" w:rsidP="003F4EA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28351C" w:rsidRPr="0028351C" w:rsidRDefault="009F279D" w:rsidP="003F4EA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8351C" w:rsidRPr="0028351C" w:rsidRDefault="009F279D" w:rsidP="003F4EA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8351C" w:rsidRPr="0028351C" w:rsidRDefault="009F279D" w:rsidP="003F4EA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275" w:type="dxa"/>
            <w:vAlign w:val="center"/>
          </w:tcPr>
          <w:p w:rsidR="0028351C" w:rsidRPr="0028351C" w:rsidRDefault="009F279D" w:rsidP="003F4EA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42" w:type="dxa"/>
            <w:vAlign w:val="center"/>
          </w:tcPr>
          <w:p w:rsidR="0028351C" w:rsidRPr="00D3469C" w:rsidRDefault="009F279D" w:rsidP="003F4EA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D3469C" w:rsidRPr="009C3A86" w:rsidTr="002B046A">
        <w:trPr>
          <w:trHeight w:val="247"/>
        </w:trPr>
        <w:tc>
          <w:tcPr>
            <w:tcW w:w="15592" w:type="dxa"/>
            <w:gridSpan w:val="10"/>
            <w:shd w:val="clear" w:color="auto" w:fill="auto"/>
            <w:vAlign w:val="center"/>
          </w:tcPr>
          <w:p w:rsidR="00D3469C" w:rsidRPr="00650003" w:rsidRDefault="00D3469C" w:rsidP="004C256F">
            <w:pPr>
              <w:jc w:val="center"/>
              <w:rPr>
                <w:b/>
                <w:sz w:val="22"/>
                <w:szCs w:val="22"/>
              </w:rPr>
            </w:pPr>
            <w:r w:rsidRPr="00650003">
              <w:rPr>
                <w:b/>
                <w:sz w:val="22"/>
                <w:szCs w:val="22"/>
              </w:rPr>
              <w:t>II. Многоквартирные дома, признанные аварийными с 1 января 2017 года до 1 января 2022 года</w:t>
            </w:r>
          </w:p>
        </w:tc>
      </w:tr>
      <w:tr w:rsidR="008B20FF" w:rsidRPr="009C3A86" w:rsidTr="009F279D">
        <w:trPr>
          <w:trHeight w:val="268"/>
        </w:trPr>
        <w:tc>
          <w:tcPr>
            <w:tcW w:w="425" w:type="dxa"/>
            <w:shd w:val="clear" w:color="auto" w:fill="auto"/>
            <w:vAlign w:val="center"/>
          </w:tcPr>
          <w:p w:rsidR="008B20FF" w:rsidRPr="00871EF6" w:rsidRDefault="008B20FF" w:rsidP="008A65FF">
            <w:pPr>
              <w:jc w:val="center"/>
              <w:rPr>
                <w:sz w:val="20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B20FF" w:rsidRDefault="008B20FF" w:rsidP="009F279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г. Пермь, </w:t>
            </w:r>
          </w:p>
          <w:p w:rsidR="008B20FF" w:rsidRPr="0028351C" w:rsidRDefault="008B20FF" w:rsidP="009F279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ул. </w:t>
            </w:r>
            <w:r w:rsidRPr="00E5536A">
              <w:rPr>
                <w:sz w:val="18"/>
                <w:szCs w:val="18"/>
              </w:rPr>
              <w:t>2-я Разгуляйская</w:t>
            </w:r>
            <w:r>
              <w:rPr>
                <w:sz w:val="18"/>
                <w:szCs w:val="18"/>
              </w:rPr>
              <w:t>, д.</w:t>
            </w:r>
            <w:r w:rsidRPr="00E5536A">
              <w:rPr>
                <w:sz w:val="18"/>
                <w:szCs w:val="18"/>
              </w:rPr>
              <w:t xml:space="preserve"> 23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B20FF" w:rsidRDefault="008B20FF" w:rsidP="009F279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ОКС: </w:t>
            </w:r>
            <w:r w:rsidRPr="00E5536A">
              <w:rPr>
                <w:sz w:val="18"/>
                <w:szCs w:val="18"/>
              </w:rPr>
              <w:t>59:01:4410079:10</w:t>
            </w:r>
          </w:p>
          <w:p w:rsidR="008B20FF" w:rsidRDefault="008B20FF" w:rsidP="009F279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ЗУ:</w:t>
            </w:r>
          </w:p>
          <w:p w:rsidR="008B20FF" w:rsidRPr="0028351C" w:rsidRDefault="008B20FF" w:rsidP="009F279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сведения отсутствуют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8B20FF" w:rsidRPr="0028351C" w:rsidRDefault="008B20FF" w:rsidP="009F279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B20FF" w:rsidRPr="0028351C" w:rsidRDefault="008B20FF" w:rsidP="009F279D">
            <w:pPr>
              <w:jc w:val="center"/>
              <w:rPr>
                <w:sz w:val="18"/>
                <w:szCs w:val="18"/>
              </w:rPr>
            </w:pPr>
            <w:r w:rsidRPr="003F4EAF">
              <w:rPr>
                <w:sz w:val="18"/>
                <w:szCs w:val="18"/>
              </w:rPr>
              <w:t>222,3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B20FF" w:rsidRPr="0028351C" w:rsidRDefault="008B20FF" w:rsidP="009F279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8B20FF" w:rsidRDefault="008B20FF" w:rsidP="009F279D">
            <w:pPr>
              <w:jc w:val="center"/>
              <w:rPr>
                <w:sz w:val="18"/>
                <w:szCs w:val="18"/>
              </w:rPr>
            </w:pPr>
            <w:r w:rsidRPr="003F4EAF">
              <w:rPr>
                <w:sz w:val="18"/>
                <w:szCs w:val="18"/>
              </w:rPr>
              <w:t>Распоряжение Управления жилищных отношений администрации города Перми от</w:t>
            </w:r>
            <w:r>
              <w:rPr>
                <w:sz w:val="18"/>
                <w:szCs w:val="18"/>
              </w:rPr>
              <w:t xml:space="preserve"> </w:t>
            </w:r>
            <w:r w:rsidRPr="003F4EAF">
              <w:rPr>
                <w:sz w:val="18"/>
                <w:szCs w:val="18"/>
              </w:rPr>
              <w:t>30.06.2017</w:t>
            </w:r>
          </w:p>
          <w:p w:rsidR="008B20FF" w:rsidRPr="0028351C" w:rsidRDefault="008B20FF" w:rsidP="009F279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 </w:t>
            </w:r>
            <w:r w:rsidRPr="003F4EAF">
              <w:rPr>
                <w:sz w:val="18"/>
                <w:szCs w:val="18"/>
              </w:rPr>
              <w:t>СЭД-059-11-01-04-93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B20FF" w:rsidRPr="0028351C" w:rsidRDefault="009F279D" w:rsidP="009F279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222,3</w:t>
            </w:r>
          </w:p>
        </w:tc>
        <w:tc>
          <w:tcPr>
            <w:tcW w:w="1275" w:type="dxa"/>
            <w:vAlign w:val="center"/>
          </w:tcPr>
          <w:p w:rsidR="008B20FF" w:rsidRPr="0028351C" w:rsidRDefault="008B20FF" w:rsidP="009F279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842" w:type="dxa"/>
            <w:vAlign w:val="center"/>
          </w:tcPr>
          <w:p w:rsidR="008B20FF" w:rsidRPr="00D3469C" w:rsidRDefault="008B20FF" w:rsidP="009F279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Снос</w:t>
            </w:r>
          </w:p>
        </w:tc>
      </w:tr>
      <w:tr w:rsidR="008B20FF" w:rsidRPr="009C3A86" w:rsidTr="002B046A">
        <w:trPr>
          <w:trHeight w:val="184"/>
        </w:trPr>
        <w:tc>
          <w:tcPr>
            <w:tcW w:w="15592" w:type="dxa"/>
            <w:gridSpan w:val="10"/>
            <w:shd w:val="clear" w:color="auto" w:fill="auto"/>
            <w:vAlign w:val="center"/>
          </w:tcPr>
          <w:p w:rsidR="008B20FF" w:rsidRPr="00650003" w:rsidRDefault="008B20FF" w:rsidP="0072116D">
            <w:pPr>
              <w:jc w:val="center"/>
              <w:rPr>
                <w:b/>
                <w:sz w:val="22"/>
                <w:szCs w:val="22"/>
              </w:rPr>
            </w:pPr>
            <w:r w:rsidRPr="00650003">
              <w:rPr>
                <w:b/>
                <w:sz w:val="22"/>
                <w:szCs w:val="22"/>
              </w:rPr>
              <w:t>III. Многоквартирные дома, признанные аварийными после 1 января 2022 года</w:t>
            </w:r>
          </w:p>
        </w:tc>
      </w:tr>
      <w:tr w:rsidR="008B20FF" w:rsidRPr="009C3A86" w:rsidTr="009F3B97">
        <w:trPr>
          <w:trHeight w:val="184"/>
        </w:trPr>
        <w:tc>
          <w:tcPr>
            <w:tcW w:w="425" w:type="dxa"/>
            <w:shd w:val="clear" w:color="auto" w:fill="auto"/>
            <w:vAlign w:val="center"/>
          </w:tcPr>
          <w:p w:rsidR="008B20FF" w:rsidRPr="00601CBA" w:rsidRDefault="008B20FF" w:rsidP="008A65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B20FF" w:rsidRPr="003F4EAF" w:rsidRDefault="008B20FF" w:rsidP="003F4EAF">
            <w:pPr>
              <w:jc w:val="center"/>
              <w:rPr>
                <w:sz w:val="18"/>
                <w:szCs w:val="18"/>
              </w:rPr>
            </w:pPr>
            <w:r w:rsidRPr="003F4EAF">
              <w:rPr>
                <w:sz w:val="18"/>
                <w:szCs w:val="18"/>
              </w:rPr>
              <w:t xml:space="preserve">г. Пермь, </w:t>
            </w:r>
          </w:p>
          <w:p w:rsidR="008B20FF" w:rsidRPr="00C9183D" w:rsidRDefault="008B20FF" w:rsidP="001C5B73">
            <w:pPr>
              <w:jc w:val="center"/>
              <w:rPr>
                <w:sz w:val="18"/>
                <w:szCs w:val="18"/>
              </w:rPr>
            </w:pPr>
            <w:r w:rsidRPr="003F4EAF">
              <w:rPr>
                <w:sz w:val="18"/>
                <w:szCs w:val="18"/>
              </w:rPr>
              <w:t>ул. 2-я Разгуляйская, д.</w:t>
            </w:r>
            <w:r>
              <w:rPr>
                <w:sz w:val="18"/>
                <w:szCs w:val="18"/>
              </w:rPr>
              <w:t xml:space="preserve"> </w:t>
            </w:r>
            <w:r w:rsidRPr="00E5536A">
              <w:rPr>
                <w:sz w:val="18"/>
                <w:szCs w:val="18"/>
              </w:rPr>
              <w:t>9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B20FF" w:rsidRDefault="008B20FF" w:rsidP="00C9183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ОКС:</w:t>
            </w:r>
          </w:p>
          <w:p w:rsidR="008B20FF" w:rsidRDefault="008B20FF" w:rsidP="00C9183D">
            <w:pPr>
              <w:jc w:val="center"/>
              <w:rPr>
                <w:color w:val="000000"/>
                <w:sz w:val="18"/>
                <w:szCs w:val="18"/>
              </w:rPr>
            </w:pPr>
            <w:r w:rsidRPr="003F4EAF">
              <w:rPr>
                <w:color w:val="000000"/>
                <w:sz w:val="18"/>
                <w:szCs w:val="18"/>
              </w:rPr>
              <w:t>59:01:4410077:20</w:t>
            </w:r>
          </w:p>
          <w:p w:rsidR="008B20FF" w:rsidRDefault="008B20FF" w:rsidP="00C9183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ЗУ:</w:t>
            </w:r>
          </w:p>
          <w:p w:rsidR="008B20FF" w:rsidRPr="00C9183D" w:rsidRDefault="008B20FF" w:rsidP="00C9183D">
            <w:pPr>
              <w:jc w:val="center"/>
              <w:rPr>
                <w:color w:val="000000"/>
                <w:sz w:val="18"/>
                <w:szCs w:val="18"/>
              </w:rPr>
            </w:pPr>
            <w:r w:rsidRPr="003F4EAF">
              <w:rPr>
                <w:color w:val="000000"/>
                <w:sz w:val="18"/>
                <w:szCs w:val="18"/>
              </w:rPr>
              <w:t>59:01:4410077:15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8B20FF" w:rsidRPr="00350F24" w:rsidRDefault="008B20FF" w:rsidP="0072116D">
            <w:pPr>
              <w:jc w:val="center"/>
              <w:rPr>
                <w:sz w:val="18"/>
                <w:szCs w:val="18"/>
              </w:rPr>
            </w:pPr>
            <w:r w:rsidRPr="003F4EAF">
              <w:rPr>
                <w:sz w:val="18"/>
                <w:szCs w:val="18"/>
              </w:rPr>
              <w:t>1196,6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B20FF" w:rsidRPr="00350F24" w:rsidRDefault="008B20FF">
            <w:pPr>
              <w:jc w:val="center"/>
              <w:rPr>
                <w:color w:val="000000"/>
                <w:sz w:val="18"/>
                <w:szCs w:val="18"/>
              </w:rPr>
            </w:pPr>
            <w:r w:rsidRPr="003F4EAF">
              <w:rPr>
                <w:color w:val="000000"/>
                <w:sz w:val="18"/>
                <w:szCs w:val="18"/>
              </w:rPr>
              <w:t>200,6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B20FF" w:rsidRPr="00BB033F" w:rsidRDefault="008B20FF" w:rsidP="0072116D">
            <w:pPr>
              <w:jc w:val="center"/>
              <w:rPr>
                <w:sz w:val="18"/>
                <w:szCs w:val="18"/>
              </w:rPr>
            </w:pPr>
            <w:r w:rsidRPr="003F4EAF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8B20FF" w:rsidRDefault="008B20FF" w:rsidP="000B7396">
            <w:pPr>
              <w:jc w:val="center"/>
              <w:rPr>
                <w:sz w:val="18"/>
                <w:szCs w:val="18"/>
              </w:rPr>
            </w:pPr>
            <w:r w:rsidRPr="003F4EAF">
              <w:rPr>
                <w:sz w:val="18"/>
                <w:szCs w:val="18"/>
              </w:rPr>
              <w:t>Распоряжение Управления жилищных отношений администрации города Перми от</w:t>
            </w:r>
            <w:r>
              <w:rPr>
                <w:sz w:val="18"/>
                <w:szCs w:val="18"/>
              </w:rPr>
              <w:t xml:space="preserve"> </w:t>
            </w:r>
            <w:r w:rsidRPr="003F4EAF">
              <w:rPr>
                <w:sz w:val="18"/>
                <w:szCs w:val="18"/>
              </w:rPr>
              <w:t>15.06.2023</w:t>
            </w:r>
            <w:r>
              <w:rPr>
                <w:sz w:val="18"/>
                <w:szCs w:val="18"/>
              </w:rPr>
              <w:t xml:space="preserve"> </w:t>
            </w:r>
          </w:p>
          <w:p w:rsidR="008B20FF" w:rsidRPr="00BB033F" w:rsidRDefault="008B20FF" w:rsidP="000B739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 </w:t>
            </w:r>
            <w:r w:rsidRPr="003F4EAF">
              <w:rPr>
                <w:sz w:val="18"/>
                <w:szCs w:val="18"/>
              </w:rPr>
              <w:t>059-11-01-04-108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B20FF" w:rsidRPr="009F67C3" w:rsidRDefault="008B20FF" w:rsidP="002B046A">
            <w:pPr>
              <w:jc w:val="center"/>
              <w:rPr>
                <w:sz w:val="18"/>
                <w:szCs w:val="18"/>
              </w:rPr>
            </w:pPr>
            <w:r w:rsidRPr="00151CB1">
              <w:rPr>
                <w:sz w:val="18"/>
                <w:szCs w:val="18"/>
              </w:rPr>
              <w:t>200,6</w:t>
            </w:r>
          </w:p>
        </w:tc>
        <w:tc>
          <w:tcPr>
            <w:tcW w:w="1275" w:type="dxa"/>
            <w:vAlign w:val="center"/>
          </w:tcPr>
          <w:p w:rsidR="008B20FF" w:rsidRPr="009F67C3" w:rsidRDefault="008B20FF" w:rsidP="002B046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842" w:type="dxa"/>
            <w:vAlign w:val="center"/>
          </w:tcPr>
          <w:p w:rsidR="008B20FF" w:rsidRDefault="008B20FF" w:rsidP="00002B5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Расселение, с</w:t>
            </w:r>
            <w:r w:rsidRPr="00CF74D8">
              <w:rPr>
                <w:sz w:val="18"/>
                <w:szCs w:val="18"/>
              </w:rPr>
              <w:t>нос</w:t>
            </w:r>
          </w:p>
        </w:tc>
      </w:tr>
      <w:tr w:rsidR="008B20FF" w:rsidRPr="009C3A86" w:rsidTr="009F3B97">
        <w:trPr>
          <w:trHeight w:val="184"/>
        </w:trPr>
        <w:tc>
          <w:tcPr>
            <w:tcW w:w="425" w:type="dxa"/>
            <w:shd w:val="clear" w:color="auto" w:fill="auto"/>
            <w:vAlign w:val="center"/>
          </w:tcPr>
          <w:p w:rsidR="008B20FF" w:rsidRDefault="008B20FF" w:rsidP="008A65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B20FF" w:rsidRDefault="008B20FF" w:rsidP="000B7396">
            <w:pPr>
              <w:jc w:val="center"/>
              <w:rPr>
                <w:sz w:val="18"/>
                <w:szCs w:val="18"/>
              </w:rPr>
            </w:pPr>
            <w:r w:rsidRPr="003F4EAF">
              <w:rPr>
                <w:sz w:val="18"/>
                <w:szCs w:val="18"/>
              </w:rPr>
              <w:t xml:space="preserve">г. Пермь, </w:t>
            </w:r>
          </w:p>
          <w:p w:rsidR="008B20FF" w:rsidRDefault="008B20FF" w:rsidP="000B739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ул. </w:t>
            </w:r>
            <w:r w:rsidRPr="00E5536A">
              <w:rPr>
                <w:sz w:val="18"/>
                <w:szCs w:val="18"/>
              </w:rPr>
              <w:t xml:space="preserve">Суксунская, </w:t>
            </w:r>
          </w:p>
          <w:p w:rsidR="008B20FF" w:rsidRPr="00C9183D" w:rsidRDefault="008B20FF" w:rsidP="000B739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д. </w:t>
            </w:r>
            <w:r w:rsidRPr="00E5536A">
              <w:rPr>
                <w:sz w:val="18"/>
                <w:szCs w:val="18"/>
              </w:rPr>
              <w:t>10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B20FF" w:rsidRDefault="008B20FF" w:rsidP="00C9183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ОКС:</w:t>
            </w:r>
          </w:p>
          <w:p w:rsidR="008B20FF" w:rsidRDefault="008B20FF" w:rsidP="00C9183D">
            <w:pPr>
              <w:jc w:val="center"/>
              <w:rPr>
                <w:color w:val="000000"/>
                <w:sz w:val="18"/>
                <w:szCs w:val="18"/>
              </w:rPr>
            </w:pPr>
            <w:r w:rsidRPr="003F4EAF">
              <w:rPr>
                <w:color w:val="000000"/>
                <w:sz w:val="18"/>
                <w:szCs w:val="18"/>
              </w:rPr>
              <w:t>59:01:4410041:37</w:t>
            </w:r>
          </w:p>
          <w:p w:rsidR="008B20FF" w:rsidRDefault="008B20FF" w:rsidP="00C9183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ЗУ:</w:t>
            </w:r>
          </w:p>
          <w:p w:rsidR="008B20FF" w:rsidRPr="00C9183D" w:rsidRDefault="008B20FF" w:rsidP="00C9183D">
            <w:pPr>
              <w:jc w:val="center"/>
              <w:rPr>
                <w:color w:val="000000"/>
                <w:sz w:val="18"/>
                <w:szCs w:val="18"/>
              </w:rPr>
            </w:pPr>
            <w:r w:rsidRPr="003F4EAF">
              <w:rPr>
                <w:color w:val="000000"/>
                <w:sz w:val="18"/>
                <w:szCs w:val="18"/>
              </w:rPr>
              <w:t>59:01:4410077:8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8B20FF" w:rsidRPr="00350F24" w:rsidRDefault="008B20FF" w:rsidP="0072116D">
            <w:pPr>
              <w:jc w:val="center"/>
              <w:rPr>
                <w:sz w:val="18"/>
                <w:szCs w:val="18"/>
              </w:rPr>
            </w:pPr>
            <w:r w:rsidRPr="003F4EAF">
              <w:rPr>
                <w:sz w:val="18"/>
                <w:szCs w:val="18"/>
              </w:rPr>
              <w:t>506,4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B20FF" w:rsidRPr="00350F24" w:rsidRDefault="008B20F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94,</w:t>
            </w:r>
            <w:r w:rsidRPr="003F4EAF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B20FF" w:rsidRPr="00BB033F" w:rsidRDefault="008B20FF" w:rsidP="0072116D">
            <w:pPr>
              <w:jc w:val="center"/>
              <w:rPr>
                <w:sz w:val="18"/>
                <w:szCs w:val="18"/>
              </w:rPr>
            </w:pPr>
            <w:r w:rsidRPr="003F4EAF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8B20FF" w:rsidRDefault="008B20FF" w:rsidP="000B7396">
            <w:pPr>
              <w:jc w:val="center"/>
              <w:rPr>
                <w:sz w:val="18"/>
                <w:szCs w:val="18"/>
              </w:rPr>
            </w:pPr>
            <w:r w:rsidRPr="003F4EAF">
              <w:rPr>
                <w:sz w:val="18"/>
                <w:szCs w:val="18"/>
              </w:rPr>
              <w:t>Распоряжение Управления жилищных отношений администрации города Перми от</w:t>
            </w:r>
            <w:r>
              <w:rPr>
                <w:sz w:val="18"/>
                <w:szCs w:val="18"/>
              </w:rPr>
              <w:t xml:space="preserve"> </w:t>
            </w:r>
            <w:r w:rsidRPr="003F4EAF">
              <w:rPr>
                <w:sz w:val="18"/>
                <w:szCs w:val="18"/>
              </w:rPr>
              <w:t>19.04.2024</w:t>
            </w:r>
          </w:p>
          <w:p w:rsidR="008B20FF" w:rsidRPr="00BB033F" w:rsidRDefault="008B20FF" w:rsidP="000B739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 </w:t>
            </w:r>
            <w:r w:rsidRPr="003F4EAF">
              <w:rPr>
                <w:sz w:val="18"/>
                <w:szCs w:val="18"/>
              </w:rPr>
              <w:t>059-11-01-04-69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B20FF" w:rsidRPr="009F67C3" w:rsidRDefault="008B20FF" w:rsidP="002B046A">
            <w:pPr>
              <w:jc w:val="center"/>
              <w:rPr>
                <w:sz w:val="18"/>
                <w:szCs w:val="18"/>
              </w:rPr>
            </w:pPr>
            <w:r w:rsidRPr="00151CB1">
              <w:rPr>
                <w:sz w:val="18"/>
                <w:szCs w:val="18"/>
              </w:rPr>
              <w:t>94,2</w:t>
            </w:r>
          </w:p>
        </w:tc>
        <w:tc>
          <w:tcPr>
            <w:tcW w:w="1275" w:type="dxa"/>
            <w:vAlign w:val="center"/>
          </w:tcPr>
          <w:p w:rsidR="008B20FF" w:rsidRPr="009F67C3" w:rsidRDefault="008B20FF" w:rsidP="002B046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842" w:type="dxa"/>
            <w:vAlign w:val="center"/>
          </w:tcPr>
          <w:p w:rsidR="008B20FF" w:rsidRDefault="008B20FF" w:rsidP="00002B5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Расселение, снос</w:t>
            </w:r>
          </w:p>
        </w:tc>
      </w:tr>
    </w:tbl>
    <w:p w:rsidR="005223C8" w:rsidRPr="00AF07D7" w:rsidRDefault="00FB3AEB" w:rsidP="000B64A0">
      <w:pPr>
        <w:spacing w:line="240" w:lineRule="exact"/>
        <w:ind w:hanging="284"/>
        <w:rPr>
          <w:i/>
          <w:iCs/>
          <w:sz w:val="20"/>
        </w:rPr>
      </w:pPr>
      <w:r w:rsidRPr="00871EF6">
        <w:rPr>
          <w:i/>
          <w:iCs/>
          <w:sz w:val="20"/>
        </w:rPr>
        <w:t>* В соответствии со сведениями, содержащимися в Едином госу</w:t>
      </w:r>
      <w:r w:rsidR="00AF07D7">
        <w:rPr>
          <w:i/>
          <w:iCs/>
          <w:sz w:val="20"/>
        </w:rPr>
        <w:t>дарственном реестре недвижимост</w:t>
      </w:r>
      <w:r w:rsidR="005F5723">
        <w:rPr>
          <w:i/>
          <w:iCs/>
          <w:sz w:val="20"/>
        </w:rPr>
        <w:t>и</w:t>
      </w:r>
    </w:p>
    <w:p w:rsidR="00AF07D7" w:rsidRPr="007D148D" w:rsidRDefault="00AF07D7" w:rsidP="00AF07D7">
      <w:pPr>
        <w:spacing w:line="240" w:lineRule="exact"/>
        <w:rPr>
          <w:i/>
          <w:iCs/>
          <w:sz w:val="20"/>
        </w:rPr>
      </w:pPr>
    </w:p>
    <w:p w:rsidR="00AF07D7" w:rsidRPr="007D148D" w:rsidRDefault="00AF07D7" w:rsidP="00AF07D7">
      <w:pPr>
        <w:spacing w:line="240" w:lineRule="exact"/>
        <w:rPr>
          <w:i/>
          <w:iCs/>
          <w:sz w:val="20"/>
        </w:rPr>
      </w:pPr>
    </w:p>
    <w:p w:rsidR="00AF07D7" w:rsidRPr="003F45B5" w:rsidRDefault="00AF07D7" w:rsidP="00AF07D7">
      <w:pPr>
        <w:spacing w:line="240" w:lineRule="exact"/>
        <w:rPr>
          <w:i/>
          <w:iCs/>
          <w:sz w:val="20"/>
        </w:rPr>
      </w:pPr>
    </w:p>
    <w:p w:rsidR="003F45B5" w:rsidRPr="005469A9" w:rsidRDefault="003F45B5" w:rsidP="00AF07D7">
      <w:pPr>
        <w:spacing w:line="240" w:lineRule="exact"/>
        <w:rPr>
          <w:i/>
          <w:iCs/>
          <w:sz w:val="20"/>
        </w:rPr>
      </w:pPr>
    </w:p>
    <w:p w:rsidR="003F45B5" w:rsidRPr="005469A9" w:rsidRDefault="003F45B5" w:rsidP="00AF07D7">
      <w:pPr>
        <w:spacing w:line="240" w:lineRule="exact"/>
        <w:rPr>
          <w:i/>
          <w:iCs/>
          <w:sz w:val="20"/>
        </w:rPr>
      </w:pPr>
    </w:p>
    <w:p w:rsidR="003F45B5" w:rsidRPr="005469A9" w:rsidRDefault="003F45B5" w:rsidP="00AF07D7">
      <w:pPr>
        <w:spacing w:line="240" w:lineRule="exact"/>
        <w:rPr>
          <w:i/>
          <w:iCs/>
          <w:sz w:val="20"/>
        </w:rPr>
      </w:pPr>
    </w:p>
    <w:p w:rsidR="003F45B5" w:rsidRPr="005469A9" w:rsidRDefault="003F45B5" w:rsidP="00AF07D7">
      <w:pPr>
        <w:spacing w:line="240" w:lineRule="exact"/>
        <w:rPr>
          <w:i/>
          <w:iCs/>
          <w:sz w:val="20"/>
        </w:rPr>
      </w:pPr>
    </w:p>
    <w:p w:rsidR="003F45B5" w:rsidRPr="005469A9" w:rsidRDefault="003F45B5" w:rsidP="00AF07D7">
      <w:pPr>
        <w:spacing w:line="240" w:lineRule="exact"/>
        <w:rPr>
          <w:i/>
          <w:iCs/>
          <w:sz w:val="20"/>
        </w:rPr>
      </w:pPr>
    </w:p>
    <w:p w:rsidR="003F45B5" w:rsidRPr="005469A9" w:rsidRDefault="003F45B5" w:rsidP="00AF07D7">
      <w:pPr>
        <w:spacing w:line="240" w:lineRule="exact"/>
        <w:rPr>
          <w:i/>
          <w:iCs/>
          <w:sz w:val="20"/>
        </w:rPr>
      </w:pPr>
    </w:p>
    <w:p w:rsidR="003F45B5" w:rsidRPr="005469A9" w:rsidRDefault="003F45B5" w:rsidP="00AF07D7">
      <w:pPr>
        <w:spacing w:line="240" w:lineRule="exact"/>
        <w:rPr>
          <w:i/>
          <w:iCs/>
          <w:sz w:val="20"/>
        </w:rPr>
      </w:pPr>
    </w:p>
    <w:p w:rsidR="003F45B5" w:rsidRDefault="003F45B5" w:rsidP="003F45B5">
      <w:pPr>
        <w:ind w:firstLine="709"/>
        <w:jc w:val="both"/>
        <w:rPr>
          <w:rFonts w:eastAsia="Arial"/>
          <w:b/>
          <w:szCs w:val="28"/>
        </w:rPr>
      </w:pPr>
      <w:r>
        <w:rPr>
          <w:rFonts w:eastAsia="Arial"/>
          <w:b/>
          <w:szCs w:val="28"/>
        </w:rPr>
        <w:lastRenderedPageBreak/>
        <w:t xml:space="preserve">Раздел </w:t>
      </w:r>
      <w:r>
        <w:rPr>
          <w:rFonts w:eastAsia="Arial"/>
          <w:b/>
          <w:szCs w:val="28"/>
          <w:lang w:val="en-US"/>
        </w:rPr>
        <w:t>III</w:t>
      </w:r>
      <w:r>
        <w:rPr>
          <w:rFonts w:eastAsia="Arial"/>
          <w:b/>
          <w:szCs w:val="28"/>
        </w:rPr>
        <w:t>. Перечень многоквартирных домов, которые не признаны аварийными и подлежащими сносу или реконструкции и которые соответствуют критериям, установленным постановлением Правительства Пермского края от 15 июня 2021 г. № 410-п, и подлежат сносу или реконструкции</w:t>
      </w:r>
    </w:p>
    <w:p w:rsidR="003F45B5" w:rsidRPr="005469A9" w:rsidRDefault="003F45B5" w:rsidP="003F45B5">
      <w:pPr>
        <w:widowControl w:val="0"/>
        <w:ind w:right="-31"/>
        <w:rPr>
          <w:rFonts w:eastAsia="Arial"/>
          <w:szCs w:val="28"/>
        </w:rPr>
      </w:pPr>
    </w:p>
    <w:tbl>
      <w:tblPr>
        <w:tblW w:w="15593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1985"/>
        <w:gridCol w:w="1985"/>
        <w:gridCol w:w="1984"/>
        <w:gridCol w:w="1418"/>
        <w:gridCol w:w="3118"/>
        <w:gridCol w:w="1418"/>
        <w:gridCol w:w="1417"/>
        <w:gridCol w:w="1843"/>
      </w:tblGrid>
      <w:tr w:rsidR="003F45B5" w:rsidTr="003F45B5">
        <w:trPr>
          <w:trHeight w:val="1170"/>
          <w:tblHeader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B5" w:rsidRDefault="003F45B5">
            <w:pPr>
              <w:ind w:left="-2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B5" w:rsidRDefault="003F45B5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Адрес многоквартирного дома </w:t>
            </w:r>
          </w:p>
          <w:p w:rsidR="003F45B5" w:rsidRDefault="003F45B5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(далее -  МКД)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B5" w:rsidRDefault="003F45B5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Кадастровые номера МКД и земельного участка (ЗУ), на котором расположен МКД*</w:t>
            </w:r>
          </w:p>
          <w:p w:rsidR="003F45B5" w:rsidRDefault="003F45B5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(при наличии)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B5" w:rsidRDefault="003F45B5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Площадь земельного участка, на котором расположен МКД* (если земельный участок образован), </w:t>
            </w:r>
            <w:r>
              <w:rPr>
                <w:b/>
                <w:i/>
                <w:iCs/>
                <w:sz w:val="20"/>
              </w:rPr>
              <w:t>кв.м.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B5" w:rsidRDefault="003F45B5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Общая площадь МКД*, </w:t>
            </w:r>
            <w:r>
              <w:rPr>
                <w:b/>
                <w:i/>
                <w:iCs/>
                <w:sz w:val="20"/>
              </w:rPr>
              <w:t>кв.м.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B5" w:rsidRDefault="003F45B5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Критерий, которому соответствует МКД согласно главе 5 постановления Правительства Пермского края от 15.06.2021 № 410-п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B5" w:rsidRDefault="003F45B5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Суммарная площадь помещений в МКД*, кв.м.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B5" w:rsidRDefault="003F45B5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Предусмотренное мероприятие:</w:t>
            </w:r>
          </w:p>
          <w:p w:rsidR="003F45B5" w:rsidRDefault="003F45B5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снос или реконструкция</w:t>
            </w:r>
          </w:p>
          <w:p w:rsidR="003F45B5" w:rsidRDefault="003F45B5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(указать)</w:t>
            </w:r>
          </w:p>
        </w:tc>
      </w:tr>
      <w:tr w:rsidR="003F45B5" w:rsidTr="003F45B5">
        <w:trPr>
          <w:trHeight w:val="405"/>
          <w:tblHeader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B5" w:rsidRDefault="003F45B5">
            <w:pPr>
              <w:rPr>
                <w:sz w:val="18"/>
                <w:szCs w:val="18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B5" w:rsidRDefault="003F45B5">
            <w:pPr>
              <w:rPr>
                <w:b/>
                <w:sz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B5" w:rsidRDefault="003F45B5">
            <w:pPr>
              <w:rPr>
                <w:b/>
                <w:sz w:val="2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B5" w:rsidRDefault="003F45B5">
            <w:pPr>
              <w:rPr>
                <w:b/>
                <w:sz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B5" w:rsidRDefault="003F45B5">
            <w:pPr>
              <w:rPr>
                <w:b/>
                <w:sz w:val="20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B5" w:rsidRDefault="003F45B5">
            <w:pPr>
              <w:rPr>
                <w:b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B5" w:rsidRDefault="003F45B5">
            <w:pPr>
              <w:widowControl w:val="0"/>
              <w:jc w:val="center"/>
              <w:rPr>
                <w:rFonts w:eastAsia="Arial"/>
                <w:b/>
                <w:sz w:val="20"/>
              </w:rPr>
            </w:pPr>
            <w:r>
              <w:rPr>
                <w:rFonts w:eastAsia="Arial"/>
                <w:b/>
                <w:sz w:val="20"/>
              </w:rPr>
              <w:t>жилые помещения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B5" w:rsidRDefault="003F45B5">
            <w:pPr>
              <w:widowControl w:val="0"/>
              <w:jc w:val="center"/>
              <w:rPr>
                <w:rFonts w:eastAsia="Arial"/>
                <w:b/>
                <w:sz w:val="20"/>
              </w:rPr>
            </w:pPr>
            <w:r>
              <w:rPr>
                <w:rFonts w:eastAsia="Arial"/>
                <w:b/>
                <w:sz w:val="20"/>
              </w:rPr>
              <w:t>нежилые помещения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B5" w:rsidRDefault="003F45B5">
            <w:pPr>
              <w:rPr>
                <w:b/>
                <w:sz w:val="20"/>
              </w:rPr>
            </w:pPr>
          </w:p>
        </w:tc>
      </w:tr>
      <w:tr w:rsidR="003F45B5" w:rsidTr="009639D5">
        <w:trPr>
          <w:trHeight w:val="3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B5" w:rsidRPr="003F45B5" w:rsidRDefault="003F45B5">
            <w:pPr>
              <w:pStyle w:val="af2"/>
              <w:jc w:val="center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3F45B5">
              <w:rPr>
                <w:rStyle w:val="af1"/>
                <w:i w:val="0"/>
                <w:sz w:val="18"/>
                <w:szCs w:val="1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B5" w:rsidRPr="00753772" w:rsidRDefault="003F45B5" w:rsidP="003F45B5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г. Пермь,</w:t>
            </w:r>
          </w:p>
          <w:p w:rsidR="003F45B5" w:rsidRPr="00753772" w:rsidRDefault="003F45B5" w:rsidP="003F45B5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 xml:space="preserve">ул. Краснокамская, </w:t>
            </w:r>
          </w:p>
          <w:p w:rsidR="003F45B5" w:rsidRPr="00753772" w:rsidRDefault="003F45B5" w:rsidP="003F45B5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д. 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B5" w:rsidRPr="00753772" w:rsidRDefault="003F45B5" w:rsidP="003F45B5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ОКС:</w:t>
            </w:r>
          </w:p>
          <w:p w:rsidR="003F45B5" w:rsidRPr="00753772" w:rsidRDefault="003F45B5" w:rsidP="003F45B5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59:01:4311018:11</w:t>
            </w:r>
          </w:p>
          <w:p w:rsidR="003F45B5" w:rsidRPr="00753772" w:rsidRDefault="003F45B5" w:rsidP="003F45B5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ЗУ:</w:t>
            </w:r>
          </w:p>
          <w:p w:rsidR="003F45B5" w:rsidRPr="00753772" w:rsidRDefault="003F45B5" w:rsidP="003F45B5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59:01:4311018:1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B5" w:rsidRPr="00753772" w:rsidRDefault="003F45B5" w:rsidP="003F45B5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819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B5" w:rsidRPr="00753772" w:rsidRDefault="003F45B5" w:rsidP="003F45B5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92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9D5" w:rsidRPr="009639D5" w:rsidRDefault="009639D5" w:rsidP="009639D5">
            <w:pPr>
              <w:spacing w:line="240" w:lineRule="exact"/>
              <w:rPr>
                <w:b/>
                <w:sz w:val="18"/>
                <w:szCs w:val="18"/>
              </w:rPr>
            </w:pPr>
            <w:r w:rsidRPr="009639D5">
              <w:rPr>
                <w:b/>
                <w:sz w:val="18"/>
                <w:szCs w:val="18"/>
              </w:rPr>
              <w:t xml:space="preserve">пункт 5.1.2.3. </w:t>
            </w:r>
          </w:p>
          <w:p w:rsidR="009639D5" w:rsidRPr="009639D5" w:rsidRDefault="009639D5" w:rsidP="009639D5">
            <w:pPr>
              <w:spacing w:line="240" w:lineRule="exact"/>
              <w:rPr>
                <w:sz w:val="18"/>
                <w:szCs w:val="18"/>
              </w:rPr>
            </w:pPr>
            <w:r w:rsidRPr="009639D5">
              <w:rPr>
                <w:sz w:val="18"/>
                <w:szCs w:val="18"/>
              </w:rPr>
              <w:t xml:space="preserve">год постройки 1917, </w:t>
            </w:r>
          </w:p>
          <w:p w:rsidR="003F45B5" w:rsidRPr="00753772" w:rsidRDefault="009639D5" w:rsidP="009639D5">
            <w:pPr>
              <w:spacing w:line="240" w:lineRule="exact"/>
              <w:rPr>
                <w:sz w:val="18"/>
                <w:szCs w:val="18"/>
              </w:rPr>
            </w:pPr>
            <w:r w:rsidRPr="009639D5">
              <w:rPr>
                <w:sz w:val="18"/>
                <w:szCs w:val="18"/>
              </w:rPr>
              <w:t>материал перекрытий – дерево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B5" w:rsidRPr="00753772" w:rsidRDefault="009639D5" w:rsidP="003F45B5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9639D5">
              <w:rPr>
                <w:sz w:val="18"/>
                <w:szCs w:val="18"/>
              </w:rPr>
              <w:t>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B5" w:rsidRPr="003F45B5" w:rsidRDefault="009639D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B5" w:rsidRPr="003F45B5" w:rsidRDefault="003F45B5" w:rsidP="003F45B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Рассе</w:t>
            </w:r>
            <w:r w:rsidR="004034ED">
              <w:rPr>
                <w:sz w:val="18"/>
                <w:szCs w:val="18"/>
              </w:rPr>
              <w:t>л</w:t>
            </w:r>
            <w:r>
              <w:rPr>
                <w:sz w:val="18"/>
                <w:szCs w:val="18"/>
              </w:rPr>
              <w:t>ение, снос</w:t>
            </w:r>
          </w:p>
        </w:tc>
      </w:tr>
      <w:tr w:rsidR="009639D5" w:rsidTr="009639D5">
        <w:trPr>
          <w:trHeight w:val="3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9D5" w:rsidRPr="003F45B5" w:rsidRDefault="009639D5">
            <w:pPr>
              <w:pStyle w:val="af2"/>
              <w:jc w:val="center"/>
              <w:rPr>
                <w:rStyle w:val="af1"/>
                <w:i w:val="0"/>
                <w:sz w:val="18"/>
                <w:szCs w:val="18"/>
                <w:lang w:val="en-US"/>
              </w:rPr>
            </w:pPr>
            <w:r w:rsidRPr="003F45B5">
              <w:rPr>
                <w:rStyle w:val="af1"/>
                <w:i w:val="0"/>
                <w:sz w:val="18"/>
                <w:szCs w:val="18"/>
                <w:lang w:val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9D5" w:rsidRPr="00753772" w:rsidRDefault="009639D5" w:rsidP="005469A9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 xml:space="preserve">г. Пермь, </w:t>
            </w:r>
          </w:p>
          <w:p w:rsidR="009639D5" w:rsidRPr="00753772" w:rsidRDefault="009639D5" w:rsidP="005469A9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 xml:space="preserve">ул. Фрезеровщиков, </w:t>
            </w:r>
          </w:p>
          <w:p w:rsidR="009639D5" w:rsidRPr="00753772" w:rsidRDefault="009639D5" w:rsidP="005469A9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д. 65а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9D5" w:rsidRPr="00753772" w:rsidRDefault="009639D5" w:rsidP="005469A9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ОКС:</w:t>
            </w:r>
          </w:p>
          <w:p w:rsidR="009639D5" w:rsidRPr="00753772" w:rsidRDefault="009639D5" w:rsidP="005469A9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59:01:4311018:44</w:t>
            </w:r>
          </w:p>
          <w:p w:rsidR="009639D5" w:rsidRPr="00753772" w:rsidRDefault="009639D5" w:rsidP="005469A9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ЗУ:</w:t>
            </w:r>
          </w:p>
          <w:p w:rsidR="009639D5" w:rsidRPr="00753772" w:rsidRDefault="009639D5" w:rsidP="005469A9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59:01:4311018:61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9D5" w:rsidRPr="00753772" w:rsidRDefault="009639D5" w:rsidP="005469A9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366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9D5" w:rsidRPr="00753772" w:rsidRDefault="009639D5" w:rsidP="005469A9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46,4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9D5" w:rsidRPr="009639D5" w:rsidRDefault="009639D5" w:rsidP="009639D5">
            <w:pPr>
              <w:pStyle w:val="af2"/>
              <w:spacing w:line="240" w:lineRule="exact"/>
              <w:rPr>
                <w:rStyle w:val="af1"/>
                <w:b/>
                <w:i w:val="0"/>
                <w:iCs w:val="0"/>
                <w:sz w:val="18"/>
                <w:szCs w:val="18"/>
              </w:rPr>
            </w:pPr>
            <w:r w:rsidRPr="009639D5">
              <w:rPr>
                <w:rStyle w:val="af1"/>
                <w:b/>
                <w:i w:val="0"/>
                <w:iCs w:val="0"/>
                <w:sz w:val="18"/>
                <w:szCs w:val="18"/>
              </w:rPr>
              <w:t xml:space="preserve">пункт 5.1.2.3. </w:t>
            </w:r>
          </w:p>
          <w:p w:rsidR="009639D5" w:rsidRPr="009639D5" w:rsidRDefault="009639D5" w:rsidP="009639D5">
            <w:pPr>
              <w:pStyle w:val="af2"/>
              <w:spacing w:line="240" w:lineRule="exact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9639D5">
              <w:rPr>
                <w:rStyle w:val="af1"/>
                <w:i w:val="0"/>
                <w:iCs w:val="0"/>
                <w:sz w:val="18"/>
                <w:szCs w:val="18"/>
              </w:rPr>
              <w:t>год постройки</w:t>
            </w:r>
            <w:r w:rsidR="004034ED">
              <w:rPr>
                <w:rStyle w:val="af1"/>
                <w:i w:val="0"/>
                <w:iCs w:val="0"/>
                <w:sz w:val="18"/>
                <w:szCs w:val="18"/>
              </w:rPr>
              <w:t xml:space="preserve"> </w:t>
            </w:r>
            <w:r w:rsidRPr="009639D5">
              <w:rPr>
                <w:rStyle w:val="af1"/>
                <w:i w:val="0"/>
                <w:iCs w:val="0"/>
                <w:sz w:val="18"/>
                <w:szCs w:val="18"/>
              </w:rPr>
              <w:t xml:space="preserve">1917, </w:t>
            </w:r>
          </w:p>
          <w:p w:rsidR="009639D5" w:rsidRPr="003F45B5" w:rsidRDefault="009639D5" w:rsidP="009639D5">
            <w:pPr>
              <w:pStyle w:val="af2"/>
              <w:spacing w:line="240" w:lineRule="exact"/>
              <w:rPr>
                <w:rStyle w:val="af1"/>
                <w:i w:val="0"/>
                <w:iCs w:val="0"/>
                <w:sz w:val="18"/>
                <w:szCs w:val="18"/>
              </w:rPr>
            </w:pPr>
            <w:r w:rsidRPr="009639D5">
              <w:rPr>
                <w:rStyle w:val="af1"/>
                <w:i w:val="0"/>
                <w:iCs w:val="0"/>
                <w:sz w:val="18"/>
                <w:szCs w:val="18"/>
              </w:rPr>
              <w:t>материал перекрытий – дерево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9D5" w:rsidRPr="003F45B5" w:rsidRDefault="009639D5">
            <w:pPr>
              <w:jc w:val="center"/>
              <w:rPr>
                <w:sz w:val="18"/>
                <w:szCs w:val="18"/>
              </w:rPr>
            </w:pPr>
            <w:r w:rsidRPr="009639D5">
              <w:rPr>
                <w:sz w:val="18"/>
                <w:szCs w:val="18"/>
              </w:rPr>
              <w:t>46,4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9D5" w:rsidRPr="003F45B5" w:rsidRDefault="009639D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9D5" w:rsidRPr="003F45B5" w:rsidRDefault="009639D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Рассе</w:t>
            </w:r>
            <w:r w:rsidR="004034ED">
              <w:rPr>
                <w:sz w:val="18"/>
                <w:szCs w:val="18"/>
              </w:rPr>
              <w:t>л</w:t>
            </w:r>
            <w:r>
              <w:rPr>
                <w:sz w:val="18"/>
                <w:szCs w:val="18"/>
              </w:rPr>
              <w:t>ение, снос</w:t>
            </w:r>
          </w:p>
        </w:tc>
      </w:tr>
    </w:tbl>
    <w:p w:rsidR="009639D5" w:rsidRPr="00AF07D7" w:rsidRDefault="009639D5" w:rsidP="009639D5">
      <w:pPr>
        <w:spacing w:line="240" w:lineRule="exact"/>
        <w:ind w:hanging="284"/>
        <w:rPr>
          <w:i/>
          <w:iCs/>
          <w:sz w:val="20"/>
        </w:rPr>
      </w:pPr>
      <w:r w:rsidRPr="00871EF6">
        <w:rPr>
          <w:i/>
          <w:iCs/>
          <w:sz w:val="20"/>
        </w:rPr>
        <w:t>* В соответствии со сведениями, содержащимися в Едином госу</w:t>
      </w:r>
      <w:r>
        <w:rPr>
          <w:i/>
          <w:iCs/>
          <w:sz w:val="20"/>
        </w:rPr>
        <w:t>дарственном реестре недвижимости</w:t>
      </w:r>
    </w:p>
    <w:p w:rsidR="009639D5" w:rsidRPr="007D148D" w:rsidRDefault="009639D5" w:rsidP="009639D5">
      <w:pPr>
        <w:spacing w:line="240" w:lineRule="exact"/>
        <w:rPr>
          <w:i/>
          <w:iCs/>
          <w:sz w:val="20"/>
        </w:rPr>
      </w:pPr>
    </w:p>
    <w:p w:rsidR="00307D48" w:rsidRDefault="00307D48" w:rsidP="00B90E26">
      <w:pPr>
        <w:jc w:val="both"/>
        <w:rPr>
          <w:i/>
          <w:iCs/>
          <w:sz w:val="20"/>
        </w:rPr>
      </w:pPr>
    </w:p>
    <w:p w:rsidR="009F3B97" w:rsidRDefault="009F3B97" w:rsidP="00B90E26">
      <w:pPr>
        <w:jc w:val="both"/>
        <w:rPr>
          <w:rFonts w:eastAsia="Arial"/>
          <w:b/>
          <w:szCs w:val="28"/>
        </w:rPr>
      </w:pPr>
    </w:p>
    <w:p w:rsidR="00753772" w:rsidRDefault="00753772" w:rsidP="00B90E26">
      <w:pPr>
        <w:jc w:val="both"/>
        <w:rPr>
          <w:rFonts w:eastAsia="Arial"/>
          <w:b/>
          <w:szCs w:val="28"/>
        </w:rPr>
      </w:pPr>
    </w:p>
    <w:p w:rsidR="00753772" w:rsidRDefault="00753772" w:rsidP="00B90E26">
      <w:pPr>
        <w:jc w:val="both"/>
        <w:rPr>
          <w:rFonts w:eastAsia="Arial"/>
          <w:b/>
          <w:szCs w:val="28"/>
        </w:rPr>
      </w:pPr>
    </w:p>
    <w:p w:rsidR="003F45B5" w:rsidRPr="009639D5" w:rsidRDefault="003F45B5" w:rsidP="00E07049">
      <w:pPr>
        <w:ind w:firstLine="709"/>
        <w:jc w:val="both"/>
        <w:rPr>
          <w:b/>
        </w:rPr>
      </w:pPr>
    </w:p>
    <w:p w:rsidR="003F45B5" w:rsidRPr="009639D5" w:rsidRDefault="003F45B5" w:rsidP="00E07049">
      <w:pPr>
        <w:ind w:firstLine="709"/>
        <w:jc w:val="both"/>
        <w:rPr>
          <w:b/>
        </w:rPr>
      </w:pPr>
    </w:p>
    <w:p w:rsidR="003F45B5" w:rsidRPr="009639D5" w:rsidRDefault="003F45B5" w:rsidP="00E07049">
      <w:pPr>
        <w:ind w:firstLine="709"/>
        <w:jc w:val="both"/>
        <w:rPr>
          <w:b/>
        </w:rPr>
      </w:pPr>
    </w:p>
    <w:p w:rsidR="003F45B5" w:rsidRPr="009639D5" w:rsidRDefault="003F45B5" w:rsidP="00E07049">
      <w:pPr>
        <w:ind w:firstLine="709"/>
        <w:jc w:val="both"/>
        <w:rPr>
          <w:b/>
        </w:rPr>
      </w:pPr>
    </w:p>
    <w:p w:rsidR="003F45B5" w:rsidRPr="009639D5" w:rsidRDefault="003F45B5" w:rsidP="00E07049">
      <w:pPr>
        <w:ind w:firstLine="709"/>
        <w:jc w:val="both"/>
        <w:rPr>
          <w:b/>
        </w:rPr>
      </w:pPr>
    </w:p>
    <w:p w:rsidR="003F45B5" w:rsidRDefault="003F45B5" w:rsidP="009639D5">
      <w:pPr>
        <w:jc w:val="both"/>
        <w:rPr>
          <w:b/>
        </w:rPr>
      </w:pPr>
    </w:p>
    <w:p w:rsidR="009639D5" w:rsidRPr="009639D5" w:rsidRDefault="009639D5" w:rsidP="009639D5">
      <w:pPr>
        <w:jc w:val="both"/>
        <w:rPr>
          <w:b/>
        </w:rPr>
      </w:pPr>
    </w:p>
    <w:p w:rsidR="00434E91" w:rsidRDefault="00434E91">
      <w:pPr>
        <w:rPr>
          <w:b/>
        </w:rPr>
      </w:pPr>
      <w:r>
        <w:rPr>
          <w:b/>
        </w:rPr>
        <w:br w:type="page"/>
      </w:r>
    </w:p>
    <w:p w:rsidR="00E07049" w:rsidRPr="00187735" w:rsidRDefault="00A6012C" w:rsidP="00E07049">
      <w:pPr>
        <w:ind w:firstLine="709"/>
        <w:jc w:val="both"/>
        <w:rPr>
          <w:b/>
        </w:rPr>
      </w:pPr>
      <w:r>
        <w:rPr>
          <w:b/>
        </w:rPr>
        <w:lastRenderedPageBreak/>
        <w:t>Раздел I</w:t>
      </w:r>
      <w:r>
        <w:rPr>
          <w:b/>
          <w:lang w:val="en-US"/>
        </w:rPr>
        <w:t>V</w:t>
      </w:r>
      <w:r w:rsidR="00307D48" w:rsidRPr="00307D48">
        <w:rPr>
          <w:b/>
        </w:rPr>
        <w:t xml:space="preserve">. </w:t>
      </w:r>
      <w:r w:rsidR="001B1F39" w:rsidRPr="001C025C">
        <w:rPr>
          <w:b/>
        </w:rPr>
        <w:t xml:space="preserve">Перечень объектов индивидуального жилищного строительства, </w:t>
      </w:r>
      <w:r w:rsidR="001B1F39" w:rsidRPr="00C159BC">
        <w:rPr>
          <w:b/>
        </w:rPr>
        <w:t>дом</w:t>
      </w:r>
      <w:r w:rsidR="001B1F39">
        <w:rPr>
          <w:b/>
        </w:rPr>
        <w:t>ов</w:t>
      </w:r>
      <w:r w:rsidR="001B1F39" w:rsidRPr="00C159BC">
        <w:rPr>
          <w:b/>
        </w:rPr>
        <w:t xml:space="preserve"> блокированной застройки, которые </w:t>
      </w:r>
      <w:r w:rsidR="001B1F39" w:rsidRPr="00F97500">
        <w:rPr>
          <w:b/>
        </w:rPr>
        <w:t xml:space="preserve">признаны аварийными </w:t>
      </w:r>
      <w:r w:rsidR="001B1F39">
        <w:rPr>
          <w:b/>
        </w:rPr>
        <w:t xml:space="preserve">или соответствуют критериям, установленным </w:t>
      </w:r>
      <w:r w:rsidR="001B1F39" w:rsidRPr="00307D48">
        <w:rPr>
          <w:b/>
        </w:rPr>
        <w:t>постановлением Правительства Пермского края от 15 июня 2021 г. № 410-п</w:t>
      </w:r>
      <w:r w:rsidR="001B1F39">
        <w:rPr>
          <w:b/>
        </w:rPr>
        <w:t xml:space="preserve">, и </w:t>
      </w:r>
      <w:r w:rsidR="001B1F39" w:rsidRPr="00C159BC">
        <w:rPr>
          <w:b/>
        </w:rPr>
        <w:t>подлежат изъятию</w:t>
      </w:r>
      <w:r w:rsidR="001B1F39">
        <w:rPr>
          <w:b/>
        </w:rPr>
        <w:t xml:space="preserve"> </w:t>
      </w:r>
      <w:r w:rsidR="001B1F39" w:rsidRPr="009D7BDA">
        <w:rPr>
          <w:b/>
        </w:rPr>
        <w:t xml:space="preserve">для государственных </w:t>
      </w:r>
      <w:r w:rsidR="001B1F39">
        <w:rPr>
          <w:b/>
        </w:rPr>
        <w:br/>
      </w:r>
      <w:r w:rsidR="001B1F39" w:rsidRPr="009D7BDA">
        <w:rPr>
          <w:b/>
        </w:rPr>
        <w:t xml:space="preserve">или муниципальных нужд </w:t>
      </w:r>
      <w:r w:rsidR="001B1F39">
        <w:rPr>
          <w:b/>
        </w:rPr>
        <w:t>в целях комплексного развития территории</w:t>
      </w:r>
      <w:r w:rsidR="001B1F39" w:rsidRPr="00C159BC">
        <w:rPr>
          <w:b/>
        </w:rPr>
        <w:t xml:space="preserve"> жилой застройки </w:t>
      </w:r>
      <w:r w:rsidR="001B1F39">
        <w:rPr>
          <w:b/>
        </w:rPr>
        <w:t xml:space="preserve">и сносу (далее - Объекты) </w:t>
      </w:r>
      <w:r w:rsidR="00E07049">
        <w:rPr>
          <w:b/>
        </w:rPr>
        <w:t xml:space="preserve"> </w:t>
      </w:r>
    </w:p>
    <w:p w:rsidR="009C51D9" w:rsidRDefault="009C51D9" w:rsidP="00E07049">
      <w:pPr>
        <w:ind w:firstLine="709"/>
        <w:jc w:val="both"/>
      </w:pPr>
    </w:p>
    <w:tbl>
      <w:tblPr>
        <w:tblW w:w="5375" w:type="pct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9"/>
        <w:gridCol w:w="1936"/>
        <w:gridCol w:w="2126"/>
        <w:gridCol w:w="1418"/>
        <w:gridCol w:w="1134"/>
        <w:gridCol w:w="1843"/>
        <w:gridCol w:w="1984"/>
        <w:gridCol w:w="2693"/>
        <w:gridCol w:w="1897"/>
      </w:tblGrid>
      <w:tr w:rsidR="00C95042" w:rsidRPr="00FB3AEB" w:rsidTr="00753772">
        <w:trPr>
          <w:trHeight w:val="2530"/>
          <w:tblHeader/>
          <w:jc w:val="center"/>
        </w:trPr>
        <w:tc>
          <w:tcPr>
            <w:tcW w:w="559" w:type="dxa"/>
            <w:shd w:val="clear" w:color="auto" w:fill="auto"/>
            <w:vAlign w:val="center"/>
          </w:tcPr>
          <w:p w:rsidR="00252D30" w:rsidRPr="00FB3AEB" w:rsidRDefault="00252D30" w:rsidP="007E5A6A">
            <w:pPr>
              <w:widowControl w:val="0"/>
              <w:jc w:val="center"/>
              <w:rPr>
                <w:rFonts w:eastAsia="Arial"/>
                <w:b/>
                <w:sz w:val="20"/>
              </w:rPr>
            </w:pPr>
            <w:r w:rsidRPr="00FB3AEB">
              <w:rPr>
                <w:rFonts w:eastAsia="Arial"/>
                <w:b/>
                <w:sz w:val="20"/>
              </w:rPr>
              <w:t>№</w:t>
            </w:r>
          </w:p>
        </w:tc>
        <w:tc>
          <w:tcPr>
            <w:tcW w:w="1936" w:type="dxa"/>
            <w:shd w:val="clear" w:color="auto" w:fill="auto"/>
            <w:vAlign w:val="center"/>
          </w:tcPr>
          <w:p w:rsidR="00F82154" w:rsidRDefault="00252D30" w:rsidP="007E5A6A">
            <w:pPr>
              <w:widowControl w:val="0"/>
              <w:jc w:val="center"/>
              <w:rPr>
                <w:rFonts w:eastAsia="Arial"/>
                <w:b/>
                <w:sz w:val="20"/>
              </w:rPr>
            </w:pPr>
            <w:r w:rsidRPr="00FB3AEB">
              <w:rPr>
                <w:rFonts w:eastAsia="Arial"/>
                <w:b/>
                <w:sz w:val="20"/>
              </w:rPr>
              <w:t xml:space="preserve">Адрес </w:t>
            </w:r>
          </w:p>
          <w:p w:rsidR="00252D30" w:rsidRPr="00FB3AEB" w:rsidRDefault="00252D30" w:rsidP="007E5A6A">
            <w:pPr>
              <w:widowControl w:val="0"/>
              <w:jc w:val="center"/>
              <w:rPr>
                <w:rFonts w:eastAsia="Arial"/>
                <w:b/>
                <w:sz w:val="20"/>
              </w:rPr>
            </w:pPr>
            <w:r w:rsidRPr="00FB3AEB">
              <w:rPr>
                <w:rFonts w:eastAsia="Arial"/>
                <w:b/>
                <w:sz w:val="20"/>
              </w:rPr>
              <w:t>Объекта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52D30" w:rsidRPr="00FB3AEB" w:rsidRDefault="00252D30" w:rsidP="007E5A6A">
            <w:pPr>
              <w:widowControl w:val="0"/>
              <w:jc w:val="center"/>
              <w:rPr>
                <w:rFonts w:eastAsia="Arial"/>
                <w:b/>
                <w:sz w:val="20"/>
              </w:rPr>
            </w:pPr>
            <w:r w:rsidRPr="00FB3AEB">
              <w:rPr>
                <w:rFonts w:eastAsia="Arial"/>
                <w:b/>
                <w:sz w:val="20"/>
              </w:rPr>
              <w:t>Кадастровые номера Объекта</w:t>
            </w:r>
            <w:r w:rsidR="00F7485C">
              <w:rPr>
                <w:rFonts w:eastAsia="Arial"/>
                <w:b/>
                <w:sz w:val="20"/>
              </w:rPr>
              <w:t xml:space="preserve"> (ОКС)</w:t>
            </w:r>
            <w:r w:rsidRPr="00FB3AEB">
              <w:rPr>
                <w:rFonts w:eastAsia="Arial"/>
                <w:b/>
                <w:sz w:val="20"/>
              </w:rPr>
              <w:t xml:space="preserve"> и земельного участка (ЗУ</w:t>
            </w:r>
            <w:r w:rsidR="00F7485C">
              <w:rPr>
                <w:rFonts w:eastAsia="Arial"/>
                <w:b/>
                <w:sz w:val="20"/>
              </w:rPr>
              <w:t>), на котором расположен Объект</w:t>
            </w:r>
            <w:r>
              <w:rPr>
                <w:rFonts w:eastAsia="Arial"/>
                <w:b/>
                <w:sz w:val="20"/>
              </w:rPr>
              <w:t>*</w:t>
            </w:r>
          </w:p>
          <w:p w:rsidR="00252D30" w:rsidRPr="00FB3AEB" w:rsidRDefault="00252D30" w:rsidP="007E5A6A">
            <w:pPr>
              <w:widowControl w:val="0"/>
              <w:jc w:val="center"/>
              <w:rPr>
                <w:rFonts w:eastAsia="Arial"/>
                <w:b/>
                <w:sz w:val="20"/>
              </w:rPr>
            </w:pPr>
            <w:r w:rsidRPr="00FB3AEB">
              <w:rPr>
                <w:rFonts w:eastAsia="Arial"/>
                <w:b/>
                <w:sz w:val="20"/>
              </w:rPr>
              <w:t>(при наличии)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52D30" w:rsidRDefault="00252D30" w:rsidP="00FD5BAA">
            <w:pPr>
              <w:widowControl w:val="0"/>
              <w:jc w:val="center"/>
              <w:rPr>
                <w:rFonts w:eastAsia="Arial"/>
                <w:b/>
                <w:sz w:val="20"/>
              </w:rPr>
            </w:pPr>
            <w:r w:rsidRPr="00FB3AEB">
              <w:rPr>
                <w:rFonts w:eastAsia="Arial"/>
                <w:b/>
                <w:sz w:val="20"/>
              </w:rPr>
              <w:t>Площадь земельного участка, на котором расположен Объект</w:t>
            </w:r>
            <w:r w:rsidR="00FD5BAA">
              <w:rPr>
                <w:rFonts w:eastAsia="Arial"/>
                <w:b/>
                <w:sz w:val="20"/>
              </w:rPr>
              <w:t>*</w:t>
            </w:r>
            <w:r w:rsidRPr="00FB3AEB">
              <w:rPr>
                <w:rFonts w:eastAsia="Arial"/>
                <w:b/>
                <w:sz w:val="20"/>
              </w:rPr>
              <w:t xml:space="preserve"> (если земельный участок образован), </w:t>
            </w:r>
          </w:p>
          <w:p w:rsidR="00252D30" w:rsidRPr="00FB3AEB" w:rsidRDefault="00252D30" w:rsidP="007E5A6A">
            <w:pPr>
              <w:widowControl w:val="0"/>
              <w:jc w:val="center"/>
              <w:rPr>
                <w:rFonts w:eastAsia="Arial"/>
                <w:b/>
                <w:sz w:val="20"/>
              </w:rPr>
            </w:pPr>
            <w:r w:rsidRPr="00FB3AEB">
              <w:rPr>
                <w:rFonts w:eastAsia="Arial"/>
                <w:b/>
                <w:i/>
                <w:iCs/>
                <w:sz w:val="20"/>
              </w:rPr>
              <w:t>кв.</w:t>
            </w:r>
            <w:r>
              <w:rPr>
                <w:rFonts w:eastAsia="Arial"/>
                <w:b/>
                <w:i/>
                <w:iCs/>
                <w:sz w:val="20"/>
              </w:rPr>
              <w:t xml:space="preserve"> </w:t>
            </w:r>
            <w:r w:rsidRPr="00FB3AEB">
              <w:rPr>
                <w:rFonts w:eastAsia="Arial"/>
                <w:b/>
                <w:i/>
                <w:iCs/>
                <w:sz w:val="20"/>
              </w:rPr>
              <w:t>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52D30" w:rsidRPr="00FB3AEB" w:rsidRDefault="00252D30" w:rsidP="00252D30">
            <w:pPr>
              <w:widowControl w:val="0"/>
              <w:jc w:val="center"/>
              <w:rPr>
                <w:rFonts w:eastAsia="Arial"/>
                <w:b/>
                <w:sz w:val="20"/>
              </w:rPr>
            </w:pPr>
            <w:r w:rsidRPr="00FB3AEB">
              <w:rPr>
                <w:rFonts w:eastAsia="Arial"/>
                <w:b/>
                <w:sz w:val="20"/>
              </w:rPr>
              <w:t>Общая площадь Объекта</w:t>
            </w:r>
            <w:r>
              <w:rPr>
                <w:rFonts w:eastAsia="Arial"/>
                <w:b/>
                <w:sz w:val="20"/>
              </w:rPr>
              <w:t>*</w:t>
            </w:r>
            <w:r w:rsidRPr="00FB3AEB">
              <w:rPr>
                <w:rFonts w:eastAsia="Arial"/>
                <w:b/>
                <w:sz w:val="20"/>
              </w:rPr>
              <w:t xml:space="preserve">, </w:t>
            </w:r>
            <w:r w:rsidRPr="00FB3AEB">
              <w:rPr>
                <w:rFonts w:eastAsia="Arial"/>
                <w:b/>
                <w:i/>
                <w:iCs/>
                <w:sz w:val="20"/>
              </w:rPr>
              <w:t>кв.м.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52D30" w:rsidRPr="00FB3AEB" w:rsidRDefault="00252D30" w:rsidP="009C51D9">
            <w:pPr>
              <w:widowControl w:val="0"/>
              <w:jc w:val="center"/>
              <w:rPr>
                <w:rFonts w:eastAsia="Arial"/>
                <w:b/>
                <w:sz w:val="20"/>
              </w:rPr>
            </w:pPr>
            <w:r w:rsidRPr="00252D30">
              <w:rPr>
                <w:rFonts w:eastAsia="Arial"/>
                <w:b/>
                <w:sz w:val="20"/>
              </w:rPr>
              <w:t>Вид собственности на земельный участок, на котором расположен Объект*</w:t>
            </w:r>
            <w:r w:rsidR="00FD5BAA">
              <w:rPr>
                <w:rFonts w:eastAsia="Arial"/>
                <w:b/>
                <w:sz w:val="20"/>
              </w:rPr>
              <w:t xml:space="preserve"> </w:t>
            </w:r>
            <w:r w:rsidR="00FD5BAA" w:rsidRPr="00FB3AEB">
              <w:rPr>
                <w:rFonts w:eastAsia="Arial"/>
                <w:b/>
                <w:sz w:val="20"/>
              </w:rPr>
              <w:t>(если земельный участок образован)</w:t>
            </w:r>
          </w:p>
        </w:tc>
        <w:tc>
          <w:tcPr>
            <w:tcW w:w="1984" w:type="dxa"/>
            <w:vAlign w:val="center"/>
          </w:tcPr>
          <w:p w:rsidR="00EB777E" w:rsidRDefault="00252D30" w:rsidP="007E5A6A">
            <w:pPr>
              <w:widowControl w:val="0"/>
              <w:jc w:val="center"/>
              <w:rPr>
                <w:rFonts w:eastAsia="Arial"/>
                <w:b/>
                <w:sz w:val="20"/>
              </w:rPr>
            </w:pPr>
            <w:r w:rsidRPr="00252D30">
              <w:rPr>
                <w:rFonts w:eastAsia="Arial"/>
                <w:b/>
                <w:sz w:val="20"/>
              </w:rPr>
              <w:t xml:space="preserve">Вид  собственности </w:t>
            </w:r>
          </w:p>
          <w:p w:rsidR="00252D30" w:rsidRPr="00FB3AEB" w:rsidRDefault="00252D30" w:rsidP="007E5A6A">
            <w:pPr>
              <w:widowControl w:val="0"/>
              <w:jc w:val="center"/>
              <w:rPr>
                <w:rFonts w:eastAsia="Arial"/>
                <w:b/>
                <w:sz w:val="20"/>
              </w:rPr>
            </w:pPr>
            <w:r w:rsidRPr="00252D30">
              <w:rPr>
                <w:rFonts w:eastAsia="Arial"/>
                <w:b/>
                <w:sz w:val="20"/>
              </w:rPr>
              <w:t>на Объект*</w:t>
            </w:r>
          </w:p>
        </w:tc>
        <w:tc>
          <w:tcPr>
            <w:tcW w:w="2693" w:type="dxa"/>
            <w:vAlign w:val="center"/>
          </w:tcPr>
          <w:p w:rsidR="00252D30" w:rsidRPr="009C51D9" w:rsidRDefault="00252D30" w:rsidP="007E5A6A">
            <w:pPr>
              <w:widowControl w:val="0"/>
              <w:jc w:val="center"/>
              <w:rPr>
                <w:rFonts w:eastAsia="Arial"/>
                <w:b/>
                <w:sz w:val="20"/>
              </w:rPr>
            </w:pPr>
            <w:r w:rsidRPr="009C51D9">
              <w:rPr>
                <w:rFonts w:eastAsia="Arial"/>
                <w:b/>
                <w:sz w:val="20"/>
              </w:rPr>
              <w:t xml:space="preserve">Основание, в соответствии </w:t>
            </w:r>
          </w:p>
          <w:p w:rsidR="00252D30" w:rsidRPr="00FB3AEB" w:rsidRDefault="00252D30" w:rsidP="001C5B73">
            <w:pPr>
              <w:widowControl w:val="0"/>
              <w:jc w:val="center"/>
              <w:rPr>
                <w:rFonts w:eastAsia="Arial"/>
                <w:b/>
                <w:sz w:val="20"/>
              </w:rPr>
            </w:pPr>
            <w:r w:rsidRPr="009C51D9">
              <w:rPr>
                <w:rFonts w:eastAsia="Arial"/>
                <w:b/>
                <w:sz w:val="20"/>
              </w:rPr>
              <w:t>с которым</w:t>
            </w:r>
            <w:r w:rsidR="00F7485C">
              <w:rPr>
                <w:rFonts w:eastAsia="Arial"/>
                <w:b/>
                <w:sz w:val="20"/>
              </w:rPr>
              <w:t xml:space="preserve"> Объект признан аварийным</w:t>
            </w:r>
            <w:r>
              <w:rPr>
                <w:rFonts w:eastAsia="Arial"/>
                <w:b/>
                <w:sz w:val="20"/>
              </w:rPr>
              <w:t xml:space="preserve"> или к</w:t>
            </w:r>
            <w:r w:rsidRPr="009C51D9">
              <w:rPr>
                <w:rFonts w:eastAsia="Arial"/>
                <w:b/>
                <w:sz w:val="20"/>
              </w:rPr>
              <w:t xml:space="preserve">ритерий, </w:t>
            </w:r>
            <w:r w:rsidR="001C5B73">
              <w:rPr>
                <w:rFonts w:eastAsia="Arial"/>
                <w:b/>
                <w:sz w:val="20"/>
              </w:rPr>
              <w:t xml:space="preserve"> </w:t>
            </w:r>
            <w:r w:rsidRPr="009C51D9">
              <w:rPr>
                <w:rFonts w:eastAsia="Arial"/>
                <w:b/>
                <w:sz w:val="20"/>
              </w:rPr>
              <w:t xml:space="preserve">которому соответствует Объект, согласно </w:t>
            </w:r>
            <w:r w:rsidRPr="00A062E1">
              <w:rPr>
                <w:rFonts w:eastAsia="Arial"/>
                <w:b/>
                <w:sz w:val="20"/>
              </w:rPr>
              <w:t>главе 5</w:t>
            </w:r>
            <w:r w:rsidRPr="009C51D9">
              <w:rPr>
                <w:rFonts w:eastAsia="Arial"/>
                <w:b/>
                <w:sz w:val="20"/>
              </w:rPr>
              <w:t xml:space="preserve"> постан</w:t>
            </w:r>
            <w:r w:rsidR="001C5B73">
              <w:rPr>
                <w:rFonts w:eastAsia="Arial"/>
                <w:b/>
                <w:sz w:val="20"/>
              </w:rPr>
              <w:t xml:space="preserve">овления </w:t>
            </w:r>
            <w:r w:rsidRPr="009C51D9">
              <w:rPr>
                <w:rFonts w:eastAsia="Arial"/>
                <w:b/>
                <w:sz w:val="20"/>
              </w:rPr>
              <w:t>Правительства Пермского края от 15.06.2021 № 410-п</w:t>
            </w:r>
          </w:p>
        </w:tc>
        <w:tc>
          <w:tcPr>
            <w:tcW w:w="1897" w:type="dxa"/>
            <w:vAlign w:val="center"/>
          </w:tcPr>
          <w:p w:rsidR="00252D30" w:rsidRPr="00FB3AEB" w:rsidRDefault="00252D30" w:rsidP="007E5A6A">
            <w:pPr>
              <w:widowControl w:val="0"/>
              <w:jc w:val="center"/>
              <w:rPr>
                <w:rFonts w:eastAsia="Arial"/>
                <w:b/>
                <w:sz w:val="20"/>
              </w:rPr>
            </w:pPr>
            <w:r w:rsidRPr="00FB3AEB">
              <w:rPr>
                <w:rFonts w:eastAsia="Arial"/>
                <w:b/>
                <w:sz w:val="20"/>
              </w:rPr>
              <w:t>Предусмотренное мероприятие:</w:t>
            </w:r>
          </w:p>
          <w:p w:rsidR="00252D30" w:rsidRPr="00FB3AEB" w:rsidRDefault="00252D30" w:rsidP="007E5A6A">
            <w:pPr>
              <w:widowControl w:val="0"/>
              <w:jc w:val="center"/>
              <w:rPr>
                <w:rFonts w:eastAsia="Arial"/>
                <w:b/>
                <w:sz w:val="20"/>
              </w:rPr>
            </w:pPr>
            <w:r w:rsidRPr="00FB3AEB">
              <w:rPr>
                <w:rFonts w:eastAsia="Arial"/>
                <w:b/>
                <w:sz w:val="20"/>
              </w:rPr>
              <w:t>снос или реконструкция</w:t>
            </w:r>
          </w:p>
          <w:p w:rsidR="00252D30" w:rsidRPr="00FB3AEB" w:rsidRDefault="00252D30" w:rsidP="007E5A6A">
            <w:pPr>
              <w:widowControl w:val="0"/>
              <w:jc w:val="center"/>
              <w:rPr>
                <w:rFonts w:eastAsia="Arial"/>
                <w:b/>
                <w:sz w:val="20"/>
              </w:rPr>
            </w:pPr>
            <w:r w:rsidRPr="00FB3AEB">
              <w:rPr>
                <w:rFonts w:eastAsia="Arial"/>
                <w:b/>
                <w:sz w:val="20"/>
              </w:rPr>
              <w:t>(указать)</w:t>
            </w:r>
          </w:p>
        </w:tc>
      </w:tr>
      <w:tr w:rsidR="009639D5" w:rsidRPr="00FB3AEB" w:rsidTr="00753772">
        <w:trPr>
          <w:trHeight w:val="303"/>
          <w:jc w:val="center"/>
        </w:trPr>
        <w:tc>
          <w:tcPr>
            <w:tcW w:w="559" w:type="dxa"/>
            <w:shd w:val="clear" w:color="auto" w:fill="auto"/>
            <w:vAlign w:val="center"/>
          </w:tcPr>
          <w:p w:rsidR="009639D5" w:rsidRPr="00753772" w:rsidRDefault="009639D5" w:rsidP="007E5A6A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1</w:t>
            </w:r>
          </w:p>
        </w:tc>
        <w:tc>
          <w:tcPr>
            <w:tcW w:w="1936" w:type="dxa"/>
            <w:shd w:val="clear" w:color="auto" w:fill="auto"/>
            <w:vAlign w:val="center"/>
          </w:tcPr>
          <w:p w:rsidR="009639D5" w:rsidRPr="00753772" w:rsidRDefault="009639D5" w:rsidP="005469A9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 xml:space="preserve">г. Пермь, </w:t>
            </w:r>
          </w:p>
          <w:p w:rsidR="009639D5" w:rsidRPr="00753772" w:rsidRDefault="009639D5" w:rsidP="005469A9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 xml:space="preserve">ул. Краснокамская, </w:t>
            </w:r>
          </w:p>
          <w:p w:rsidR="009639D5" w:rsidRPr="00753772" w:rsidRDefault="009639D5" w:rsidP="005469A9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д. 24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639D5" w:rsidRPr="00753772" w:rsidRDefault="009639D5" w:rsidP="005469A9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ОКС:</w:t>
            </w:r>
          </w:p>
          <w:p w:rsidR="009639D5" w:rsidRPr="00753772" w:rsidRDefault="009639D5" w:rsidP="005469A9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59:01:4311018:10</w:t>
            </w:r>
          </w:p>
          <w:p w:rsidR="009639D5" w:rsidRPr="00753772" w:rsidRDefault="009639D5" w:rsidP="005469A9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ЗУ:</w:t>
            </w:r>
          </w:p>
          <w:p w:rsidR="009639D5" w:rsidRPr="00753772" w:rsidRDefault="00F65073" w:rsidP="005469A9">
            <w:pPr>
              <w:jc w:val="center"/>
              <w:rPr>
                <w:bCs/>
                <w:sz w:val="18"/>
                <w:szCs w:val="18"/>
              </w:rPr>
            </w:pPr>
            <w:r w:rsidRPr="00F65073">
              <w:rPr>
                <w:bCs/>
                <w:sz w:val="18"/>
                <w:szCs w:val="18"/>
              </w:rPr>
              <w:t>59:01:4311018:280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639D5" w:rsidRPr="00753772" w:rsidRDefault="00F65073" w:rsidP="005469A9">
            <w:pPr>
              <w:jc w:val="center"/>
              <w:rPr>
                <w:sz w:val="18"/>
                <w:szCs w:val="18"/>
              </w:rPr>
            </w:pPr>
            <w:r w:rsidRPr="00F65073">
              <w:rPr>
                <w:sz w:val="18"/>
                <w:szCs w:val="18"/>
              </w:rPr>
              <w:t>1756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639D5" w:rsidRPr="00753772" w:rsidRDefault="009639D5" w:rsidP="005469A9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64,7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639D5" w:rsidRPr="00753772" w:rsidRDefault="00F65073" w:rsidP="005469A9">
            <w:pPr>
              <w:jc w:val="center"/>
              <w:rPr>
                <w:sz w:val="18"/>
                <w:szCs w:val="18"/>
              </w:rPr>
            </w:pPr>
            <w:r w:rsidRPr="00F65073">
              <w:rPr>
                <w:sz w:val="18"/>
                <w:szCs w:val="18"/>
              </w:rPr>
              <w:t>Собственность, юридическое лицо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639D5" w:rsidRPr="00753772" w:rsidRDefault="009639D5" w:rsidP="006022C7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 xml:space="preserve">Собственность, </w:t>
            </w:r>
            <w:r w:rsidR="006022C7">
              <w:rPr>
                <w:sz w:val="18"/>
                <w:szCs w:val="18"/>
              </w:rPr>
              <w:t>юридическое</w:t>
            </w:r>
            <w:r w:rsidRPr="00753772">
              <w:rPr>
                <w:sz w:val="18"/>
                <w:szCs w:val="18"/>
              </w:rPr>
              <w:t xml:space="preserve"> лицо</w:t>
            </w:r>
          </w:p>
        </w:tc>
        <w:tc>
          <w:tcPr>
            <w:tcW w:w="2693" w:type="dxa"/>
            <w:vAlign w:val="center"/>
          </w:tcPr>
          <w:p w:rsidR="009639D5" w:rsidRPr="00753772" w:rsidRDefault="009639D5" w:rsidP="005469A9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пункт 5.1.4.2.</w:t>
            </w:r>
          </w:p>
        </w:tc>
        <w:tc>
          <w:tcPr>
            <w:tcW w:w="1897" w:type="dxa"/>
            <w:vAlign w:val="center"/>
          </w:tcPr>
          <w:p w:rsidR="009639D5" w:rsidRPr="00753772" w:rsidRDefault="009639D5" w:rsidP="005469A9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Изъятие, снос</w:t>
            </w:r>
          </w:p>
        </w:tc>
      </w:tr>
      <w:tr w:rsidR="00F65073" w:rsidRPr="00FB3AEB" w:rsidTr="00753772">
        <w:trPr>
          <w:trHeight w:val="51"/>
          <w:jc w:val="center"/>
        </w:trPr>
        <w:tc>
          <w:tcPr>
            <w:tcW w:w="559" w:type="dxa"/>
            <w:shd w:val="clear" w:color="auto" w:fill="auto"/>
            <w:vAlign w:val="center"/>
          </w:tcPr>
          <w:p w:rsidR="00F65073" w:rsidRPr="00753772" w:rsidRDefault="00F65073" w:rsidP="007E5A6A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2</w:t>
            </w:r>
          </w:p>
        </w:tc>
        <w:tc>
          <w:tcPr>
            <w:tcW w:w="1936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г. Пермь,</w:t>
            </w:r>
          </w:p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ул. Краснокамская,</w:t>
            </w:r>
          </w:p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д. 18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ОКС: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59:01:4311018:12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ЗУ: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59:01:4311018:273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885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128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Сведения о зарегистрированных правах отсутствуют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2693" w:type="dxa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пункт 5.1.4.2.</w:t>
            </w:r>
          </w:p>
        </w:tc>
        <w:tc>
          <w:tcPr>
            <w:tcW w:w="1897" w:type="dxa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Изъятие, снос</w:t>
            </w:r>
          </w:p>
        </w:tc>
      </w:tr>
      <w:tr w:rsidR="00F65073" w:rsidRPr="00FB3AEB" w:rsidTr="00753772">
        <w:trPr>
          <w:trHeight w:val="142"/>
          <w:jc w:val="center"/>
        </w:trPr>
        <w:tc>
          <w:tcPr>
            <w:tcW w:w="559" w:type="dxa"/>
            <w:shd w:val="clear" w:color="auto" w:fill="auto"/>
            <w:vAlign w:val="center"/>
          </w:tcPr>
          <w:p w:rsidR="00F65073" w:rsidRPr="00753772" w:rsidRDefault="00F65073" w:rsidP="007E5A6A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3</w:t>
            </w:r>
          </w:p>
        </w:tc>
        <w:tc>
          <w:tcPr>
            <w:tcW w:w="1936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 xml:space="preserve">г. Пермь, </w:t>
            </w:r>
          </w:p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 xml:space="preserve">ул. Краснокамская, </w:t>
            </w:r>
          </w:p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д. 22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ОКС: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59:01:4311018:31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ЗУ: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59:01:4311018:3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733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122,6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Собственность, физическое лицо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Собственность, физическое лицо</w:t>
            </w:r>
          </w:p>
        </w:tc>
        <w:tc>
          <w:tcPr>
            <w:tcW w:w="2693" w:type="dxa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пункт 5.1.4.2.</w:t>
            </w:r>
          </w:p>
        </w:tc>
        <w:tc>
          <w:tcPr>
            <w:tcW w:w="1897" w:type="dxa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Изъятие, снос</w:t>
            </w:r>
          </w:p>
        </w:tc>
      </w:tr>
      <w:tr w:rsidR="00F65073" w:rsidRPr="00FB3AEB" w:rsidTr="00753772">
        <w:trPr>
          <w:trHeight w:val="699"/>
          <w:jc w:val="center"/>
        </w:trPr>
        <w:tc>
          <w:tcPr>
            <w:tcW w:w="559" w:type="dxa"/>
            <w:shd w:val="clear" w:color="auto" w:fill="auto"/>
            <w:vAlign w:val="center"/>
          </w:tcPr>
          <w:p w:rsidR="00F65073" w:rsidRPr="00753772" w:rsidRDefault="00F65073" w:rsidP="007E5A6A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4</w:t>
            </w:r>
          </w:p>
        </w:tc>
        <w:tc>
          <w:tcPr>
            <w:tcW w:w="1936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 xml:space="preserve">г. Пермь, </w:t>
            </w:r>
          </w:p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 xml:space="preserve">ул. Краснокамская, </w:t>
            </w:r>
          </w:p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д. 16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ОКС: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59:01:4311018:7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ЗУ: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59:01:4311018:4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849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114,7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color w:val="000000"/>
                <w:sz w:val="18"/>
                <w:szCs w:val="18"/>
              </w:rPr>
            </w:pPr>
            <w:r w:rsidRPr="00753772">
              <w:rPr>
                <w:color w:val="000000"/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color w:val="000000"/>
                <w:sz w:val="18"/>
                <w:szCs w:val="18"/>
              </w:rPr>
            </w:pPr>
            <w:r w:rsidRPr="00753772">
              <w:rPr>
                <w:color w:val="000000"/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2693" w:type="dxa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пункт 5.1.4.2.</w:t>
            </w:r>
          </w:p>
        </w:tc>
        <w:tc>
          <w:tcPr>
            <w:tcW w:w="1897" w:type="dxa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Изъятие, снос</w:t>
            </w:r>
          </w:p>
        </w:tc>
      </w:tr>
      <w:tr w:rsidR="00F65073" w:rsidRPr="00FB3AEB" w:rsidTr="00753772">
        <w:trPr>
          <w:trHeight w:val="33"/>
          <w:jc w:val="center"/>
        </w:trPr>
        <w:tc>
          <w:tcPr>
            <w:tcW w:w="559" w:type="dxa"/>
            <w:shd w:val="clear" w:color="auto" w:fill="auto"/>
            <w:vAlign w:val="center"/>
          </w:tcPr>
          <w:p w:rsidR="00F65073" w:rsidRPr="00753772" w:rsidRDefault="00F65073" w:rsidP="007E5A6A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5</w:t>
            </w:r>
          </w:p>
        </w:tc>
        <w:tc>
          <w:tcPr>
            <w:tcW w:w="1936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 xml:space="preserve">г. Пермь, </w:t>
            </w:r>
          </w:p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 xml:space="preserve">ул. Краснокамская, </w:t>
            </w:r>
          </w:p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д. 16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ОКС: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59:01:4311018:72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ЗУ: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59:01:4311018:4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849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95,9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2693" w:type="dxa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пункт 5.1.4.2.</w:t>
            </w:r>
          </w:p>
        </w:tc>
        <w:tc>
          <w:tcPr>
            <w:tcW w:w="1897" w:type="dxa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Изъятие, снос</w:t>
            </w:r>
          </w:p>
        </w:tc>
      </w:tr>
      <w:tr w:rsidR="00F65073" w:rsidRPr="00FB3AEB" w:rsidTr="00753772">
        <w:trPr>
          <w:trHeight w:val="142"/>
          <w:jc w:val="center"/>
        </w:trPr>
        <w:tc>
          <w:tcPr>
            <w:tcW w:w="559" w:type="dxa"/>
            <w:shd w:val="clear" w:color="auto" w:fill="auto"/>
            <w:vAlign w:val="center"/>
          </w:tcPr>
          <w:p w:rsidR="00F65073" w:rsidRPr="00753772" w:rsidRDefault="00F65073" w:rsidP="007E5A6A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6</w:t>
            </w:r>
          </w:p>
        </w:tc>
        <w:tc>
          <w:tcPr>
            <w:tcW w:w="1936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 xml:space="preserve">г. Пермь, </w:t>
            </w:r>
          </w:p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 xml:space="preserve">ул. Фрезеровщиков, </w:t>
            </w:r>
          </w:p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д. 57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ОКС: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59:01:4311018:71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ЗУ: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59:01:4311018:75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987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206,4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2693" w:type="dxa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пункт 5.1.4.2.</w:t>
            </w:r>
          </w:p>
        </w:tc>
        <w:tc>
          <w:tcPr>
            <w:tcW w:w="1897" w:type="dxa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Изъятие, снос</w:t>
            </w:r>
          </w:p>
        </w:tc>
      </w:tr>
      <w:tr w:rsidR="00F65073" w:rsidRPr="00FB3AEB" w:rsidTr="009639D5">
        <w:trPr>
          <w:trHeight w:val="847"/>
          <w:jc w:val="center"/>
        </w:trPr>
        <w:tc>
          <w:tcPr>
            <w:tcW w:w="559" w:type="dxa"/>
            <w:shd w:val="clear" w:color="auto" w:fill="auto"/>
            <w:vAlign w:val="center"/>
          </w:tcPr>
          <w:p w:rsidR="00F65073" w:rsidRPr="00753772" w:rsidRDefault="00F65073" w:rsidP="007E5A6A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lastRenderedPageBreak/>
              <w:t>7</w:t>
            </w:r>
          </w:p>
        </w:tc>
        <w:tc>
          <w:tcPr>
            <w:tcW w:w="1936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 xml:space="preserve">г. Пермь, </w:t>
            </w:r>
          </w:p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 xml:space="preserve">ул. Фрезеровщиков, </w:t>
            </w:r>
          </w:p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д. 61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ОКС: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59:01:4311018:36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ЗУ: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59:01:4311018:78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938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214,1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2693" w:type="dxa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пункт 5.1.4.2.</w:t>
            </w:r>
          </w:p>
        </w:tc>
        <w:tc>
          <w:tcPr>
            <w:tcW w:w="1897" w:type="dxa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Изъятие, снос</w:t>
            </w:r>
          </w:p>
        </w:tc>
      </w:tr>
      <w:tr w:rsidR="00F65073" w:rsidRPr="00FB3AEB" w:rsidTr="00753772">
        <w:trPr>
          <w:trHeight w:val="89"/>
          <w:jc w:val="center"/>
        </w:trPr>
        <w:tc>
          <w:tcPr>
            <w:tcW w:w="559" w:type="dxa"/>
            <w:shd w:val="clear" w:color="auto" w:fill="auto"/>
            <w:vAlign w:val="center"/>
          </w:tcPr>
          <w:p w:rsidR="00F65073" w:rsidRPr="00753772" w:rsidRDefault="00F65073" w:rsidP="007E5A6A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8</w:t>
            </w:r>
          </w:p>
        </w:tc>
        <w:tc>
          <w:tcPr>
            <w:tcW w:w="1936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 xml:space="preserve">г. Пермь, </w:t>
            </w:r>
          </w:p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 xml:space="preserve">ул. Фрезеровщиков, </w:t>
            </w:r>
          </w:p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д. 90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ОКС:</w:t>
            </w:r>
            <w:r w:rsidRPr="00753772">
              <w:rPr>
                <w:bCs/>
                <w:sz w:val="18"/>
                <w:szCs w:val="18"/>
              </w:rPr>
              <w:br/>
              <w:t>59:01:4311021:67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\ЗУ: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59:01:4311021:1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777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23,8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Собственность, физическое лицо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Собственность, физическое лицо</w:t>
            </w:r>
          </w:p>
        </w:tc>
        <w:tc>
          <w:tcPr>
            <w:tcW w:w="2693" w:type="dxa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пункт 5.1.4.2.</w:t>
            </w:r>
          </w:p>
        </w:tc>
        <w:tc>
          <w:tcPr>
            <w:tcW w:w="1897" w:type="dxa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Изъятие, снос</w:t>
            </w:r>
          </w:p>
        </w:tc>
      </w:tr>
      <w:tr w:rsidR="00F65073" w:rsidRPr="00FB3AEB" w:rsidTr="00753772">
        <w:trPr>
          <w:trHeight w:val="89"/>
          <w:jc w:val="center"/>
        </w:trPr>
        <w:tc>
          <w:tcPr>
            <w:tcW w:w="559" w:type="dxa"/>
            <w:shd w:val="clear" w:color="auto" w:fill="auto"/>
            <w:vAlign w:val="center"/>
          </w:tcPr>
          <w:p w:rsidR="00F65073" w:rsidRPr="00753772" w:rsidRDefault="00F65073" w:rsidP="007E5A6A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9</w:t>
            </w:r>
          </w:p>
        </w:tc>
        <w:tc>
          <w:tcPr>
            <w:tcW w:w="1936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 xml:space="preserve">г. Пермь, </w:t>
            </w:r>
          </w:p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 xml:space="preserve">ул. Фрезеровщиков, </w:t>
            </w:r>
          </w:p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д. 90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ОКС: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59:01:4311021:68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ЗУ: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59:01:4311021:1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777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130,7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Собственность, физическое лицо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Сведения о зарегистрированных правах отсутствуют</w:t>
            </w:r>
          </w:p>
        </w:tc>
        <w:tc>
          <w:tcPr>
            <w:tcW w:w="2693" w:type="dxa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пункт 5.1.4.2.</w:t>
            </w:r>
          </w:p>
        </w:tc>
        <w:tc>
          <w:tcPr>
            <w:tcW w:w="1897" w:type="dxa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Изъятие, снос</w:t>
            </w:r>
          </w:p>
        </w:tc>
      </w:tr>
      <w:tr w:rsidR="00F65073" w:rsidRPr="00FB3AEB" w:rsidTr="00753772">
        <w:trPr>
          <w:trHeight w:val="89"/>
          <w:jc w:val="center"/>
        </w:trPr>
        <w:tc>
          <w:tcPr>
            <w:tcW w:w="559" w:type="dxa"/>
            <w:shd w:val="clear" w:color="auto" w:fill="auto"/>
            <w:vAlign w:val="center"/>
          </w:tcPr>
          <w:p w:rsidR="00F65073" w:rsidRPr="00753772" w:rsidRDefault="00F65073" w:rsidP="007E5A6A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10</w:t>
            </w:r>
          </w:p>
        </w:tc>
        <w:tc>
          <w:tcPr>
            <w:tcW w:w="1936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 xml:space="preserve">г. Пермь, </w:t>
            </w:r>
          </w:p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ул. Красновишерская, д. 59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ОКС: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59:01:4311021:30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ЗУ: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59:01:4311021:770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649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50,6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Сведения о зарегистрированных правах отсутствуют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2693" w:type="dxa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пункт 5.1.4.2.</w:t>
            </w:r>
          </w:p>
        </w:tc>
        <w:tc>
          <w:tcPr>
            <w:tcW w:w="1897" w:type="dxa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Изъятие, снос</w:t>
            </w:r>
          </w:p>
        </w:tc>
      </w:tr>
      <w:tr w:rsidR="00F65073" w:rsidRPr="00FB3AEB" w:rsidTr="00753772">
        <w:trPr>
          <w:trHeight w:val="853"/>
          <w:jc w:val="center"/>
        </w:trPr>
        <w:tc>
          <w:tcPr>
            <w:tcW w:w="559" w:type="dxa"/>
            <w:shd w:val="clear" w:color="auto" w:fill="auto"/>
            <w:vAlign w:val="center"/>
          </w:tcPr>
          <w:p w:rsidR="00F65073" w:rsidRPr="00753772" w:rsidRDefault="00F65073" w:rsidP="007E5A6A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11</w:t>
            </w:r>
          </w:p>
        </w:tc>
        <w:tc>
          <w:tcPr>
            <w:tcW w:w="1936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 xml:space="preserve">г. Пермь, </w:t>
            </w:r>
          </w:p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 xml:space="preserve">ул. Фрезеровщиков, </w:t>
            </w:r>
          </w:p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д. 67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ОКС: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59:01:4311018:8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ЗУ: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59:01:4311019:122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293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15,7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Сведения о зарегистрированных правах отсутствуют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Собственность, физическое лицо</w:t>
            </w:r>
          </w:p>
        </w:tc>
        <w:tc>
          <w:tcPr>
            <w:tcW w:w="2693" w:type="dxa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пункт 5.1.4.2.</w:t>
            </w:r>
          </w:p>
        </w:tc>
        <w:tc>
          <w:tcPr>
            <w:tcW w:w="1897" w:type="dxa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Изъятие, снос</w:t>
            </w:r>
          </w:p>
        </w:tc>
      </w:tr>
      <w:tr w:rsidR="00F65073" w:rsidRPr="00FB3AEB" w:rsidTr="00753772">
        <w:trPr>
          <w:trHeight w:val="89"/>
          <w:jc w:val="center"/>
        </w:trPr>
        <w:tc>
          <w:tcPr>
            <w:tcW w:w="559" w:type="dxa"/>
            <w:shd w:val="clear" w:color="auto" w:fill="auto"/>
            <w:vAlign w:val="center"/>
          </w:tcPr>
          <w:p w:rsidR="00F65073" w:rsidRPr="00753772" w:rsidRDefault="00F65073" w:rsidP="007E5A6A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12</w:t>
            </w:r>
          </w:p>
        </w:tc>
        <w:tc>
          <w:tcPr>
            <w:tcW w:w="1936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 xml:space="preserve">г. Пермь, </w:t>
            </w:r>
          </w:p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 xml:space="preserve">ул. 2-я Разгуляйская, </w:t>
            </w:r>
          </w:p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д. 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ОКС: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59:01:4410041:42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ЗУ: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59:01:4410077:10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498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122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2693" w:type="dxa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пункт 5.1.4.2.</w:t>
            </w:r>
          </w:p>
        </w:tc>
        <w:tc>
          <w:tcPr>
            <w:tcW w:w="1897" w:type="dxa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Изъятие, снос</w:t>
            </w:r>
          </w:p>
        </w:tc>
      </w:tr>
      <w:tr w:rsidR="00F65073" w:rsidRPr="00FB3AEB" w:rsidTr="00753772">
        <w:trPr>
          <w:trHeight w:val="563"/>
          <w:jc w:val="center"/>
        </w:trPr>
        <w:tc>
          <w:tcPr>
            <w:tcW w:w="559" w:type="dxa"/>
            <w:shd w:val="clear" w:color="auto" w:fill="auto"/>
            <w:vAlign w:val="center"/>
          </w:tcPr>
          <w:p w:rsidR="00F65073" w:rsidRPr="00753772" w:rsidRDefault="00F65073" w:rsidP="007E5A6A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13</w:t>
            </w:r>
          </w:p>
        </w:tc>
        <w:tc>
          <w:tcPr>
            <w:tcW w:w="1936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 xml:space="preserve">г. Пермь, </w:t>
            </w:r>
          </w:p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 xml:space="preserve">ул. Суксунская, </w:t>
            </w:r>
          </w:p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д. 8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ОКС: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59:01:4410041:43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ЗУ: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59:01:4410077:18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1220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139,6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Собственность, физическое лицо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2693" w:type="dxa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пункт 5.1.4.2.</w:t>
            </w:r>
          </w:p>
        </w:tc>
        <w:tc>
          <w:tcPr>
            <w:tcW w:w="1897" w:type="dxa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Изъятие, снос</w:t>
            </w:r>
          </w:p>
        </w:tc>
      </w:tr>
      <w:tr w:rsidR="00F65073" w:rsidRPr="00FB3AEB" w:rsidTr="009639D5">
        <w:trPr>
          <w:trHeight w:val="563"/>
          <w:jc w:val="center"/>
        </w:trPr>
        <w:tc>
          <w:tcPr>
            <w:tcW w:w="559" w:type="dxa"/>
            <w:shd w:val="clear" w:color="auto" w:fill="auto"/>
            <w:vAlign w:val="center"/>
          </w:tcPr>
          <w:p w:rsidR="00F65073" w:rsidRPr="00753772" w:rsidRDefault="00F65073" w:rsidP="007E5A6A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14</w:t>
            </w:r>
          </w:p>
        </w:tc>
        <w:tc>
          <w:tcPr>
            <w:tcW w:w="1936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г. Пермь,</w:t>
            </w:r>
          </w:p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 xml:space="preserve">ул. 2-я Разгуляйская, </w:t>
            </w:r>
          </w:p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д. 5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ОКС: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59:01:4410077:23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ЗУ: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59:01:4410077:3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1437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217,9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2693" w:type="dxa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пункт 5.1.4.2.</w:t>
            </w:r>
          </w:p>
        </w:tc>
        <w:tc>
          <w:tcPr>
            <w:tcW w:w="1897" w:type="dxa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Изъятие, снос</w:t>
            </w:r>
          </w:p>
        </w:tc>
      </w:tr>
      <w:tr w:rsidR="00F65073" w:rsidRPr="00FB3AEB" w:rsidTr="009639D5">
        <w:trPr>
          <w:trHeight w:val="563"/>
          <w:jc w:val="center"/>
        </w:trPr>
        <w:tc>
          <w:tcPr>
            <w:tcW w:w="559" w:type="dxa"/>
            <w:shd w:val="clear" w:color="auto" w:fill="auto"/>
            <w:vAlign w:val="center"/>
          </w:tcPr>
          <w:p w:rsidR="00F65073" w:rsidRPr="00753772" w:rsidRDefault="00F65073" w:rsidP="007E5A6A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lastRenderedPageBreak/>
              <w:t>15</w:t>
            </w:r>
          </w:p>
        </w:tc>
        <w:tc>
          <w:tcPr>
            <w:tcW w:w="1936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 xml:space="preserve">г. Пермь, </w:t>
            </w:r>
          </w:p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 xml:space="preserve">ул. Суксунская, </w:t>
            </w:r>
          </w:p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д. 9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ОКС: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59:01:4410041:40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ЗУ: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59:01:4410077:4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619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87,5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2693" w:type="dxa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пункт 5.1.4.2.</w:t>
            </w:r>
          </w:p>
        </w:tc>
        <w:tc>
          <w:tcPr>
            <w:tcW w:w="1897" w:type="dxa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Изъятие, снос</w:t>
            </w:r>
          </w:p>
        </w:tc>
      </w:tr>
      <w:tr w:rsidR="00F65073" w:rsidRPr="00FB3AEB" w:rsidTr="00753772">
        <w:trPr>
          <w:trHeight w:val="89"/>
          <w:jc w:val="center"/>
        </w:trPr>
        <w:tc>
          <w:tcPr>
            <w:tcW w:w="559" w:type="dxa"/>
            <w:shd w:val="clear" w:color="auto" w:fill="auto"/>
            <w:vAlign w:val="center"/>
          </w:tcPr>
          <w:p w:rsidR="00F65073" w:rsidRPr="00753772" w:rsidRDefault="00F65073" w:rsidP="007E5A6A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16</w:t>
            </w:r>
          </w:p>
        </w:tc>
        <w:tc>
          <w:tcPr>
            <w:tcW w:w="1936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 xml:space="preserve">г. Пермь, </w:t>
            </w:r>
          </w:p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ул. 2-я Разгуляйская,</w:t>
            </w:r>
          </w:p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д. 7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ОКС: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59:01:4410077:21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ЗУ: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59:01:4410077:6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1236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183,2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2693" w:type="dxa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пункт 5.1.4.2.</w:t>
            </w:r>
          </w:p>
        </w:tc>
        <w:tc>
          <w:tcPr>
            <w:tcW w:w="1897" w:type="dxa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Изъятие, снос</w:t>
            </w:r>
          </w:p>
        </w:tc>
      </w:tr>
      <w:tr w:rsidR="00F65073" w:rsidRPr="00FB3AEB" w:rsidTr="00753772">
        <w:trPr>
          <w:trHeight w:val="755"/>
          <w:jc w:val="center"/>
        </w:trPr>
        <w:tc>
          <w:tcPr>
            <w:tcW w:w="559" w:type="dxa"/>
            <w:shd w:val="clear" w:color="auto" w:fill="auto"/>
            <w:vAlign w:val="center"/>
          </w:tcPr>
          <w:p w:rsidR="00F65073" w:rsidRPr="00753772" w:rsidRDefault="00F65073" w:rsidP="007E5A6A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17</w:t>
            </w:r>
          </w:p>
        </w:tc>
        <w:tc>
          <w:tcPr>
            <w:tcW w:w="1936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 xml:space="preserve">г. Пермь, </w:t>
            </w:r>
          </w:p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 xml:space="preserve">ул. Парковая, </w:t>
            </w:r>
          </w:p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д. 7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ОКС: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59:01:4410077:62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ЗУ: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59:01:4410077:7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558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81,8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2693" w:type="dxa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пункт 5.1.4.2.</w:t>
            </w:r>
          </w:p>
        </w:tc>
        <w:tc>
          <w:tcPr>
            <w:tcW w:w="1897" w:type="dxa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Изъятие, снос</w:t>
            </w:r>
          </w:p>
        </w:tc>
      </w:tr>
      <w:tr w:rsidR="00F65073" w:rsidRPr="00FB3AEB" w:rsidTr="00753772">
        <w:trPr>
          <w:trHeight w:val="908"/>
          <w:jc w:val="center"/>
        </w:trPr>
        <w:tc>
          <w:tcPr>
            <w:tcW w:w="559" w:type="dxa"/>
            <w:shd w:val="clear" w:color="auto" w:fill="auto"/>
            <w:vAlign w:val="center"/>
          </w:tcPr>
          <w:p w:rsidR="00F65073" w:rsidRPr="00753772" w:rsidRDefault="00F65073" w:rsidP="007E5A6A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18</w:t>
            </w:r>
          </w:p>
        </w:tc>
        <w:tc>
          <w:tcPr>
            <w:tcW w:w="1936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 xml:space="preserve">г. Пермь, </w:t>
            </w:r>
          </w:p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 xml:space="preserve">ул. Суксунская, </w:t>
            </w:r>
          </w:p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д. 10а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ОКС: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59:01:4410077:64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ЗУ: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59:01:4410077:9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427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382,9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2693" w:type="dxa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пункт 5.1.4.2.</w:t>
            </w:r>
          </w:p>
        </w:tc>
        <w:tc>
          <w:tcPr>
            <w:tcW w:w="1897" w:type="dxa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Изъятие, снос</w:t>
            </w:r>
          </w:p>
        </w:tc>
      </w:tr>
      <w:tr w:rsidR="00F65073" w:rsidRPr="00FB3AEB" w:rsidTr="00753772">
        <w:trPr>
          <w:trHeight w:val="89"/>
          <w:jc w:val="center"/>
        </w:trPr>
        <w:tc>
          <w:tcPr>
            <w:tcW w:w="559" w:type="dxa"/>
            <w:shd w:val="clear" w:color="auto" w:fill="auto"/>
            <w:vAlign w:val="center"/>
          </w:tcPr>
          <w:p w:rsidR="00F65073" w:rsidRPr="00753772" w:rsidRDefault="00F65073" w:rsidP="007E5A6A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19</w:t>
            </w:r>
          </w:p>
        </w:tc>
        <w:tc>
          <w:tcPr>
            <w:tcW w:w="1936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 xml:space="preserve">г. Пермь, </w:t>
            </w:r>
          </w:p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 xml:space="preserve">ул. Суксунская, </w:t>
            </w:r>
          </w:p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д. 10а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ОКС: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59:01:4410077:176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ЗУ: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59:01:4410077:9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427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30,2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2693" w:type="dxa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пункт 5.1.4.2.</w:t>
            </w:r>
          </w:p>
        </w:tc>
        <w:tc>
          <w:tcPr>
            <w:tcW w:w="1897" w:type="dxa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Изъятие, снос</w:t>
            </w:r>
          </w:p>
        </w:tc>
      </w:tr>
      <w:tr w:rsidR="00F65073" w:rsidRPr="00FB3AEB" w:rsidTr="00753772">
        <w:trPr>
          <w:trHeight w:val="89"/>
          <w:jc w:val="center"/>
        </w:trPr>
        <w:tc>
          <w:tcPr>
            <w:tcW w:w="559" w:type="dxa"/>
            <w:shd w:val="clear" w:color="auto" w:fill="auto"/>
            <w:vAlign w:val="center"/>
          </w:tcPr>
          <w:p w:rsidR="00F65073" w:rsidRPr="00753772" w:rsidRDefault="00F65073" w:rsidP="007E5A6A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20</w:t>
            </w:r>
          </w:p>
        </w:tc>
        <w:tc>
          <w:tcPr>
            <w:tcW w:w="1936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 xml:space="preserve">г. Пермь, </w:t>
            </w:r>
          </w:p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 xml:space="preserve">ул. Парковая, </w:t>
            </w:r>
          </w:p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д. 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ОКС: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59:01:4410077:22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ЗУ: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сведения отсутствуют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232,4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2693" w:type="dxa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пункт 5.1.4.2.</w:t>
            </w:r>
          </w:p>
        </w:tc>
        <w:tc>
          <w:tcPr>
            <w:tcW w:w="1897" w:type="dxa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Изъятие, снос</w:t>
            </w:r>
          </w:p>
        </w:tc>
      </w:tr>
      <w:tr w:rsidR="00F65073" w:rsidRPr="00FB3AEB" w:rsidTr="00753772">
        <w:trPr>
          <w:trHeight w:val="563"/>
          <w:jc w:val="center"/>
        </w:trPr>
        <w:tc>
          <w:tcPr>
            <w:tcW w:w="559" w:type="dxa"/>
            <w:shd w:val="clear" w:color="auto" w:fill="auto"/>
            <w:vAlign w:val="center"/>
          </w:tcPr>
          <w:p w:rsidR="00F65073" w:rsidRPr="00753772" w:rsidRDefault="00F65073" w:rsidP="007E5A6A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21</w:t>
            </w:r>
          </w:p>
        </w:tc>
        <w:tc>
          <w:tcPr>
            <w:tcW w:w="1936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 xml:space="preserve">г. Пермь, </w:t>
            </w:r>
          </w:p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ул. Парковая,</w:t>
            </w:r>
          </w:p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 xml:space="preserve"> д. 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ОКС: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59:01:4410077:63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ЗУ: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сведения отсутствуют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122,5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2693" w:type="dxa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пункт 5.1.4.2.</w:t>
            </w:r>
          </w:p>
        </w:tc>
        <w:tc>
          <w:tcPr>
            <w:tcW w:w="1897" w:type="dxa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Изъятие, снос</w:t>
            </w:r>
          </w:p>
        </w:tc>
      </w:tr>
      <w:tr w:rsidR="00F65073" w:rsidRPr="00FB3AEB" w:rsidTr="009639D5">
        <w:trPr>
          <w:trHeight w:val="563"/>
          <w:jc w:val="center"/>
        </w:trPr>
        <w:tc>
          <w:tcPr>
            <w:tcW w:w="559" w:type="dxa"/>
            <w:shd w:val="clear" w:color="auto" w:fill="auto"/>
            <w:vAlign w:val="center"/>
          </w:tcPr>
          <w:p w:rsidR="00F65073" w:rsidRPr="00753772" w:rsidRDefault="00F65073" w:rsidP="007E5A6A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22</w:t>
            </w:r>
          </w:p>
        </w:tc>
        <w:tc>
          <w:tcPr>
            <w:tcW w:w="1936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 xml:space="preserve">г. Пермь, </w:t>
            </w:r>
          </w:p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 xml:space="preserve">ул. 1-я Разгуляйская, </w:t>
            </w:r>
          </w:p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д. 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ОКС: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59:01:4410078:10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ЗУ: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59:01:4410078:1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1326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194,2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  <w:lang w:val="en-US"/>
              </w:rPr>
            </w:pPr>
            <w:r w:rsidRPr="00753772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2693" w:type="dxa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пункт 5.1.4.2.</w:t>
            </w:r>
          </w:p>
        </w:tc>
        <w:tc>
          <w:tcPr>
            <w:tcW w:w="1897" w:type="dxa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Изъятие, снос</w:t>
            </w:r>
          </w:p>
        </w:tc>
      </w:tr>
      <w:tr w:rsidR="00F65073" w:rsidRPr="00FB3AEB" w:rsidTr="009639D5">
        <w:trPr>
          <w:trHeight w:val="705"/>
          <w:jc w:val="center"/>
        </w:trPr>
        <w:tc>
          <w:tcPr>
            <w:tcW w:w="559" w:type="dxa"/>
            <w:shd w:val="clear" w:color="auto" w:fill="auto"/>
            <w:vAlign w:val="center"/>
          </w:tcPr>
          <w:p w:rsidR="00F65073" w:rsidRPr="00753772" w:rsidRDefault="00F65073" w:rsidP="007E5A6A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lastRenderedPageBreak/>
              <w:t>23</w:t>
            </w:r>
          </w:p>
        </w:tc>
        <w:tc>
          <w:tcPr>
            <w:tcW w:w="1936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 xml:space="preserve">г. Пермь, </w:t>
            </w:r>
          </w:p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ул. 1-я Разгуляйская,</w:t>
            </w:r>
          </w:p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д. 1, кв. 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ОКС: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59:01:4410078:38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ЗУ: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59:01:4410078:2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1073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165,8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2693" w:type="dxa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пункт 5.1.4.2.</w:t>
            </w:r>
          </w:p>
        </w:tc>
        <w:tc>
          <w:tcPr>
            <w:tcW w:w="1897" w:type="dxa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Изъятие, снос</w:t>
            </w:r>
          </w:p>
        </w:tc>
      </w:tr>
      <w:tr w:rsidR="00F65073" w:rsidRPr="00FB3AEB" w:rsidTr="00753772">
        <w:trPr>
          <w:trHeight w:val="794"/>
          <w:jc w:val="center"/>
        </w:trPr>
        <w:tc>
          <w:tcPr>
            <w:tcW w:w="559" w:type="dxa"/>
            <w:shd w:val="clear" w:color="auto" w:fill="auto"/>
            <w:vAlign w:val="center"/>
          </w:tcPr>
          <w:p w:rsidR="00F65073" w:rsidRPr="00753772" w:rsidRDefault="00F65073" w:rsidP="007E5A6A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24</w:t>
            </w:r>
          </w:p>
        </w:tc>
        <w:tc>
          <w:tcPr>
            <w:tcW w:w="1936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 xml:space="preserve">г. Пермь, </w:t>
            </w:r>
          </w:p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ул. 1-я Разгуляйская,</w:t>
            </w:r>
          </w:p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д. 9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ОКС: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59:01:4410078:68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ЗУ: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59:01:4410078:6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1233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78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2693" w:type="dxa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пункт 5.1.4.2.</w:t>
            </w:r>
          </w:p>
        </w:tc>
        <w:tc>
          <w:tcPr>
            <w:tcW w:w="1897" w:type="dxa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Изъятие, снос</w:t>
            </w:r>
          </w:p>
        </w:tc>
      </w:tr>
      <w:tr w:rsidR="00F65073" w:rsidRPr="00FB3AEB" w:rsidTr="00753772">
        <w:trPr>
          <w:trHeight w:val="794"/>
          <w:jc w:val="center"/>
        </w:trPr>
        <w:tc>
          <w:tcPr>
            <w:tcW w:w="559" w:type="dxa"/>
            <w:shd w:val="clear" w:color="auto" w:fill="auto"/>
            <w:vAlign w:val="center"/>
          </w:tcPr>
          <w:p w:rsidR="00F65073" w:rsidRPr="00753772" w:rsidRDefault="00F65073" w:rsidP="007E5A6A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25</w:t>
            </w:r>
          </w:p>
        </w:tc>
        <w:tc>
          <w:tcPr>
            <w:tcW w:w="1936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 xml:space="preserve">г. Пермь, </w:t>
            </w:r>
          </w:p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 xml:space="preserve">ул. Разгуляйская </w:t>
            </w:r>
          </w:p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 xml:space="preserve"> д. 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ОКС: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59:01:4410078:27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ЗУ: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сведения отсутствуют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57,6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2693" w:type="dxa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пункт 5.1.4.2.</w:t>
            </w:r>
          </w:p>
        </w:tc>
        <w:tc>
          <w:tcPr>
            <w:tcW w:w="1897" w:type="dxa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Изъятие, снос</w:t>
            </w:r>
          </w:p>
        </w:tc>
      </w:tr>
      <w:tr w:rsidR="00F65073" w:rsidRPr="00FB3AEB" w:rsidTr="00753772">
        <w:trPr>
          <w:trHeight w:val="89"/>
          <w:jc w:val="center"/>
        </w:trPr>
        <w:tc>
          <w:tcPr>
            <w:tcW w:w="559" w:type="dxa"/>
            <w:shd w:val="clear" w:color="auto" w:fill="auto"/>
            <w:vAlign w:val="center"/>
          </w:tcPr>
          <w:p w:rsidR="00F65073" w:rsidRPr="00753772" w:rsidRDefault="00F65073" w:rsidP="007E5A6A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26</w:t>
            </w:r>
          </w:p>
        </w:tc>
        <w:tc>
          <w:tcPr>
            <w:tcW w:w="1936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 xml:space="preserve">г. Пермь, </w:t>
            </w:r>
          </w:p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 xml:space="preserve">ул. 1-я Разгуляйская, </w:t>
            </w:r>
          </w:p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д. 5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ОКС: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59:01:4410078:40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ЗУ: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59:01:4410078:181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1184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101,4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2693" w:type="dxa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пункт 5.1.4.2.</w:t>
            </w:r>
          </w:p>
        </w:tc>
        <w:tc>
          <w:tcPr>
            <w:tcW w:w="1897" w:type="dxa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Изъятие, снос</w:t>
            </w:r>
          </w:p>
        </w:tc>
      </w:tr>
      <w:tr w:rsidR="00F65073" w:rsidRPr="00FB3AEB" w:rsidTr="00753772">
        <w:trPr>
          <w:trHeight w:val="89"/>
          <w:jc w:val="center"/>
        </w:trPr>
        <w:tc>
          <w:tcPr>
            <w:tcW w:w="559" w:type="dxa"/>
            <w:shd w:val="clear" w:color="auto" w:fill="auto"/>
            <w:vAlign w:val="center"/>
          </w:tcPr>
          <w:p w:rsidR="00F65073" w:rsidRPr="00753772" w:rsidRDefault="00F65073" w:rsidP="007E5A6A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27</w:t>
            </w:r>
          </w:p>
        </w:tc>
        <w:tc>
          <w:tcPr>
            <w:tcW w:w="1936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г. Пермь,</w:t>
            </w:r>
          </w:p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 xml:space="preserve"> ул. Парковая,</w:t>
            </w:r>
          </w:p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 xml:space="preserve"> д. 6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ОКС: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59:01:4410079:24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ЗУ: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59:01:4410079:1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576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149,7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2693" w:type="dxa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пункт 5.1.4.2.</w:t>
            </w:r>
          </w:p>
        </w:tc>
        <w:tc>
          <w:tcPr>
            <w:tcW w:w="1897" w:type="dxa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Изъятие, снос</w:t>
            </w:r>
          </w:p>
        </w:tc>
      </w:tr>
      <w:tr w:rsidR="00F65073" w:rsidRPr="00FB3AEB" w:rsidTr="00753772">
        <w:trPr>
          <w:trHeight w:val="89"/>
          <w:jc w:val="center"/>
        </w:trPr>
        <w:tc>
          <w:tcPr>
            <w:tcW w:w="559" w:type="dxa"/>
            <w:shd w:val="clear" w:color="auto" w:fill="auto"/>
            <w:vAlign w:val="center"/>
          </w:tcPr>
          <w:p w:rsidR="00F65073" w:rsidRPr="00753772" w:rsidRDefault="00F65073" w:rsidP="007E5A6A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28</w:t>
            </w:r>
          </w:p>
        </w:tc>
        <w:tc>
          <w:tcPr>
            <w:tcW w:w="1936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 xml:space="preserve">г. Пермь, </w:t>
            </w:r>
          </w:p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ул. 1-я Разгуляйская,</w:t>
            </w:r>
          </w:p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д. 8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ОКС: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59:01:0000000:50670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ЗУ: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59:01:4410079:137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529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63,6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2693" w:type="dxa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пункт 5.1.4.2.</w:t>
            </w:r>
          </w:p>
        </w:tc>
        <w:tc>
          <w:tcPr>
            <w:tcW w:w="1897" w:type="dxa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Изъятие, снос</w:t>
            </w:r>
          </w:p>
        </w:tc>
      </w:tr>
      <w:tr w:rsidR="00F65073" w:rsidRPr="00FB3AEB" w:rsidTr="00753772">
        <w:trPr>
          <w:trHeight w:val="705"/>
          <w:jc w:val="center"/>
        </w:trPr>
        <w:tc>
          <w:tcPr>
            <w:tcW w:w="559" w:type="dxa"/>
            <w:shd w:val="clear" w:color="auto" w:fill="auto"/>
            <w:vAlign w:val="center"/>
          </w:tcPr>
          <w:p w:rsidR="00F65073" w:rsidRPr="00753772" w:rsidRDefault="00F65073" w:rsidP="007E5A6A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29</w:t>
            </w:r>
          </w:p>
        </w:tc>
        <w:tc>
          <w:tcPr>
            <w:tcW w:w="1936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 xml:space="preserve">г. Пермь, </w:t>
            </w:r>
          </w:p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ул. 1-я Разгуляйская,</w:t>
            </w:r>
          </w:p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д. 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ОКС: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59:01:4410078:36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ЗУ: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59:01:4410079:2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824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150,1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2693" w:type="dxa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пункт 5.1.4.2.</w:t>
            </w:r>
          </w:p>
        </w:tc>
        <w:tc>
          <w:tcPr>
            <w:tcW w:w="1897" w:type="dxa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Изъятие, снос</w:t>
            </w:r>
          </w:p>
        </w:tc>
      </w:tr>
      <w:tr w:rsidR="00F65073" w:rsidRPr="00FB3AEB" w:rsidTr="009639D5">
        <w:trPr>
          <w:trHeight w:val="705"/>
          <w:jc w:val="center"/>
        </w:trPr>
        <w:tc>
          <w:tcPr>
            <w:tcW w:w="559" w:type="dxa"/>
            <w:shd w:val="clear" w:color="auto" w:fill="auto"/>
            <w:vAlign w:val="center"/>
          </w:tcPr>
          <w:p w:rsidR="00F65073" w:rsidRPr="00753772" w:rsidRDefault="00F65073" w:rsidP="007E5A6A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30</w:t>
            </w:r>
          </w:p>
        </w:tc>
        <w:tc>
          <w:tcPr>
            <w:tcW w:w="1936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 xml:space="preserve">г. Пермь, </w:t>
            </w:r>
          </w:p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ул. 2-я Разгуляйская,</w:t>
            </w:r>
          </w:p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д. 19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ОКС: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59:01:4410079:22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ЗУ: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59:01:4410079:3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888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54,3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Собственность, физическое лицо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Собственность, физическое лицо</w:t>
            </w:r>
          </w:p>
        </w:tc>
        <w:tc>
          <w:tcPr>
            <w:tcW w:w="2693" w:type="dxa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пункт 5.1.4.2.</w:t>
            </w:r>
          </w:p>
        </w:tc>
        <w:tc>
          <w:tcPr>
            <w:tcW w:w="1897" w:type="dxa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Изъятие, снос</w:t>
            </w:r>
          </w:p>
        </w:tc>
      </w:tr>
      <w:tr w:rsidR="00F65073" w:rsidRPr="00FB3AEB" w:rsidTr="00753772">
        <w:trPr>
          <w:trHeight w:val="794"/>
          <w:jc w:val="center"/>
        </w:trPr>
        <w:tc>
          <w:tcPr>
            <w:tcW w:w="559" w:type="dxa"/>
            <w:shd w:val="clear" w:color="auto" w:fill="auto"/>
            <w:vAlign w:val="center"/>
          </w:tcPr>
          <w:p w:rsidR="00F65073" w:rsidRPr="00753772" w:rsidRDefault="00F65073" w:rsidP="007E5A6A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lastRenderedPageBreak/>
              <w:t>31</w:t>
            </w:r>
          </w:p>
        </w:tc>
        <w:tc>
          <w:tcPr>
            <w:tcW w:w="1936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 xml:space="preserve">г. Пермь, </w:t>
            </w:r>
          </w:p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ул. 2-я Разгуляйская,</w:t>
            </w:r>
          </w:p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д. 15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ОКС: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59:01:4410079:9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ЗУ: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59:01:4410079:6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400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42,3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Собственность, физическое лицо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Собственность, физическое лицо</w:t>
            </w:r>
          </w:p>
        </w:tc>
        <w:tc>
          <w:tcPr>
            <w:tcW w:w="2693" w:type="dxa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пункт 5.1.4.2.</w:t>
            </w:r>
          </w:p>
        </w:tc>
        <w:tc>
          <w:tcPr>
            <w:tcW w:w="1897" w:type="dxa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Изъятие, снос</w:t>
            </w:r>
          </w:p>
        </w:tc>
      </w:tr>
      <w:tr w:rsidR="00F65073" w:rsidRPr="00FB3AEB" w:rsidTr="00753772">
        <w:trPr>
          <w:trHeight w:val="711"/>
          <w:jc w:val="center"/>
        </w:trPr>
        <w:tc>
          <w:tcPr>
            <w:tcW w:w="559" w:type="dxa"/>
            <w:shd w:val="clear" w:color="auto" w:fill="auto"/>
            <w:vAlign w:val="center"/>
          </w:tcPr>
          <w:p w:rsidR="00F65073" w:rsidRPr="00753772" w:rsidRDefault="00F65073" w:rsidP="007E5A6A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32</w:t>
            </w:r>
          </w:p>
        </w:tc>
        <w:tc>
          <w:tcPr>
            <w:tcW w:w="1936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 xml:space="preserve">г. Пермь, </w:t>
            </w:r>
          </w:p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ул. 2-я Разгуляйская,</w:t>
            </w:r>
          </w:p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д. 17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ОКС: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59:01:4410079:19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ЗУ: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59:01:4410079:7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429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31,1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2693" w:type="dxa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пункт 5.1.4.2.</w:t>
            </w:r>
          </w:p>
        </w:tc>
        <w:tc>
          <w:tcPr>
            <w:tcW w:w="1897" w:type="dxa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Изъятие, снос</w:t>
            </w:r>
          </w:p>
        </w:tc>
      </w:tr>
      <w:tr w:rsidR="00F65073" w:rsidRPr="00FB3AEB" w:rsidTr="00753772">
        <w:trPr>
          <w:trHeight w:val="89"/>
          <w:jc w:val="center"/>
        </w:trPr>
        <w:tc>
          <w:tcPr>
            <w:tcW w:w="559" w:type="dxa"/>
            <w:shd w:val="clear" w:color="auto" w:fill="auto"/>
            <w:vAlign w:val="center"/>
          </w:tcPr>
          <w:p w:rsidR="00F65073" w:rsidRPr="00753772" w:rsidRDefault="00F65073" w:rsidP="007E5A6A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33</w:t>
            </w:r>
          </w:p>
        </w:tc>
        <w:tc>
          <w:tcPr>
            <w:tcW w:w="1936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 xml:space="preserve">г. Пермь, </w:t>
            </w:r>
          </w:p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 xml:space="preserve">ул. 2-я Разгуляйская, </w:t>
            </w:r>
          </w:p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д. 21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ОКС: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59:01:4410079:23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ЗУ: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59:01:4410079:21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488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148,7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2693" w:type="dxa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пункт 5.1.4.2.</w:t>
            </w:r>
          </w:p>
        </w:tc>
        <w:tc>
          <w:tcPr>
            <w:tcW w:w="1897" w:type="dxa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Изъятие, снос</w:t>
            </w:r>
          </w:p>
        </w:tc>
      </w:tr>
      <w:tr w:rsidR="00F65073" w:rsidRPr="00FB3AEB" w:rsidTr="00753772">
        <w:trPr>
          <w:trHeight w:val="89"/>
          <w:jc w:val="center"/>
        </w:trPr>
        <w:tc>
          <w:tcPr>
            <w:tcW w:w="559" w:type="dxa"/>
            <w:shd w:val="clear" w:color="auto" w:fill="auto"/>
            <w:vAlign w:val="center"/>
          </w:tcPr>
          <w:p w:rsidR="00F65073" w:rsidRPr="00753772" w:rsidRDefault="00F65073" w:rsidP="007E5A6A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34</w:t>
            </w:r>
          </w:p>
        </w:tc>
        <w:tc>
          <w:tcPr>
            <w:tcW w:w="1936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 xml:space="preserve">г. Пермь, </w:t>
            </w:r>
          </w:p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 xml:space="preserve">ул. 1-я Разгуляйская, </w:t>
            </w:r>
          </w:p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д. 6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ОКС: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59:01:4410079:26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ЗУ: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сведения отсутствуют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86,8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2693" w:type="dxa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пункт 5.1.4.2.</w:t>
            </w:r>
          </w:p>
        </w:tc>
        <w:tc>
          <w:tcPr>
            <w:tcW w:w="1897" w:type="dxa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Изъятие, снос</w:t>
            </w:r>
          </w:p>
        </w:tc>
      </w:tr>
      <w:tr w:rsidR="00F65073" w:rsidRPr="00FB3AEB" w:rsidTr="00753772">
        <w:trPr>
          <w:trHeight w:val="89"/>
          <w:jc w:val="center"/>
        </w:trPr>
        <w:tc>
          <w:tcPr>
            <w:tcW w:w="559" w:type="dxa"/>
            <w:shd w:val="clear" w:color="auto" w:fill="auto"/>
            <w:vAlign w:val="center"/>
          </w:tcPr>
          <w:p w:rsidR="00F65073" w:rsidRPr="00753772" w:rsidRDefault="00F65073" w:rsidP="007E5A6A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35</w:t>
            </w:r>
          </w:p>
        </w:tc>
        <w:tc>
          <w:tcPr>
            <w:tcW w:w="1936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 xml:space="preserve">г. Пермь, </w:t>
            </w:r>
          </w:p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 xml:space="preserve">ул. Парковая, </w:t>
            </w:r>
          </w:p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д. 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ОКС: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59:01:4410079:25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ЗУ: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сведения отсутствуют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42,7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2693" w:type="dxa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пункт 5.1.4.2.</w:t>
            </w:r>
          </w:p>
        </w:tc>
        <w:tc>
          <w:tcPr>
            <w:tcW w:w="1897" w:type="dxa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Изъятие, снос</w:t>
            </w:r>
          </w:p>
        </w:tc>
      </w:tr>
      <w:tr w:rsidR="00F65073" w:rsidRPr="00FB3AEB" w:rsidTr="00753772">
        <w:trPr>
          <w:trHeight w:val="89"/>
          <w:jc w:val="center"/>
        </w:trPr>
        <w:tc>
          <w:tcPr>
            <w:tcW w:w="559" w:type="dxa"/>
            <w:shd w:val="clear" w:color="auto" w:fill="auto"/>
            <w:vAlign w:val="center"/>
          </w:tcPr>
          <w:p w:rsidR="00F65073" w:rsidRPr="00753772" w:rsidRDefault="00F65073" w:rsidP="007E5A6A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36</w:t>
            </w:r>
          </w:p>
        </w:tc>
        <w:tc>
          <w:tcPr>
            <w:tcW w:w="1936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 xml:space="preserve">г. Пермь, </w:t>
            </w:r>
          </w:p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 xml:space="preserve">ул. Парковая, </w:t>
            </w:r>
          </w:p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д. 12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ОКС: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59:01:4410082:9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ЗУ: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59:01:4410082:1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1388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184,7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2693" w:type="dxa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пункт 5.1.4.2.</w:t>
            </w:r>
          </w:p>
        </w:tc>
        <w:tc>
          <w:tcPr>
            <w:tcW w:w="1897" w:type="dxa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Изъятие, снос</w:t>
            </w:r>
          </w:p>
        </w:tc>
      </w:tr>
      <w:tr w:rsidR="00F65073" w:rsidRPr="00FB3AEB" w:rsidTr="00753772">
        <w:trPr>
          <w:trHeight w:val="705"/>
          <w:jc w:val="center"/>
        </w:trPr>
        <w:tc>
          <w:tcPr>
            <w:tcW w:w="559" w:type="dxa"/>
            <w:shd w:val="clear" w:color="auto" w:fill="auto"/>
            <w:vAlign w:val="center"/>
          </w:tcPr>
          <w:p w:rsidR="00F65073" w:rsidRPr="00753772" w:rsidRDefault="00F65073" w:rsidP="007E5A6A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37</w:t>
            </w:r>
          </w:p>
        </w:tc>
        <w:tc>
          <w:tcPr>
            <w:tcW w:w="1936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 xml:space="preserve">г. Пермь, </w:t>
            </w:r>
          </w:p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 xml:space="preserve">ул. Парковая, </w:t>
            </w:r>
          </w:p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д. 14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ОКС: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59:01:4410082:36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ЗУ: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59:01:4410082:2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1407,07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351,2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2693" w:type="dxa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пункт 5.1.4.2.</w:t>
            </w:r>
          </w:p>
        </w:tc>
        <w:tc>
          <w:tcPr>
            <w:tcW w:w="1897" w:type="dxa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Изъятие, снос</w:t>
            </w:r>
          </w:p>
        </w:tc>
      </w:tr>
      <w:tr w:rsidR="00F65073" w:rsidRPr="00FB3AEB" w:rsidTr="009639D5">
        <w:trPr>
          <w:trHeight w:val="705"/>
          <w:jc w:val="center"/>
        </w:trPr>
        <w:tc>
          <w:tcPr>
            <w:tcW w:w="559" w:type="dxa"/>
            <w:shd w:val="clear" w:color="auto" w:fill="auto"/>
            <w:vAlign w:val="center"/>
          </w:tcPr>
          <w:p w:rsidR="00F65073" w:rsidRPr="00753772" w:rsidRDefault="00F65073" w:rsidP="007E5A6A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38</w:t>
            </w:r>
          </w:p>
        </w:tc>
        <w:tc>
          <w:tcPr>
            <w:tcW w:w="1936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г. Пермь,</w:t>
            </w:r>
          </w:p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 xml:space="preserve"> ул. 2-я Разгуляйская,</w:t>
            </w:r>
          </w:p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д. 12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ОКС: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59:01:4410082:8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ЗУ: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59:01:4410082:38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815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90,5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Собственность, физическое лицо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Собственность, физическое лицо</w:t>
            </w:r>
          </w:p>
        </w:tc>
        <w:tc>
          <w:tcPr>
            <w:tcW w:w="2693" w:type="dxa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пункт 5.1.4.2.</w:t>
            </w:r>
          </w:p>
        </w:tc>
        <w:tc>
          <w:tcPr>
            <w:tcW w:w="1897" w:type="dxa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Изъятие, снос</w:t>
            </w:r>
          </w:p>
        </w:tc>
      </w:tr>
      <w:tr w:rsidR="00F65073" w:rsidRPr="00FB3AEB" w:rsidTr="009639D5">
        <w:trPr>
          <w:trHeight w:val="705"/>
          <w:jc w:val="center"/>
        </w:trPr>
        <w:tc>
          <w:tcPr>
            <w:tcW w:w="559" w:type="dxa"/>
            <w:shd w:val="clear" w:color="auto" w:fill="auto"/>
            <w:vAlign w:val="center"/>
          </w:tcPr>
          <w:p w:rsidR="00F65073" w:rsidRPr="00753772" w:rsidRDefault="00F65073" w:rsidP="007E5A6A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lastRenderedPageBreak/>
              <w:t>39</w:t>
            </w:r>
          </w:p>
        </w:tc>
        <w:tc>
          <w:tcPr>
            <w:tcW w:w="1936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 xml:space="preserve">г. Пермь, </w:t>
            </w:r>
          </w:p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ул. 2-я Разгуляйская,</w:t>
            </w:r>
          </w:p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д. 14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ОКС: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59:01:4410082:37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ЗУ: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59:01:4410082:5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758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70,2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2693" w:type="dxa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пункт 5.1.4.2.</w:t>
            </w:r>
          </w:p>
        </w:tc>
        <w:tc>
          <w:tcPr>
            <w:tcW w:w="1897" w:type="dxa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Изъятие, снос</w:t>
            </w:r>
          </w:p>
        </w:tc>
      </w:tr>
      <w:tr w:rsidR="00F65073" w:rsidRPr="00FB3AEB" w:rsidTr="00753772">
        <w:trPr>
          <w:trHeight w:val="89"/>
          <w:jc w:val="center"/>
        </w:trPr>
        <w:tc>
          <w:tcPr>
            <w:tcW w:w="559" w:type="dxa"/>
            <w:shd w:val="clear" w:color="auto" w:fill="auto"/>
            <w:vAlign w:val="center"/>
          </w:tcPr>
          <w:p w:rsidR="00F65073" w:rsidRPr="00753772" w:rsidRDefault="00F65073" w:rsidP="007E5A6A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40</w:t>
            </w:r>
          </w:p>
        </w:tc>
        <w:tc>
          <w:tcPr>
            <w:tcW w:w="1936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 xml:space="preserve">г. Пермь, </w:t>
            </w:r>
          </w:p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 xml:space="preserve">ул. Екатерининская, </w:t>
            </w:r>
          </w:p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д. 14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ОКС: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59:01:4410114:28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ЗУ: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59:01:4410114:12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969,13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262,4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2693" w:type="dxa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пункт 5.1.4.2.</w:t>
            </w:r>
          </w:p>
        </w:tc>
        <w:tc>
          <w:tcPr>
            <w:tcW w:w="1897" w:type="dxa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Изъятие, снос</w:t>
            </w:r>
          </w:p>
        </w:tc>
      </w:tr>
      <w:tr w:rsidR="00F65073" w:rsidRPr="00FB3AEB" w:rsidTr="00753772">
        <w:trPr>
          <w:trHeight w:val="89"/>
          <w:jc w:val="center"/>
        </w:trPr>
        <w:tc>
          <w:tcPr>
            <w:tcW w:w="559" w:type="dxa"/>
            <w:shd w:val="clear" w:color="auto" w:fill="auto"/>
            <w:vAlign w:val="center"/>
          </w:tcPr>
          <w:p w:rsidR="00F65073" w:rsidRPr="00753772" w:rsidRDefault="00F65073" w:rsidP="007E5A6A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41</w:t>
            </w:r>
          </w:p>
        </w:tc>
        <w:tc>
          <w:tcPr>
            <w:tcW w:w="1936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 xml:space="preserve">г. Пермь, </w:t>
            </w:r>
          </w:p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 xml:space="preserve">ул. Екатерининская, </w:t>
            </w:r>
          </w:p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д. 12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ОКС: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59:01:4410114:29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ЗУ: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59:01:4410114:13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1247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282,3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2693" w:type="dxa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пункт 5.1.4.2.</w:t>
            </w:r>
          </w:p>
        </w:tc>
        <w:tc>
          <w:tcPr>
            <w:tcW w:w="1897" w:type="dxa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Изъятие, снос</w:t>
            </w:r>
          </w:p>
        </w:tc>
      </w:tr>
      <w:tr w:rsidR="00F65073" w:rsidRPr="00FB3AEB" w:rsidTr="00753772">
        <w:trPr>
          <w:trHeight w:val="89"/>
          <w:jc w:val="center"/>
        </w:trPr>
        <w:tc>
          <w:tcPr>
            <w:tcW w:w="559" w:type="dxa"/>
            <w:shd w:val="clear" w:color="auto" w:fill="auto"/>
            <w:vAlign w:val="center"/>
          </w:tcPr>
          <w:p w:rsidR="00F65073" w:rsidRPr="00753772" w:rsidRDefault="00F65073" w:rsidP="007E5A6A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42</w:t>
            </w:r>
          </w:p>
        </w:tc>
        <w:tc>
          <w:tcPr>
            <w:tcW w:w="1936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 xml:space="preserve">г. Пермь, </w:t>
            </w:r>
          </w:p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 xml:space="preserve">ул. Клименко, </w:t>
            </w:r>
          </w:p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д. 14а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ОКС: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59:01:4410114:387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ЗУ: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59:01:4410114:23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926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258,3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2693" w:type="dxa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пункт 5.1.4.2.</w:t>
            </w:r>
          </w:p>
        </w:tc>
        <w:tc>
          <w:tcPr>
            <w:tcW w:w="1897" w:type="dxa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Изъятие, снос</w:t>
            </w:r>
          </w:p>
        </w:tc>
      </w:tr>
      <w:tr w:rsidR="00F65073" w:rsidRPr="00FB3AEB" w:rsidTr="00753772">
        <w:trPr>
          <w:trHeight w:val="89"/>
          <w:jc w:val="center"/>
        </w:trPr>
        <w:tc>
          <w:tcPr>
            <w:tcW w:w="559" w:type="dxa"/>
            <w:shd w:val="clear" w:color="auto" w:fill="auto"/>
            <w:vAlign w:val="center"/>
          </w:tcPr>
          <w:p w:rsidR="00F65073" w:rsidRPr="00753772" w:rsidRDefault="00F65073" w:rsidP="007E5A6A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43</w:t>
            </w:r>
          </w:p>
        </w:tc>
        <w:tc>
          <w:tcPr>
            <w:tcW w:w="1936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 xml:space="preserve">г. Пермь, </w:t>
            </w:r>
          </w:p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 xml:space="preserve">ул. Клименко, </w:t>
            </w:r>
          </w:p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д. 14А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ОКС: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59:01:4410114:33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ЗУ: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59:01:4410114:23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926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100,1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2693" w:type="dxa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пункт 5.1.4.2.</w:t>
            </w:r>
          </w:p>
        </w:tc>
        <w:tc>
          <w:tcPr>
            <w:tcW w:w="1897" w:type="dxa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Изъятие, снос</w:t>
            </w:r>
          </w:p>
        </w:tc>
      </w:tr>
      <w:tr w:rsidR="00F65073" w:rsidRPr="00FB3AEB" w:rsidTr="00753772">
        <w:trPr>
          <w:trHeight w:val="89"/>
          <w:jc w:val="center"/>
        </w:trPr>
        <w:tc>
          <w:tcPr>
            <w:tcW w:w="559" w:type="dxa"/>
            <w:shd w:val="clear" w:color="auto" w:fill="auto"/>
            <w:vAlign w:val="center"/>
          </w:tcPr>
          <w:p w:rsidR="00F65073" w:rsidRPr="00753772" w:rsidRDefault="00F65073" w:rsidP="007E5A6A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44</w:t>
            </w:r>
          </w:p>
        </w:tc>
        <w:tc>
          <w:tcPr>
            <w:tcW w:w="1936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 xml:space="preserve">г. Пермь, </w:t>
            </w:r>
          </w:p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 xml:space="preserve">ул. Клименко, </w:t>
            </w:r>
          </w:p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д. 16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ОКС: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59:01:4410114:42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ЗУ:</w:t>
            </w:r>
          </w:p>
          <w:p w:rsidR="00F65073" w:rsidRPr="00753772" w:rsidRDefault="00F65073" w:rsidP="00F65073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59:01:4410114:8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878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113,7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Собственность, физическое лицо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Собственность, физическое лицо</w:t>
            </w:r>
          </w:p>
        </w:tc>
        <w:tc>
          <w:tcPr>
            <w:tcW w:w="2693" w:type="dxa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пункт 5.1.4.2.</w:t>
            </w:r>
          </w:p>
        </w:tc>
        <w:tc>
          <w:tcPr>
            <w:tcW w:w="1897" w:type="dxa"/>
            <w:vAlign w:val="center"/>
          </w:tcPr>
          <w:p w:rsidR="00F65073" w:rsidRPr="00753772" w:rsidRDefault="00F65073" w:rsidP="00F65073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Изъятие, снос</w:t>
            </w:r>
          </w:p>
        </w:tc>
      </w:tr>
    </w:tbl>
    <w:p w:rsidR="009639D5" w:rsidRDefault="00252D30" w:rsidP="007C6149">
      <w:pPr>
        <w:ind w:hanging="142"/>
        <w:rPr>
          <w:i/>
          <w:iCs/>
          <w:sz w:val="20"/>
        </w:rPr>
      </w:pPr>
      <w:r w:rsidRPr="00252D30">
        <w:rPr>
          <w:i/>
          <w:iCs/>
          <w:sz w:val="20"/>
        </w:rPr>
        <w:t>* В соответствии со сведениями, содержащимися в Едином государственном реестре недвижимости</w:t>
      </w:r>
    </w:p>
    <w:p w:rsidR="007C6149" w:rsidRPr="007C6149" w:rsidRDefault="007C6149" w:rsidP="007C6149">
      <w:pPr>
        <w:ind w:hanging="142"/>
        <w:rPr>
          <w:i/>
          <w:iCs/>
          <w:sz w:val="20"/>
        </w:rPr>
      </w:pPr>
    </w:p>
    <w:p w:rsidR="00FE401C" w:rsidRDefault="00FE401C" w:rsidP="00FD5BAA">
      <w:pPr>
        <w:tabs>
          <w:tab w:val="left" w:pos="3255"/>
        </w:tabs>
        <w:jc w:val="both"/>
        <w:rPr>
          <w:b/>
          <w:szCs w:val="24"/>
        </w:rPr>
      </w:pPr>
    </w:p>
    <w:p w:rsidR="00F65073" w:rsidRDefault="00F65073" w:rsidP="00FD5BAA">
      <w:pPr>
        <w:tabs>
          <w:tab w:val="left" w:pos="3255"/>
        </w:tabs>
        <w:jc w:val="both"/>
        <w:rPr>
          <w:b/>
          <w:szCs w:val="24"/>
        </w:rPr>
      </w:pPr>
    </w:p>
    <w:p w:rsidR="00F65073" w:rsidRDefault="00F65073" w:rsidP="00FD5BAA">
      <w:pPr>
        <w:tabs>
          <w:tab w:val="left" w:pos="3255"/>
        </w:tabs>
        <w:jc w:val="both"/>
        <w:rPr>
          <w:b/>
          <w:szCs w:val="24"/>
        </w:rPr>
      </w:pPr>
    </w:p>
    <w:p w:rsidR="00F65073" w:rsidRDefault="00F65073" w:rsidP="00FD5BAA">
      <w:pPr>
        <w:tabs>
          <w:tab w:val="left" w:pos="3255"/>
        </w:tabs>
        <w:jc w:val="both"/>
        <w:rPr>
          <w:b/>
          <w:szCs w:val="24"/>
        </w:rPr>
      </w:pPr>
    </w:p>
    <w:p w:rsidR="006330C4" w:rsidRDefault="003F45B5" w:rsidP="006330C4">
      <w:pPr>
        <w:ind w:firstLine="709"/>
        <w:jc w:val="both"/>
        <w:rPr>
          <w:b/>
          <w:szCs w:val="24"/>
        </w:rPr>
      </w:pPr>
      <w:r>
        <w:rPr>
          <w:b/>
          <w:szCs w:val="24"/>
        </w:rPr>
        <w:lastRenderedPageBreak/>
        <w:t>Раздел</w:t>
      </w:r>
      <w:r w:rsidRPr="003F45B5">
        <w:rPr>
          <w:b/>
          <w:szCs w:val="24"/>
        </w:rPr>
        <w:t xml:space="preserve"> </w:t>
      </w:r>
      <w:r w:rsidR="006330C4" w:rsidRPr="00FB3AEB">
        <w:rPr>
          <w:b/>
          <w:szCs w:val="24"/>
          <w:lang w:val="en-US"/>
        </w:rPr>
        <w:t>V</w:t>
      </w:r>
      <w:r w:rsidR="006330C4" w:rsidRPr="00FB3AEB">
        <w:rPr>
          <w:b/>
          <w:szCs w:val="24"/>
        </w:rPr>
        <w:t xml:space="preserve">. </w:t>
      </w:r>
      <w:r w:rsidR="00E07049" w:rsidRPr="00FB3AEB">
        <w:rPr>
          <w:b/>
          <w:szCs w:val="24"/>
        </w:rPr>
        <w:t xml:space="preserve">Перечень объектов капитального строительства нежилого назначения (за исключением объектов коммунальной, социальной, транспортной инфраструктуры), которые подлежат изъятию </w:t>
      </w:r>
      <w:r w:rsidR="00E07049" w:rsidRPr="00EA23BE">
        <w:rPr>
          <w:b/>
          <w:szCs w:val="24"/>
        </w:rPr>
        <w:br/>
      </w:r>
      <w:r w:rsidR="00E07049" w:rsidRPr="00E05113">
        <w:rPr>
          <w:b/>
          <w:szCs w:val="24"/>
        </w:rPr>
        <w:t xml:space="preserve">для государственных или муниципальных нужд </w:t>
      </w:r>
      <w:r w:rsidR="00E07049" w:rsidRPr="00FB3AEB">
        <w:rPr>
          <w:b/>
          <w:szCs w:val="24"/>
        </w:rPr>
        <w:t>в целях комплексного развития территори</w:t>
      </w:r>
      <w:r w:rsidR="00434E91">
        <w:rPr>
          <w:b/>
          <w:szCs w:val="24"/>
        </w:rPr>
        <w:t>и</w:t>
      </w:r>
      <w:r w:rsidR="00E07049" w:rsidRPr="00FB3AEB">
        <w:rPr>
          <w:b/>
          <w:szCs w:val="24"/>
        </w:rPr>
        <w:t xml:space="preserve"> жилой застройки, сносу или реконструкции</w:t>
      </w:r>
    </w:p>
    <w:p w:rsidR="00C70131" w:rsidRPr="00FB3AEB" w:rsidRDefault="00C70131" w:rsidP="00753772">
      <w:pPr>
        <w:ind w:right="-314"/>
        <w:rPr>
          <w:b/>
          <w:szCs w:val="24"/>
        </w:rPr>
      </w:pPr>
    </w:p>
    <w:tbl>
      <w:tblPr>
        <w:tblW w:w="15593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127"/>
        <w:gridCol w:w="1843"/>
        <w:gridCol w:w="2268"/>
        <w:gridCol w:w="1559"/>
        <w:gridCol w:w="1276"/>
        <w:gridCol w:w="2268"/>
        <w:gridCol w:w="2126"/>
        <w:gridCol w:w="1559"/>
      </w:tblGrid>
      <w:tr w:rsidR="00FB3AEB" w:rsidRPr="00FB3AEB" w:rsidTr="00F02D4D">
        <w:trPr>
          <w:trHeight w:val="1594"/>
          <w:tblHeader/>
        </w:trPr>
        <w:tc>
          <w:tcPr>
            <w:tcW w:w="567" w:type="dxa"/>
            <w:shd w:val="clear" w:color="auto" w:fill="auto"/>
            <w:vAlign w:val="center"/>
          </w:tcPr>
          <w:p w:rsidR="00FB3AEB" w:rsidRPr="00FB3AEB" w:rsidRDefault="00FB3AEB" w:rsidP="00FB3AEB">
            <w:pPr>
              <w:jc w:val="center"/>
              <w:rPr>
                <w:b/>
                <w:bCs/>
                <w:sz w:val="20"/>
              </w:rPr>
            </w:pPr>
            <w:r w:rsidRPr="00FB3AEB">
              <w:rPr>
                <w:b/>
                <w:bCs/>
                <w:sz w:val="20"/>
              </w:rPr>
              <w:t>№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FB3AEB" w:rsidRPr="00FB3AEB" w:rsidRDefault="00FB3AEB" w:rsidP="00FB3AEB">
            <w:pPr>
              <w:jc w:val="center"/>
              <w:rPr>
                <w:b/>
                <w:bCs/>
                <w:sz w:val="20"/>
              </w:rPr>
            </w:pPr>
            <w:r w:rsidRPr="00FB3AEB">
              <w:rPr>
                <w:b/>
                <w:bCs/>
                <w:sz w:val="20"/>
              </w:rPr>
              <w:t>Адрес</w:t>
            </w:r>
          </w:p>
          <w:p w:rsidR="00FB3AEB" w:rsidRPr="00FB3AEB" w:rsidRDefault="00FB3AEB" w:rsidP="00FB3AEB">
            <w:pPr>
              <w:jc w:val="center"/>
              <w:rPr>
                <w:b/>
                <w:bCs/>
                <w:sz w:val="20"/>
              </w:rPr>
            </w:pPr>
            <w:r w:rsidRPr="00FB3AEB">
              <w:rPr>
                <w:b/>
                <w:bCs/>
                <w:sz w:val="20"/>
              </w:rPr>
              <w:t>объекта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B3AEB" w:rsidRPr="00E75E35" w:rsidRDefault="00FB3AEB" w:rsidP="00FB3AEB">
            <w:pPr>
              <w:jc w:val="center"/>
              <w:rPr>
                <w:b/>
                <w:bCs/>
                <w:sz w:val="20"/>
                <w:lang w:val="en-US"/>
              </w:rPr>
            </w:pPr>
            <w:r w:rsidRPr="00FB3AEB">
              <w:rPr>
                <w:b/>
                <w:bCs/>
                <w:sz w:val="20"/>
              </w:rPr>
              <w:t>Наименование/ назначение объекта</w:t>
            </w:r>
            <w:r w:rsidR="00E75E35">
              <w:rPr>
                <w:b/>
                <w:bCs/>
                <w:sz w:val="20"/>
                <w:lang w:val="en-US"/>
              </w:rPr>
              <w:t>*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B3AEB" w:rsidRPr="00FB3AEB" w:rsidRDefault="00FB3AEB" w:rsidP="00FB3AEB">
            <w:pPr>
              <w:jc w:val="center"/>
              <w:rPr>
                <w:b/>
                <w:bCs/>
                <w:sz w:val="20"/>
              </w:rPr>
            </w:pPr>
            <w:r w:rsidRPr="00FB3AEB">
              <w:rPr>
                <w:b/>
                <w:bCs/>
                <w:sz w:val="20"/>
              </w:rPr>
              <w:t xml:space="preserve">Кадастровый номер объекта (ОКС) и </w:t>
            </w:r>
            <w:r w:rsidRPr="00FB3AEB">
              <w:rPr>
                <w:b/>
                <w:bCs/>
                <w:color w:val="000000"/>
                <w:sz w:val="20"/>
              </w:rPr>
              <w:t xml:space="preserve">земельного участка (ЗУ), </w:t>
            </w:r>
            <w:r w:rsidRPr="00FB3AEB">
              <w:rPr>
                <w:b/>
                <w:bCs/>
                <w:sz w:val="20"/>
              </w:rPr>
              <w:t>на котором расположен объект</w:t>
            </w:r>
            <w:r w:rsidR="00E75E35" w:rsidRPr="00E75E35">
              <w:rPr>
                <w:b/>
                <w:bCs/>
                <w:sz w:val="20"/>
              </w:rPr>
              <w:t>*</w:t>
            </w:r>
            <w:r w:rsidR="00FD738E">
              <w:rPr>
                <w:b/>
                <w:bCs/>
                <w:sz w:val="20"/>
              </w:rPr>
              <w:t xml:space="preserve"> (при наличии)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B3AEB" w:rsidRPr="00FB3AEB" w:rsidRDefault="00FB3AEB" w:rsidP="00FB3AEB">
            <w:pPr>
              <w:jc w:val="center"/>
              <w:rPr>
                <w:b/>
                <w:bCs/>
                <w:sz w:val="20"/>
              </w:rPr>
            </w:pPr>
            <w:r w:rsidRPr="00FB3AEB">
              <w:rPr>
                <w:b/>
                <w:bCs/>
                <w:sz w:val="20"/>
              </w:rPr>
              <w:t>Площадь земельного участка, на котором расположен объект</w:t>
            </w:r>
            <w:r w:rsidR="00676E8B">
              <w:rPr>
                <w:b/>
                <w:bCs/>
                <w:sz w:val="20"/>
              </w:rPr>
              <w:t>*</w:t>
            </w:r>
            <w:r w:rsidRPr="00FB3AEB">
              <w:rPr>
                <w:b/>
                <w:bCs/>
                <w:sz w:val="20"/>
              </w:rPr>
              <w:t xml:space="preserve">, </w:t>
            </w:r>
            <w:r w:rsidRPr="00FB3AEB">
              <w:rPr>
                <w:b/>
                <w:bCs/>
                <w:i/>
                <w:iCs/>
                <w:sz w:val="20"/>
              </w:rPr>
              <w:t>кв.м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B3AEB" w:rsidRPr="00FB3AEB" w:rsidRDefault="00FB3AEB" w:rsidP="00FB3AEB">
            <w:pPr>
              <w:jc w:val="center"/>
              <w:rPr>
                <w:b/>
                <w:bCs/>
                <w:sz w:val="20"/>
              </w:rPr>
            </w:pPr>
            <w:r w:rsidRPr="00FB3AEB">
              <w:rPr>
                <w:b/>
                <w:bCs/>
                <w:sz w:val="20"/>
              </w:rPr>
              <w:t xml:space="preserve">Общая площадь объекта*, </w:t>
            </w:r>
            <w:r w:rsidRPr="00FB3AEB">
              <w:rPr>
                <w:b/>
                <w:bCs/>
                <w:i/>
                <w:iCs/>
                <w:sz w:val="20"/>
              </w:rPr>
              <w:t>кв.м.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B3AEB" w:rsidRPr="00E75E35" w:rsidRDefault="00FB3AEB" w:rsidP="00FB3AEB">
            <w:pPr>
              <w:jc w:val="center"/>
              <w:rPr>
                <w:b/>
                <w:bCs/>
                <w:sz w:val="20"/>
              </w:rPr>
            </w:pPr>
            <w:r w:rsidRPr="00FB3AEB">
              <w:rPr>
                <w:b/>
                <w:bCs/>
                <w:sz w:val="20"/>
              </w:rPr>
              <w:t>Виды разрешенного использования земельного участка, на котором расположен объект</w:t>
            </w:r>
            <w:r w:rsidR="00E75E35" w:rsidRPr="00E75E35">
              <w:rPr>
                <w:b/>
                <w:bCs/>
                <w:sz w:val="20"/>
              </w:rPr>
              <w:t>*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B3AEB" w:rsidRPr="00E75E35" w:rsidRDefault="00FB3AEB" w:rsidP="00FB3AEB">
            <w:pPr>
              <w:jc w:val="center"/>
              <w:rPr>
                <w:b/>
                <w:bCs/>
                <w:sz w:val="20"/>
              </w:rPr>
            </w:pPr>
            <w:r w:rsidRPr="00FB3AEB">
              <w:rPr>
                <w:b/>
                <w:bCs/>
                <w:sz w:val="20"/>
              </w:rPr>
              <w:t>Вид права на объект, сведения о правообладателе объекта</w:t>
            </w:r>
            <w:r w:rsidR="00E75E35" w:rsidRPr="00E75E35">
              <w:rPr>
                <w:b/>
                <w:bCs/>
                <w:sz w:val="20"/>
              </w:rPr>
              <w:t>*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B3AEB" w:rsidRPr="00FB3AEB" w:rsidRDefault="00FB3AEB" w:rsidP="00FB3AEB">
            <w:pPr>
              <w:jc w:val="center"/>
              <w:rPr>
                <w:b/>
                <w:bCs/>
                <w:sz w:val="20"/>
              </w:rPr>
            </w:pPr>
            <w:r w:rsidRPr="00FB3AEB">
              <w:rPr>
                <w:b/>
                <w:bCs/>
                <w:sz w:val="20"/>
              </w:rPr>
              <w:t>Планируемые мероприятия в отношении объекта</w:t>
            </w:r>
          </w:p>
        </w:tc>
      </w:tr>
      <w:tr w:rsidR="00434E91" w:rsidRPr="00FB3AEB" w:rsidTr="00F02D4D">
        <w:trPr>
          <w:trHeight w:val="20"/>
        </w:trPr>
        <w:tc>
          <w:tcPr>
            <w:tcW w:w="567" w:type="dxa"/>
            <w:shd w:val="clear" w:color="auto" w:fill="auto"/>
            <w:vAlign w:val="center"/>
          </w:tcPr>
          <w:p w:rsidR="00434E91" w:rsidRPr="00753772" w:rsidRDefault="00434E91" w:rsidP="0017393F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1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434E91" w:rsidRPr="00753772" w:rsidRDefault="00434E91" w:rsidP="001A2D9D">
            <w:pPr>
              <w:jc w:val="center"/>
              <w:rPr>
                <w:color w:val="000000"/>
                <w:sz w:val="18"/>
                <w:szCs w:val="18"/>
              </w:rPr>
            </w:pPr>
            <w:r w:rsidRPr="00753772"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434E91" w:rsidRPr="00753772" w:rsidRDefault="00434E91" w:rsidP="001A2D9D">
            <w:pPr>
              <w:jc w:val="center"/>
              <w:rPr>
                <w:color w:val="000000"/>
                <w:sz w:val="18"/>
                <w:szCs w:val="18"/>
              </w:rPr>
            </w:pPr>
            <w:r w:rsidRPr="00753772">
              <w:rPr>
                <w:color w:val="000000"/>
                <w:sz w:val="18"/>
                <w:szCs w:val="18"/>
              </w:rPr>
              <w:t>ул. Парковая, д. 7а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34E91" w:rsidRPr="00753772" w:rsidRDefault="00434E91" w:rsidP="001A2D9D">
            <w:pPr>
              <w:jc w:val="center"/>
              <w:rPr>
                <w:color w:val="000000"/>
                <w:sz w:val="18"/>
                <w:szCs w:val="18"/>
              </w:rPr>
            </w:pPr>
            <w:r w:rsidRPr="00753772">
              <w:rPr>
                <w:color w:val="000000"/>
                <w:sz w:val="18"/>
                <w:szCs w:val="18"/>
              </w:rPr>
              <w:t>Гараж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34E91" w:rsidRPr="00753772" w:rsidRDefault="00434E91" w:rsidP="001A2D9D">
            <w:pPr>
              <w:jc w:val="center"/>
              <w:rPr>
                <w:color w:val="000000"/>
                <w:sz w:val="18"/>
                <w:szCs w:val="18"/>
              </w:rPr>
            </w:pPr>
            <w:r w:rsidRPr="00753772">
              <w:rPr>
                <w:color w:val="000000"/>
                <w:sz w:val="18"/>
                <w:szCs w:val="18"/>
              </w:rPr>
              <w:t>ОКС:</w:t>
            </w:r>
          </w:p>
          <w:p w:rsidR="00434E91" w:rsidRPr="00753772" w:rsidRDefault="00434E91" w:rsidP="001A2D9D">
            <w:pPr>
              <w:jc w:val="center"/>
              <w:rPr>
                <w:color w:val="000000"/>
                <w:sz w:val="18"/>
                <w:szCs w:val="18"/>
              </w:rPr>
            </w:pPr>
            <w:r w:rsidRPr="00753772">
              <w:rPr>
                <w:color w:val="000000"/>
                <w:sz w:val="18"/>
                <w:szCs w:val="18"/>
              </w:rPr>
              <w:t>59:01:4410077:59</w:t>
            </w:r>
          </w:p>
          <w:p w:rsidR="00434E91" w:rsidRPr="00753772" w:rsidRDefault="00434E91" w:rsidP="001A2D9D">
            <w:pPr>
              <w:jc w:val="center"/>
              <w:rPr>
                <w:color w:val="000000"/>
                <w:sz w:val="18"/>
                <w:szCs w:val="18"/>
              </w:rPr>
            </w:pPr>
            <w:r w:rsidRPr="00753772">
              <w:rPr>
                <w:color w:val="000000"/>
                <w:sz w:val="18"/>
                <w:szCs w:val="18"/>
              </w:rPr>
              <w:t>ЗУ:</w:t>
            </w:r>
          </w:p>
          <w:p w:rsidR="00434E91" w:rsidRPr="00753772" w:rsidRDefault="00434E91" w:rsidP="001A2D9D">
            <w:pPr>
              <w:jc w:val="center"/>
              <w:rPr>
                <w:color w:val="000000"/>
                <w:sz w:val="18"/>
                <w:szCs w:val="18"/>
              </w:rPr>
            </w:pPr>
            <w:r w:rsidRPr="00753772">
              <w:rPr>
                <w:color w:val="000000"/>
                <w:sz w:val="18"/>
                <w:szCs w:val="18"/>
              </w:rPr>
              <w:t>59:01:4410077:11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34E91" w:rsidRPr="00753772" w:rsidRDefault="00434E91" w:rsidP="001A2D9D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1029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34E91" w:rsidRPr="00753772" w:rsidRDefault="00434E91" w:rsidP="001A2D9D">
            <w:pPr>
              <w:jc w:val="center"/>
              <w:rPr>
                <w:color w:val="000000"/>
                <w:sz w:val="18"/>
                <w:szCs w:val="18"/>
              </w:rPr>
            </w:pPr>
            <w:r w:rsidRPr="00753772">
              <w:rPr>
                <w:color w:val="000000"/>
                <w:sz w:val="18"/>
                <w:szCs w:val="18"/>
              </w:rPr>
              <w:t>243,3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34E91" w:rsidRPr="00753772" w:rsidRDefault="00434E91" w:rsidP="001A2D9D">
            <w:pPr>
              <w:jc w:val="center"/>
              <w:rPr>
                <w:color w:val="000000"/>
                <w:sz w:val="18"/>
                <w:szCs w:val="18"/>
              </w:rPr>
            </w:pPr>
            <w:r w:rsidRPr="00753772">
              <w:rPr>
                <w:color w:val="000000"/>
                <w:sz w:val="18"/>
                <w:szCs w:val="18"/>
              </w:rPr>
              <w:t>Под здание гаража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34E91" w:rsidRDefault="00434E91" w:rsidP="00C21A9B">
            <w:pPr>
              <w:jc w:val="center"/>
              <w:rPr>
                <w:color w:val="000000"/>
                <w:sz w:val="18"/>
                <w:szCs w:val="18"/>
              </w:rPr>
            </w:pPr>
            <w:r w:rsidRPr="00753772">
              <w:rPr>
                <w:color w:val="000000"/>
                <w:sz w:val="18"/>
                <w:szCs w:val="18"/>
              </w:rPr>
              <w:t xml:space="preserve">Государственная собственность, </w:t>
            </w:r>
          </w:p>
          <w:p w:rsidR="00434E91" w:rsidRPr="00753772" w:rsidRDefault="00434E91" w:rsidP="00C21A9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РФ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34E91" w:rsidRPr="00753772" w:rsidRDefault="00434E91" w:rsidP="001A2D9D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Снос</w:t>
            </w:r>
          </w:p>
        </w:tc>
      </w:tr>
      <w:tr w:rsidR="00434E91" w:rsidRPr="00FB3AEB" w:rsidTr="00F02D4D">
        <w:trPr>
          <w:trHeight w:val="218"/>
        </w:trPr>
        <w:tc>
          <w:tcPr>
            <w:tcW w:w="567" w:type="dxa"/>
            <w:shd w:val="clear" w:color="auto" w:fill="auto"/>
            <w:vAlign w:val="center"/>
          </w:tcPr>
          <w:p w:rsidR="00434E91" w:rsidRPr="00753772" w:rsidRDefault="00434E91" w:rsidP="0017393F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2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434E91" w:rsidRPr="00753772" w:rsidRDefault="00434E91" w:rsidP="003077A2">
            <w:pPr>
              <w:jc w:val="center"/>
              <w:rPr>
                <w:color w:val="000000"/>
                <w:sz w:val="18"/>
                <w:szCs w:val="18"/>
              </w:rPr>
            </w:pPr>
            <w:r w:rsidRPr="00753772"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434E91" w:rsidRPr="00753772" w:rsidRDefault="00434E91" w:rsidP="003077A2">
            <w:pPr>
              <w:jc w:val="center"/>
              <w:rPr>
                <w:color w:val="000000"/>
                <w:sz w:val="18"/>
                <w:szCs w:val="18"/>
              </w:rPr>
            </w:pPr>
            <w:r w:rsidRPr="00753772">
              <w:rPr>
                <w:color w:val="000000"/>
                <w:sz w:val="18"/>
                <w:szCs w:val="18"/>
              </w:rPr>
              <w:t>ул. Пермская,</w:t>
            </w:r>
          </w:p>
          <w:p w:rsidR="00434E91" w:rsidRPr="00753772" w:rsidRDefault="00434E91" w:rsidP="003077A2">
            <w:pPr>
              <w:jc w:val="center"/>
              <w:rPr>
                <w:color w:val="000000"/>
                <w:sz w:val="18"/>
                <w:szCs w:val="18"/>
              </w:rPr>
            </w:pPr>
            <w:r w:rsidRPr="00753772">
              <w:rPr>
                <w:color w:val="000000"/>
                <w:sz w:val="18"/>
                <w:szCs w:val="18"/>
              </w:rPr>
              <w:t>строение 2а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34E91" w:rsidRPr="00753772" w:rsidRDefault="00434E91" w:rsidP="001A2D9D">
            <w:pPr>
              <w:jc w:val="center"/>
              <w:rPr>
                <w:color w:val="000000"/>
                <w:sz w:val="18"/>
                <w:szCs w:val="18"/>
              </w:rPr>
            </w:pPr>
            <w:r w:rsidRPr="00753772">
              <w:rPr>
                <w:color w:val="000000"/>
                <w:sz w:val="18"/>
                <w:szCs w:val="18"/>
              </w:rPr>
              <w:t>Здание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34E91" w:rsidRPr="00753772" w:rsidRDefault="00434E91" w:rsidP="001A2D9D">
            <w:pPr>
              <w:jc w:val="center"/>
              <w:rPr>
                <w:color w:val="000000"/>
                <w:sz w:val="18"/>
                <w:szCs w:val="18"/>
              </w:rPr>
            </w:pPr>
            <w:r w:rsidRPr="00753772">
              <w:rPr>
                <w:color w:val="000000"/>
                <w:sz w:val="18"/>
                <w:szCs w:val="18"/>
              </w:rPr>
              <w:t>ОКС:</w:t>
            </w:r>
          </w:p>
          <w:p w:rsidR="00434E91" w:rsidRPr="00753772" w:rsidRDefault="00434E91" w:rsidP="001A2D9D">
            <w:pPr>
              <w:jc w:val="center"/>
              <w:rPr>
                <w:color w:val="000000"/>
                <w:sz w:val="18"/>
                <w:szCs w:val="18"/>
              </w:rPr>
            </w:pPr>
            <w:r w:rsidRPr="00753772">
              <w:rPr>
                <w:color w:val="000000"/>
                <w:sz w:val="18"/>
                <w:szCs w:val="18"/>
              </w:rPr>
              <w:t>59:01:4410114:374</w:t>
            </w:r>
          </w:p>
          <w:p w:rsidR="00434E91" w:rsidRPr="00753772" w:rsidRDefault="00434E91" w:rsidP="001A2D9D">
            <w:pPr>
              <w:jc w:val="center"/>
              <w:rPr>
                <w:color w:val="000000"/>
                <w:sz w:val="18"/>
                <w:szCs w:val="18"/>
              </w:rPr>
            </w:pPr>
            <w:r w:rsidRPr="00753772">
              <w:rPr>
                <w:color w:val="000000"/>
                <w:sz w:val="18"/>
                <w:szCs w:val="18"/>
              </w:rPr>
              <w:t>ЗУ:</w:t>
            </w:r>
          </w:p>
          <w:p w:rsidR="00434E91" w:rsidRPr="00753772" w:rsidRDefault="00434E91" w:rsidP="001A2D9D">
            <w:pPr>
              <w:jc w:val="center"/>
              <w:rPr>
                <w:color w:val="000000"/>
                <w:sz w:val="18"/>
                <w:szCs w:val="18"/>
              </w:rPr>
            </w:pPr>
            <w:r w:rsidRPr="00753772">
              <w:rPr>
                <w:color w:val="000000"/>
                <w:sz w:val="18"/>
                <w:szCs w:val="18"/>
              </w:rPr>
              <w:t>59:01:4410114:19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34E91" w:rsidRPr="00753772" w:rsidRDefault="00434E91" w:rsidP="001A2D9D">
            <w:pPr>
              <w:jc w:val="center"/>
              <w:rPr>
                <w:color w:val="000000"/>
                <w:sz w:val="18"/>
                <w:szCs w:val="18"/>
              </w:rPr>
            </w:pPr>
            <w:r w:rsidRPr="00753772">
              <w:rPr>
                <w:color w:val="000000"/>
                <w:sz w:val="18"/>
                <w:szCs w:val="18"/>
              </w:rPr>
              <w:t>366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34E91" w:rsidRPr="00753772" w:rsidRDefault="00434E91" w:rsidP="001A2D9D">
            <w:pPr>
              <w:jc w:val="center"/>
              <w:rPr>
                <w:color w:val="000000"/>
                <w:sz w:val="18"/>
                <w:szCs w:val="18"/>
              </w:rPr>
            </w:pPr>
            <w:r w:rsidRPr="00753772">
              <w:rPr>
                <w:color w:val="000000"/>
                <w:sz w:val="18"/>
                <w:szCs w:val="18"/>
              </w:rPr>
              <w:t>396,9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34E91" w:rsidRPr="00753772" w:rsidRDefault="00434E91" w:rsidP="001A2D9D">
            <w:pPr>
              <w:jc w:val="center"/>
              <w:rPr>
                <w:color w:val="000000"/>
                <w:sz w:val="18"/>
                <w:szCs w:val="18"/>
              </w:rPr>
            </w:pPr>
            <w:r w:rsidRPr="00753772">
              <w:rPr>
                <w:color w:val="000000"/>
                <w:sz w:val="18"/>
                <w:szCs w:val="18"/>
              </w:rPr>
              <w:t>Административно-хозяйственные, деловые, общественные учреждения и организации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34E91" w:rsidRPr="00753772" w:rsidRDefault="00434E91" w:rsidP="007630A6">
            <w:pPr>
              <w:jc w:val="center"/>
              <w:rPr>
                <w:color w:val="000000"/>
                <w:sz w:val="18"/>
                <w:szCs w:val="18"/>
              </w:rPr>
            </w:pPr>
            <w:r w:rsidRPr="00753772">
              <w:rPr>
                <w:color w:val="000000"/>
                <w:sz w:val="18"/>
                <w:szCs w:val="18"/>
              </w:rPr>
              <w:t>Муниципальная собственность,</w:t>
            </w:r>
          </w:p>
          <w:p w:rsidR="00434E91" w:rsidRPr="00753772" w:rsidRDefault="00434E91" w:rsidP="007630A6">
            <w:pPr>
              <w:jc w:val="center"/>
              <w:rPr>
                <w:color w:val="000000"/>
                <w:sz w:val="18"/>
                <w:szCs w:val="18"/>
                <w:highlight w:val="green"/>
              </w:rPr>
            </w:pPr>
            <w:r>
              <w:rPr>
                <w:color w:val="000000"/>
                <w:sz w:val="18"/>
                <w:szCs w:val="18"/>
              </w:rPr>
              <w:t>МО</w:t>
            </w:r>
            <w:r w:rsidRPr="00753772">
              <w:rPr>
                <w:color w:val="000000"/>
                <w:sz w:val="18"/>
                <w:szCs w:val="18"/>
              </w:rPr>
              <w:t xml:space="preserve"> г. Пермь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34E91" w:rsidRPr="00753772" w:rsidRDefault="00434E91" w:rsidP="007630A6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Снос</w:t>
            </w:r>
          </w:p>
        </w:tc>
      </w:tr>
      <w:tr w:rsidR="00434E91" w:rsidRPr="00FB3AEB" w:rsidTr="00F02D4D">
        <w:trPr>
          <w:trHeight w:val="40"/>
        </w:trPr>
        <w:tc>
          <w:tcPr>
            <w:tcW w:w="567" w:type="dxa"/>
            <w:shd w:val="clear" w:color="auto" w:fill="auto"/>
            <w:vAlign w:val="center"/>
          </w:tcPr>
          <w:p w:rsidR="00434E91" w:rsidRPr="00753772" w:rsidRDefault="00434E91" w:rsidP="0017393F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3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434E91" w:rsidRPr="00753772" w:rsidRDefault="00434E91" w:rsidP="003077A2">
            <w:pPr>
              <w:jc w:val="center"/>
              <w:rPr>
                <w:color w:val="000000"/>
                <w:sz w:val="18"/>
                <w:szCs w:val="18"/>
              </w:rPr>
            </w:pPr>
            <w:r w:rsidRPr="00753772">
              <w:rPr>
                <w:color w:val="000000"/>
                <w:sz w:val="18"/>
                <w:szCs w:val="18"/>
              </w:rPr>
              <w:t>г. Пермь,</w:t>
            </w:r>
          </w:p>
          <w:p w:rsidR="00936C73" w:rsidRDefault="00434E91" w:rsidP="003077A2">
            <w:pPr>
              <w:jc w:val="center"/>
              <w:rPr>
                <w:color w:val="000000"/>
                <w:sz w:val="18"/>
                <w:szCs w:val="18"/>
              </w:rPr>
            </w:pPr>
            <w:r w:rsidRPr="00753772">
              <w:rPr>
                <w:color w:val="000000"/>
                <w:sz w:val="18"/>
                <w:szCs w:val="18"/>
              </w:rPr>
              <w:t xml:space="preserve">ул. Екатерининская, </w:t>
            </w:r>
          </w:p>
          <w:p w:rsidR="00434E91" w:rsidRPr="00753772" w:rsidRDefault="00434E91" w:rsidP="003077A2">
            <w:pPr>
              <w:jc w:val="center"/>
              <w:rPr>
                <w:color w:val="000000"/>
                <w:sz w:val="18"/>
                <w:szCs w:val="18"/>
              </w:rPr>
            </w:pPr>
            <w:r w:rsidRPr="00753772">
              <w:rPr>
                <w:color w:val="000000"/>
                <w:sz w:val="18"/>
                <w:szCs w:val="18"/>
              </w:rPr>
              <w:t>д. 31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34E91" w:rsidRPr="00753772" w:rsidRDefault="00434E91" w:rsidP="003077A2">
            <w:pPr>
              <w:jc w:val="center"/>
              <w:rPr>
                <w:sz w:val="18"/>
                <w:szCs w:val="18"/>
              </w:rPr>
            </w:pPr>
            <w:r w:rsidRPr="00753772">
              <w:rPr>
                <w:color w:val="000000"/>
                <w:sz w:val="18"/>
                <w:szCs w:val="18"/>
              </w:rPr>
              <w:t>Здание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34E91" w:rsidRPr="00753772" w:rsidRDefault="00434E91" w:rsidP="001A2D9D">
            <w:pPr>
              <w:jc w:val="center"/>
              <w:rPr>
                <w:color w:val="000000"/>
                <w:sz w:val="18"/>
                <w:szCs w:val="18"/>
              </w:rPr>
            </w:pPr>
            <w:r w:rsidRPr="00753772">
              <w:rPr>
                <w:color w:val="000000"/>
                <w:sz w:val="18"/>
                <w:szCs w:val="18"/>
              </w:rPr>
              <w:t>ОКС:</w:t>
            </w:r>
          </w:p>
          <w:p w:rsidR="00434E91" w:rsidRPr="00753772" w:rsidRDefault="00434E91" w:rsidP="001A2D9D">
            <w:pPr>
              <w:jc w:val="center"/>
              <w:rPr>
                <w:color w:val="000000"/>
                <w:sz w:val="18"/>
                <w:szCs w:val="18"/>
              </w:rPr>
            </w:pPr>
            <w:r w:rsidRPr="00753772">
              <w:rPr>
                <w:color w:val="000000"/>
                <w:sz w:val="18"/>
                <w:szCs w:val="18"/>
              </w:rPr>
              <w:t>59:01:4410117:35</w:t>
            </w:r>
          </w:p>
          <w:p w:rsidR="00434E91" w:rsidRPr="00753772" w:rsidRDefault="00434E91" w:rsidP="001A2D9D">
            <w:pPr>
              <w:jc w:val="center"/>
              <w:rPr>
                <w:color w:val="000000"/>
                <w:sz w:val="18"/>
                <w:szCs w:val="18"/>
              </w:rPr>
            </w:pPr>
            <w:r w:rsidRPr="00753772">
              <w:rPr>
                <w:color w:val="000000"/>
                <w:sz w:val="18"/>
                <w:szCs w:val="18"/>
              </w:rPr>
              <w:t>ЗУ:</w:t>
            </w:r>
          </w:p>
          <w:p w:rsidR="00434E91" w:rsidRPr="00753772" w:rsidRDefault="00434E91" w:rsidP="001A2D9D">
            <w:pPr>
              <w:jc w:val="center"/>
              <w:rPr>
                <w:color w:val="000000"/>
                <w:sz w:val="18"/>
                <w:szCs w:val="18"/>
              </w:rPr>
            </w:pPr>
            <w:r w:rsidRPr="00753772">
              <w:rPr>
                <w:color w:val="000000"/>
                <w:sz w:val="18"/>
                <w:szCs w:val="18"/>
              </w:rPr>
              <w:t>59:01:4410117:3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34E91" w:rsidRPr="00753772" w:rsidRDefault="00434E91" w:rsidP="001A2D9D">
            <w:pPr>
              <w:jc w:val="center"/>
              <w:rPr>
                <w:color w:val="000000"/>
                <w:sz w:val="18"/>
                <w:szCs w:val="18"/>
              </w:rPr>
            </w:pPr>
            <w:r w:rsidRPr="00753772">
              <w:rPr>
                <w:color w:val="000000"/>
                <w:sz w:val="18"/>
                <w:szCs w:val="18"/>
              </w:rPr>
              <w:t>674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34E91" w:rsidRPr="00753772" w:rsidRDefault="00434E91" w:rsidP="001A2D9D">
            <w:pPr>
              <w:jc w:val="center"/>
              <w:rPr>
                <w:color w:val="000000"/>
                <w:sz w:val="18"/>
                <w:szCs w:val="18"/>
              </w:rPr>
            </w:pPr>
            <w:r w:rsidRPr="00753772">
              <w:rPr>
                <w:color w:val="000000"/>
                <w:sz w:val="18"/>
                <w:szCs w:val="18"/>
              </w:rPr>
              <w:t>600,2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34E91" w:rsidRPr="00753772" w:rsidRDefault="00434E91" w:rsidP="001A2D9D">
            <w:pPr>
              <w:jc w:val="center"/>
              <w:rPr>
                <w:color w:val="000000"/>
                <w:sz w:val="18"/>
                <w:szCs w:val="18"/>
              </w:rPr>
            </w:pPr>
            <w:r w:rsidRPr="00753772">
              <w:rPr>
                <w:color w:val="000000"/>
                <w:sz w:val="18"/>
                <w:szCs w:val="18"/>
              </w:rPr>
              <w:t>Под строительство административного здания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34E91" w:rsidRPr="00753772" w:rsidRDefault="00434E91" w:rsidP="001A2D9D">
            <w:pPr>
              <w:jc w:val="center"/>
              <w:rPr>
                <w:color w:val="000000"/>
                <w:sz w:val="18"/>
                <w:szCs w:val="18"/>
              </w:rPr>
            </w:pPr>
            <w:r w:rsidRPr="00753772">
              <w:rPr>
                <w:color w:val="000000"/>
                <w:sz w:val="18"/>
                <w:szCs w:val="18"/>
              </w:rPr>
              <w:t>Частная собственность,</w:t>
            </w:r>
          </w:p>
          <w:p w:rsidR="00434E91" w:rsidRPr="00753772" w:rsidRDefault="00434E91" w:rsidP="001A2D9D">
            <w:pPr>
              <w:jc w:val="center"/>
              <w:rPr>
                <w:color w:val="000000"/>
                <w:sz w:val="18"/>
                <w:szCs w:val="18"/>
                <w:highlight w:val="green"/>
              </w:rPr>
            </w:pPr>
            <w:r w:rsidRPr="00753772">
              <w:rPr>
                <w:color w:val="000000"/>
                <w:sz w:val="18"/>
                <w:szCs w:val="18"/>
              </w:rPr>
              <w:t>юридическое лицо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34E91" w:rsidRPr="00753772" w:rsidRDefault="00434E91" w:rsidP="001A2D9D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Изъятие, снос</w:t>
            </w:r>
          </w:p>
        </w:tc>
      </w:tr>
    </w:tbl>
    <w:p w:rsidR="00FB3AEB" w:rsidRPr="00FB3AEB" w:rsidRDefault="00FB3AEB" w:rsidP="00FB3AEB">
      <w:pPr>
        <w:spacing w:line="240" w:lineRule="exact"/>
        <w:rPr>
          <w:i/>
          <w:iCs/>
          <w:sz w:val="20"/>
        </w:rPr>
      </w:pPr>
      <w:r w:rsidRPr="00FB3AEB">
        <w:rPr>
          <w:i/>
          <w:iCs/>
          <w:sz w:val="20"/>
        </w:rPr>
        <w:t>* В соответствии со сведениями, содержащимися в Едином государственном реестре недвижимости</w:t>
      </w:r>
    </w:p>
    <w:p w:rsidR="00F7485C" w:rsidRDefault="00F7485C" w:rsidP="00A82E71">
      <w:pPr>
        <w:ind w:right="-314"/>
        <w:jc w:val="both"/>
        <w:rPr>
          <w:rFonts w:eastAsia="Calibri"/>
          <w:b/>
          <w:szCs w:val="28"/>
          <w:lang w:eastAsia="en-US"/>
        </w:rPr>
      </w:pPr>
    </w:p>
    <w:p w:rsidR="003077A2" w:rsidRPr="00FB3AEB" w:rsidRDefault="003077A2" w:rsidP="00A82E71">
      <w:pPr>
        <w:ind w:right="-314"/>
        <w:jc w:val="both"/>
        <w:rPr>
          <w:b/>
          <w:szCs w:val="24"/>
        </w:rPr>
      </w:pPr>
    </w:p>
    <w:p w:rsidR="00FD738E" w:rsidRDefault="00FD738E" w:rsidP="00E91E8D">
      <w:pPr>
        <w:spacing w:after="120" w:line="240" w:lineRule="exact"/>
        <w:rPr>
          <w:rFonts w:eastAsia="Calibri"/>
          <w:b/>
          <w:szCs w:val="28"/>
          <w:lang w:eastAsia="en-US"/>
        </w:rPr>
      </w:pPr>
    </w:p>
    <w:p w:rsidR="00E91E8D" w:rsidRDefault="00E91E8D" w:rsidP="00E91E8D">
      <w:pPr>
        <w:spacing w:after="120" w:line="240" w:lineRule="exact"/>
        <w:rPr>
          <w:rFonts w:eastAsia="Calibri"/>
          <w:b/>
          <w:szCs w:val="28"/>
          <w:lang w:eastAsia="en-US"/>
        </w:rPr>
      </w:pPr>
    </w:p>
    <w:p w:rsidR="00753772" w:rsidRDefault="00753772" w:rsidP="00E91E8D">
      <w:pPr>
        <w:spacing w:after="120" w:line="240" w:lineRule="exact"/>
        <w:rPr>
          <w:rFonts w:eastAsia="Calibri"/>
          <w:b/>
          <w:szCs w:val="28"/>
          <w:lang w:eastAsia="en-US"/>
        </w:rPr>
      </w:pPr>
    </w:p>
    <w:p w:rsidR="00753772" w:rsidRDefault="00753772" w:rsidP="00E91E8D">
      <w:pPr>
        <w:spacing w:after="120" w:line="240" w:lineRule="exact"/>
        <w:rPr>
          <w:rFonts w:eastAsia="Calibri"/>
          <w:b/>
          <w:szCs w:val="28"/>
          <w:lang w:eastAsia="en-US"/>
        </w:rPr>
      </w:pPr>
    </w:p>
    <w:p w:rsidR="00753772" w:rsidRDefault="00753772" w:rsidP="00E91E8D">
      <w:pPr>
        <w:spacing w:after="120" w:line="240" w:lineRule="exact"/>
        <w:rPr>
          <w:rFonts w:eastAsia="Calibri"/>
          <w:b/>
          <w:szCs w:val="28"/>
          <w:lang w:eastAsia="en-US"/>
        </w:rPr>
      </w:pPr>
    </w:p>
    <w:p w:rsidR="00434E91" w:rsidRDefault="00434E91">
      <w:pPr>
        <w:rPr>
          <w:b/>
          <w:szCs w:val="24"/>
        </w:rPr>
      </w:pPr>
      <w:r>
        <w:rPr>
          <w:b/>
          <w:szCs w:val="24"/>
        </w:rPr>
        <w:br w:type="page"/>
      </w:r>
    </w:p>
    <w:p w:rsidR="00FE401C" w:rsidRDefault="00FD738E" w:rsidP="000C1E7C">
      <w:pPr>
        <w:tabs>
          <w:tab w:val="center" w:pos="7143"/>
        </w:tabs>
        <w:spacing w:after="120"/>
        <w:ind w:firstLine="709"/>
        <w:jc w:val="both"/>
        <w:rPr>
          <w:b/>
          <w:szCs w:val="24"/>
        </w:rPr>
      </w:pPr>
      <w:r w:rsidRPr="00FD738E">
        <w:rPr>
          <w:b/>
          <w:szCs w:val="24"/>
        </w:rPr>
        <w:lastRenderedPageBreak/>
        <w:t xml:space="preserve">Раздел </w:t>
      </w:r>
      <w:r w:rsidR="00823CC9">
        <w:rPr>
          <w:b/>
          <w:szCs w:val="24"/>
          <w:lang w:val="en-US"/>
        </w:rPr>
        <w:t>V</w:t>
      </w:r>
      <w:r w:rsidR="003F45B5">
        <w:rPr>
          <w:b/>
          <w:szCs w:val="24"/>
          <w:lang w:val="en-US"/>
        </w:rPr>
        <w:t>I</w:t>
      </w:r>
      <w:r w:rsidRPr="00FD738E">
        <w:rPr>
          <w:b/>
          <w:szCs w:val="24"/>
        </w:rPr>
        <w:t xml:space="preserve">. </w:t>
      </w:r>
      <w:r w:rsidR="00E07049">
        <w:rPr>
          <w:b/>
          <w:szCs w:val="24"/>
        </w:rPr>
        <w:t xml:space="preserve">Перечень объектов коммунальной, социальной, транспортной инфраструктур, в том числе подлежащих изъятию </w:t>
      </w:r>
      <w:r w:rsidR="00E07049" w:rsidRPr="009D7BDA">
        <w:rPr>
          <w:b/>
          <w:szCs w:val="24"/>
        </w:rPr>
        <w:t>для государственных или муниципальных нужд в целях комплексного развития территори</w:t>
      </w:r>
      <w:r w:rsidR="00434E91">
        <w:rPr>
          <w:b/>
          <w:szCs w:val="24"/>
        </w:rPr>
        <w:t>и</w:t>
      </w:r>
      <w:r w:rsidR="00E07049" w:rsidRPr="009D7BDA">
        <w:rPr>
          <w:b/>
          <w:szCs w:val="24"/>
        </w:rPr>
        <w:t xml:space="preserve"> жилой застройки</w:t>
      </w:r>
      <w:r w:rsidR="00E07049">
        <w:rPr>
          <w:b/>
          <w:szCs w:val="24"/>
        </w:rPr>
        <w:t>, сносу или реконструкции</w:t>
      </w:r>
    </w:p>
    <w:p w:rsidR="000C1E7C" w:rsidRPr="00FE401C" w:rsidRDefault="000C1E7C" w:rsidP="000C1E7C">
      <w:pPr>
        <w:tabs>
          <w:tab w:val="center" w:pos="7143"/>
        </w:tabs>
        <w:spacing w:after="120"/>
        <w:ind w:firstLine="709"/>
        <w:jc w:val="both"/>
        <w:rPr>
          <w:b/>
          <w:szCs w:val="24"/>
        </w:rPr>
      </w:pPr>
    </w:p>
    <w:tbl>
      <w:tblPr>
        <w:tblW w:w="5327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1984"/>
        <w:gridCol w:w="1843"/>
        <w:gridCol w:w="1984"/>
        <w:gridCol w:w="1418"/>
        <w:gridCol w:w="1701"/>
        <w:gridCol w:w="1986"/>
        <w:gridCol w:w="2126"/>
        <w:gridCol w:w="1842"/>
      </w:tblGrid>
      <w:tr w:rsidR="00FD738E" w:rsidRPr="00FD738E" w:rsidTr="0068129D">
        <w:trPr>
          <w:trHeight w:val="2300"/>
          <w:tblHeader/>
        </w:trPr>
        <w:tc>
          <w:tcPr>
            <w:tcW w:w="566" w:type="dxa"/>
            <w:shd w:val="clear" w:color="auto" w:fill="auto"/>
            <w:vAlign w:val="center"/>
          </w:tcPr>
          <w:p w:rsidR="00FD738E" w:rsidRPr="00FD738E" w:rsidRDefault="00FD738E" w:rsidP="00FD738E">
            <w:pPr>
              <w:jc w:val="center"/>
              <w:rPr>
                <w:b/>
                <w:bCs/>
                <w:sz w:val="20"/>
              </w:rPr>
            </w:pPr>
            <w:r w:rsidRPr="00FD738E">
              <w:rPr>
                <w:b/>
                <w:bCs/>
                <w:sz w:val="20"/>
              </w:rPr>
              <w:t>№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D738E" w:rsidRPr="00FD738E" w:rsidRDefault="00FD738E" w:rsidP="00FD738E">
            <w:pPr>
              <w:jc w:val="center"/>
              <w:rPr>
                <w:b/>
                <w:bCs/>
                <w:sz w:val="20"/>
              </w:rPr>
            </w:pPr>
            <w:r w:rsidRPr="00FD738E">
              <w:rPr>
                <w:b/>
                <w:bCs/>
                <w:sz w:val="20"/>
              </w:rPr>
              <w:t>Адрес (местоположение) объекта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D738E" w:rsidRPr="00E75E35" w:rsidRDefault="00FD738E" w:rsidP="00FD738E">
            <w:pPr>
              <w:jc w:val="center"/>
              <w:rPr>
                <w:b/>
                <w:bCs/>
                <w:sz w:val="20"/>
                <w:lang w:val="en-US"/>
              </w:rPr>
            </w:pPr>
            <w:r w:rsidRPr="00FD738E">
              <w:rPr>
                <w:b/>
                <w:bCs/>
                <w:sz w:val="20"/>
              </w:rPr>
              <w:t>Наименование/ назначение объекта</w:t>
            </w:r>
            <w:r w:rsidR="00E75E35">
              <w:rPr>
                <w:b/>
                <w:bCs/>
                <w:sz w:val="20"/>
                <w:lang w:val="en-US"/>
              </w:rPr>
              <w:t>*</w:t>
            </w:r>
          </w:p>
          <w:p w:rsidR="00FD738E" w:rsidRPr="00FD738E" w:rsidRDefault="00FD738E" w:rsidP="00FD738E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FD738E" w:rsidRPr="00E75E35" w:rsidRDefault="00FD738E" w:rsidP="00FD738E">
            <w:pPr>
              <w:jc w:val="center"/>
              <w:rPr>
                <w:b/>
                <w:bCs/>
                <w:sz w:val="20"/>
              </w:rPr>
            </w:pPr>
            <w:r w:rsidRPr="00FD738E">
              <w:rPr>
                <w:b/>
                <w:bCs/>
                <w:sz w:val="20"/>
              </w:rPr>
              <w:t xml:space="preserve">Кадастровый номер объекта (ОКС) и </w:t>
            </w:r>
            <w:r w:rsidRPr="00FD738E">
              <w:rPr>
                <w:b/>
                <w:bCs/>
                <w:color w:val="000000"/>
                <w:sz w:val="20"/>
              </w:rPr>
              <w:t xml:space="preserve">земельного участка (ЗУ), </w:t>
            </w:r>
            <w:r w:rsidRPr="00FD738E">
              <w:rPr>
                <w:b/>
                <w:bCs/>
                <w:sz w:val="20"/>
              </w:rPr>
              <w:t>на котором расположен объект</w:t>
            </w:r>
            <w:r w:rsidR="00E75E35" w:rsidRPr="00E75E35">
              <w:rPr>
                <w:b/>
                <w:bCs/>
                <w:sz w:val="20"/>
              </w:rPr>
              <w:t>*</w:t>
            </w:r>
          </w:p>
          <w:p w:rsidR="00FD738E" w:rsidRPr="00FD738E" w:rsidRDefault="00FD738E" w:rsidP="00FD738E">
            <w:pPr>
              <w:jc w:val="center"/>
              <w:rPr>
                <w:b/>
                <w:bCs/>
                <w:sz w:val="20"/>
              </w:rPr>
            </w:pPr>
            <w:r w:rsidRPr="00FD738E">
              <w:rPr>
                <w:b/>
                <w:bCs/>
                <w:sz w:val="20"/>
              </w:rPr>
              <w:t>(при наличии)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D738E" w:rsidRPr="00E75E35" w:rsidRDefault="00FD738E" w:rsidP="00FD738E">
            <w:pPr>
              <w:jc w:val="center"/>
              <w:rPr>
                <w:b/>
                <w:bCs/>
                <w:sz w:val="20"/>
              </w:rPr>
            </w:pPr>
            <w:r w:rsidRPr="00FD738E">
              <w:rPr>
                <w:b/>
                <w:bCs/>
                <w:sz w:val="20"/>
              </w:rPr>
              <w:t xml:space="preserve">Площадь земельного участка, </w:t>
            </w:r>
            <w:r w:rsidRPr="00FD738E">
              <w:rPr>
                <w:b/>
                <w:bCs/>
                <w:sz w:val="20"/>
              </w:rPr>
              <w:br/>
              <w:t>на котором расположен объект</w:t>
            </w:r>
            <w:r w:rsidR="00E75E35" w:rsidRPr="00E75E35">
              <w:rPr>
                <w:b/>
                <w:bCs/>
                <w:sz w:val="20"/>
              </w:rPr>
              <w:t>*</w:t>
            </w:r>
          </w:p>
          <w:p w:rsidR="00FD738E" w:rsidRPr="00E75E35" w:rsidRDefault="00FD738E" w:rsidP="00FD738E">
            <w:pPr>
              <w:jc w:val="center"/>
              <w:rPr>
                <w:b/>
                <w:bCs/>
                <w:sz w:val="20"/>
              </w:rPr>
            </w:pPr>
            <w:r w:rsidRPr="00FD738E">
              <w:rPr>
                <w:b/>
                <w:bCs/>
                <w:sz w:val="20"/>
              </w:rPr>
              <w:t>(если земе</w:t>
            </w:r>
            <w:r w:rsidR="00E75E35">
              <w:rPr>
                <w:b/>
                <w:bCs/>
                <w:sz w:val="20"/>
              </w:rPr>
              <w:t>льный участок образован), кв.м.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D738E" w:rsidRPr="00FD738E" w:rsidRDefault="00FD738E" w:rsidP="00FD738E">
            <w:pPr>
              <w:jc w:val="center"/>
              <w:rPr>
                <w:b/>
                <w:bCs/>
                <w:strike/>
                <w:color w:val="FF0000"/>
                <w:sz w:val="20"/>
              </w:rPr>
            </w:pPr>
            <w:r w:rsidRPr="00FD738E">
              <w:rPr>
                <w:b/>
                <w:bCs/>
                <w:sz w:val="20"/>
              </w:rPr>
              <w:t>Площадь, протяж</w:t>
            </w:r>
            <w:r w:rsidR="006D3B08">
              <w:rPr>
                <w:b/>
                <w:bCs/>
                <w:sz w:val="20"/>
              </w:rPr>
              <w:t>ен</w:t>
            </w:r>
            <w:r w:rsidR="00E30CDE">
              <w:rPr>
                <w:b/>
                <w:bCs/>
                <w:sz w:val="20"/>
              </w:rPr>
              <w:t>ность</w:t>
            </w:r>
            <w:r w:rsidRPr="00FD738E">
              <w:rPr>
                <w:b/>
                <w:bCs/>
                <w:sz w:val="20"/>
              </w:rPr>
              <w:t>, объем или иной показатель основной характеристики объекта*</w:t>
            </w:r>
          </w:p>
        </w:tc>
        <w:tc>
          <w:tcPr>
            <w:tcW w:w="1986" w:type="dxa"/>
            <w:shd w:val="clear" w:color="auto" w:fill="auto"/>
            <w:vAlign w:val="center"/>
          </w:tcPr>
          <w:p w:rsidR="0068129D" w:rsidRDefault="00FD738E" w:rsidP="00FD738E">
            <w:pPr>
              <w:jc w:val="center"/>
              <w:rPr>
                <w:b/>
                <w:bCs/>
                <w:sz w:val="20"/>
              </w:rPr>
            </w:pPr>
            <w:r w:rsidRPr="00FD738E">
              <w:rPr>
                <w:b/>
                <w:bCs/>
                <w:sz w:val="20"/>
              </w:rPr>
              <w:t xml:space="preserve">Вид собственности на объект, сведения </w:t>
            </w:r>
          </w:p>
          <w:p w:rsidR="00FD738E" w:rsidRPr="00FD738E" w:rsidRDefault="00FD738E" w:rsidP="00FD738E">
            <w:pPr>
              <w:jc w:val="center"/>
              <w:rPr>
                <w:b/>
                <w:bCs/>
                <w:sz w:val="20"/>
              </w:rPr>
            </w:pPr>
            <w:r w:rsidRPr="00FD738E">
              <w:rPr>
                <w:b/>
                <w:bCs/>
                <w:sz w:val="20"/>
              </w:rPr>
              <w:t>о собственнике объекта*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D738E" w:rsidRPr="00E75E35" w:rsidRDefault="00FD738E" w:rsidP="00FD738E">
            <w:pPr>
              <w:jc w:val="center"/>
              <w:rPr>
                <w:b/>
                <w:bCs/>
                <w:sz w:val="20"/>
              </w:rPr>
            </w:pPr>
            <w:r w:rsidRPr="00FD738E">
              <w:rPr>
                <w:b/>
                <w:bCs/>
                <w:sz w:val="20"/>
              </w:rPr>
              <w:t>Сведения об ином правообладателе объекта</w:t>
            </w:r>
            <w:r w:rsidR="00E75E35" w:rsidRPr="00E75E35">
              <w:rPr>
                <w:b/>
                <w:bCs/>
                <w:sz w:val="20"/>
              </w:rPr>
              <w:t>*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FD738E" w:rsidRPr="00FD738E" w:rsidRDefault="00FD738E" w:rsidP="00FD738E">
            <w:pPr>
              <w:jc w:val="center"/>
              <w:rPr>
                <w:b/>
                <w:bCs/>
                <w:sz w:val="20"/>
              </w:rPr>
            </w:pPr>
            <w:r w:rsidRPr="00FD738E">
              <w:rPr>
                <w:b/>
                <w:bCs/>
                <w:sz w:val="20"/>
              </w:rPr>
              <w:t xml:space="preserve">Планируемые мероприятия </w:t>
            </w:r>
            <w:r w:rsidR="00F02D4D">
              <w:rPr>
                <w:b/>
                <w:bCs/>
                <w:sz w:val="20"/>
              </w:rPr>
              <w:br/>
            </w:r>
            <w:r w:rsidRPr="00FD738E">
              <w:rPr>
                <w:b/>
                <w:bCs/>
                <w:sz w:val="20"/>
              </w:rPr>
              <w:t>в отношении объекта</w:t>
            </w:r>
          </w:p>
        </w:tc>
      </w:tr>
      <w:tr w:rsidR="00FD738E" w:rsidRPr="00FD738E" w:rsidTr="00B32311">
        <w:trPr>
          <w:trHeight w:val="226"/>
        </w:trPr>
        <w:tc>
          <w:tcPr>
            <w:tcW w:w="15450" w:type="dxa"/>
            <w:gridSpan w:val="9"/>
            <w:shd w:val="clear" w:color="auto" w:fill="auto"/>
            <w:vAlign w:val="center"/>
          </w:tcPr>
          <w:p w:rsidR="00FD738E" w:rsidRPr="00FD738E" w:rsidRDefault="00FD738E" w:rsidP="00FD738E">
            <w:pPr>
              <w:jc w:val="center"/>
              <w:rPr>
                <w:b/>
                <w:bCs/>
                <w:iCs/>
                <w:sz w:val="20"/>
                <w:lang w:val="en-US"/>
              </w:rPr>
            </w:pPr>
            <w:r w:rsidRPr="00FD738E">
              <w:rPr>
                <w:b/>
                <w:bCs/>
                <w:iCs/>
                <w:sz w:val="20"/>
                <w:lang w:val="en-US"/>
              </w:rPr>
              <w:t>I</w:t>
            </w:r>
            <w:r w:rsidRPr="00FD738E">
              <w:rPr>
                <w:b/>
                <w:bCs/>
                <w:iCs/>
                <w:sz w:val="20"/>
              </w:rPr>
              <w:t>. Объекты коммунальной инфраструктуры</w:t>
            </w:r>
          </w:p>
        </w:tc>
      </w:tr>
      <w:tr w:rsidR="00753772" w:rsidRPr="00EF52E3" w:rsidTr="0068129D">
        <w:trPr>
          <w:trHeight w:val="174"/>
        </w:trPr>
        <w:tc>
          <w:tcPr>
            <w:tcW w:w="566" w:type="dxa"/>
            <w:shd w:val="clear" w:color="auto" w:fill="auto"/>
            <w:vAlign w:val="center"/>
          </w:tcPr>
          <w:p w:rsidR="00753772" w:rsidRPr="00EF52E3" w:rsidRDefault="00753772" w:rsidP="00EF52E3">
            <w:pPr>
              <w:jc w:val="center"/>
              <w:rPr>
                <w:sz w:val="18"/>
                <w:szCs w:val="18"/>
              </w:rPr>
            </w:pPr>
            <w:r w:rsidRPr="00EF52E3">
              <w:rPr>
                <w:sz w:val="18"/>
                <w:szCs w:val="18"/>
              </w:rPr>
              <w:t>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53772" w:rsidRPr="00EF52E3" w:rsidRDefault="00753772" w:rsidP="00EF52E3">
            <w:pPr>
              <w:jc w:val="center"/>
              <w:rPr>
                <w:sz w:val="18"/>
                <w:szCs w:val="18"/>
              </w:rPr>
            </w:pPr>
            <w:r w:rsidRPr="00F7182C">
              <w:rPr>
                <w:sz w:val="18"/>
                <w:szCs w:val="18"/>
              </w:rPr>
              <w:t>В грани</w:t>
            </w:r>
            <w:r>
              <w:rPr>
                <w:sz w:val="18"/>
                <w:szCs w:val="18"/>
              </w:rPr>
              <w:t xml:space="preserve">цах территории жилой застройки, подлежащей комплексному </w:t>
            </w:r>
            <w:r w:rsidRPr="00F7182C">
              <w:rPr>
                <w:sz w:val="18"/>
                <w:szCs w:val="18"/>
              </w:rPr>
              <w:t xml:space="preserve">развитию 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53772" w:rsidRPr="007C03FF" w:rsidRDefault="00753772" w:rsidP="007C03FF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7C03FF">
              <w:rPr>
                <w:sz w:val="18"/>
                <w:szCs w:val="18"/>
              </w:rPr>
              <w:t>Сооружения электроэнергетики/</w:t>
            </w:r>
          </w:p>
          <w:p w:rsidR="00753772" w:rsidRPr="00EF52E3" w:rsidRDefault="00753772" w:rsidP="007C03FF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7C03FF">
              <w:rPr>
                <w:sz w:val="18"/>
                <w:szCs w:val="18"/>
              </w:rPr>
              <w:t>Технологический комплекс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53772" w:rsidRDefault="00753772" w:rsidP="00EF52E3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>
              <w:rPr>
                <w:bCs/>
                <w:sz w:val="18"/>
                <w:szCs w:val="18"/>
                <w:shd w:val="clear" w:color="auto" w:fill="FFFFFF"/>
              </w:rPr>
              <w:t>ОКС:</w:t>
            </w:r>
          </w:p>
          <w:p w:rsidR="00753772" w:rsidRDefault="00753772" w:rsidP="00EF52E3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F7182C">
              <w:rPr>
                <w:bCs/>
                <w:sz w:val="18"/>
                <w:szCs w:val="18"/>
                <w:shd w:val="clear" w:color="auto" w:fill="FFFFFF"/>
              </w:rPr>
              <w:t>59:01:0000000:10593</w:t>
            </w:r>
          </w:p>
          <w:p w:rsidR="00753772" w:rsidRDefault="00753772" w:rsidP="00EF52E3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>
              <w:rPr>
                <w:bCs/>
                <w:sz w:val="18"/>
                <w:szCs w:val="18"/>
                <w:shd w:val="clear" w:color="auto" w:fill="FFFFFF"/>
              </w:rPr>
              <w:t>ЗУ:</w:t>
            </w:r>
          </w:p>
          <w:p w:rsidR="00753772" w:rsidRDefault="00753772" w:rsidP="001764FF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F7182C">
              <w:rPr>
                <w:bCs/>
                <w:sz w:val="18"/>
                <w:szCs w:val="18"/>
                <w:shd w:val="clear" w:color="auto" w:fill="FFFFFF"/>
              </w:rPr>
              <w:t>59:01:4319155:14</w:t>
            </w:r>
          </w:p>
          <w:p w:rsidR="00A46808" w:rsidRPr="00EF52E3" w:rsidRDefault="00A46808" w:rsidP="001764FF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A46808">
              <w:rPr>
                <w:bCs/>
                <w:sz w:val="18"/>
                <w:szCs w:val="18"/>
                <w:shd w:val="clear" w:color="auto" w:fill="FFFFFF"/>
              </w:rPr>
              <w:t>59:01:0000000:79653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46808" w:rsidRDefault="00A46808" w:rsidP="001764FF">
            <w:pPr>
              <w:jc w:val="center"/>
              <w:rPr>
                <w:sz w:val="18"/>
                <w:szCs w:val="18"/>
              </w:rPr>
            </w:pPr>
          </w:p>
          <w:p w:rsidR="00A46808" w:rsidRDefault="00A46808" w:rsidP="001764FF">
            <w:pPr>
              <w:jc w:val="center"/>
              <w:rPr>
                <w:sz w:val="18"/>
                <w:szCs w:val="18"/>
              </w:rPr>
            </w:pPr>
          </w:p>
          <w:p w:rsidR="00A46808" w:rsidRDefault="00A46808" w:rsidP="001764FF">
            <w:pPr>
              <w:jc w:val="center"/>
              <w:rPr>
                <w:sz w:val="18"/>
                <w:szCs w:val="18"/>
              </w:rPr>
            </w:pPr>
          </w:p>
          <w:p w:rsidR="00A46808" w:rsidRDefault="00753772" w:rsidP="001764FF">
            <w:pPr>
              <w:jc w:val="center"/>
              <w:rPr>
                <w:sz w:val="18"/>
                <w:szCs w:val="18"/>
              </w:rPr>
            </w:pPr>
            <w:r w:rsidRPr="00F7182C">
              <w:rPr>
                <w:sz w:val="18"/>
                <w:szCs w:val="18"/>
              </w:rPr>
              <w:t>360</w:t>
            </w:r>
          </w:p>
          <w:p w:rsidR="00753772" w:rsidRPr="001764FF" w:rsidRDefault="00A46808" w:rsidP="001764FF">
            <w:pPr>
              <w:jc w:val="center"/>
              <w:rPr>
                <w:sz w:val="18"/>
                <w:szCs w:val="18"/>
              </w:rPr>
            </w:pPr>
            <w:r w:rsidRPr="00A46808">
              <w:rPr>
                <w:sz w:val="18"/>
                <w:szCs w:val="18"/>
              </w:rPr>
              <w:t>1878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53772" w:rsidRPr="00EF52E3" w:rsidRDefault="00753772" w:rsidP="00EF52E3">
            <w:pPr>
              <w:jc w:val="center"/>
              <w:rPr>
                <w:sz w:val="18"/>
                <w:szCs w:val="18"/>
              </w:rPr>
            </w:pPr>
            <w:r w:rsidRPr="00F7182C">
              <w:rPr>
                <w:sz w:val="18"/>
                <w:szCs w:val="18"/>
              </w:rPr>
              <w:t>1 м</w:t>
            </w:r>
          </w:p>
        </w:tc>
        <w:tc>
          <w:tcPr>
            <w:tcW w:w="1986" w:type="dxa"/>
            <w:shd w:val="clear" w:color="auto" w:fill="auto"/>
            <w:vAlign w:val="center"/>
          </w:tcPr>
          <w:p w:rsidR="00753772" w:rsidRPr="00F94386" w:rsidRDefault="00753772" w:rsidP="007630A6">
            <w:pPr>
              <w:jc w:val="center"/>
              <w:rPr>
                <w:sz w:val="18"/>
                <w:szCs w:val="18"/>
              </w:rPr>
            </w:pPr>
            <w:r w:rsidRPr="00F94386">
              <w:rPr>
                <w:sz w:val="18"/>
                <w:szCs w:val="18"/>
              </w:rPr>
              <w:t>Частная собственность,</w:t>
            </w:r>
          </w:p>
          <w:p w:rsidR="00753772" w:rsidRPr="00F94386" w:rsidRDefault="00753772" w:rsidP="00E1662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ОАО</w:t>
            </w:r>
            <w:r w:rsidRPr="00F94386">
              <w:rPr>
                <w:sz w:val="18"/>
                <w:szCs w:val="18"/>
              </w:rPr>
              <w:t xml:space="preserve"> «</w:t>
            </w:r>
            <w:r>
              <w:rPr>
                <w:sz w:val="18"/>
                <w:szCs w:val="18"/>
              </w:rPr>
              <w:t>МРСК</w:t>
            </w:r>
            <w:r w:rsidRPr="00F94386">
              <w:rPr>
                <w:sz w:val="18"/>
                <w:szCs w:val="18"/>
              </w:rPr>
              <w:t xml:space="preserve"> Урала»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53772" w:rsidRPr="00F94386" w:rsidRDefault="00753772" w:rsidP="007630A6">
            <w:pPr>
              <w:jc w:val="center"/>
              <w:rPr>
                <w:sz w:val="18"/>
                <w:szCs w:val="18"/>
              </w:rPr>
            </w:pPr>
            <w:r w:rsidRPr="00F94386">
              <w:rPr>
                <w:sz w:val="18"/>
                <w:szCs w:val="18"/>
              </w:rPr>
              <w:t>-</w:t>
            </w:r>
          </w:p>
        </w:tc>
        <w:tc>
          <w:tcPr>
            <w:tcW w:w="1842" w:type="dxa"/>
            <w:vMerge w:val="restart"/>
            <w:shd w:val="clear" w:color="auto" w:fill="auto"/>
            <w:vAlign w:val="center"/>
          </w:tcPr>
          <w:p w:rsidR="00753772" w:rsidRPr="00753772" w:rsidRDefault="00753772" w:rsidP="00753772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Межквартальные – строительство/</w:t>
            </w:r>
          </w:p>
          <w:p w:rsidR="00753772" w:rsidRPr="00753772" w:rsidRDefault="00753772" w:rsidP="00753772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реконструкция в соответствии с проектной документацией ресурсоснабжающих организаций, внутриквартальные –вынос/</w:t>
            </w:r>
          </w:p>
          <w:p w:rsidR="00753772" w:rsidRPr="00EF52E3" w:rsidRDefault="00753772" w:rsidP="00753772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переустройство/строительство</w:t>
            </w:r>
          </w:p>
        </w:tc>
      </w:tr>
      <w:tr w:rsidR="00753772" w:rsidRPr="00EF52E3" w:rsidTr="0068129D">
        <w:trPr>
          <w:trHeight w:val="106"/>
        </w:trPr>
        <w:tc>
          <w:tcPr>
            <w:tcW w:w="566" w:type="dxa"/>
            <w:shd w:val="clear" w:color="auto" w:fill="auto"/>
            <w:vAlign w:val="center"/>
          </w:tcPr>
          <w:p w:rsidR="00753772" w:rsidRPr="00EF52E3" w:rsidRDefault="00753772" w:rsidP="00EF52E3">
            <w:pPr>
              <w:jc w:val="center"/>
              <w:rPr>
                <w:sz w:val="18"/>
                <w:szCs w:val="18"/>
              </w:rPr>
            </w:pPr>
            <w:r w:rsidRPr="00EF52E3">
              <w:rPr>
                <w:sz w:val="18"/>
                <w:szCs w:val="18"/>
              </w:rPr>
              <w:t>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53772" w:rsidRPr="00EF52E3" w:rsidRDefault="00753772" w:rsidP="00EF52E3">
            <w:pPr>
              <w:jc w:val="center"/>
              <w:rPr>
                <w:sz w:val="18"/>
                <w:szCs w:val="18"/>
              </w:rPr>
            </w:pPr>
            <w:r w:rsidRPr="00F7182C">
              <w:rPr>
                <w:sz w:val="18"/>
                <w:szCs w:val="18"/>
              </w:rPr>
              <w:t xml:space="preserve">В границах территории жилой застройки, подлежащей комплексному развитию 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53772" w:rsidRPr="00EF52E3" w:rsidRDefault="00753772" w:rsidP="00EF52E3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F7182C">
              <w:rPr>
                <w:sz w:val="18"/>
                <w:szCs w:val="18"/>
              </w:rPr>
              <w:t>Телефонная канализация АТС-12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53772" w:rsidRDefault="00753772" w:rsidP="00EF52E3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>
              <w:rPr>
                <w:bCs/>
                <w:sz w:val="18"/>
                <w:szCs w:val="18"/>
                <w:shd w:val="clear" w:color="auto" w:fill="FFFFFF"/>
              </w:rPr>
              <w:t>ОКС:</w:t>
            </w:r>
          </w:p>
          <w:p w:rsidR="00753772" w:rsidRDefault="00753772" w:rsidP="00EF52E3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F7182C">
              <w:rPr>
                <w:bCs/>
                <w:sz w:val="18"/>
                <w:szCs w:val="18"/>
                <w:shd w:val="clear" w:color="auto" w:fill="FFFFFF"/>
              </w:rPr>
              <w:t>59:01:0000000:51672</w:t>
            </w:r>
          </w:p>
          <w:p w:rsidR="00753772" w:rsidRDefault="00753772" w:rsidP="00EF52E3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>
              <w:rPr>
                <w:bCs/>
                <w:sz w:val="18"/>
                <w:szCs w:val="18"/>
                <w:shd w:val="clear" w:color="auto" w:fill="FFFFFF"/>
              </w:rPr>
              <w:t>ЗУ:</w:t>
            </w:r>
          </w:p>
          <w:p w:rsidR="00753772" w:rsidRDefault="00753772" w:rsidP="00EF52E3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F7182C">
              <w:rPr>
                <w:bCs/>
                <w:sz w:val="18"/>
                <w:szCs w:val="18"/>
                <w:shd w:val="clear" w:color="auto" w:fill="FFFFFF"/>
              </w:rPr>
              <w:t>59:01:4410082:1</w:t>
            </w:r>
          </w:p>
          <w:p w:rsidR="00753772" w:rsidRPr="003077A2" w:rsidRDefault="00753772" w:rsidP="00EF52E3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F7182C">
              <w:rPr>
                <w:bCs/>
                <w:sz w:val="18"/>
                <w:szCs w:val="18"/>
                <w:shd w:val="clear" w:color="auto" w:fill="FFFFFF"/>
              </w:rPr>
              <w:t>59:01:4410082:2</w:t>
            </w:r>
          </w:p>
          <w:p w:rsidR="00753772" w:rsidRDefault="00753772" w:rsidP="00EF52E3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F7182C">
              <w:rPr>
                <w:bCs/>
                <w:sz w:val="18"/>
                <w:szCs w:val="18"/>
                <w:shd w:val="clear" w:color="auto" w:fill="FFFFFF"/>
              </w:rPr>
              <w:t>59:01:4410082:5</w:t>
            </w:r>
          </w:p>
          <w:p w:rsidR="00753772" w:rsidRDefault="00753772" w:rsidP="00EF52E3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B10EC1">
              <w:rPr>
                <w:bCs/>
                <w:sz w:val="18"/>
                <w:szCs w:val="18"/>
                <w:shd w:val="clear" w:color="auto" w:fill="FFFFFF"/>
              </w:rPr>
              <w:t>59:01:4410117:267</w:t>
            </w:r>
          </w:p>
          <w:p w:rsidR="00753772" w:rsidRPr="00EF52E3" w:rsidRDefault="00753772" w:rsidP="00EF52E3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F7182C">
              <w:rPr>
                <w:bCs/>
                <w:sz w:val="18"/>
                <w:szCs w:val="18"/>
                <w:shd w:val="clear" w:color="auto" w:fill="FFFFFF"/>
              </w:rPr>
              <w:t>59:01:4410117:3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53772" w:rsidRDefault="00753772" w:rsidP="00EF52E3">
            <w:pPr>
              <w:jc w:val="center"/>
              <w:rPr>
                <w:sz w:val="18"/>
                <w:szCs w:val="18"/>
              </w:rPr>
            </w:pPr>
          </w:p>
          <w:p w:rsidR="00753772" w:rsidRDefault="00753772" w:rsidP="00EF52E3">
            <w:pPr>
              <w:jc w:val="center"/>
              <w:rPr>
                <w:sz w:val="18"/>
                <w:szCs w:val="18"/>
              </w:rPr>
            </w:pPr>
          </w:p>
          <w:p w:rsidR="00753772" w:rsidRDefault="00753772" w:rsidP="00EF52E3">
            <w:pPr>
              <w:jc w:val="center"/>
              <w:rPr>
                <w:sz w:val="18"/>
                <w:szCs w:val="18"/>
              </w:rPr>
            </w:pPr>
          </w:p>
          <w:p w:rsidR="00753772" w:rsidRDefault="00753772" w:rsidP="00EF52E3">
            <w:pPr>
              <w:jc w:val="center"/>
            </w:pPr>
            <w:r w:rsidRPr="00F7182C">
              <w:rPr>
                <w:sz w:val="18"/>
                <w:szCs w:val="18"/>
              </w:rPr>
              <w:t>1388</w:t>
            </w:r>
            <w:r>
              <w:t xml:space="preserve"> </w:t>
            </w:r>
          </w:p>
          <w:p w:rsidR="00753772" w:rsidRDefault="00753772" w:rsidP="00EF52E3">
            <w:pPr>
              <w:jc w:val="center"/>
            </w:pPr>
            <w:r w:rsidRPr="00F7182C">
              <w:rPr>
                <w:sz w:val="18"/>
                <w:szCs w:val="18"/>
              </w:rPr>
              <w:t>1407,07</w:t>
            </w:r>
            <w:r>
              <w:t xml:space="preserve"> </w:t>
            </w:r>
          </w:p>
          <w:p w:rsidR="00753772" w:rsidRDefault="00753772" w:rsidP="00EF52E3">
            <w:pPr>
              <w:jc w:val="center"/>
            </w:pPr>
            <w:r w:rsidRPr="00F7182C">
              <w:rPr>
                <w:sz w:val="18"/>
                <w:szCs w:val="18"/>
              </w:rPr>
              <w:t>758</w:t>
            </w:r>
            <w:r>
              <w:t xml:space="preserve"> </w:t>
            </w:r>
          </w:p>
          <w:p w:rsidR="00753772" w:rsidRDefault="00753772" w:rsidP="00EF52E3">
            <w:pPr>
              <w:jc w:val="center"/>
            </w:pPr>
            <w:r w:rsidRPr="00B10EC1">
              <w:rPr>
                <w:sz w:val="18"/>
                <w:szCs w:val="18"/>
              </w:rPr>
              <w:t>833</w:t>
            </w:r>
            <w:r>
              <w:t xml:space="preserve"> </w:t>
            </w:r>
          </w:p>
          <w:p w:rsidR="00753772" w:rsidRPr="00686E6C" w:rsidRDefault="00753772" w:rsidP="00EF52E3">
            <w:pPr>
              <w:jc w:val="center"/>
              <w:rPr>
                <w:sz w:val="18"/>
                <w:szCs w:val="18"/>
              </w:rPr>
            </w:pPr>
            <w:r w:rsidRPr="00F7182C">
              <w:rPr>
                <w:sz w:val="18"/>
                <w:szCs w:val="18"/>
              </w:rPr>
              <w:t>674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53772" w:rsidRPr="00EF52E3" w:rsidRDefault="00753772" w:rsidP="00EF52E3">
            <w:pPr>
              <w:jc w:val="center"/>
              <w:rPr>
                <w:sz w:val="18"/>
                <w:szCs w:val="18"/>
              </w:rPr>
            </w:pPr>
            <w:r w:rsidRPr="00F7182C">
              <w:rPr>
                <w:sz w:val="18"/>
                <w:szCs w:val="18"/>
              </w:rPr>
              <w:t>30422 м</w:t>
            </w:r>
          </w:p>
        </w:tc>
        <w:tc>
          <w:tcPr>
            <w:tcW w:w="1986" w:type="dxa"/>
            <w:shd w:val="clear" w:color="auto" w:fill="auto"/>
            <w:vAlign w:val="center"/>
          </w:tcPr>
          <w:p w:rsidR="00753772" w:rsidRDefault="00753772" w:rsidP="009C041B">
            <w:pPr>
              <w:jc w:val="center"/>
              <w:rPr>
                <w:sz w:val="18"/>
                <w:szCs w:val="18"/>
              </w:rPr>
            </w:pPr>
            <w:r w:rsidRPr="00752035">
              <w:rPr>
                <w:sz w:val="18"/>
                <w:szCs w:val="18"/>
              </w:rPr>
              <w:t>Частная собственность,</w:t>
            </w:r>
          </w:p>
          <w:p w:rsidR="00753772" w:rsidRPr="00EF52E3" w:rsidRDefault="00753772" w:rsidP="0075203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ПАО «</w:t>
            </w:r>
            <w:r w:rsidRPr="00E16627">
              <w:rPr>
                <w:sz w:val="18"/>
                <w:szCs w:val="18"/>
              </w:rPr>
              <w:t>РОСТЕЛЕКОМ</w:t>
            </w:r>
            <w:r>
              <w:rPr>
                <w:sz w:val="18"/>
                <w:szCs w:val="18"/>
              </w:rPr>
              <w:t>»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53772" w:rsidRPr="00EF52E3" w:rsidRDefault="00753772" w:rsidP="00EF52E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42" w:type="dxa"/>
            <w:vMerge/>
            <w:shd w:val="clear" w:color="auto" w:fill="auto"/>
            <w:vAlign w:val="center"/>
          </w:tcPr>
          <w:p w:rsidR="00753772" w:rsidRPr="00EF52E3" w:rsidRDefault="00753772" w:rsidP="00EF52E3">
            <w:pPr>
              <w:jc w:val="center"/>
              <w:rPr>
                <w:sz w:val="18"/>
                <w:szCs w:val="18"/>
              </w:rPr>
            </w:pPr>
          </w:p>
        </w:tc>
      </w:tr>
      <w:tr w:rsidR="00753772" w:rsidRPr="00EF52E3" w:rsidTr="0068129D">
        <w:tc>
          <w:tcPr>
            <w:tcW w:w="566" w:type="dxa"/>
            <w:shd w:val="clear" w:color="auto" w:fill="auto"/>
            <w:vAlign w:val="center"/>
          </w:tcPr>
          <w:p w:rsidR="00753772" w:rsidRPr="00EF52E3" w:rsidRDefault="00753772" w:rsidP="00EF52E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53772" w:rsidRPr="00313766" w:rsidRDefault="00753772" w:rsidP="00377164">
            <w:pPr>
              <w:jc w:val="center"/>
              <w:rPr>
                <w:sz w:val="18"/>
                <w:szCs w:val="18"/>
              </w:rPr>
            </w:pPr>
            <w:r w:rsidRPr="00F7182C">
              <w:rPr>
                <w:sz w:val="18"/>
                <w:szCs w:val="18"/>
              </w:rPr>
              <w:t xml:space="preserve">В границах территории жилой застройки, подлежащей комплексному развитию 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53772" w:rsidRPr="00313766" w:rsidRDefault="00753772" w:rsidP="00377164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F7182C">
              <w:rPr>
                <w:sz w:val="18"/>
                <w:szCs w:val="18"/>
              </w:rPr>
              <w:t>Телефонная канализация АТС-65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53772" w:rsidRDefault="00753772" w:rsidP="00377164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>
              <w:rPr>
                <w:bCs/>
                <w:sz w:val="18"/>
                <w:szCs w:val="18"/>
                <w:shd w:val="clear" w:color="auto" w:fill="FFFFFF"/>
              </w:rPr>
              <w:t>ОКС:</w:t>
            </w:r>
          </w:p>
          <w:p w:rsidR="00753772" w:rsidRDefault="00753772" w:rsidP="00377164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F7182C">
              <w:rPr>
                <w:bCs/>
                <w:sz w:val="18"/>
                <w:szCs w:val="18"/>
                <w:shd w:val="clear" w:color="auto" w:fill="FFFFFF"/>
              </w:rPr>
              <w:t>59:01:0000000:51698</w:t>
            </w:r>
          </w:p>
          <w:p w:rsidR="00753772" w:rsidRDefault="00753772" w:rsidP="00377164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>
              <w:rPr>
                <w:bCs/>
                <w:sz w:val="18"/>
                <w:szCs w:val="18"/>
                <w:shd w:val="clear" w:color="auto" w:fill="FFFFFF"/>
              </w:rPr>
              <w:t>ЗУ:</w:t>
            </w:r>
          </w:p>
          <w:p w:rsidR="00753772" w:rsidRDefault="00753772" w:rsidP="00377164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F7182C">
              <w:rPr>
                <w:bCs/>
                <w:sz w:val="18"/>
                <w:szCs w:val="18"/>
                <w:shd w:val="clear" w:color="auto" w:fill="FFFFFF"/>
              </w:rPr>
              <w:t>59:01:4311018:273</w:t>
            </w:r>
          </w:p>
          <w:p w:rsidR="00753772" w:rsidRDefault="00753772" w:rsidP="00377164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F7182C">
              <w:rPr>
                <w:bCs/>
                <w:sz w:val="18"/>
                <w:szCs w:val="18"/>
                <w:shd w:val="clear" w:color="auto" w:fill="FFFFFF"/>
              </w:rPr>
              <w:t>59:01:4311018:3</w:t>
            </w:r>
          </w:p>
          <w:p w:rsidR="00753772" w:rsidRPr="00313766" w:rsidRDefault="00753772" w:rsidP="00377164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F7182C">
              <w:rPr>
                <w:bCs/>
                <w:sz w:val="18"/>
                <w:szCs w:val="18"/>
                <w:shd w:val="clear" w:color="auto" w:fill="FFFFFF"/>
              </w:rPr>
              <w:t>59:01:4319155:14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53772" w:rsidRDefault="00753772" w:rsidP="00377164">
            <w:pPr>
              <w:jc w:val="center"/>
              <w:rPr>
                <w:sz w:val="18"/>
                <w:szCs w:val="18"/>
              </w:rPr>
            </w:pPr>
          </w:p>
          <w:p w:rsidR="00753772" w:rsidRDefault="00753772" w:rsidP="00377164">
            <w:pPr>
              <w:jc w:val="center"/>
              <w:rPr>
                <w:sz w:val="18"/>
                <w:szCs w:val="18"/>
              </w:rPr>
            </w:pPr>
          </w:p>
          <w:p w:rsidR="00753772" w:rsidRDefault="00753772" w:rsidP="00377164">
            <w:pPr>
              <w:jc w:val="center"/>
              <w:rPr>
                <w:sz w:val="18"/>
                <w:szCs w:val="18"/>
              </w:rPr>
            </w:pPr>
          </w:p>
          <w:p w:rsidR="00753772" w:rsidRDefault="00753772" w:rsidP="00377164">
            <w:pPr>
              <w:jc w:val="center"/>
            </w:pPr>
            <w:r w:rsidRPr="00F7182C">
              <w:rPr>
                <w:sz w:val="18"/>
                <w:szCs w:val="18"/>
              </w:rPr>
              <w:t>885</w:t>
            </w:r>
            <w:r>
              <w:t xml:space="preserve"> </w:t>
            </w:r>
          </w:p>
          <w:p w:rsidR="00753772" w:rsidRDefault="00753772" w:rsidP="00377164">
            <w:pPr>
              <w:jc w:val="center"/>
            </w:pPr>
            <w:r w:rsidRPr="00F7182C">
              <w:rPr>
                <w:sz w:val="18"/>
                <w:szCs w:val="18"/>
              </w:rPr>
              <w:t>733</w:t>
            </w:r>
            <w:r>
              <w:t xml:space="preserve"> </w:t>
            </w:r>
          </w:p>
          <w:p w:rsidR="00753772" w:rsidRPr="00313766" w:rsidRDefault="00753772" w:rsidP="00377164">
            <w:pPr>
              <w:jc w:val="center"/>
              <w:rPr>
                <w:sz w:val="18"/>
                <w:szCs w:val="18"/>
              </w:rPr>
            </w:pPr>
            <w:r w:rsidRPr="00F7182C">
              <w:rPr>
                <w:sz w:val="18"/>
                <w:szCs w:val="18"/>
              </w:rPr>
              <w:t>360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53772" w:rsidRPr="00313766" w:rsidRDefault="00753772" w:rsidP="00377164">
            <w:pPr>
              <w:jc w:val="center"/>
              <w:rPr>
                <w:sz w:val="18"/>
                <w:szCs w:val="18"/>
              </w:rPr>
            </w:pPr>
            <w:r w:rsidRPr="00F7182C">
              <w:rPr>
                <w:sz w:val="18"/>
                <w:szCs w:val="18"/>
              </w:rPr>
              <w:t>30252 м</w:t>
            </w:r>
          </w:p>
        </w:tc>
        <w:tc>
          <w:tcPr>
            <w:tcW w:w="1986" w:type="dxa"/>
            <w:shd w:val="clear" w:color="auto" w:fill="auto"/>
            <w:vAlign w:val="center"/>
          </w:tcPr>
          <w:p w:rsidR="00753772" w:rsidRPr="00E16627" w:rsidRDefault="00753772" w:rsidP="00E16627">
            <w:pPr>
              <w:jc w:val="center"/>
              <w:rPr>
                <w:sz w:val="18"/>
                <w:szCs w:val="18"/>
              </w:rPr>
            </w:pPr>
            <w:r w:rsidRPr="00E16627">
              <w:rPr>
                <w:sz w:val="18"/>
                <w:szCs w:val="18"/>
              </w:rPr>
              <w:t>Частная собственность,</w:t>
            </w:r>
          </w:p>
          <w:p w:rsidR="00753772" w:rsidRPr="00EF52E3" w:rsidRDefault="00753772" w:rsidP="00E16627">
            <w:pPr>
              <w:jc w:val="center"/>
              <w:rPr>
                <w:sz w:val="18"/>
                <w:szCs w:val="18"/>
              </w:rPr>
            </w:pPr>
            <w:r w:rsidRPr="00E16627">
              <w:rPr>
                <w:sz w:val="18"/>
                <w:szCs w:val="18"/>
              </w:rPr>
              <w:t>ПАО «РОСТЕЛЕКОМ»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53772" w:rsidRPr="00EF52E3" w:rsidRDefault="00753772" w:rsidP="007630A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42" w:type="dxa"/>
            <w:vMerge/>
            <w:shd w:val="clear" w:color="auto" w:fill="auto"/>
            <w:vAlign w:val="center"/>
          </w:tcPr>
          <w:p w:rsidR="00753772" w:rsidRPr="00EF52E3" w:rsidRDefault="00753772" w:rsidP="00EF52E3">
            <w:pPr>
              <w:jc w:val="center"/>
              <w:rPr>
                <w:sz w:val="18"/>
                <w:szCs w:val="18"/>
              </w:rPr>
            </w:pPr>
          </w:p>
        </w:tc>
      </w:tr>
      <w:tr w:rsidR="00753772" w:rsidRPr="00EF52E3" w:rsidTr="0068129D">
        <w:tc>
          <w:tcPr>
            <w:tcW w:w="566" w:type="dxa"/>
            <w:shd w:val="clear" w:color="auto" w:fill="auto"/>
            <w:vAlign w:val="center"/>
          </w:tcPr>
          <w:p w:rsidR="00753772" w:rsidRDefault="00753772" w:rsidP="00EF52E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53772" w:rsidRPr="00313766" w:rsidRDefault="00753772" w:rsidP="00377164">
            <w:pPr>
              <w:jc w:val="center"/>
              <w:rPr>
                <w:sz w:val="18"/>
                <w:szCs w:val="18"/>
              </w:rPr>
            </w:pPr>
            <w:r w:rsidRPr="00F7182C">
              <w:rPr>
                <w:sz w:val="18"/>
                <w:szCs w:val="18"/>
              </w:rPr>
              <w:t xml:space="preserve">В границах территории жилой застройки, подлежащей комплексному развитию 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53772" w:rsidRDefault="00753772" w:rsidP="00F7182C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F7182C">
              <w:rPr>
                <w:sz w:val="18"/>
                <w:szCs w:val="18"/>
              </w:rPr>
              <w:t>Электросетев</w:t>
            </w:r>
            <w:r>
              <w:rPr>
                <w:sz w:val="18"/>
                <w:szCs w:val="18"/>
              </w:rPr>
              <w:t xml:space="preserve">ой комплекс </w:t>
            </w:r>
          </w:p>
          <w:p w:rsidR="00753772" w:rsidRDefault="00753772" w:rsidP="00F7182C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«Подстанция 35/6кВ «</w:t>
            </w:r>
            <w:r w:rsidRPr="00F7182C">
              <w:rPr>
                <w:sz w:val="18"/>
                <w:szCs w:val="18"/>
              </w:rPr>
              <w:t>Телецентр</w:t>
            </w:r>
            <w:r>
              <w:rPr>
                <w:sz w:val="18"/>
                <w:szCs w:val="18"/>
              </w:rPr>
              <w:t xml:space="preserve">» </w:t>
            </w:r>
          </w:p>
          <w:p w:rsidR="00753772" w:rsidRPr="00313766" w:rsidRDefault="00753772" w:rsidP="00F7182C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 линиями </w:t>
            </w:r>
            <w:r w:rsidRPr="00F7182C">
              <w:rPr>
                <w:sz w:val="18"/>
                <w:szCs w:val="18"/>
              </w:rPr>
              <w:t xml:space="preserve">электропередачи и </w:t>
            </w:r>
            <w:r w:rsidRPr="00F7182C">
              <w:rPr>
                <w:sz w:val="18"/>
                <w:szCs w:val="18"/>
              </w:rPr>
              <w:lastRenderedPageBreak/>
              <w:t>трансформаторными подстанциями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53772" w:rsidRDefault="00753772" w:rsidP="00377164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>
              <w:rPr>
                <w:bCs/>
                <w:sz w:val="18"/>
                <w:szCs w:val="18"/>
                <w:shd w:val="clear" w:color="auto" w:fill="FFFFFF"/>
              </w:rPr>
              <w:lastRenderedPageBreak/>
              <w:t>ОКС:</w:t>
            </w:r>
          </w:p>
          <w:p w:rsidR="00753772" w:rsidRDefault="00753772" w:rsidP="00377164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F7182C">
              <w:rPr>
                <w:bCs/>
                <w:sz w:val="18"/>
                <w:szCs w:val="18"/>
                <w:shd w:val="clear" w:color="auto" w:fill="FFFFFF"/>
              </w:rPr>
              <w:t>59:01:0000000:76901</w:t>
            </w:r>
          </w:p>
          <w:p w:rsidR="00753772" w:rsidRDefault="00753772" w:rsidP="00377164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>
              <w:rPr>
                <w:bCs/>
                <w:sz w:val="18"/>
                <w:szCs w:val="18"/>
                <w:shd w:val="clear" w:color="auto" w:fill="FFFFFF"/>
              </w:rPr>
              <w:t>ЗУ:</w:t>
            </w:r>
          </w:p>
          <w:p w:rsidR="00F65073" w:rsidRDefault="00F65073" w:rsidP="00377164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F65073">
              <w:rPr>
                <w:bCs/>
                <w:sz w:val="18"/>
                <w:szCs w:val="18"/>
                <w:shd w:val="clear" w:color="auto" w:fill="FFFFFF"/>
              </w:rPr>
              <w:t>59:01:4311018:280</w:t>
            </w:r>
          </w:p>
          <w:p w:rsidR="00753772" w:rsidRDefault="00753772" w:rsidP="00377164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F7182C">
              <w:rPr>
                <w:bCs/>
                <w:sz w:val="18"/>
                <w:szCs w:val="18"/>
                <w:shd w:val="clear" w:color="auto" w:fill="FFFFFF"/>
              </w:rPr>
              <w:t>59:01:4311018:61</w:t>
            </w:r>
          </w:p>
          <w:p w:rsidR="00753772" w:rsidRDefault="00753772" w:rsidP="00377164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F7182C">
              <w:rPr>
                <w:bCs/>
                <w:sz w:val="18"/>
                <w:szCs w:val="18"/>
                <w:shd w:val="clear" w:color="auto" w:fill="FFFFFF"/>
              </w:rPr>
              <w:t>59:01:4319155:14</w:t>
            </w:r>
          </w:p>
          <w:p w:rsidR="00753772" w:rsidRDefault="00753772" w:rsidP="00377164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F7182C">
              <w:rPr>
                <w:bCs/>
                <w:sz w:val="18"/>
                <w:szCs w:val="18"/>
                <w:shd w:val="clear" w:color="auto" w:fill="FFFFFF"/>
              </w:rPr>
              <w:lastRenderedPageBreak/>
              <w:t>59:01:4311020:7</w:t>
            </w:r>
          </w:p>
          <w:p w:rsidR="00753772" w:rsidRDefault="00753772" w:rsidP="00377164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F7182C">
              <w:rPr>
                <w:bCs/>
                <w:sz w:val="18"/>
                <w:szCs w:val="18"/>
                <w:shd w:val="clear" w:color="auto" w:fill="FFFFFF"/>
              </w:rPr>
              <w:t>59:01:4410078:35</w:t>
            </w:r>
          </w:p>
          <w:p w:rsidR="00A46808" w:rsidRDefault="00A46808" w:rsidP="00377164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A46808">
              <w:rPr>
                <w:bCs/>
                <w:sz w:val="18"/>
                <w:szCs w:val="18"/>
                <w:shd w:val="clear" w:color="auto" w:fill="FFFFFF"/>
              </w:rPr>
              <w:t>59:01:0000000:97252</w:t>
            </w:r>
          </w:p>
          <w:p w:rsidR="00A46808" w:rsidRPr="00313766" w:rsidRDefault="00A46808" w:rsidP="00377164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A46808">
              <w:rPr>
                <w:bCs/>
                <w:sz w:val="18"/>
                <w:szCs w:val="18"/>
                <w:shd w:val="clear" w:color="auto" w:fill="FFFFFF"/>
              </w:rPr>
              <w:t>59:01:0000000:79653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53772" w:rsidRDefault="00753772" w:rsidP="00377164">
            <w:pPr>
              <w:jc w:val="center"/>
              <w:rPr>
                <w:sz w:val="18"/>
                <w:szCs w:val="18"/>
              </w:rPr>
            </w:pPr>
          </w:p>
          <w:p w:rsidR="00753772" w:rsidRDefault="00753772" w:rsidP="00377164">
            <w:pPr>
              <w:jc w:val="center"/>
              <w:rPr>
                <w:sz w:val="18"/>
                <w:szCs w:val="18"/>
              </w:rPr>
            </w:pPr>
          </w:p>
          <w:p w:rsidR="00753772" w:rsidRDefault="00753772" w:rsidP="00377164">
            <w:pPr>
              <w:jc w:val="center"/>
              <w:rPr>
                <w:sz w:val="18"/>
                <w:szCs w:val="18"/>
              </w:rPr>
            </w:pPr>
          </w:p>
          <w:p w:rsidR="00F65073" w:rsidRDefault="00F65073" w:rsidP="00377164">
            <w:pPr>
              <w:jc w:val="center"/>
              <w:rPr>
                <w:sz w:val="18"/>
                <w:szCs w:val="18"/>
              </w:rPr>
            </w:pPr>
            <w:r w:rsidRPr="00F65073">
              <w:rPr>
                <w:sz w:val="18"/>
                <w:szCs w:val="18"/>
              </w:rPr>
              <w:t>1756</w:t>
            </w:r>
          </w:p>
          <w:p w:rsidR="00753772" w:rsidRDefault="00753772" w:rsidP="00377164">
            <w:pPr>
              <w:jc w:val="center"/>
              <w:rPr>
                <w:sz w:val="18"/>
                <w:szCs w:val="18"/>
              </w:rPr>
            </w:pPr>
            <w:r w:rsidRPr="00F7182C">
              <w:rPr>
                <w:sz w:val="18"/>
                <w:szCs w:val="18"/>
              </w:rPr>
              <w:t>366</w:t>
            </w:r>
          </w:p>
          <w:p w:rsidR="00753772" w:rsidRDefault="00753772" w:rsidP="00377164">
            <w:pPr>
              <w:jc w:val="center"/>
              <w:rPr>
                <w:sz w:val="18"/>
                <w:szCs w:val="18"/>
              </w:rPr>
            </w:pPr>
            <w:r w:rsidRPr="00F7182C">
              <w:rPr>
                <w:sz w:val="18"/>
                <w:szCs w:val="18"/>
              </w:rPr>
              <w:t>360</w:t>
            </w:r>
          </w:p>
          <w:p w:rsidR="00753772" w:rsidRDefault="00753772" w:rsidP="00377164">
            <w:pPr>
              <w:jc w:val="center"/>
              <w:rPr>
                <w:sz w:val="18"/>
                <w:szCs w:val="18"/>
              </w:rPr>
            </w:pPr>
            <w:r w:rsidRPr="00F7182C">
              <w:rPr>
                <w:sz w:val="18"/>
                <w:szCs w:val="18"/>
              </w:rPr>
              <w:lastRenderedPageBreak/>
              <w:t>699</w:t>
            </w:r>
          </w:p>
          <w:p w:rsidR="00753772" w:rsidRDefault="00753772" w:rsidP="00377164">
            <w:pPr>
              <w:jc w:val="center"/>
              <w:rPr>
                <w:sz w:val="18"/>
                <w:szCs w:val="18"/>
              </w:rPr>
            </w:pPr>
            <w:r w:rsidRPr="00F7182C">
              <w:rPr>
                <w:sz w:val="18"/>
                <w:szCs w:val="18"/>
              </w:rPr>
              <w:t>864</w:t>
            </w:r>
          </w:p>
          <w:p w:rsidR="00A46808" w:rsidRDefault="00A46808" w:rsidP="00377164">
            <w:pPr>
              <w:jc w:val="center"/>
              <w:rPr>
                <w:sz w:val="18"/>
                <w:szCs w:val="18"/>
              </w:rPr>
            </w:pPr>
            <w:r w:rsidRPr="00A46808">
              <w:rPr>
                <w:sz w:val="18"/>
                <w:szCs w:val="18"/>
              </w:rPr>
              <w:t>2741</w:t>
            </w:r>
          </w:p>
          <w:p w:rsidR="00A46808" w:rsidRPr="00313766" w:rsidRDefault="00A46808" w:rsidP="00377164">
            <w:pPr>
              <w:jc w:val="center"/>
              <w:rPr>
                <w:sz w:val="18"/>
                <w:szCs w:val="18"/>
              </w:rPr>
            </w:pPr>
            <w:r w:rsidRPr="00A46808">
              <w:rPr>
                <w:sz w:val="18"/>
                <w:szCs w:val="18"/>
              </w:rPr>
              <w:t>1878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53772" w:rsidRPr="00313766" w:rsidRDefault="00753772" w:rsidP="00377164">
            <w:pPr>
              <w:jc w:val="center"/>
              <w:rPr>
                <w:sz w:val="18"/>
                <w:szCs w:val="18"/>
              </w:rPr>
            </w:pPr>
            <w:r w:rsidRPr="00F7182C">
              <w:rPr>
                <w:sz w:val="18"/>
                <w:szCs w:val="18"/>
              </w:rPr>
              <w:lastRenderedPageBreak/>
              <w:t>1 м</w:t>
            </w:r>
          </w:p>
        </w:tc>
        <w:tc>
          <w:tcPr>
            <w:tcW w:w="1986" w:type="dxa"/>
            <w:shd w:val="clear" w:color="auto" w:fill="auto"/>
            <w:vAlign w:val="center"/>
          </w:tcPr>
          <w:p w:rsidR="00753772" w:rsidRPr="00E16627" w:rsidRDefault="00753772" w:rsidP="00E16627">
            <w:pPr>
              <w:jc w:val="center"/>
              <w:rPr>
                <w:sz w:val="18"/>
                <w:szCs w:val="18"/>
              </w:rPr>
            </w:pPr>
            <w:r w:rsidRPr="00E16627">
              <w:rPr>
                <w:sz w:val="18"/>
                <w:szCs w:val="18"/>
              </w:rPr>
              <w:t>Частная собственность,</w:t>
            </w:r>
          </w:p>
          <w:p w:rsidR="00753772" w:rsidRPr="00F94386" w:rsidRDefault="00753772" w:rsidP="00E16627">
            <w:pPr>
              <w:jc w:val="center"/>
              <w:rPr>
                <w:sz w:val="18"/>
                <w:szCs w:val="18"/>
              </w:rPr>
            </w:pPr>
            <w:r w:rsidRPr="00E16627">
              <w:rPr>
                <w:sz w:val="18"/>
                <w:szCs w:val="18"/>
              </w:rPr>
              <w:t>ОАО «МРСК Урала»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53772" w:rsidRPr="00F94386" w:rsidRDefault="00753772" w:rsidP="007630A6">
            <w:pPr>
              <w:jc w:val="center"/>
              <w:rPr>
                <w:sz w:val="18"/>
                <w:szCs w:val="18"/>
              </w:rPr>
            </w:pPr>
            <w:r w:rsidRPr="00F94386">
              <w:rPr>
                <w:sz w:val="18"/>
                <w:szCs w:val="18"/>
              </w:rPr>
              <w:t>-</w:t>
            </w:r>
          </w:p>
        </w:tc>
        <w:tc>
          <w:tcPr>
            <w:tcW w:w="1842" w:type="dxa"/>
            <w:vMerge/>
            <w:shd w:val="clear" w:color="auto" w:fill="auto"/>
            <w:vAlign w:val="center"/>
          </w:tcPr>
          <w:p w:rsidR="00753772" w:rsidRPr="00EF52E3" w:rsidRDefault="00753772" w:rsidP="00EF52E3">
            <w:pPr>
              <w:jc w:val="center"/>
              <w:rPr>
                <w:sz w:val="18"/>
                <w:szCs w:val="18"/>
              </w:rPr>
            </w:pPr>
          </w:p>
        </w:tc>
      </w:tr>
      <w:tr w:rsidR="00753772" w:rsidRPr="00EF52E3" w:rsidTr="0068129D">
        <w:tc>
          <w:tcPr>
            <w:tcW w:w="566" w:type="dxa"/>
            <w:shd w:val="clear" w:color="auto" w:fill="auto"/>
            <w:vAlign w:val="center"/>
          </w:tcPr>
          <w:p w:rsidR="00753772" w:rsidRDefault="00753772" w:rsidP="00EF52E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53772" w:rsidRPr="00313766" w:rsidRDefault="00753772" w:rsidP="00377164">
            <w:pPr>
              <w:jc w:val="center"/>
              <w:rPr>
                <w:sz w:val="18"/>
                <w:szCs w:val="18"/>
              </w:rPr>
            </w:pPr>
            <w:r w:rsidRPr="008F3563">
              <w:rPr>
                <w:sz w:val="18"/>
                <w:szCs w:val="18"/>
              </w:rPr>
              <w:t xml:space="preserve">В границах территории жилой застройки, подлежащей комплексному развитию 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53772" w:rsidRPr="007C03FF" w:rsidRDefault="00753772" w:rsidP="008F3563">
            <w:pPr>
              <w:ind w:left="-108" w:right="-108"/>
              <w:jc w:val="center"/>
              <w:rPr>
                <w:sz w:val="18"/>
                <w:szCs w:val="18"/>
                <w:lang w:val="en-US"/>
              </w:rPr>
            </w:pPr>
            <w:r w:rsidRPr="007C03FF">
              <w:rPr>
                <w:sz w:val="18"/>
                <w:szCs w:val="18"/>
              </w:rPr>
              <w:t>Сооружения электроэнергетики</w:t>
            </w:r>
            <w:r w:rsidRPr="007C03FF">
              <w:rPr>
                <w:sz w:val="18"/>
                <w:szCs w:val="18"/>
                <w:lang w:val="en-US"/>
              </w:rPr>
              <w:t>/</w:t>
            </w:r>
          </w:p>
          <w:p w:rsidR="00753772" w:rsidRPr="007C03FF" w:rsidRDefault="00753772" w:rsidP="008F3563">
            <w:pPr>
              <w:ind w:left="-108" w:right="-108"/>
              <w:jc w:val="center"/>
              <w:rPr>
                <w:sz w:val="18"/>
                <w:szCs w:val="18"/>
                <w:lang w:val="en-US"/>
              </w:rPr>
            </w:pPr>
            <w:r w:rsidRPr="007C03FF">
              <w:rPr>
                <w:sz w:val="18"/>
                <w:szCs w:val="18"/>
                <w:lang w:val="en-US"/>
              </w:rPr>
              <w:t>Технологический комплекс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53772" w:rsidRDefault="00753772" w:rsidP="00377164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>
              <w:rPr>
                <w:bCs/>
                <w:sz w:val="18"/>
                <w:szCs w:val="18"/>
                <w:shd w:val="clear" w:color="auto" w:fill="FFFFFF"/>
              </w:rPr>
              <w:t>ОКС:</w:t>
            </w:r>
          </w:p>
          <w:p w:rsidR="00753772" w:rsidRDefault="00753772" w:rsidP="00377164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F7182C">
              <w:rPr>
                <w:bCs/>
                <w:sz w:val="18"/>
                <w:szCs w:val="18"/>
                <w:shd w:val="clear" w:color="auto" w:fill="FFFFFF"/>
              </w:rPr>
              <w:t>59:01:0000000:77467</w:t>
            </w:r>
          </w:p>
          <w:p w:rsidR="00753772" w:rsidRDefault="00753772" w:rsidP="00377164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>
              <w:rPr>
                <w:bCs/>
                <w:sz w:val="18"/>
                <w:szCs w:val="18"/>
                <w:shd w:val="clear" w:color="auto" w:fill="FFFFFF"/>
              </w:rPr>
              <w:t>ЗУ:</w:t>
            </w:r>
          </w:p>
          <w:p w:rsidR="00753772" w:rsidRDefault="00753772" w:rsidP="00377164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F7182C">
              <w:rPr>
                <w:bCs/>
                <w:sz w:val="18"/>
                <w:szCs w:val="18"/>
                <w:shd w:val="clear" w:color="auto" w:fill="FFFFFF"/>
              </w:rPr>
              <w:t>59:01:4410077:10</w:t>
            </w:r>
          </w:p>
          <w:p w:rsidR="00753772" w:rsidRDefault="00753772" w:rsidP="00377164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F7182C">
              <w:rPr>
                <w:bCs/>
                <w:sz w:val="18"/>
                <w:szCs w:val="18"/>
                <w:shd w:val="clear" w:color="auto" w:fill="FFFFFF"/>
              </w:rPr>
              <w:t>59:01:4410077:11</w:t>
            </w:r>
          </w:p>
          <w:p w:rsidR="00753772" w:rsidRDefault="00753772" w:rsidP="00377164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F7182C">
              <w:rPr>
                <w:bCs/>
                <w:sz w:val="18"/>
                <w:szCs w:val="18"/>
                <w:shd w:val="clear" w:color="auto" w:fill="FFFFFF"/>
              </w:rPr>
              <w:t>59:01:4410077:15</w:t>
            </w:r>
          </w:p>
          <w:p w:rsidR="00753772" w:rsidRDefault="00753772" w:rsidP="00377164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F7182C">
              <w:rPr>
                <w:bCs/>
                <w:sz w:val="18"/>
                <w:szCs w:val="18"/>
                <w:shd w:val="clear" w:color="auto" w:fill="FFFFFF"/>
              </w:rPr>
              <w:t>59:01:4410077:3</w:t>
            </w:r>
          </w:p>
          <w:p w:rsidR="00753772" w:rsidRDefault="00753772" w:rsidP="00377164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F7182C">
              <w:rPr>
                <w:bCs/>
                <w:sz w:val="18"/>
                <w:szCs w:val="18"/>
                <w:shd w:val="clear" w:color="auto" w:fill="FFFFFF"/>
              </w:rPr>
              <w:t>59:01:4410077:6</w:t>
            </w:r>
          </w:p>
          <w:p w:rsidR="00753772" w:rsidRDefault="00753772" w:rsidP="00377164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F7182C">
              <w:rPr>
                <w:bCs/>
                <w:sz w:val="18"/>
                <w:szCs w:val="18"/>
                <w:shd w:val="clear" w:color="auto" w:fill="FFFFFF"/>
              </w:rPr>
              <w:t>59:01:4410077:7</w:t>
            </w:r>
          </w:p>
          <w:p w:rsidR="00753772" w:rsidRDefault="00753772" w:rsidP="00377164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F7182C">
              <w:rPr>
                <w:bCs/>
                <w:sz w:val="18"/>
                <w:szCs w:val="18"/>
                <w:shd w:val="clear" w:color="auto" w:fill="FFFFFF"/>
              </w:rPr>
              <w:t>59:01:4410078:35</w:t>
            </w:r>
          </w:p>
          <w:p w:rsidR="00753772" w:rsidRDefault="00753772" w:rsidP="00377164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F7182C">
              <w:rPr>
                <w:bCs/>
                <w:sz w:val="18"/>
                <w:szCs w:val="18"/>
                <w:shd w:val="clear" w:color="auto" w:fill="FFFFFF"/>
              </w:rPr>
              <w:t>59:01:4410114:12</w:t>
            </w:r>
          </w:p>
          <w:p w:rsidR="00753772" w:rsidRDefault="00753772" w:rsidP="00377164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F7182C">
              <w:rPr>
                <w:bCs/>
                <w:sz w:val="18"/>
                <w:szCs w:val="18"/>
                <w:shd w:val="clear" w:color="auto" w:fill="FFFFFF"/>
              </w:rPr>
              <w:t>59:01:4410114:13</w:t>
            </w:r>
          </w:p>
          <w:p w:rsidR="00753772" w:rsidRDefault="00753772" w:rsidP="00377164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F7182C">
              <w:rPr>
                <w:bCs/>
                <w:sz w:val="18"/>
                <w:szCs w:val="18"/>
                <w:shd w:val="clear" w:color="auto" w:fill="FFFFFF"/>
              </w:rPr>
              <w:t>59:01:4410114:19</w:t>
            </w:r>
          </w:p>
          <w:p w:rsidR="00753772" w:rsidRDefault="00753772" w:rsidP="00377164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F7182C">
              <w:rPr>
                <w:bCs/>
                <w:sz w:val="18"/>
                <w:szCs w:val="18"/>
                <w:shd w:val="clear" w:color="auto" w:fill="FFFFFF"/>
              </w:rPr>
              <w:t>59:01:4410114:20</w:t>
            </w:r>
          </w:p>
          <w:p w:rsidR="00753772" w:rsidRDefault="00753772" w:rsidP="00377164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F7182C">
              <w:rPr>
                <w:bCs/>
                <w:sz w:val="18"/>
                <w:szCs w:val="18"/>
                <w:shd w:val="clear" w:color="auto" w:fill="FFFFFF"/>
              </w:rPr>
              <w:t>59:01:4410114:23</w:t>
            </w:r>
          </w:p>
          <w:p w:rsidR="00753772" w:rsidRDefault="00753772" w:rsidP="00377164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F7182C">
              <w:rPr>
                <w:bCs/>
                <w:sz w:val="18"/>
                <w:szCs w:val="18"/>
                <w:shd w:val="clear" w:color="auto" w:fill="FFFFFF"/>
              </w:rPr>
              <w:t>59:01:4410114:8</w:t>
            </w:r>
          </w:p>
          <w:p w:rsidR="00753772" w:rsidRDefault="00753772" w:rsidP="00377164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F7182C">
              <w:rPr>
                <w:bCs/>
                <w:sz w:val="18"/>
                <w:szCs w:val="18"/>
                <w:shd w:val="clear" w:color="auto" w:fill="FFFFFF"/>
              </w:rPr>
              <w:t>59:01:4410116:2</w:t>
            </w:r>
          </w:p>
          <w:p w:rsidR="00753772" w:rsidRDefault="00753772" w:rsidP="00377164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F7182C">
              <w:rPr>
                <w:bCs/>
                <w:sz w:val="18"/>
                <w:szCs w:val="18"/>
                <w:shd w:val="clear" w:color="auto" w:fill="FFFFFF"/>
              </w:rPr>
              <w:t>59:01:4410117:13</w:t>
            </w:r>
          </w:p>
          <w:p w:rsidR="00753772" w:rsidRDefault="00753772" w:rsidP="00377164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F7182C">
              <w:rPr>
                <w:bCs/>
                <w:sz w:val="18"/>
                <w:szCs w:val="18"/>
                <w:shd w:val="clear" w:color="auto" w:fill="FFFFFF"/>
              </w:rPr>
              <w:t>59:01:4410117:267</w:t>
            </w:r>
          </w:p>
          <w:p w:rsidR="00753772" w:rsidRPr="00313766" w:rsidRDefault="00753772" w:rsidP="00377164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F7182C">
              <w:rPr>
                <w:bCs/>
                <w:sz w:val="18"/>
                <w:szCs w:val="18"/>
                <w:shd w:val="clear" w:color="auto" w:fill="FFFFFF"/>
              </w:rPr>
              <w:t>59:01:4410117:381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53772" w:rsidRDefault="00753772" w:rsidP="00F7182C">
            <w:pPr>
              <w:jc w:val="center"/>
              <w:rPr>
                <w:sz w:val="18"/>
                <w:szCs w:val="18"/>
              </w:rPr>
            </w:pPr>
          </w:p>
          <w:p w:rsidR="00753772" w:rsidRDefault="00753772" w:rsidP="00F7182C">
            <w:pPr>
              <w:jc w:val="center"/>
              <w:rPr>
                <w:sz w:val="18"/>
                <w:szCs w:val="18"/>
              </w:rPr>
            </w:pPr>
          </w:p>
          <w:p w:rsidR="00753772" w:rsidRDefault="00753772" w:rsidP="00F7182C">
            <w:pPr>
              <w:jc w:val="center"/>
              <w:rPr>
                <w:sz w:val="18"/>
                <w:szCs w:val="18"/>
              </w:rPr>
            </w:pPr>
          </w:p>
          <w:p w:rsidR="00753772" w:rsidRDefault="00753772" w:rsidP="00F7182C">
            <w:pPr>
              <w:jc w:val="center"/>
            </w:pPr>
            <w:r w:rsidRPr="00F7182C">
              <w:rPr>
                <w:sz w:val="18"/>
                <w:szCs w:val="18"/>
              </w:rPr>
              <w:t>498</w:t>
            </w:r>
          </w:p>
          <w:p w:rsidR="00753772" w:rsidRDefault="00753772" w:rsidP="00F7182C">
            <w:pPr>
              <w:jc w:val="center"/>
            </w:pPr>
            <w:r w:rsidRPr="00F7182C">
              <w:rPr>
                <w:sz w:val="18"/>
                <w:szCs w:val="18"/>
              </w:rPr>
              <w:t>1029</w:t>
            </w:r>
          </w:p>
          <w:p w:rsidR="00753772" w:rsidRDefault="00753772" w:rsidP="00F7182C">
            <w:pPr>
              <w:jc w:val="center"/>
            </w:pPr>
            <w:r w:rsidRPr="00F7182C">
              <w:rPr>
                <w:sz w:val="18"/>
                <w:szCs w:val="18"/>
              </w:rPr>
              <w:t>1196,6</w:t>
            </w:r>
          </w:p>
          <w:p w:rsidR="00753772" w:rsidRDefault="00753772" w:rsidP="00F7182C">
            <w:pPr>
              <w:jc w:val="center"/>
            </w:pPr>
            <w:r w:rsidRPr="00F7182C">
              <w:rPr>
                <w:sz w:val="18"/>
                <w:szCs w:val="18"/>
              </w:rPr>
              <w:t>1437</w:t>
            </w:r>
          </w:p>
          <w:p w:rsidR="00753772" w:rsidRDefault="00753772" w:rsidP="00F7182C">
            <w:pPr>
              <w:jc w:val="center"/>
            </w:pPr>
            <w:r w:rsidRPr="00F7182C">
              <w:rPr>
                <w:sz w:val="18"/>
                <w:szCs w:val="18"/>
              </w:rPr>
              <w:t>1236</w:t>
            </w:r>
          </w:p>
          <w:p w:rsidR="00753772" w:rsidRDefault="00753772" w:rsidP="00F7182C">
            <w:pPr>
              <w:jc w:val="center"/>
            </w:pPr>
            <w:r w:rsidRPr="00F7182C">
              <w:rPr>
                <w:sz w:val="18"/>
                <w:szCs w:val="18"/>
              </w:rPr>
              <w:t>558</w:t>
            </w:r>
          </w:p>
          <w:p w:rsidR="00753772" w:rsidRDefault="00753772" w:rsidP="00F7182C">
            <w:pPr>
              <w:jc w:val="center"/>
            </w:pPr>
            <w:r w:rsidRPr="00F7182C">
              <w:rPr>
                <w:sz w:val="18"/>
                <w:szCs w:val="18"/>
              </w:rPr>
              <w:t>864</w:t>
            </w:r>
          </w:p>
          <w:p w:rsidR="00753772" w:rsidRDefault="00753772" w:rsidP="00F7182C">
            <w:pPr>
              <w:jc w:val="center"/>
            </w:pPr>
            <w:r w:rsidRPr="00F7182C">
              <w:rPr>
                <w:sz w:val="18"/>
                <w:szCs w:val="18"/>
              </w:rPr>
              <w:t>969,13</w:t>
            </w:r>
          </w:p>
          <w:p w:rsidR="00753772" w:rsidRDefault="00753772" w:rsidP="00F7182C">
            <w:pPr>
              <w:jc w:val="center"/>
            </w:pPr>
            <w:r w:rsidRPr="00F7182C">
              <w:rPr>
                <w:sz w:val="18"/>
                <w:szCs w:val="18"/>
              </w:rPr>
              <w:t>1247</w:t>
            </w:r>
          </w:p>
          <w:p w:rsidR="00753772" w:rsidRDefault="00753772" w:rsidP="00F7182C">
            <w:pPr>
              <w:jc w:val="center"/>
            </w:pPr>
            <w:r w:rsidRPr="00F7182C">
              <w:rPr>
                <w:sz w:val="18"/>
                <w:szCs w:val="18"/>
              </w:rPr>
              <w:t>366</w:t>
            </w:r>
          </w:p>
          <w:p w:rsidR="00753772" w:rsidRDefault="00753772" w:rsidP="00F7182C">
            <w:pPr>
              <w:jc w:val="center"/>
            </w:pPr>
            <w:r w:rsidRPr="00F7182C">
              <w:rPr>
                <w:sz w:val="18"/>
                <w:szCs w:val="18"/>
              </w:rPr>
              <w:t>905</w:t>
            </w:r>
          </w:p>
          <w:p w:rsidR="00753772" w:rsidRDefault="00753772" w:rsidP="00F7182C">
            <w:pPr>
              <w:jc w:val="center"/>
            </w:pPr>
            <w:r w:rsidRPr="00F7182C">
              <w:rPr>
                <w:sz w:val="18"/>
                <w:szCs w:val="18"/>
              </w:rPr>
              <w:t>926</w:t>
            </w:r>
          </w:p>
          <w:p w:rsidR="00753772" w:rsidRDefault="00753772" w:rsidP="00F7182C">
            <w:pPr>
              <w:jc w:val="center"/>
            </w:pPr>
            <w:r w:rsidRPr="00F7182C">
              <w:rPr>
                <w:sz w:val="18"/>
                <w:szCs w:val="18"/>
              </w:rPr>
              <w:t>878</w:t>
            </w:r>
          </w:p>
          <w:p w:rsidR="00753772" w:rsidRDefault="00753772" w:rsidP="00F7182C">
            <w:pPr>
              <w:jc w:val="center"/>
            </w:pPr>
            <w:r w:rsidRPr="00F7182C">
              <w:rPr>
                <w:sz w:val="18"/>
                <w:szCs w:val="18"/>
              </w:rPr>
              <w:t>720</w:t>
            </w:r>
          </w:p>
          <w:p w:rsidR="00753772" w:rsidRDefault="00753772" w:rsidP="00F7182C">
            <w:pPr>
              <w:jc w:val="center"/>
              <w:rPr>
                <w:sz w:val="18"/>
                <w:szCs w:val="18"/>
              </w:rPr>
            </w:pPr>
            <w:r w:rsidRPr="00F7182C">
              <w:rPr>
                <w:sz w:val="18"/>
                <w:szCs w:val="18"/>
              </w:rPr>
              <w:t>1029</w:t>
            </w:r>
          </w:p>
          <w:p w:rsidR="00753772" w:rsidRDefault="00753772" w:rsidP="00F7182C">
            <w:pPr>
              <w:jc w:val="center"/>
            </w:pPr>
            <w:r w:rsidRPr="00F7182C">
              <w:rPr>
                <w:sz w:val="18"/>
                <w:szCs w:val="18"/>
              </w:rPr>
              <w:t>833</w:t>
            </w:r>
          </w:p>
          <w:p w:rsidR="00753772" w:rsidRPr="00F7182C" w:rsidRDefault="00753772" w:rsidP="00F7182C">
            <w:pPr>
              <w:jc w:val="center"/>
              <w:rPr>
                <w:sz w:val="18"/>
                <w:szCs w:val="18"/>
              </w:rPr>
            </w:pPr>
            <w:r w:rsidRPr="00F7182C">
              <w:rPr>
                <w:sz w:val="18"/>
                <w:szCs w:val="18"/>
              </w:rPr>
              <w:t>2128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53772" w:rsidRPr="00313766" w:rsidRDefault="00753772" w:rsidP="00377164">
            <w:pPr>
              <w:jc w:val="center"/>
              <w:rPr>
                <w:sz w:val="18"/>
                <w:szCs w:val="18"/>
              </w:rPr>
            </w:pPr>
            <w:r w:rsidRPr="008F3563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 xml:space="preserve"> </w:t>
            </w:r>
            <w:r w:rsidRPr="008F3563">
              <w:rPr>
                <w:sz w:val="18"/>
                <w:szCs w:val="18"/>
              </w:rPr>
              <w:t>м</w:t>
            </w:r>
          </w:p>
        </w:tc>
        <w:tc>
          <w:tcPr>
            <w:tcW w:w="1986" w:type="dxa"/>
            <w:shd w:val="clear" w:color="auto" w:fill="auto"/>
            <w:vAlign w:val="center"/>
          </w:tcPr>
          <w:p w:rsidR="00753772" w:rsidRPr="00E16627" w:rsidRDefault="00753772" w:rsidP="00E16627">
            <w:pPr>
              <w:jc w:val="center"/>
              <w:rPr>
                <w:sz w:val="18"/>
                <w:szCs w:val="18"/>
              </w:rPr>
            </w:pPr>
            <w:r w:rsidRPr="00E16627">
              <w:rPr>
                <w:sz w:val="18"/>
                <w:szCs w:val="18"/>
              </w:rPr>
              <w:t>Частная собственность,</w:t>
            </w:r>
          </w:p>
          <w:p w:rsidR="00753772" w:rsidRPr="00F94386" w:rsidRDefault="00753772" w:rsidP="00E16627">
            <w:pPr>
              <w:jc w:val="center"/>
              <w:rPr>
                <w:sz w:val="18"/>
                <w:szCs w:val="18"/>
              </w:rPr>
            </w:pPr>
            <w:r w:rsidRPr="00E16627">
              <w:rPr>
                <w:sz w:val="18"/>
                <w:szCs w:val="18"/>
              </w:rPr>
              <w:t>ОАО «МРСК Урала»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53772" w:rsidRPr="00F94386" w:rsidRDefault="00753772" w:rsidP="007630A6">
            <w:pPr>
              <w:jc w:val="center"/>
              <w:rPr>
                <w:sz w:val="18"/>
                <w:szCs w:val="18"/>
              </w:rPr>
            </w:pPr>
            <w:r w:rsidRPr="00F94386">
              <w:rPr>
                <w:sz w:val="18"/>
                <w:szCs w:val="18"/>
              </w:rPr>
              <w:t>-</w:t>
            </w:r>
          </w:p>
        </w:tc>
        <w:tc>
          <w:tcPr>
            <w:tcW w:w="1842" w:type="dxa"/>
            <w:vMerge w:val="restart"/>
            <w:shd w:val="clear" w:color="auto" w:fill="auto"/>
            <w:vAlign w:val="center"/>
          </w:tcPr>
          <w:p w:rsidR="00753772" w:rsidRPr="00753772" w:rsidRDefault="00753772" w:rsidP="00753772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Межквартальные – строительство/</w:t>
            </w:r>
          </w:p>
          <w:p w:rsidR="00753772" w:rsidRPr="00753772" w:rsidRDefault="00753772" w:rsidP="00753772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реконструкция в соответствии с проектной документацией ресурсоснабжающих организаций, внутриквартальные –вынос/</w:t>
            </w:r>
          </w:p>
          <w:p w:rsidR="00753772" w:rsidRPr="00EF52E3" w:rsidRDefault="00753772" w:rsidP="00753772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переустройство/строительство</w:t>
            </w:r>
          </w:p>
        </w:tc>
      </w:tr>
      <w:tr w:rsidR="00753772" w:rsidRPr="00EF52E3" w:rsidTr="0068129D">
        <w:trPr>
          <w:trHeight w:val="994"/>
        </w:trPr>
        <w:tc>
          <w:tcPr>
            <w:tcW w:w="566" w:type="dxa"/>
            <w:shd w:val="clear" w:color="auto" w:fill="auto"/>
            <w:vAlign w:val="center"/>
          </w:tcPr>
          <w:p w:rsidR="00753772" w:rsidRDefault="00753772" w:rsidP="00EF52E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53772" w:rsidRDefault="00753772" w:rsidP="00377164">
            <w:pPr>
              <w:jc w:val="center"/>
              <w:rPr>
                <w:sz w:val="18"/>
                <w:szCs w:val="18"/>
              </w:rPr>
            </w:pPr>
            <w:r w:rsidRPr="008F3563">
              <w:rPr>
                <w:sz w:val="18"/>
                <w:szCs w:val="18"/>
              </w:rPr>
              <w:t xml:space="preserve">г. Пермь, </w:t>
            </w:r>
          </w:p>
          <w:p w:rsidR="00753772" w:rsidRDefault="00753772" w:rsidP="00377164">
            <w:pPr>
              <w:jc w:val="center"/>
              <w:rPr>
                <w:sz w:val="18"/>
                <w:szCs w:val="18"/>
              </w:rPr>
            </w:pPr>
            <w:r w:rsidRPr="008F3563">
              <w:rPr>
                <w:sz w:val="18"/>
                <w:szCs w:val="18"/>
              </w:rPr>
              <w:t xml:space="preserve">по ул. Ленина </w:t>
            </w:r>
          </w:p>
          <w:p w:rsidR="00753772" w:rsidRPr="00313766" w:rsidRDefault="00753772" w:rsidP="00377164">
            <w:pPr>
              <w:jc w:val="center"/>
              <w:rPr>
                <w:sz w:val="18"/>
                <w:szCs w:val="18"/>
              </w:rPr>
            </w:pPr>
            <w:r w:rsidRPr="008F3563">
              <w:rPr>
                <w:sz w:val="18"/>
                <w:szCs w:val="18"/>
              </w:rPr>
              <w:t>от ул. Клименко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53772" w:rsidRDefault="00753772" w:rsidP="00377164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8F3563">
              <w:rPr>
                <w:sz w:val="18"/>
                <w:szCs w:val="18"/>
              </w:rPr>
              <w:t xml:space="preserve">Ливневый коллектор </w:t>
            </w:r>
          </w:p>
          <w:p w:rsidR="00936C73" w:rsidRDefault="00753772" w:rsidP="00377164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8F3563">
              <w:rPr>
                <w:sz w:val="18"/>
                <w:szCs w:val="18"/>
              </w:rPr>
              <w:t xml:space="preserve">по ул. Ленина </w:t>
            </w:r>
          </w:p>
          <w:p w:rsidR="00753772" w:rsidRPr="00313766" w:rsidRDefault="00753772" w:rsidP="00936C73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8F3563">
              <w:rPr>
                <w:sz w:val="18"/>
                <w:szCs w:val="18"/>
              </w:rPr>
              <w:t>от ул. Клименко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53772" w:rsidRDefault="00753772" w:rsidP="00377164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>
              <w:rPr>
                <w:bCs/>
                <w:sz w:val="18"/>
                <w:szCs w:val="18"/>
                <w:shd w:val="clear" w:color="auto" w:fill="FFFFFF"/>
              </w:rPr>
              <w:t>ОКС:</w:t>
            </w:r>
          </w:p>
          <w:p w:rsidR="00753772" w:rsidRDefault="00753772" w:rsidP="00377164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8F3563">
              <w:rPr>
                <w:bCs/>
                <w:sz w:val="18"/>
                <w:szCs w:val="18"/>
                <w:shd w:val="clear" w:color="auto" w:fill="FFFFFF"/>
              </w:rPr>
              <w:t>59:01:0000000:80974</w:t>
            </w:r>
          </w:p>
          <w:p w:rsidR="00753772" w:rsidRDefault="00753772" w:rsidP="00377164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>
              <w:rPr>
                <w:bCs/>
                <w:sz w:val="18"/>
                <w:szCs w:val="18"/>
                <w:shd w:val="clear" w:color="auto" w:fill="FFFFFF"/>
              </w:rPr>
              <w:t>ЗУ:</w:t>
            </w:r>
          </w:p>
          <w:p w:rsidR="00753772" w:rsidRDefault="00753772" w:rsidP="00377164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8F3563">
              <w:rPr>
                <w:bCs/>
                <w:sz w:val="18"/>
                <w:szCs w:val="18"/>
                <w:shd w:val="clear" w:color="auto" w:fill="FFFFFF"/>
              </w:rPr>
              <w:t>59:01:4410082:2</w:t>
            </w:r>
          </w:p>
          <w:p w:rsidR="00753772" w:rsidRPr="00313766" w:rsidRDefault="00753772" w:rsidP="00377164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8F3563">
              <w:rPr>
                <w:bCs/>
                <w:sz w:val="18"/>
                <w:szCs w:val="18"/>
                <w:shd w:val="clear" w:color="auto" w:fill="FFFFFF"/>
              </w:rPr>
              <w:t>59:01:4410082:5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53772" w:rsidRDefault="00753772" w:rsidP="008F3563">
            <w:pPr>
              <w:jc w:val="center"/>
              <w:rPr>
                <w:sz w:val="18"/>
                <w:szCs w:val="18"/>
              </w:rPr>
            </w:pPr>
          </w:p>
          <w:p w:rsidR="00753772" w:rsidRDefault="00753772" w:rsidP="008F3563">
            <w:pPr>
              <w:jc w:val="center"/>
              <w:rPr>
                <w:sz w:val="18"/>
                <w:szCs w:val="18"/>
              </w:rPr>
            </w:pPr>
          </w:p>
          <w:p w:rsidR="00753772" w:rsidRDefault="00753772" w:rsidP="008F3563">
            <w:pPr>
              <w:jc w:val="center"/>
              <w:rPr>
                <w:sz w:val="18"/>
                <w:szCs w:val="18"/>
              </w:rPr>
            </w:pPr>
          </w:p>
          <w:p w:rsidR="00753772" w:rsidRDefault="00753772" w:rsidP="008F3563">
            <w:pPr>
              <w:jc w:val="center"/>
              <w:rPr>
                <w:sz w:val="18"/>
                <w:szCs w:val="18"/>
              </w:rPr>
            </w:pPr>
            <w:r w:rsidRPr="008F3563">
              <w:rPr>
                <w:sz w:val="18"/>
                <w:szCs w:val="18"/>
              </w:rPr>
              <w:t>1407,07</w:t>
            </w:r>
          </w:p>
          <w:p w:rsidR="00753772" w:rsidRPr="008F3563" w:rsidRDefault="00753772" w:rsidP="008F3563">
            <w:pPr>
              <w:jc w:val="center"/>
              <w:rPr>
                <w:sz w:val="18"/>
                <w:szCs w:val="18"/>
              </w:rPr>
            </w:pPr>
            <w:r w:rsidRPr="008F3563">
              <w:rPr>
                <w:sz w:val="18"/>
                <w:szCs w:val="18"/>
              </w:rPr>
              <w:t>758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53772" w:rsidRPr="00313766" w:rsidRDefault="00753772" w:rsidP="00377164">
            <w:pPr>
              <w:jc w:val="center"/>
              <w:rPr>
                <w:sz w:val="18"/>
                <w:szCs w:val="18"/>
              </w:rPr>
            </w:pPr>
            <w:r w:rsidRPr="008F3563">
              <w:rPr>
                <w:sz w:val="18"/>
                <w:szCs w:val="18"/>
              </w:rPr>
              <w:t>849 м</w:t>
            </w:r>
          </w:p>
        </w:tc>
        <w:tc>
          <w:tcPr>
            <w:tcW w:w="1986" w:type="dxa"/>
            <w:shd w:val="clear" w:color="auto" w:fill="auto"/>
            <w:vAlign w:val="center"/>
          </w:tcPr>
          <w:p w:rsidR="00753772" w:rsidRPr="004B693B" w:rsidRDefault="00753772" w:rsidP="004B693B">
            <w:pPr>
              <w:jc w:val="center"/>
              <w:rPr>
                <w:sz w:val="18"/>
                <w:szCs w:val="18"/>
              </w:rPr>
            </w:pPr>
            <w:r w:rsidRPr="004B693B">
              <w:rPr>
                <w:sz w:val="18"/>
                <w:szCs w:val="18"/>
              </w:rPr>
              <w:t>Муниципальная собственность,</w:t>
            </w:r>
          </w:p>
          <w:p w:rsidR="00753772" w:rsidRPr="009C041B" w:rsidRDefault="00753772" w:rsidP="004B693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МО</w:t>
            </w:r>
            <w:r w:rsidRPr="004B693B">
              <w:rPr>
                <w:sz w:val="18"/>
                <w:szCs w:val="18"/>
              </w:rPr>
              <w:t xml:space="preserve"> г. Пермь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53772" w:rsidRPr="004B693B" w:rsidRDefault="00753772" w:rsidP="00EF52E3">
            <w:pPr>
              <w:jc w:val="center"/>
              <w:rPr>
                <w:sz w:val="18"/>
                <w:szCs w:val="18"/>
              </w:rPr>
            </w:pPr>
            <w:r w:rsidRPr="004B693B">
              <w:rPr>
                <w:sz w:val="18"/>
                <w:szCs w:val="18"/>
              </w:rPr>
              <w:t>Оперативное управление</w:t>
            </w:r>
            <w:r>
              <w:rPr>
                <w:sz w:val="18"/>
                <w:szCs w:val="18"/>
              </w:rPr>
              <w:t>,</w:t>
            </w:r>
          </w:p>
          <w:p w:rsidR="00753772" w:rsidRPr="004B693B" w:rsidRDefault="00753772" w:rsidP="00EF52E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МБУ</w:t>
            </w:r>
            <w:r w:rsidRPr="004A161F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«</w:t>
            </w:r>
            <w:r w:rsidRPr="004A161F">
              <w:rPr>
                <w:sz w:val="18"/>
                <w:szCs w:val="18"/>
              </w:rPr>
              <w:t>Полигон</w:t>
            </w:r>
            <w:r>
              <w:rPr>
                <w:sz w:val="18"/>
                <w:szCs w:val="18"/>
              </w:rPr>
              <w:t>»</w:t>
            </w:r>
          </w:p>
        </w:tc>
        <w:tc>
          <w:tcPr>
            <w:tcW w:w="1842" w:type="dxa"/>
            <w:vMerge/>
            <w:shd w:val="clear" w:color="auto" w:fill="auto"/>
            <w:vAlign w:val="center"/>
          </w:tcPr>
          <w:p w:rsidR="00753772" w:rsidRPr="00EF52E3" w:rsidRDefault="00753772" w:rsidP="00EF52E3">
            <w:pPr>
              <w:jc w:val="center"/>
              <w:rPr>
                <w:sz w:val="18"/>
                <w:szCs w:val="18"/>
              </w:rPr>
            </w:pPr>
          </w:p>
        </w:tc>
      </w:tr>
      <w:tr w:rsidR="00753772" w:rsidRPr="00EF52E3" w:rsidTr="0068129D">
        <w:trPr>
          <w:trHeight w:val="1136"/>
        </w:trPr>
        <w:tc>
          <w:tcPr>
            <w:tcW w:w="566" w:type="dxa"/>
            <w:shd w:val="clear" w:color="auto" w:fill="auto"/>
            <w:vAlign w:val="center"/>
          </w:tcPr>
          <w:p w:rsidR="00753772" w:rsidRDefault="00753772" w:rsidP="00EF52E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53772" w:rsidRDefault="00753772" w:rsidP="0037716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г.</w:t>
            </w:r>
            <w:r w:rsidRPr="008F3563">
              <w:rPr>
                <w:sz w:val="18"/>
                <w:szCs w:val="18"/>
              </w:rPr>
              <w:t xml:space="preserve"> Пермь, </w:t>
            </w:r>
          </w:p>
          <w:p w:rsidR="00753772" w:rsidRDefault="00753772" w:rsidP="0037716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ул. </w:t>
            </w:r>
            <w:r w:rsidRPr="008F3563">
              <w:rPr>
                <w:sz w:val="18"/>
                <w:szCs w:val="18"/>
              </w:rPr>
              <w:t xml:space="preserve">Парковая, </w:t>
            </w:r>
          </w:p>
          <w:p w:rsidR="00753772" w:rsidRPr="00313766" w:rsidRDefault="00753772" w:rsidP="0037716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д. </w:t>
            </w:r>
            <w:r w:rsidRPr="008F3563">
              <w:rPr>
                <w:sz w:val="18"/>
                <w:szCs w:val="18"/>
              </w:rPr>
              <w:t>20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36C73" w:rsidRDefault="00753772" w:rsidP="00377164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</w:t>
            </w:r>
            <w:r w:rsidRPr="008F3563">
              <w:rPr>
                <w:sz w:val="18"/>
                <w:szCs w:val="18"/>
              </w:rPr>
              <w:t xml:space="preserve">абельная линия 0,4 кВ, начало здание </w:t>
            </w:r>
          </w:p>
          <w:p w:rsidR="00753772" w:rsidRDefault="00753772" w:rsidP="00377164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8F3563">
              <w:rPr>
                <w:sz w:val="18"/>
                <w:szCs w:val="18"/>
              </w:rPr>
              <w:t xml:space="preserve">ТП-5160 - конец здание </w:t>
            </w:r>
          </w:p>
          <w:p w:rsidR="00753772" w:rsidRPr="00313766" w:rsidRDefault="00753772" w:rsidP="00377164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8F3563">
              <w:rPr>
                <w:sz w:val="18"/>
                <w:szCs w:val="18"/>
              </w:rPr>
              <w:t>по ул.</w:t>
            </w:r>
            <w:r>
              <w:rPr>
                <w:sz w:val="18"/>
                <w:szCs w:val="18"/>
              </w:rPr>
              <w:t xml:space="preserve"> </w:t>
            </w:r>
            <w:r w:rsidRPr="008F3563">
              <w:rPr>
                <w:sz w:val="18"/>
                <w:szCs w:val="18"/>
              </w:rPr>
              <w:t>Пермская, 2а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53772" w:rsidRDefault="00753772" w:rsidP="00377164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>
              <w:rPr>
                <w:bCs/>
                <w:sz w:val="18"/>
                <w:szCs w:val="18"/>
                <w:shd w:val="clear" w:color="auto" w:fill="FFFFFF"/>
              </w:rPr>
              <w:t>ОКС:</w:t>
            </w:r>
          </w:p>
          <w:p w:rsidR="00753772" w:rsidRDefault="00753772" w:rsidP="00377164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8F3563">
              <w:rPr>
                <w:bCs/>
                <w:sz w:val="18"/>
                <w:szCs w:val="18"/>
                <w:shd w:val="clear" w:color="auto" w:fill="FFFFFF"/>
              </w:rPr>
              <w:t>59:01:0000000:81068</w:t>
            </w:r>
          </w:p>
          <w:p w:rsidR="00753772" w:rsidRDefault="00753772" w:rsidP="00377164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>
              <w:rPr>
                <w:bCs/>
                <w:sz w:val="18"/>
                <w:szCs w:val="18"/>
                <w:shd w:val="clear" w:color="auto" w:fill="FFFFFF"/>
              </w:rPr>
              <w:t>ЗУ:</w:t>
            </w:r>
          </w:p>
          <w:p w:rsidR="00753772" w:rsidRPr="00313766" w:rsidRDefault="00753772" w:rsidP="00377164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8F3563">
              <w:rPr>
                <w:bCs/>
                <w:sz w:val="18"/>
                <w:szCs w:val="18"/>
                <w:shd w:val="clear" w:color="auto" w:fill="FFFFFF"/>
              </w:rPr>
              <w:t>59:01:4410114:19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53772" w:rsidRPr="00313766" w:rsidRDefault="00753772" w:rsidP="00377164">
            <w:pPr>
              <w:jc w:val="center"/>
              <w:rPr>
                <w:sz w:val="18"/>
                <w:szCs w:val="18"/>
              </w:rPr>
            </w:pPr>
            <w:r w:rsidRPr="008F3563">
              <w:rPr>
                <w:sz w:val="18"/>
                <w:szCs w:val="18"/>
              </w:rPr>
              <w:t>366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53772" w:rsidRPr="00313766" w:rsidRDefault="00753772" w:rsidP="00377164">
            <w:pPr>
              <w:jc w:val="center"/>
              <w:rPr>
                <w:sz w:val="18"/>
                <w:szCs w:val="18"/>
              </w:rPr>
            </w:pPr>
            <w:r w:rsidRPr="008F3563">
              <w:rPr>
                <w:sz w:val="18"/>
                <w:szCs w:val="18"/>
              </w:rPr>
              <w:t>219 м</w:t>
            </w:r>
          </w:p>
        </w:tc>
        <w:tc>
          <w:tcPr>
            <w:tcW w:w="1986" w:type="dxa"/>
            <w:shd w:val="clear" w:color="auto" w:fill="auto"/>
            <w:vAlign w:val="center"/>
          </w:tcPr>
          <w:p w:rsidR="00753772" w:rsidRPr="004B693B" w:rsidRDefault="00753772" w:rsidP="004B693B">
            <w:pPr>
              <w:jc w:val="center"/>
              <w:rPr>
                <w:sz w:val="18"/>
                <w:szCs w:val="18"/>
              </w:rPr>
            </w:pPr>
            <w:r w:rsidRPr="004B693B">
              <w:rPr>
                <w:sz w:val="18"/>
                <w:szCs w:val="18"/>
              </w:rPr>
              <w:t>Муниципальная собственность,</w:t>
            </w:r>
          </w:p>
          <w:p w:rsidR="00753772" w:rsidRPr="009C041B" w:rsidRDefault="00753772" w:rsidP="004B693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МО</w:t>
            </w:r>
            <w:r w:rsidRPr="004B693B">
              <w:rPr>
                <w:sz w:val="18"/>
                <w:szCs w:val="18"/>
              </w:rPr>
              <w:t xml:space="preserve"> г. Пермь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53772" w:rsidRDefault="00753772" w:rsidP="00EF52E3">
            <w:pPr>
              <w:jc w:val="center"/>
              <w:rPr>
                <w:sz w:val="18"/>
                <w:szCs w:val="18"/>
              </w:rPr>
            </w:pPr>
            <w:r w:rsidRPr="004B693B">
              <w:rPr>
                <w:sz w:val="18"/>
                <w:szCs w:val="18"/>
              </w:rPr>
              <w:t>Оперативное управление</w:t>
            </w:r>
            <w:r>
              <w:rPr>
                <w:sz w:val="18"/>
                <w:szCs w:val="18"/>
              </w:rPr>
              <w:t>,</w:t>
            </w:r>
          </w:p>
          <w:p w:rsidR="00753772" w:rsidRDefault="00753772" w:rsidP="00EF52E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МКУ «</w:t>
            </w:r>
            <w:r w:rsidRPr="004B693B">
              <w:rPr>
                <w:sz w:val="18"/>
                <w:szCs w:val="18"/>
              </w:rPr>
              <w:t>Пермская дирекция дорожного движения</w:t>
            </w:r>
            <w:r>
              <w:rPr>
                <w:sz w:val="18"/>
                <w:szCs w:val="18"/>
              </w:rPr>
              <w:t>»</w:t>
            </w:r>
          </w:p>
        </w:tc>
        <w:tc>
          <w:tcPr>
            <w:tcW w:w="1842" w:type="dxa"/>
            <w:vMerge/>
            <w:shd w:val="clear" w:color="auto" w:fill="auto"/>
            <w:vAlign w:val="center"/>
          </w:tcPr>
          <w:p w:rsidR="00753772" w:rsidRPr="00EF52E3" w:rsidRDefault="00753772" w:rsidP="00EF52E3">
            <w:pPr>
              <w:jc w:val="center"/>
              <w:rPr>
                <w:sz w:val="18"/>
                <w:szCs w:val="18"/>
              </w:rPr>
            </w:pPr>
          </w:p>
        </w:tc>
      </w:tr>
      <w:tr w:rsidR="00753772" w:rsidRPr="00EF52E3" w:rsidTr="0068129D">
        <w:trPr>
          <w:trHeight w:val="2264"/>
        </w:trPr>
        <w:tc>
          <w:tcPr>
            <w:tcW w:w="566" w:type="dxa"/>
            <w:shd w:val="clear" w:color="auto" w:fill="auto"/>
            <w:vAlign w:val="center"/>
          </w:tcPr>
          <w:p w:rsidR="00753772" w:rsidRDefault="00753772" w:rsidP="00EF52E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53772" w:rsidRPr="0063509E" w:rsidRDefault="00753772" w:rsidP="008F3563">
            <w:pPr>
              <w:jc w:val="center"/>
              <w:rPr>
                <w:sz w:val="18"/>
                <w:szCs w:val="18"/>
              </w:rPr>
            </w:pPr>
            <w:r w:rsidRPr="0063509E">
              <w:rPr>
                <w:sz w:val="18"/>
                <w:szCs w:val="18"/>
              </w:rPr>
              <w:t xml:space="preserve">г. Пермь, </w:t>
            </w:r>
          </w:p>
          <w:p w:rsidR="00936C73" w:rsidRDefault="00753772" w:rsidP="008F3563">
            <w:pPr>
              <w:jc w:val="center"/>
              <w:rPr>
                <w:sz w:val="18"/>
                <w:szCs w:val="18"/>
              </w:rPr>
            </w:pPr>
            <w:r w:rsidRPr="0063509E">
              <w:rPr>
                <w:sz w:val="18"/>
                <w:szCs w:val="18"/>
              </w:rPr>
              <w:t xml:space="preserve">к жилому дому </w:t>
            </w:r>
          </w:p>
          <w:p w:rsidR="00753772" w:rsidRPr="0063509E" w:rsidRDefault="00753772" w:rsidP="008F3563">
            <w:pPr>
              <w:jc w:val="center"/>
              <w:rPr>
                <w:sz w:val="18"/>
                <w:szCs w:val="18"/>
              </w:rPr>
            </w:pPr>
            <w:r w:rsidRPr="0063509E">
              <w:rPr>
                <w:sz w:val="18"/>
                <w:szCs w:val="18"/>
              </w:rPr>
              <w:t>со встроенными помещениями</w:t>
            </w:r>
          </w:p>
          <w:p w:rsidR="00936C73" w:rsidRDefault="00753772" w:rsidP="008F3563">
            <w:pPr>
              <w:jc w:val="center"/>
              <w:rPr>
                <w:sz w:val="18"/>
                <w:szCs w:val="18"/>
              </w:rPr>
            </w:pPr>
            <w:r w:rsidRPr="0063509E">
              <w:rPr>
                <w:sz w:val="18"/>
                <w:szCs w:val="18"/>
              </w:rPr>
              <w:t xml:space="preserve"> по ул. Фрезеровщиков, 94 </w:t>
            </w:r>
          </w:p>
          <w:p w:rsidR="00936C73" w:rsidRDefault="00753772" w:rsidP="008F3563">
            <w:pPr>
              <w:jc w:val="center"/>
              <w:rPr>
                <w:sz w:val="18"/>
                <w:szCs w:val="18"/>
              </w:rPr>
            </w:pPr>
            <w:r w:rsidRPr="0063509E">
              <w:rPr>
                <w:sz w:val="18"/>
                <w:szCs w:val="18"/>
              </w:rPr>
              <w:t xml:space="preserve">и ФОК с кафе </w:t>
            </w:r>
          </w:p>
          <w:p w:rsidR="00753772" w:rsidRPr="0063509E" w:rsidRDefault="00753772" w:rsidP="008F3563">
            <w:pPr>
              <w:jc w:val="center"/>
              <w:rPr>
                <w:sz w:val="18"/>
                <w:szCs w:val="18"/>
              </w:rPr>
            </w:pPr>
            <w:r w:rsidRPr="0063509E">
              <w:rPr>
                <w:sz w:val="18"/>
                <w:szCs w:val="18"/>
              </w:rPr>
              <w:t xml:space="preserve">и подземной автостоянкой </w:t>
            </w:r>
          </w:p>
          <w:p w:rsidR="00753772" w:rsidRPr="0063509E" w:rsidRDefault="00753772" w:rsidP="008F3563">
            <w:pPr>
              <w:jc w:val="center"/>
              <w:rPr>
                <w:sz w:val="18"/>
                <w:szCs w:val="18"/>
              </w:rPr>
            </w:pPr>
            <w:r w:rsidRPr="0063509E">
              <w:rPr>
                <w:sz w:val="18"/>
                <w:szCs w:val="18"/>
              </w:rPr>
              <w:t>по ул. Фрезеровщиков, 67а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53772" w:rsidRPr="0063509E" w:rsidRDefault="00753772" w:rsidP="00377164">
            <w:pPr>
              <w:ind w:left="-108" w:right="-108"/>
              <w:jc w:val="center"/>
            </w:pPr>
            <w:r w:rsidRPr="0063509E">
              <w:rPr>
                <w:sz w:val="18"/>
                <w:szCs w:val="18"/>
              </w:rPr>
              <w:t>Тепловые сети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53772" w:rsidRPr="0063509E" w:rsidRDefault="00753772" w:rsidP="00377164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63509E">
              <w:rPr>
                <w:bCs/>
                <w:sz w:val="18"/>
                <w:szCs w:val="18"/>
                <w:shd w:val="clear" w:color="auto" w:fill="FFFFFF"/>
              </w:rPr>
              <w:t>ОКС:</w:t>
            </w:r>
          </w:p>
          <w:p w:rsidR="00753772" w:rsidRPr="0063509E" w:rsidRDefault="00753772" w:rsidP="00377164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63509E">
              <w:rPr>
                <w:bCs/>
                <w:sz w:val="18"/>
                <w:szCs w:val="18"/>
                <w:shd w:val="clear" w:color="auto" w:fill="FFFFFF"/>
              </w:rPr>
              <w:t>59:01:0000000:82411</w:t>
            </w:r>
          </w:p>
          <w:p w:rsidR="00753772" w:rsidRPr="0063509E" w:rsidRDefault="00753772" w:rsidP="00377164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63509E">
              <w:rPr>
                <w:bCs/>
                <w:sz w:val="18"/>
                <w:szCs w:val="18"/>
                <w:shd w:val="clear" w:color="auto" w:fill="FFFFFF"/>
              </w:rPr>
              <w:t>ЗУ:</w:t>
            </w:r>
          </w:p>
          <w:p w:rsidR="00753772" w:rsidRPr="0063509E" w:rsidRDefault="0068129D" w:rsidP="00377164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68129D">
              <w:rPr>
                <w:bCs/>
                <w:sz w:val="18"/>
                <w:szCs w:val="18"/>
                <w:shd w:val="clear" w:color="auto" w:fill="FFFFFF"/>
              </w:rPr>
              <w:t>59:01:0000000:79653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53772" w:rsidRPr="0063509E" w:rsidRDefault="0068129D" w:rsidP="00377164">
            <w:pPr>
              <w:jc w:val="center"/>
              <w:rPr>
                <w:sz w:val="18"/>
                <w:szCs w:val="18"/>
              </w:rPr>
            </w:pPr>
            <w:r w:rsidRPr="0068129D">
              <w:rPr>
                <w:sz w:val="18"/>
                <w:szCs w:val="18"/>
              </w:rPr>
              <w:t>1878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53772" w:rsidRPr="0063509E" w:rsidRDefault="00753772" w:rsidP="00377164">
            <w:pPr>
              <w:jc w:val="center"/>
              <w:rPr>
                <w:sz w:val="18"/>
                <w:szCs w:val="18"/>
              </w:rPr>
            </w:pPr>
            <w:r w:rsidRPr="0063509E">
              <w:rPr>
                <w:sz w:val="18"/>
                <w:szCs w:val="18"/>
              </w:rPr>
              <w:t>120 м</w:t>
            </w:r>
          </w:p>
        </w:tc>
        <w:tc>
          <w:tcPr>
            <w:tcW w:w="1986" w:type="dxa"/>
            <w:shd w:val="clear" w:color="auto" w:fill="auto"/>
            <w:vAlign w:val="center"/>
          </w:tcPr>
          <w:p w:rsidR="00753772" w:rsidRDefault="00753772" w:rsidP="009C041B">
            <w:pPr>
              <w:jc w:val="center"/>
              <w:rPr>
                <w:sz w:val="18"/>
                <w:szCs w:val="18"/>
              </w:rPr>
            </w:pPr>
            <w:r w:rsidRPr="0063509E">
              <w:rPr>
                <w:sz w:val="18"/>
                <w:szCs w:val="18"/>
              </w:rPr>
              <w:t>Частная собственность,</w:t>
            </w:r>
          </w:p>
          <w:p w:rsidR="00753772" w:rsidRPr="009C041B" w:rsidRDefault="00753772" w:rsidP="009C041B">
            <w:pPr>
              <w:jc w:val="center"/>
              <w:rPr>
                <w:sz w:val="18"/>
                <w:szCs w:val="18"/>
              </w:rPr>
            </w:pPr>
            <w:r w:rsidRPr="00E16627">
              <w:rPr>
                <w:sz w:val="18"/>
                <w:szCs w:val="18"/>
              </w:rPr>
              <w:t>ООО «СМУ № 3 Сатурн-Р»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53772" w:rsidRDefault="00753772" w:rsidP="00EF52E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42" w:type="dxa"/>
            <w:vMerge w:val="restart"/>
            <w:shd w:val="clear" w:color="auto" w:fill="auto"/>
            <w:vAlign w:val="center"/>
          </w:tcPr>
          <w:p w:rsidR="00753772" w:rsidRPr="00753772" w:rsidRDefault="00753772" w:rsidP="00753772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Межквартальные – строительство/</w:t>
            </w:r>
          </w:p>
          <w:p w:rsidR="00753772" w:rsidRPr="00753772" w:rsidRDefault="00753772" w:rsidP="00753772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реконструкция в соответствии с проектной документацией ресурсоснабжающих организаций, внутриквартальные –вынос/</w:t>
            </w:r>
          </w:p>
          <w:p w:rsidR="00753772" w:rsidRPr="00EF52E3" w:rsidRDefault="00753772" w:rsidP="00753772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переустройство/строительство</w:t>
            </w:r>
          </w:p>
        </w:tc>
      </w:tr>
      <w:tr w:rsidR="00753772" w:rsidRPr="00EF52E3" w:rsidTr="0068129D">
        <w:tc>
          <w:tcPr>
            <w:tcW w:w="566" w:type="dxa"/>
            <w:shd w:val="clear" w:color="auto" w:fill="auto"/>
            <w:vAlign w:val="center"/>
          </w:tcPr>
          <w:p w:rsidR="00753772" w:rsidRDefault="00753772" w:rsidP="00EF52E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53772" w:rsidRDefault="00753772" w:rsidP="00570DFC">
            <w:pPr>
              <w:jc w:val="center"/>
              <w:rPr>
                <w:sz w:val="18"/>
                <w:szCs w:val="18"/>
              </w:rPr>
            </w:pPr>
            <w:r w:rsidRPr="00CA707C">
              <w:rPr>
                <w:sz w:val="18"/>
                <w:szCs w:val="18"/>
              </w:rPr>
              <w:t xml:space="preserve">г. Пермь, </w:t>
            </w:r>
          </w:p>
          <w:p w:rsidR="00753772" w:rsidRPr="00CA707C" w:rsidRDefault="00753772" w:rsidP="00570DFC">
            <w:pPr>
              <w:jc w:val="center"/>
              <w:rPr>
                <w:sz w:val="18"/>
                <w:szCs w:val="18"/>
              </w:rPr>
            </w:pPr>
            <w:r w:rsidRPr="00CA707C">
              <w:rPr>
                <w:sz w:val="18"/>
                <w:szCs w:val="18"/>
              </w:rPr>
              <w:t>ул. Фрезеровщиков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53772" w:rsidRPr="00CA707C" w:rsidRDefault="00753772" w:rsidP="008F3563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CA707C">
              <w:rPr>
                <w:sz w:val="18"/>
                <w:szCs w:val="18"/>
              </w:rPr>
              <w:t>Сеть водоотведения и водоснабжения от точек подключения жилого дома по ул. Фрезеровщиков, 94 до существующих сетей водоснабжения и водоотведения по ул. Фрезеровщиков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53772" w:rsidRPr="00CA707C" w:rsidRDefault="00753772" w:rsidP="008F3563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CA707C">
              <w:rPr>
                <w:bCs/>
                <w:sz w:val="18"/>
                <w:szCs w:val="18"/>
                <w:shd w:val="clear" w:color="auto" w:fill="FFFFFF"/>
              </w:rPr>
              <w:t>ОКС:</w:t>
            </w:r>
          </w:p>
          <w:p w:rsidR="00753772" w:rsidRPr="00CA707C" w:rsidRDefault="00753772" w:rsidP="008F3563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CA707C">
              <w:rPr>
                <w:bCs/>
                <w:sz w:val="18"/>
                <w:szCs w:val="18"/>
                <w:shd w:val="clear" w:color="auto" w:fill="FFFFFF"/>
              </w:rPr>
              <w:t>59:01:0000000:90270</w:t>
            </w:r>
          </w:p>
          <w:p w:rsidR="00753772" w:rsidRPr="00CA707C" w:rsidRDefault="00753772" w:rsidP="008F3563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CA707C">
              <w:rPr>
                <w:bCs/>
                <w:sz w:val="18"/>
                <w:szCs w:val="18"/>
                <w:shd w:val="clear" w:color="auto" w:fill="FFFFFF"/>
              </w:rPr>
              <w:t>ЗУ:</w:t>
            </w:r>
          </w:p>
          <w:p w:rsidR="00753772" w:rsidRPr="00CA707C" w:rsidRDefault="0068129D" w:rsidP="008F3563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68129D">
              <w:rPr>
                <w:bCs/>
                <w:sz w:val="18"/>
                <w:szCs w:val="18"/>
                <w:shd w:val="clear" w:color="auto" w:fill="FFFFFF"/>
              </w:rPr>
              <w:t>59:01:0000000:79653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53772" w:rsidRPr="00CA707C" w:rsidRDefault="0068129D" w:rsidP="00377164">
            <w:pPr>
              <w:jc w:val="center"/>
              <w:rPr>
                <w:sz w:val="18"/>
                <w:szCs w:val="18"/>
              </w:rPr>
            </w:pPr>
            <w:r w:rsidRPr="0068129D">
              <w:rPr>
                <w:sz w:val="18"/>
                <w:szCs w:val="18"/>
              </w:rPr>
              <w:t>1878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53772" w:rsidRPr="00CA707C" w:rsidRDefault="00753772" w:rsidP="00377164">
            <w:pPr>
              <w:jc w:val="center"/>
              <w:rPr>
                <w:sz w:val="18"/>
                <w:szCs w:val="18"/>
              </w:rPr>
            </w:pPr>
            <w:r w:rsidRPr="00CA707C">
              <w:rPr>
                <w:sz w:val="18"/>
                <w:szCs w:val="18"/>
              </w:rPr>
              <w:t>25 м</w:t>
            </w:r>
          </w:p>
        </w:tc>
        <w:tc>
          <w:tcPr>
            <w:tcW w:w="1986" w:type="dxa"/>
            <w:shd w:val="clear" w:color="auto" w:fill="auto"/>
            <w:vAlign w:val="center"/>
          </w:tcPr>
          <w:p w:rsidR="00753772" w:rsidRDefault="00753772" w:rsidP="007630A6">
            <w:pPr>
              <w:jc w:val="center"/>
              <w:rPr>
                <w:sz w:val="18"/>
                <w:szCs w:val="18"/>
              </w:rPr>
            </w:pPr>
            <w:r w:rsidRPr="00CA707C">
              <w:rPr>
                <w:sz w:val="18"/>
                <w:szCs w:val="18"/>
              </w:rPr>
              <w:t>Частная собственность</w:t>
            </w:r>
            <w:r>
              <w:rPr>
                <w:sz w:val="18"/>
                <w:szCs w:val="18"/>
              </w:rPr>
              <w:t>,</w:t>
            </w:r>
          </w:p>
          <w:p w:rsidR="00753772" w:rsidRPr="00CA707C" w:rsidRDefault="00753772" w:rsidP="00E1662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ООО «НОВОГОР</w:t>
            </w:r>
            <w:r w:rsidRPr="00CA707C">
              <w:rPr>
                <w:sz w:val="18"/>
                <w:szCs w:val="18"/>
              </w:rPr>
              <w:t xml:space="preserve"> Прикамья</w:t>
            </w:r>
            <w:r>
              <w:rPr>
                <w:sz w:val="18"/>
                <w:szCs w:val="18"/>
              </w:rPr>
              <w:t>»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53772" w:rsidRDefault="00753772" w:rsidP="007630A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42" w:type="dxa"/>
            <w:vMerge/>
            <w:shd w:val="clear" w:color="auto" w:fill="auto"/>
            <w:vAlign w:val="center"/>
          </w:tcPr>
          <w:p w:rsidR="00753772" w:rsidRPr="00EF52E3" w:rsidRDefault="00753772" w:rsidP="00EF52E3">
            <w:pPr>
              <w:jc w:val="center"/>
              <w:rPr>
                <w:sz w:val="18"/>
                <w:szCs w:val="18"/>
              </w:rPr>
            </w:pPr>
          </w:p>
        </w:tc>
      </w:tr>
      <w:tr w:rsidR="00753772" w:rsidRPr="00EF52E3" w:rsidTr="0068129D">
        <w:trPr>
          <w:trHeight w:val="559"/>
        </w:trPr>
        <w:tc>
          <w:tcPr>
            <w:tcW w:w="566" w:type="dxa"/>
            <w:shd w:val="clear" w:color="auto" w:fill="auto"/>
            <w:vAlign w:val="center"/>
          </w:tcPr>
          <w:p w:rsidR="00753772" w:rsidRDefault="00753772" w:rsidP="00EF52E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53772" w:rsidRPr="0063509E" w:rsidRDefault="00753772" w:rsidP="00377164">
            <w:pPr>
              <w:jc w:val="center"/>
              <w:rPr>
                <w:sz w:val="18"/>
                <w:szCs w:val="18"/>
              </w:rPr>
            </w:pPr>
            <w:r w:rsidRPr="0063509E">
              <w:rPr>
                <w:sz w:val="18"/>
                <w:szCs w:val="18"/>
              </w:rPr>
              <w:t xml:space="preserve">г. Пермь, </w:t>
            </w:r>
          </w:p>
          <w:p w:rsidR="00753772" w:rsidRPr="0063509E" w:rsidRDefault="00753772" w:rsidP="00377164">
            <w:pPr>
              <w:jc w:val="center"/>
              <w:rPr>
                <w:sz w:val="18"/>
                <w:szCs w:val="18"/>
              </w:rPr>
            </w:pPr>
            <w:r w:rsidRPr="0063509E">
              <w:rPr>
                <w:sz w:val="18"/>
                <w:szCs w:val="18"/>
              </w:rPr>
              <w:t>ул. 2-я Разгуляйская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53772" w:rsidRPr="0063509E" w:rsidRDefault="00753772" w:rsidP="00377164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63509E">
              <w:rPr>
                <w:sz w:val="18"/>
                <w:szCs w:val="18"/>
              </w:rPr>
              <w:t>Строительство КТПП 6/0,4 кВ с оборудовванием учета э/э, ССПИ и ИТК3, КЛ 6 кВ, ВЛ 0,4 кВ;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53772" w:rsidRPr="0063509E" w:rsidRDefault="00753772" w:rsidP="00377164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63509E">
              <w:rPr>
                <w:bCs/>
                <w:sz w:val="18"/>
                <w:szCs w:val="18"/>
                <w:shd w:val="clear" w:color="auto" w:fill="FFFFFF"/>
              </w:rPr>
              <w:t>ОКС:</w:t>
            </w:r>
          </w:p>
          <w:p w:rsidR="00753772" w:rsidRPr="0063509E" w:rsidRDefault="00753772" w:rsidP="00377164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63509E">
              <w:rPr>
                <w:bCs/>
                <w:sz w:val="18"/>
                <w:szCs w:val="18"/>
                <w:shd w:val="clear" w:color="auto" w:fill="FFFFFF"/>
              </w:rPr>
              <w:t>59:01:0000000:90712</w:t>
            </w:r>
          </w:p>
          <w:p w:rsidR="00753772" w:rsidRPr="0063509E" w:rsidRDefault="00753772" w:rsidP="00377164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63509E">
              <w:rPr>
                <w:bCs/>
                <w:sz w:val="18"/>
                <w:szCs w:val="18"/>
                <w:shd w:val="clear" w:color="auto" w:fill="FFFFFF"/>
              </w:rPr>
              <w:t>ЗУ:</w:t>
            </w:r>
          </w:p>
          <w:p w:rsidR="00753772" w:rsidRPr="0063509E" w:rsidRDefault="00753772" w:rsidP="00377164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63509E">
              <w:rPr>
                <w:bCs/>
                <w:sz w:val="18"/>
                <w:szCs w:val="18"/>
                <w:shd w:val="clear" w:color="auto" w:fill="FFFFFF"/>
              </w:rPr>
              <w:t>59:01:0000000:89782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53772" w:rsidRPr="0063509E" w:rsidRDefault="00753772" w:rsidP="00377164">
            <w:pPr>
              <w:jc w:val="center"/>
              <w:rPr>
                <w:sz w:val="18"/>
                <w:szCs w:val="18"/>
              </w:rPr>
            </w:pPr>
            <w:r w:rsidRPr="0063509E">
              <w:rPr>
                <w:sz w:val="18"/>
                <w:szCs w:val="18"/>
              </w:rPr>
              <w:t>2249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53772" w:rsidRDefault="00753772" w:rsidP="0037716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7,1 кв.м</w:t>
            </w:r>
          </w:p>
          <w:p w:rsidR="00753772" w:rsidRPr="0063509E" w:rsidRDefault="00753772" w:rsidP="0063509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174 м</w:t>
            </w:r>
          </w:p>
        </w:tc>
        <w:tc>
          <w:tcPr>
            <w:tcW w:w="1986" w:type="dxa"/>
            <w:shd w:val="clear" w:color="auto" w:fill="auto"/>
            <w:vAlign w:val="center"/>
          </w:tcPr>
          <w:p w:rsidR="00753772" w:rsidRPr="00E16627" w:rsidRDefault="00753772" w:rsidP="00E16627">
            <w:pPr>
              <w:jc w:val="center"/>
              <w:rPr>
                <w:sz w:val="18"/>
                <w:szCs w:val="18"/>
              </w:rPr>
            </w:pPr>
            <w:r w:rsidRPr="00E16627">
              <w:rPr>
                <w:sz w:val="18"/>
                <w:szCs w:val="18"/>
              </w:rPr>
              <w:t>Частная собственность,</w:t>
            </w:r>
          </w:p>
          <w:p w:rsidR="00753772" w:rsidRPr="00F94386" w:rsidRDefault="00753772" w:rsidP="00E16627">
            <w:pPr>
              <w:jc w:val="center"/>
              <w:rPr>
                <w:sz w:val="18"/>
                <w:szCs w:val="18"/>
              </w:rPr>
            </w:pPr>
            <w:r w:rsidRPr="00E16627">
              <w:rPr>
                <w:sz w:val="18"/>
                <w:szCs w:val="18"/>
              </w:rPr>
              <w:t>ОАО «МРСК Урала»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53772" w:rsidRPr="00F94386" w:rsidRDefault="00753772" w:rsidP="007630A6">
            <w:pPr>
              <w:jc w:val="center"/>
              <w:rPr>
                <w:sz w:val="18"/>
                <w:szCs w:val="18"/>
              </w:rPr>
            </w:pPr>
            <w:r w:rsidRPr="00F94386">
              <w:rPr>
                <w:sz w:val="18"/>
                <w:szCs w:val="18"/>
              </w:rPr>
              <w:t>-</w:t>
            </w:r>
          </w:p>
        </w:tc>
        <w:tc>
          <w:tcPr>
            <w:tcW w:w="1842" w:type="dxa"/>
            <w:vMerge/>
            <w:shd w:val="clear" w:color="auto" w:fill="auto"/>
            <w:vAlign w:val="center"/>
          </w:tcPr>
          <w:p w:rsidR="00753772" w:rsidRPr="00EF52E3" w:rsidRDefault="00753772" w:rsidP="00EF52E3">
            <w:pPr>
              <w:jc w:val="center"/>
              <w:rPr>
                <w:sz w:val="18"/>
                <w:szCs w:val="18"/>
              </w:rPr>
            </w:pPr>
          </w:p>
        </w:tc>
      </w:tr>
      <w:tr w:rsidR="00753772" w:rsidRPr="00EF52E3" w:rsidTr="0068129D">
        <w:trPr>
          <w:trHeight w:val="711"/>
        </w:trPr>
        <w:tc>
          <w:tcPr>
            <w:tcW w:w="566" w:type="dxa"/>
            <w:shd w:val="clear" w:color="auto" w:fill="auto"/>
            <w:vAlign w:val="center"/>
          </w:tcPr>
          <w:p w:rsidR="00753772" w:rsidRDefault="00753772" w:rsidP="00EF52E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53772" w:rsidRDefault="00753772" w:rsidP="00570DF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г. Пермь, </w:t>
            </w:r>
          </w:p>
          <w:p w:rsidR="00936C73" w:rsidRDefault="00753772" w:rsidP="00570DF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ул. Фрезеровщиков, </w:t>
            </w:r>
          </w:p>
          <w:p w:rsidR="00753772" w:rsidRPr="00570DFC" w:rsidRDefault="00753772" w:rsidP="00570DF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д. </w:t>
            </w:r>
            <w:r w:rsidRPr="00570DFC">
              <w:rPr>
                <w:sz w:val="18"/>
                <w:szCs w:val="18"/>
              </w:rPr>
              <w:t>67а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53772" w:rsidRPr="00313766" w:rsidRDefault="00753772" w:rsidP="00377164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570DFC">
              <w:rPr>
                <w:sz w:val="18"/>
                <w:szCs w:val="18"/>
              </w:rPr>
              <w:t>Тепловая сеть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53772" w:rsidRDefault="00753772" w:rsidP="00377164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>
              <w:rPr>
                <w:bCs/>
                <w:sz w:val="18"/>
                <w:szCs w:val="18"/>
                <w:shd w:val="clear" w:color="auto" w:fill="FFFFFF"/>
              </w:rPr>
              <w:t>ОКС:</w:t>
            </w:r>
          </w:p>
          <w:p w:rsidR="00753772" w:rsidRDefault="00753772" w:rsidP="00377164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570DFC">
              <w:rPr>
                <w:bCs/>
                <w:sz w:val="18"/>
                <w:szCs w:val="18"/>
                <w:shd w:val="clear" w:color="auto" w:fill="FFFFFF"/>
              </w:rPr>
              <w:t>59:01:0000000:93299</w:t>
            </w:r>
          </w:p>
          <w:p w:rsidR="00753772" w:rsidRDefault="00753772" w:rsidP="00377164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>
              <w:rPr>
                <w:bCs/>
                <w:sz w:val="18"/>
                <w:szCs w:val="18"/>
                <w:shd w:val="clear" w:color="auto" w:fill="FFFFFF"/>
              </w:rPr>
              <w:t>ЗУ:</w:t>
            </w:r>
          </w:p>
          <w:p w:rsidR="00F65073" w:rsidRDefault="00F65073" w:rsidP="0050105A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F65073">
              <w:rPr>
                <w:bCs/>
                <w:sz w:val="18"/>
                <w:szCs w:val="18"/>
                <w:shd w:val="clear" w:color="auto" w:fill="FFFFFF"/>
              </w:rPr>
              <w:t>59:01:4311018:280</w:t>
            </w:r>
          </w:p>
          <w:p w:rsidR="00A46808" w:rsidRDefault="00A46808" w:rsidP="0050105A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A46808">
              <w:rPr>
                <w:bCs/>
                <w:sz w:val="18"/>
                <w:szCs w:val="18"/>
                <w:shd w:val="clear" w:color="auto" w:fill="FFFFFF"/>
              </w:rPr>
              <w:t>59:01:0000000:97252</w:t>
            </w:r>
          </w:p>
          <w:p w:rsidR="0068129D" w:rsidRPr="00313766" w:rsidRDefault="0068129D" w:rsidP="0050105A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68129D">
              <w:rPr>
                <w:bCs/>
                <w:sz w:val="18"/>
                <w:szCs w:val="18"/>
                <w:shd w:val="clear" w:color="auto" w:fill="FFFFFF"/>
              </w:rPr>
              <w:t>59:01:0000000:79653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53772" w:rsidRDefault="00753772" w:rsidP="0050105A">
            <w:pPr>
              <w:jc w:val="center"/>
              <w:rPr>
                <w:sz w:val="18"/>
                <w:szCs w:val="18"/>
              </w:rPr>
            </w:pPr>
          </w:p>
          <w:p w:rsidR="00A46808" w:rsidRDefault="00A46808" w:rsidP="0050105A">
            <w:pPr>
              <w:jc w:val="center"/>
              <w:rPr>
                <w:sz w:val="18"/>
                <w:szCs w:val="18"/>
              </w:rPr>
            </w:pPr>
          </w:p>
          <w:p w:rsidR="00A46808" w:rsidRDefault="00A46808" w:rsidP="0050105A">
            <w:pPr>
              <w:jc w:val="center"/>
              <w:rPr>
                <w:sz w:val="18"/>
                <w:szCs w:val="18"/>
              </w:rPr>
            </w:pPr>
          </w:p>
          <w:p w:rsidR="00F65073" w:rsidRDefault="00F65073" w:rsidP="0050105A">
            <w:pPr>
              <w:jc w:val="center"/>
              <w:rPr>
                <w:sz w:val="18"/>
                <w:szCs w:val="18"/>
              </w:rPr>
            </w:pPr>
            <w:r w:rsidRPr="00F65073">
              <w:rPr>
                <w:sz w:val="18"/>
                <w:szCs w:val="18"/>
              </w:rPr>
              <w:t xml:space="preserve">1756 </w:t>
            </w:r>
          </w:p>
          <w:p w:rsidR="00753772" w:rsidRDefault="00A46808" w:rsidP="0050105A">
            <w:pPr>
              <w:jc w:val="center"/>
              <w:rPr>
                <w:sz w:val="18"/>
                <w:szCs w:val="18"/>
              </w:rPr>
            </w:pPr>
            <w:r w:rsidRPr="00A46808">
              <w:rPr>
                <w:sz w:val="18"/>
                <w:szCs w:val="18"/>
              </w:rPr>
              <w:t>2741</w:t>
            </w:r>
          </w:p>
          <w:p w:rsidR="0068129D" w:rsidRPr="00313766" w:rsidRDefault="0068129D" w:rsidP="0050105A">
            <w:pPr>
              <w:jc w:val="center"/>
              <w:rPr>
                <w:sz w:val="18"/>
                <w:szCs w:val="18"/>
              </w:rPr>
            </w:pPr>
            <w:r w:rsidRPr="0068129D">
              <w:rPr>
                <w:sz w:val="18"/>
                <w:szCs w:val="18"/>
              </w:rPr>
              <w:t>1878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53772" w:rsidRPr="00313766" w:rsidRDefault="00753772" w:rsidP="00377164">
            <w:pPr>
              <w:jc w:val="center"/>
              <w:rPr>
                <w:sz w:val="18"/>
                <w:szCs w:val="18"/>
              </w:rPr>
            </w:pPr>
            <w:r w:rsidRPr="00570DFC">
              <w:rPr>
                <w:sz w:val="18"/>
                <w:szCs w:val="18"/>
              </w:rPr>
              <w:t>248 м</w:t>
            </w:r>
          </w:p>
        </w:tc>
        <w:tc>
          <w:tcPr>
            <w:tcW w:w="1986" w:type="dxa"/>
            <w:shd w:val="clear" w:color="auto" w:fill="auto"/>
            <w:vAlign w:val="center"/>
          </w:tcPr>
          <w:p w:rsidR="00753772" w:rsidRDefault="00753772" w:rsidP="009C041B">
            <w:pPr>
              <w:jc w:val="center"/>
              <w:rPr>
                <w:sz w:val="18"/>
                <w:szCs w:val="18"/>
              </w:rPr>
            </w:pPr>
            <w:r w:rsidRPr="004B693B">
              <w:rPr>
                <w:sz w:val="18"/>
                <w:szCs w:val="18"/>
              </w:rPr>
              <w:t>Частная собственность</w:t>
            </w:r>
            <w:r>
              <w:rPr>
                <w:sz w:val="18"/>
                <w:szCs w:val="18"/>
              </w:rPr>
              <w:t>,</w:t>
            </w:r>
          </w:p>
          <w:p w:rsidR="00753772" w:rsidRPr="009C041B" w:rsidRDefault="00753772" w:rsidP="009C04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ПАО «</w:t>
            </w:r>
            <w:r w:rsidRPr="004B693B">
              <w:rPr>
                <w:sz w:val="18"/>
                <w:szCs w:val="18"/>
              </w:rPr>
              <w:t>Т Плюс</w:t>
            </w:r>
            <w:r>
              <w:rPr>
                <w:sz w:val="18"/>
                <w:szCs w:val="18"/>
              </w:rPr>
              <w:t>»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53772" w:rsidRDefault="00753772" w:rsidP="00EF52E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42" w:type="dxa"/>
            <w:vMerge/>
            <w:shd w:val="clear" w:color="auto" w:fill="auto"/>
            <w:vAlign w:val="center"/>
          </w:tcPr>
          <w:p w:rsidR="00753772" w:rsidRPr="00EF52E3" w:rsidRDefault="00753772" w:rsidP="00EF52E3">
            <w:pPr>
              <w:jc w:val="center"/>
              <w:rPr>
                <w:sz w:val="18"/>
                <w:szCs w:val="18"/>
              </w:rPr>
            </w:pPr>
          </w:p>
        </w:tc>
      </w:tr>
      <w:tr w:rsidR="00753772" w:rsidRPr="00EF52E3" w:rsidTr="0068129D">
        <w:tc>
          <w:tcPr>
            <w:tcW w:w="566" w:type="dxa"/>
            <w:shd w:val="clear" w:color="auto" w:fill="auto"/>
            <w:vAlign w:val="center"/>
          </w:tcPr>
          <w:p w:rsidR="00753772" w:rsidRDefault="00753772" w:rsidP="00EF52E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53772" w:rsidRDefault="00753772" w:rsidP="00377164">
            <w:pPr>
              <w:jc w:val="center"/>
              <w:rPr>
                <w:sz w:val="18"/>
                <w:szCs w:val="18"/>
              </w:rPr>
            </w:pPr>
            <w:r w:rsidRPr="00CA707C">
              <w:rPr>
                <w:sz w:val="18"/>
                <w:szCs w:val="18"/>
              </w:rPr>
              <w:t xml:space="preserve">г. Пермь, </w:t>
            </w:r>
          </w:p>
          <w:p w:rsidR="00753772" w:rsidRPr="00CA707C" w:rsidRDefault="00753772" w:rsidP="00377164">
            <w:pPr>
              <w:jc w:val="center"/>
              <w:rPr>
                <w:sz w:val="18"/>
                <w:szCs w:val="18"/>
              </w:rPr>
            </w:pPr>
            <w:r w:rsidRPr="00CA707C">
              <w:rPr>
                <w:sz w:val="18"/>
                <w:szCs w:val="18"/>
              </w:rPr>
              <w:t>ул. Фрезеровщиков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53772" w:rsidRPr="00CA707C" w:rsidRDefault="00753772" w:rsidP="00377164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CA707C">
              <w:rPr>
                <w:sz w:val="18"/>
                <w:szCs w:val="18"/>
              </w:rPr>
              <w:t xml:space="preserve">Сеть водоотведения от точки подключения жилых домов по ул. </w:t>
            </w:r>
            <w:r w:rsidRPr="00CA707C">
              <w:rPr>
                <w:sz w:val="18"/>
                <w:szCs w:val="18"/>
              </w:rPr>
              <w:lastRenderedPageBreak/>
              <w:t>Фрезеровщиков, 82, 86 до проектируемой сети водоотведения Д-300 мм по Бульвару Гагарина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53772" w:rsidRPr="00CA707C" w:rsidRDefault="00753772" w:rsidP="00377164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CA707C">
              <w:rPr>
                <w:bCs/>
                <w:sz w:val="18"/>
                <w:szCs w:val="18"/>
                <w:shd w:val="clear" w:color="auto" w:fill="FFFFFF"/>
              </w:rPr>
              <w:lastRenderedPageBreak/>
              <w:t>ОКС:</w:t>
            </w:r>
          </w:p>
          <w:p w:rsidR="00753772" w:rsidRPr="00CA707C" w:rsidRDefault="00753772" w:rsidP="00377164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CA707C">
              <w:rPr>
                <w:bCs/>
                <w:sz w:val="18"/>
                <w:szCs w:val="18"/>
                <w:shd w:val="clear" w:color="auto" w:fill="FFFFFF"/>
              </w:rPr>
              <w:t>59:01:0000000:93669</w:t>
            </w:r>
          </w:p>
          <w:p w:rsidR="0068129D" w:rsidRDefault="0068129D" w:rsidP="00377164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</w:p>
          <w:p w:rsidR="00753772" w:rsidRPr="00CA707C" w:rsidRDefault="00753772" w:rsidP="00377164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CA707C">
              <w:rPr>
                <w:bCs/>
                <w:sz w:val="18"/>
                <w:szCs w:val="18"/>
                <w:shd w:val="clear" w:color="auto" w:fill="FFFFFF"/>
              </w:rPr>
              <w:lastRenderedPageBreak/>
              <w:t>ЗУ:</w:t>
            </w:r>
          </w:p>
          <w:p w:rsidR="00753772" w:rsidRDefault="00A46808" w:rsidP="00377164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A46808">
              <w:rPr>
                <w:bCs/>
                <w:sz w:val="18"/>
                <w:szCs w:val="18"/>
                <w:shd w:val="clear" w:color="auto" w:fill="FFFFFF"/>
              </w:rPr>
              <w:t>59:01:0000000:97252</w:t>
            </w:r>
          </w:p>
          <w:p w:rsidR="0068129D" w:rsidRPr="00CA707C" w:rsidRDefault="0068129D" w:rsidP="00377164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68129D">
              <w:rPr>
                <w:bCs/>
                <w:sz w:val="18"/>
                <w:szCs w:val="18"/>
                <w:shd w:val="clear" w:color="auto" w:fill="FFFFFF"/>
              </w:rPr>
              <w:t>59:01:0000000:79653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129D" w:rsidRDefault="0068129D" w:rsidP="00377164">
            <w:pPr>
              <w:jc w:val="center"/>
              <w:rPr>
                <w:sz w:val="18"/>
                <w:szCs w:val="18"/>
              </w:rPr>
            </w:pPr>
          </w:p>
          <w:p w:rsidR="0068129D" w:rsidRDefault="0068129D" w:rsidP="00377164">
            <w:pPr>
              <w:jc w:val="center"/>
              <w:rPr>
                <w:sz w:val="18"/>
                <w:szCs w:val="18"/>
              </w:rPr>
            </w:pPr>
          </w:p>
          <w:p w:rsidR="0068129D" w:rsidRDefault="0068129D" w:rsidP="00377164">
            <w:pPr>
              <w:jc w:val="center"/>
              <w:rPr>
                <w:sz w:val="18"/>
                <w:szCs w:val="18"/>
              </w:rPr>
            </w:pPr>
          </w:p>
          <w:p w:rsidR="0068129D" w:rsidRDefault="0068129D" w:rsidP="00377164">
            <w:pPr>
              <w:jc w:val="center"/>
              <w:rPr>
                <w:sz w:val="18"/>
                <w:szCs w:val="18"/>
              </w:rPr>
            </w:pPr>
          </w:p>
          <w:p w:rsidR="0068129D" w:rsidRDefault="00A46808" w:rsidP="00377164">
            <w:pPr>
              <w:jc w:val="center"/>
              <w:rPr>
                <w:sz w:val="18"/>
                <w:szCs w:val="18"/>
              </w:rPr>
            </w:pPr>
            <w:r w:rsidRPr="00A46808">
              <w:rPr>
                <w:sz w:val="18"/>
                <w:szCs w:val="18"/>
              </w:rPr>
              <w:t>2741</w:t>
            </w:r>
          </w:p>
          <w:p w:rsidR="00753772" w:rsidRPr="00CA707C" w:rsidRDefault="0068129D" w:rsidP="00377164">
            <w:pPr>
              <w:jc w:val="center"/>
              <w:rPr>
                <w:sz w:val="18"/>
                <w:szCs w:val="18"/>
              </w:rPr>
            </w:pPr>
            <w:r w:rsidRPr="0068129D">
              <w:rPr>
                <w:sz w:val="18"/>
                <w:szCs w:val="18"/>
              </w:rPr>
              <w:t>1878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53772" w:rsidRPr="00CA707C" w:rsidRDefault="00753772" w:rsidP="00377164">
            <w:pPr>
              <w:jc w:val="center"/>
              <w:rPr>
                <w:sz w:val="18"/>
                <w:szCs w:val="18"/>
              </w:rPr>
            </w:pPr>
            <w:r w:rsidRPr="00CA707C">
              <w:rPr>
                <w:sz w:val="18"/>
                <w:szCs w:val="18"/>
              </w:rPr>
              <w:lastRenderedPageBreak/>
              <w:t>122 м</w:t>
            </w:r>
          </w:p>
        </w:tc>
        <w:tc>
          <w:tcPr>
            <w:tcW w:w="1986" w:type="dxa"/>
            <w:shd w:val="clear" w:color="auto" w:fill="auto"/>
            <w:vAlign w:val="center"/>
          </w:tcPr>
          <w:p w:rsidR="00753772" w:rsidRPr="00E16627" w:rsidRDefault="00753772" w:rsidP="00E16627">
            <w:pPr>
              <w:jc w:val="center"/>
              <w:rPr>
                <w:sz w:val="18"/>
                <w:szCs w:val="18"/>
              </w:rPr>
            </w:pPr>
            <w:r w:rsidRPr="00E16627">
              <w:rPr>
                <w:sz w:val="18"/>
                <w:szCs w:val="18"/>
              </w:rPr>
              <w:t>Частная собственность,</w:t>
            </w:r>
          </w:p>
          <w:p w:rsidR="00753772" w:rsidRPr="00CA707C" w:rsidRDefault="00753772" w:rsidP="00E16627">
            <w:pPr>
              <w:jc w:val="center"/>
              <w:rPr>
                <w:sz w:val="18"/>
                <w:szCs w:val="18"/>
              </w:rPr>
            </w:pPr>
            <w:r w:rsidRPr="00E16627">
              <w:rPr>
                <w:sz w:val="18"/>
                <w:szCs w:val="18"/>
              </w:rPr>
              <w:t xml:space="preserve">ООО «НОВОГОР </w:t>
            </w:r>
            <w:r w:rsidRPr="00E16627">
              <w:rPr>
                <w:sz w:val="18"/>
                <w:szCs w:val="18"/>
              </w:rPr>
              <w:lastRenderedPageBreak/>
              <w:t>Прикамья»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53772" w:rsidRDefault="00753772" w:rsidP="007630A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-</w:t>
            </w:r>
          </w:p>
        </w:tc>
        <w:tc>
          <w:tcPr>
            <w:tcW w:w="1842" w:type="dxa"/>
            <w:vMerge/>
            <w:shd w:val="clear" w:color="auto" w:fill="auto"/>
            <w:vAlign w:val="center"/>
          </w:tcPr>
          <w:p w:rsidR="00753772" w:rsidRPr="00EF52E3" w:rsidRDefault="00753772" w:rsidP="00EF52E3">
            <w:pPr>
              <w:jc w:val="center"/>
              <w:rPr>
                <w:sz w:val="18"/>
                <w:szCs w:val="18"/>
              </w:rPr>
            </w:pPr>
          </w:p>
        </w:tc>
      </w:tr>
      <w:tr w:rsidR="00C01FA0" w:rsidRPr="00EF52E3" w:rsidTr="0068129D">
        <w:tc>
          <w:tcPr>
            <w:tcW w:w="566" w:type="dxa"/>
            <w:shd w:val="clear" w:color="auto" w:fill="auto"/>
            <w:vAlign w:val="center"/>
          </w:tcPr>
          <w:p w:rsidR="00C01FA0" w:rsidRDefault="00C01FA0" w:rsidP="00EF52E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C01FA0" w:rsidRPr="0063509E" w:rsidRDefault="00C01FA0" w:rsidP="00377164">
            <w:pPr>
              <w:jc w:val="center"/>
              <w:rPr>
                <w:sz w:val="18"/>
                <w:szCs w:val="18"/>
              </w:rPr>
            </w:pPr>
            <w:r w:rsidRPr="0063509E">
              <w:rPr>
                <w:sz w:val="18"/>
                <w:szCs w:val="18"/>
              </w:rPr>
              <w:t xml:space="preserve">г. Пермь, </w:t>
            </w:r>
          </w:p>
          <w:p w:rsidR="00C01FA0" w:rsidRPr="0063509E" w:rsidRDefault="00C01FA0" w:rsidP="00377164">
            <w:pPr>
              <w:jc w:val="center"/>
              <w:rPr>
                <w:sz w:val="18"/>
                <w:szCs w:val="18"/>
              </w:rPr>
            </w:pPr>
            <w:r w:rsidRPr="0063509E">
              <w:rPr>
                <w:sz w:val="18"/>
                <w:szCs w:val="18"/>
              </w:rPr>
              <w:t>ул. Пермская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01FA0" w:rsidRPr="0063509E" w:rsidRDefault="00C01FA0" w:rsidP="00CD448F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63509E">
              <w:rPr>
                <w:sz w:val="18"/>
                <w:szCs w:val="18"/>
              </w:rPr>
              <w:t>Строительство КЛ 0,4 кВ от РУ 0,4 кВ РП-96; Реконструкция РУ 0,4 кВ РП-96 (установка оборудования учета э/э) для электроснабжения многоэтажной жилой застройки по адресу: г. Пермь, ул. Пермская, з/у 2 (кад. номер зем. участка 59:01:4410114:506)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C01FA0" w:rsidRPr="0063509E" w:rsidRDefault="00C01FA0" w:rsidP="00377164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63509E">
              <w:rPr>
                <w:bCs/>
                <w:sz w:val="18"/>
                <w:szCs w:val="18"/>
                <w:shd w:val="clear" w:color="auto" w:fill="FFFFFF"/>
              </w:rPr>
              <w:t>ОКС:</w:t>
            </w:r>
          </w:p>
          <w:p w:rsidR="00C01FA0" w:rsidRPr="0063509E" w:rsidRDefault="00C01FA0" w:rsidP="00377164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63509E">
              <w:rPr>
                <w:bCs/>
                <w:sz w:val="18"/>
                <w:szCs w:val="18"/>
                <w:shd w:val="clear" w:color="auto" w:fill="FFFFFF"/>
              </w:rPr>
              <w:t>59:01:0000000:94808</w:t>
            </w:r>
          </w:p>
          <w:p w:rsidR="00C01FA0" w:rsidRPr="0063509E" w:rsidRDefault="00C01FA0" w:rsidP="00377164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63509E">
              <w:rPr>
                <w:bCs/>
                <w:sz w:val="18"/>
                <w:szCs w:val="18"/>
                <w:shd w:val="clear" w:color="auto" w:fill="FFFFFF"/>
              </w:rPr>
              <w:t>ЗУ:</w:t>
            </w:r>
          </w:p>
          <w:p w:rsidR="00C01FA0" w:rsidRPr="0063509E" w:rsidRDefault="00C01FA0" w:rsidP="0063509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>
              <w:rPr>
                <w:bCs/>
                <w:sz w:val="18"/>
                <w:szCs w:val="18"/>
                <w:shd w:val="clear" w:color="auto" w:fill="FFFFFF"/>
              </w:rPr>
              <w:t>сведения отсутствуют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01FA0" w:rsidRPr="0063509E" w:rsidRDefault="00C01FA0" w:rsidP="0037716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01FA0" w:rsidRPr="0063509E" w:rsidRDefault="00C01FA0" w:rsidP="00377164">
            <w:pPr>
              <w:jc w:val="center"/>
              <w:rPr>
                <w:sz w:val="18"/>
                <w:szCs w:val="18"/>
              </w:rPr>
            </w:pPr>
            <w:r w:rsidRPr="0063509E">
              <w:rPr>
                <w:sz w:val="18"/>
                <w:szCs w:val="18"/>
              </w:rPr>
              <w:t>272 м</w:t>
            </w:r>
          </w:p>
        </w:tc>
        <w:tc>
          <w:tcPr>
            <w:tcW w:w="1986" w:type="dxa"/>
            <w:shd w:val="clear" w:color="auto" w:fill="auto"/>
            <w:vAlign w:val="center"/>
          </w:tcPr>
          <w:p w:rsidR="00C01FA0" w:rsidRDefault="00C01FA0" w:rsidP="007630A6">
            <w:pPr>
              <w:jc w:val="center"/>
              <w:rPr>
                <w:sz w:val="18"/>
                <w:szCs w:val="18"/>
              </w:rPr>
            </w:pPr>
            <w:r w:rsidRPr="004B693B">
              <w:rPr>
                <w:sz w:val="18"/>
                <w:szCs w:val="18"/>
              </w:rPr>
              <w:t>Частная собственность</w:t>
            </w:r>
            <w:r>
              <w:rPr>
                <w:sz w:val="18"/>
                <w:szCs w:val="18"/>
              </w:rPr>
              <w:t>,</w:t>
            </w:r>
          </w:p>
          <w:p w:rsidR="00C01FA0" w:rsidRPr="009C041B" w:rsidRDefault="00C01FA0" w:rsidP="00E1662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ПАО «</w:t>
            </w:r>
            <w:r w:rsidRPr="0063509E">
              <w:rPr>
                <w:sz w:val="18"/>
                <w:szCs w:val="18"/>
              </w:rPr>
              <w:t>Россети Урал</w:t>
            </w:r>
            <w:r>
              <w:rPr>
                <w:sz w:val="18"/>
                <w:szCs w:val="18"/>
              </w:rPr>
              <w:t>»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01FA0" w:rsidRDefault="00C01FA0" w:rsidP="007630A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42" w:type="dxa"/>
            <w:vMerge w:val="restart"/>
            <w:shd w:val="clear" w:color="auto" w:fill="auto"/>
            <w:vAlign w:val="center"/>
          </w:tcPr>
          <w:p w:rsidR="00C01FA0" w:rsidRPr="00753772" w:rsidRDefault="00C01FA0" w:rsidP="00753772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Межквартальные – строительство/</w:t>
            </w:r>
          </w:p>
          <w:p w:rsidR="00C01FA0" w:rsidRPr="00753772" w:rsidRDefault="00C01FA0" w:rsidP="00753772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реконструкция в соответствии с проектной документацией ресурсоснабжающих организаций, внутриквартальные –вынос/</w:t>
            </w:r>
          </w:p>
          <w:p w:rsidR="00C01FA0" w:rsidRPr="00EF52E3" w:rsidRDefault="00C01FA0" w:rsidP="00753772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переустройство/строительство</w:t>
            </w:r>
          </w:p>
        </w:tc>
      </w:tr>
      <w:tr w:rsidR="00C01FA0" w:rsidRPr="00EF52E3" w:rsidTr="0068129D">
        <w:trPr>
          <w:trHeight w:val="994"/>
        </w:trPr>
        <w:tc>
          <w:tcPr>
            <w:tcW w:w="566" w:type="dxa"/>
            <w:shd w:val="clear" w:color="auto" w:fill="auto"/>
            <w:vAlign w:val="center"/>
          </w:tcPr>
          <w:p w:rsidR="00C01FA0" w:rsidRDefault="00C01FA0" w:rsidP="00EF52E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C01FA0" w:rsidRDefault="00C01FA0" w:rsidP="00CD448F">
            <w:pPr>
              <w:jc w:val="center"/>
              <w:rPr>
                <w:sz w:val="18"/>
                <w:szCs w:val="18"/>
              </w:rPr>
            </w:pPr>
            <w:r w:rsidRPr="00CD448F">
              <w:rPr>
                <w:sz w:val="18"/>
                <w:szCs w:val="18"/>
              </w:rPr>
              <w:t>г. Пермь,</w:t>
            </w:r>
          </w:p>
          <w:p w:rsidR="00C01FA0" w:rsidRPr="00CD448F" w:rsidRDefault="00C01FA0" w:rsidP="00CD448F">
            <w:pPr>
              <w:jc w:val="center"/>
              <w:rPr>
                <w:sz w:val="18"/>
                <w:szCs w:val="18"/>
              </w:rPr>
            </w:pPr>
            <w:r w:rsidRPr="00CD448F">
              <w:rPr>
                <w:sz w:val="18"/>
                <w:szCs w:val="18"/>
              </w:rPr>
              <w:t xml:space="preserve"> ул. Фрезеровщиков, ориентир: к жилому</w:t>
            </w:r>
          </w:p>
          <w:p w:rsidR="00C01FA0" w:rsidRPr="00313766" w:rsidRDefault="00C01FA0" w:rsidP="00CD448F">
            <w:pPr>
              <w:jc w:val="center"/>
              <w:rPr>
                <w:sz w:val="18"/>
                <w:szCs w:val="18"/>
              </w:rPr>
            </w:pPr>
            <w:r w:rsidRPr="00CD448F">
              <w:rPr>
                <w:sz w:val="18"/>
                <w:szCs w:val="18"/>
              </w:rPr>
              <w:t>дому №</w:t>
            </w:r>
            <w:r>
              <w:rPr>
                <w:sz w:val="18"/>
                <w:szCs w:val="18"/>
              </w:rPr>
              <w:t xml:space="preserve"> </w:t>
            </w:r>
            <w:r w:rsidRPr="00CD448F">
              <w:rPr>
                <w:sz w:val="18"/>
                <w:szCs w:val="18"/>
              </w:rPr>
              <w:t>59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01FA0" w:rsidRDefault="00C01FA0" w:rsidP="00377164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</w:t>
            </w:r>
            <w:r w:rsidRPr="00CD448F">
              <w:rPr>
                <w:sz w:val="18"/>
                <w:szCs w:val="18"/>
              </w:rPr>
              <w:t>абельная</w:t>
            </w:r>
          </w:p>
          <w:p w:rsidR="00C01FA0" w:rsidRPr="00313766" w:rsidRDefault="00C01FA0" w:rsidP="00377164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CD448F">
              <w:rPr>
                <w:sz w:val="18"/>
                <w:szCs w:val="18"/>
              </w:rPr>
              <w:t xml:space="preserve"> канализация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C01FA0" w:rsidRDefault="00C01FA0" w:rsidP="00377164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>
              <w:rPr>
                <w:bCs/>
                <w:sz w:val="18"/>
                <w:szCs w:val="18"/>
                <w:shd w:val="clear" w:color="auto" w:fill="FFFFFF"/>
              </w:rPr>
              <w:t>ОКС:</w:t>
            </w:r>
          </w:p>
          <w:p w:rsidR="00C01FA0" w:rsidRDefault="00C01FA0" w:rsidP="00377164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CD448F">
              <w:rPr>
                <w:bCs/>
                <w:sz w:val="18"/>
                <w:szCs w:val="18"/>
                <w:shd w:val="clear" w:color="auto" w:fill="FFFFFF"/>
              </w:rPr>
              <w:t>59:01:4311018:203</w:t>
            </w:r>
          </w:p>
          <w:p w:rsidR="00C01FA0" w:rsidRDefault="00C01FA0" w:rsidP="00377164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>
              <w:rPr>
                <w:bCs/>
                <w:sz w:val="18"/>
                <w:szCs w:val="18"/>
                <w:shd w:val="clear" w:color="auto" w:fill="FFFFFF"/>
              </w:rPr>
              <w:t>ЗУ:</w:t>
            </w:r>
          </w:p>
          <w:p w:rsidR="00C01FA0" w:rsidRDefault="00C01FA0" w:rsidP="00377164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CD448F">
              <w:rPr>
                <w:bCs/>
                <w:sz w:val="18"/>
                <w:szCs w:val="18"/>
                <w:shd w:val="clear" w:color="auto" w:fill="FFFFFF"/>
              </w:rPr>
              <w:t>59:01:4311018:79</w:t>
            </w:r>
          </w:p>
          <w:p w:rsidR="00C01FA0" w:rsidRPr="00313766" w:rsidRDefault="00C01FA0" w:rsidP="00377164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A46808">
              <w:rPr>
                <w:bCs/>
                <w:sz w:val="18"/>
                <w:szCs w:val="18"/>
                <w:shd w:val="clear" w:color="auto" w:fill="FFFFFF"/>
              </w:rPr>
              <w:t>59:01:0000000:97252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01FA0" w:rsidRDefault="00C01FA0" w:rsidP="00377164">
            <w:pPr>
              <w:jc w:val="center"/>
              <w:rPr>
                <w:sz w:val="18"/>
                <w:szCs w:val="18"/>
              </w:rPr>
            </w:pPr>
          </w:p>
          <w:p w:rsidR="00C01FA0" w:rsidRDefault="00C01FA0" w:rsidP="00377164">
            <w:pPr>
              <w:jc w:val="center"/>
              <w:rPr>
                <w:sz w:val="18"/>
                <w:szCs w:val="18"/>
              </w:rPr>
            </w:pPr>
          </w:p>
          <w:p w:rsidR="00C01FA0" w:rsidRDefault="00C01FA0" w:rsidP="00377164">
            <w:pPr>
              <w:jc w:val="center"/>
              <w:rPr>
                <w:sz w:val="18"/>
                <w:szCs w:val="18"/>
              </w:rPr>
            </w:pPr>
          </w:p>
          <w:p w:rsidR="00C01FA0" w:rsidRDefault="00C01FA0" w:rsidP="00377164">
            <w:pPr>
              <w:jc w:val="center"/>
              <w:rPr>
                <w:sz w:val="18"/>
                <w:szCs w:val="18"/>
              </w:rPr>
            </w:pPr>
            <w:r w:rsidRPr="00CD448F">
              <w:rPr>
                <w:sz w:val="18"/>
                <w:szCs w:val="18"/>
              </w:rPr>
              <w:t>79</w:t>
            </w:r>
          </w:p>
          <w:p w:rsidR="00C01FA0" w:rsidRPr="00313766" w:rsidRDefault="00C01FA0" w:rsidP="00377164">
            <w:pPr>
              <w:jc w:val="center"/>
              <w:rPr>
                <w:sz w:val="18"/>
                <w:szCs w:val="18"/>
              </w:rPr>
            </w:pPr>
            <w:r w:rsidRPr="00A46808">
              <w:rPr>
                <w:sz w:val="18"/>
                <w:szCs w:val="18"/>
              </w:rPr>
              <w:t>2741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01FA0" w:rsidRPr="00313766" w:rsidRDefault="00C01FA0" w:rsidP="00377164">
            <w:pPr>
              <w:jc w:val="center"/>
              <w:rPr>
                <w:sz w:val="18"/>
                <w:szCs w:val="18"/>
              </w:rPr>
            </w:pPr>
            <w:r w:rsidRPr="00CD448F">
              <w:rPr>
                <w:sz w:val="18"/>
                <w:szCs w:val="18"/>
              </w:rPr>
              <w:t>71 м</w:t>
            </w:r>
          </w:p>
        </w:tc>
        <w:tc>
          <w:tcPr>
            <w:tcW w:w="1986" w:type="dxa"/>
            <w:shd w:val="clear" w:color="auto" w:fill="auto"/>
            <w:vAlign w:val="center"/>
          </w:tcPr>
          <w:p w:rsidR="00C01FA0" w:rsidRPr="00E16627" w:rsidRDefault="00C01FA0" w:rsidP="00E16627">
            <w:pPr>
              <w:jc w:val="center"/>
              <w:rPr>
                <w:sz w:val="18"/>
                <w:szCs w:val="18"/>
              </w:rPr>
            </w:pPr>
            <w:r w:rsidRPr="00E16627">
              <w:rPr>
                <w:sz w:val="18"/>
                <w:szCs w:val="18"/>
              </w:rPr>
              <w:t>Частная собственность,</w:t>
            </w:r>
          </w:p>
          <w:p w:rsidR="00C01FA0" w:rsidRPr="00EF52E3" w:rsidRDefault="00C01FA0" w:rsidP="00E16627">
            <w:pPr>
              <w:jc w:val="center"/>
              <w:rPr>
                <w:sz w:val="18"/>
                <w:szCs w:val="18"/>
              </w:rPr>
            </w:pPr>
            <w:r w:rsidRPr="00E16627">
              <w:rPr>
                <w:sz w:val="18"/>
                <w:szCs w:val="18"/>
              </w:rPr>
              <w:t>ПАО «РОСТЕЛЕКОМ»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01FA0" w:rsidRPr="00EF52E3" w:rsidRDefault="00C01FA0" w:rsidP="007630A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42" w:type="dxa"/>
            <w:vMerge/>
            <w:shd w:val="clear" w:color="auto" w:fill="auto"/>
            <w:vAlign w:val="center"/>
          </w:tcPr>
          <w:p w:rsidR="00C01FA0" w:rsidRPr="00EF52E3" w:rsidRDefault="00C01FA0" w:rsidP="00EF52E3">
            <w:pPr>
              <w:jc w:val="center"/>
              <w:rPr>
                <w:sz w:val="18"/>
                <w:szCs w:val="18"/>
              </w:rPr>
            </w:pPr>
          </w:p>
        </w:tc>
      </w:tr>
      <w:tr w:rsidR="00C01FA0" w:rsidRPr="00EF52E3" w:rsidTr="0068129D">
        <w:trPr>
          <w:trHeight w:val="994"/>
        </w:trPr>
        <w:tc>
          <w:tcPr>
            <w:tcW w:w="566" w:type="dxa"/>
            <w:shd w:val="clear" w:color="auto" w:fill="auto"/>
            <w:vAlign w:val="center"/>
          </w:tcPr>
          <w:p w:rsidR="00C01FA0" w:rsidRDefault="00C01FA0" w:rsidP="00EF52E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36C73" w:rsidRDefault="00C01FA0" w:rsidP="00CD448F">
            <w:pPr>
              <w:jc w:val="center"/>
              <w:rPr>
                <w:sz w:val="18"/>
                <w:szCs w:val="18"/>
              </w:rPr>
            </w:pPr>
            <w:r w:rsidRPr="006802A2">
              <w:rPr>
                <w:sz w:val="18"/>
                <w:szCs w:val="18"/>
              </w:rPr>
              <w:t xml:space="preserve">г. Пермь, </w:t>
            </w:r>
          </w:p>
          <w:p w:rsidR="00C01FA0" w:rsidRPr="00CD448F" w:rsidRDefault="00C01FA0" w:rsidP="00CD448F">
            <w:pPr>
              <w:jc w:val="center"/>
              <w:rPr>
                <w:sz w:val="18"/>
                <w:szCs w:val="18"/>
              </w:rPr>
            </w:pPr>
            <w:r w:rsidRPr="006802A2">
              <w:rPr>
                <w:sz w:val="18"/>
                <w:szCs w:val="18"/>
              </w:rPr>
              <w:t>ул. Фрезеровщиков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01FA0" w:rsidRDefault="00C01FA0" w:rsidP="00377164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6802A2">
              <w:rPr>
                <w:sz w:val="18"/>
                <w:szCs w:val="18"/>
              </w:rPr>
              <w:t>Сеть водоснабжения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C01FA0" w:rsidRDefault="00C01FA0" w:rsidP="00377164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>
              <w:rPr>
                <w:bCs/>
                <w:sz w:val="18"/>
                <w:szCs w:val="18"/>
                <w:shd w:val="clear" w:color="auto" w:fill="FFFFFF"/>
              </w:rPr>
              <w:t>ОКС:</w:t>
            </w:r>
          </w:p>
          <w:p w:rsidR="00C01FA0" w:rsidRDefault="00C01FA0" w:rsidP="00377164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68129D">
              <w:rPr>
                <w:bCs/>
                <w:sz w:val="18"/>
                <w:szCs w:val="18"/>
                <w:shd w:val="clear" w:color="auto" w:fill="FFFFFF"/>
              </w:rPr>
              <w:t>59:01:4311019:123</w:t>
            </w:r>
          </w:p>
          <w:p w:rsidR="00C01FA0" w:rsidRDefault="00C01FA0" w:rsidP="00377164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>
              <w:rPr>
                <w:bCs/>
                <w:sz w:val="18"/>
                <w:szCs w:val="18"/>
                <w:shd w:val="clear" w:color="auto" w:fill="FFFFFF"/>
              </w:rPr>
              <w:t>ЗУ:</w:t>
            </w:r>
          </w:p>
          <w:p w:rsidR="00C01FA0" w:rsidRDefault="00C01FA0" w:rsidP="00377164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6802A2">
              <w:rPr>
                <w:bCs/>
                <w:sz w:val="18"/>
                <w:szCs w:val="18"/>
                <w:shd w:val="clear" w:color="auto" w:fill="FFFFFF"/>
              </w:rPr>
              <w:t>59:01:0000000:97252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01FA0" w:rsidRDefault="00C01FA0" w:rsidP="00377164">
            <w:pPr>
              <w:jc w:val="center"/>
              <w:rPr>
                <w:sz w:val="18"/>
                <w:szCs w:val="18"/>
              </w:rPr>
            </w:pPr>
            <w:r w:rsidRPr="006802A2">
              <w:rPr>
                <w:sz w:val="18"/>
                <w:szCs w:val="18"/>
              </w:rPr>
              <w:t>2741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01FA0" w:rsidRPr="00CD448F" w:rsidRDefault="00C01FA0" w:rsidP="00377164">
            <w:pPr>
              <w:jc w:val="center"/>
              <w:rPr>
                <w:sz w:val="18"/>
                <w:szCs w:val="18"/>
              </w:rPr>
            </w:pPr>
            <w:r w:rsidRPr="006802A2">
              <w:rPr>
                <w:sz w:val="18"/>
                <w:szCs w:val="18"/>
              </w:rPr>
              <w:t>5 м</w:t>
            </w:r>
          </w:p>
        </w:tc>
        <w:tc>
          <w:tcPr>
            <w:tcW w:w="1986" w:type="dxa"/>
            <w:shd w:val="clear" w:color="auto" w:fill="auto"/>
            <w:vAlign w:val="center"/>
          </w:tcPr>
          <w:p w:rsidR="00C01FA0" w:rsidRDefault="00C01FA0" w:rsidP="00E16627">
            <w:pPr>
              <w:jc w:val="center"/>
              <w:rPr>
                <w:sz w:val="18"/>
                <w:szCs w:val="18"/>
              </w:rPr>
            </w:pPr>
            <w:r w:rsidRPr="00BD32C5">
              <w:rPr>
                <w:sz w:val="18"/>
                <w:szCs w:val="18"/>
              </w:rPr>
              <w:t>Собственность</w:t>
            </w:r>
            <w:r>
              <w:rPr>
                <w:sz w:val="18"/>
                <w:szCs w:val="18"/>
              </w:rPr>
              <w:t>,</w:t>
            </w:r>
          </w:p>
          <w:p w:rsidR="00C01FA0" w:rsidRPr="00E16627" w:rsidRDefault="00C01FA0" w:rsidP="00E1662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ООО «НОВОГОР-Прикамья»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01FA0" w:rsidRDefault="00C01FA0" w:rsidP="007630A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- </w:t>
            </w:r>
          </w:p>
        </w:tc>
        <w:tc>
          <w:tcPr>
            <w:tcW w:w="1842" w:type="dxa"/>
            <w:vMerge/>
            <w:shd w:val="clear" w:color="auto" w:fill="auto"/>
            <w:vAlign w:val="center"/>
          </w:tcPr>
          <w:p w:rsidR="00C01FA0" w:rsidRPr="00EF52E3" w:rsidRDefault="00C01FA0" w:rsidP="00EF52E3">
            <w:pPr>
              <w:jc w:val="center"/>
              <w:rPr>
                <w:sz w:val="18"/>
                <w:szCs w:val="18"/>
              </w:rPr>
            </w:pPr>
          </w:p>
        </w:tc>
      </w:tr>
      <w:tr w:rsidR="00C01FA0" w:rsidRPr="00EF52E3" w:rsidTr="0068129D">
        <w:trPr>
          <w:trHeight w:val="994"/>
        </w:trPr>
        <w:tc>
          <w:tcPr>
            <w:tcW w:w="566" w:type="dxa"/>
            <w:shd w:val="clear" w:color="auto" w:fill="auto"/>
            <w:vAlign w:val="center"/>
          </w:tcPr>
          <w:p w:rsidR="00C01FA0" w:rsidRDefault="00C01FA0" w:rsidP="00EF52E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36C73" w:rsidRDefault="00C01FA0" w:rsidP="00694A0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г. Пермь,</w:t>
            </w:r>
            <w:r w:rsidRPr="00694A09">
              <w:rPr>
                <w:sz w:val="18"/>
                <w:szCs w:val="18"/>
              </w:rPr>
              <w:t xml:space="preserve"> </w:t>
            </w:r>
          </w:p>
          <w:p w:rsidR="00C01FA0" w:rsidRPr="00CD448F" w:rsidRDefault="00C01FA0" w:rsidP="00694A09">
            <w:pPr>
              <w:jc w:val="center"/>
              <w:rPr>
                <w:sz w:val="18"/>
                <w:szCs w:val="18"/>
              </w:rPr>
            </w:pPr>
            <w:r w:rsidRPr="00694A09">
              <w:rPr>
                <w:sz w:val="18"/>
                <w:szCs w:val="18"/>
              </w:rPr>
              <w:t>ул. Фрезеровщиков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01FA0" w:rsidRDefault="00C01FA0" w:rsidP="00377164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694A09">
              <w:rPr>
                <w:sz w:val="18"/>
                <w:szCs w:val="18"/>
              </w:rPr>
              <w:t>Наружная сеть водоснабжения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C01FA0" w:rsidRDefault="00C01FA0" w:rsidP="00377164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>
              <w:rPr>
                <w:bCs/>
                <w:sz w:val="18"/>
                <w:szCs w:val="18"/>
                <w:shd w:val="clear" w:color="auto" w:fill="FFFFFF"/>
              </w:rPr>
              <w:t>ОКС:</w:t>
            </w:r>
          </w:p>
          <w:p w:rsidR="00C01FA0" w:rsidRDefault="00C01FA0" w:rsidP="00377164">
            <w:pPr>
              <w:jc w:val="center"/>
              <w:rPr>
                <w:bCs/>
                <w:sz w:val="18"/>
                <w:szCs w:val="18"/>
                <w:shd w:val="clear" w:color="auto" w:fill="FFFFFF"/>
                <w:lang w:val="en-US"/>
              </w:rPr>
            </w:pPr>
            <w:r w:rsidRPr="0068129D">
              <w:rPr>
                <w:bCs/>
                <w:sz w:val="18"/>
                <w:szCs w:val="18"/>
                <w:shd w:val="clear" w:color="auto" w:fill="FFFFFF"/>
              </w:rPr>
              <w:t>59:01:0000000:87417</w:t>
            </w:r>
          </w:p>
          <w:p w:rsidR="00C01FA0" w:rsidRDefault="00C01FA0" w:rsidP="00694A09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>
              <w:rPr>
                <w:bCs/>
                <w:sz w:val="18"/>
                <w:szCs w:val="18"/>
                <w:shd w:val="clear" w:color="auto" w:fill="FFFFFF"/>
              </w:rPr>
              <w:t>ЗУ:</w:t>
            </w:r>
          </w:p>
          <w:p w:rsidR="00C01FA0" w:rsidRPr="00694A09" w:rsidRDefault="00C01FA0" w:rsidP="00694A09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694A09">
              <w:rPr>
                <w:bCs/>
                <w:sz w:val="18"/>
                <w:szCs w:val="18"/>
                <w:shd w:val="clear" w:color="auto" w:fill="FFFFFF"/>
              </w:rPr>
              <w:t>59:01:0000000:97252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01FA0" w:rsidRDefault="00C01FA0" w:rsidP="00377164">
            <w:pPr>
              <w:jc w:val="center"/>
              <w:rPr>
                <w:sz w:val="18"/>
                <w:szCs w:val="18"/>
              </w:rPr>
            </w:pPr>
            <w:r w:rsidRPr="00694A09">
              <w:rPr>
                <w:sz w:val="18"/>
                <w:szCs w:val="18"/>
              </w:rPr>
              <w:t>2741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01FA0" w:rsidRPr="00CD448F" w:rsidRDefault="00C01FA0" w:rsidP="00377164">
            <w:pPr>
              <w:jc w:val="center"/>
              <w:rPr>
                <w:sz w:val="18"/>
                <w:szCs w:val="18"/>
              </w:rPr>
            </w:pPr>
            <w:r w:rsidRPr="00694A09">
              <w:rPr>
                <w:sz w:val="18"/>
                <w:szCs w:val="18"/>
              </w:rPr>
              <w:t>35 м</w:t>
            </w:r>
          </w:p>
        </w:tc>
        <w:tc>
          <w:tcPr>
            <w:tcW w:w="1986" w:type="dxa"/>
            <w:shd w:val="clear" w:color="auto" w:fill="auto"/>
            <w:vAlign w:val="center"/>
          </w:tcPr>
          <w:p w:rsidR="00C01FA0" w:rsidRDefault="00C01FA0" w:rsidP="00E16627">
            <w:pPr>
              <w:jc w:val="center"/>
              <w:rPr>
                <w:sz w:val="18"/>
                <w:szCs w:val="18"/>
              </w:rPr>
            </w:pPr>
            <w:r w:rsidRPr="00694A09">
              <w:rPr>
                <w:sz w:val="18"/>
                <w:szCs w:val="18"/>
              </w:rPr>
              <w:t>Собственность</w:t>
            </w:r>
            <w:r>
              <w:rPr>
                <w:sz w:val="18"/>
                <w:szCs w:val="18"/>
              </w:rPr>
              <w:t xml:space="preserve">, </w:t>
            </w:r>
          </w:p>
          <w:p w:rsidR="00C01FA0" w:rsidRPr="00E16627" w:rsidRDefault="00C01FA0" w:rsidP="00E1662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физическое лицо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01FA0" w:rsidRDefault="00C01FA0" w:rsidP="00694A09">
            <w:pPr>
              <w:jc w:val="center"/>
              <w:rPr>
                <w:sz w:val="18"/>
                <w:szCs w:val="18"/>
              </w:rPr>
            </w:pPr>
            <w:r w:rsidRPr="00694A09">
              <w:rPr>
                <w:sz w:val="18"/>
                <w:szCs w:val="18"/>
              </w:rPr>
              <w:t>Аренда</w:t>
            </w:r>
            <w:r>
              <w:rPr>
                <w:sz w:val="18"/>
                <w:szCs w:val="18"/>
              </w:rPr>
              <w:t>,</w:t>
            </w:r>
          </w:p>
          <w:p w:rsidR="00C01FA0" w:rsidRDefault="00C01FA0" w:rsidP="00694A0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ООО «Д</w:t>
            </w:r>
            <w:r w:rsidRPr="00694A09">
              <w:rPr>
                <w:sz w:val="18"/>
                <w:szCs w:val="18"/>
              </w:rPr>
              <w:t>ворянский двор</w:t>
            </w:r>
            <w:r>
              <w:rPr>
                <w:sz w:val="18"/>
                <w:szCs w:val="18"/>
              </w:rPr>
              <w:t>»</w:t>
            </w:r>
          </w:p>
        </w:tc>
        <w:tc>
          <w:tcPr>
            <w:tcW w:w="1842" w:type="dxa"/>
            <w:vMerge/>
            <w:shd w:val="clear" w:color="auto" w:fill="auto"/>
            <w:vAlign w:val="center"/>
          </w:tcPr>
          <w:p w:rsidR="00C01FA0" w:rsidRPr="00EF52E3" w:rsidRDefault="00C01FA0" w:rsidP="00EF52E3">
            <w:pPr>
              <w:jc w:val="center"/>
              <w:rPr>
                <w:sz w:val="18"/>
                <w:szCs w:val="18"/>
              </w:rPr>
            </w:pPr>
          </w:p>
        </w:tc>
      </w:tr>
      <w:tr w:rsidR="0068129D" w:rsidRPr="00EF52E3" w:rsidTr="0068129D">
        <w:trPr>
          <w:trHeight w:val="994"/>
        </w:trPr>
        <w:tc>
          <w:tcPr>
            <w:tcW w:w="566" w:type="dxa"/>
            <w:shd w:val="clear" w:color="auto" w:fill="auto"/>
            <w:vAlign w:val="center"/>
          </w:tcPr>
          <w:p w:rsidR="0068129D" w:rsidRPr="000C1E7C" w:rsidRDefault="00C01FA0" w:rsidP="00EF52E3">
            <w:pPr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lastRenderedPageBreak/>
              <w:t>17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36C73" w:rsidRPr="000C1E7C" w:rsidRDefault="00694A09" w:rsidP="00694A09">
            <w:pPr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t xml:space="preserve">г. Пермь, к жилому дому </w:t>
            </w:r>
            <w:proofErr w:type="gramStart"/>
            <w:r w:rsidRPr="000C1E7C">
              <w:rPr>
                <w:sz w:val="18"/>
                <w:szCs w:val="18"/>
              </w:rPr>
              <w:t>по</w:t>
            </w:r>
            <w:proofErr w:type="gramEnd"/>
            <w:r w:rsidRPr="000C1E7C">
              <w:rPr>
                <w:sz w:val="18"/>
                <w:szCs w:val="18"/>
              </w:rPr>
              <w:t xml:space="preserve"> </w:t>
            </w:r>
          </w:p>
          <w:p w:rsidR="0068129D" w:rsidRPr="000C1E7C" w:rsidRDefault="00694A09" w:rsidP="00694A09">
            <w:pPr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t>ул. Фрезеровщиков, 86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8129D" w:rsidRPr="000C1E7C" w:rsidRDefault="00694A09" w:rsidP="00377164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t>Тепловые сети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8129D" w:rsidRPr="000C1E7C" w:rsidRDefault="0068129D" w:rsidP="00377164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0C1E7C">
              <w:rPr>
                <w:bCs/>
                <w:sz w:val="18"/>
                <w:szCs w:val="18"/>
                <w:shd w:val="clear" w:color="auto" w:fill="FFFFFF"/>
              </w:rPr>
              <w:t>ОКС:</w:t>
            </w:r>
          </w:p>
          <w:p w:rsidR="0068129D" w:rsidRPr="000C1E7C" w:rsidRDefault="0068129D" w:rsidP="00377164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0C1E7C">
              <w:rPr>
                <w:bCs/>
                <w:sz w:val="18"/>
                <w:szCs w:val="18"/>
                <w:shd w:val="clear" w:color="auto" w:fill="FFFFFF"/>
              </w:rPr>
              <w:t>59:01:0000000:80317</w:t>
            </w:r>
          </w:p>
          <w:p w:rsidR="00694A09" w:rsidRPr="000C1E7C" w:rsidRDefault="00694A09" w:rsidP="00377164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0C1E7C">
              <w:rPr>
                <w:bCs/>
                <w:sz w:val="18"/>
                <w:szCs w:val="18"/>
                <w:shd w:val="clear" w:color="auto" w:fill="FFFFFF"/>
              </w:rPr>
              <w:t>ЗУ:</w:t>
            </w:r>
          </w:p>
          <w:p w:rsidR="00694A09" w:rsidRPr="000C1E7C" w:rsidRDefault="00694A09" w:rsidP="00377164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0C1E7C">
              <w:rPr>
                <w:bCs/>
                <w:sz w:val="18"/>
                <w:szCs w:val="18"/>
                <w:shd w:val="clear" w:color="auto" w:fill="FFFFFF"/>
              </w:rPr>
              <w:t>59:01:0000000:97252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129D" w:rsidRPr="000C1E7C" w:rsidRDefault="00694A09" w:rsidP="00377164">
            <w:pPr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t>2741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8129D" w:rsidRPr="000C1E7C" w:rsidRDefault="00694A09" w:rsidP="00377164">
            <w:pPr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t>129 м</w:t>
            </w:r>
          </w:p>
        </w:tc>
        <w:tc>
          <w:tcPr>
            <w:tcW w:w="1986" w:type="dxa"/>
            <w:shd w:val="clear" w:color="auto" w:fill="auto"/>
            <w:vAlign w:val="center"/>
          </w:tcPr>
          <w:p w:rsidR="00C01FA0" w:rsidRPr="000C1E7C" w:rsidRDefault="00C01FA0" w:rsidP="00C01FA0">
            <w:pPr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t xml:space="preserve">Собственность, </w:t>
            </w:r>
          </w:p>
          <w:p w:rsidR="00C01FA0" w:rsidRPr="000C1E7C" w:rsidRDefault="00C01FA0" w:rsidP="00C01FA0">
            <w:pPr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t>ПАО «Т Плюс»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8129D" w:rsidRPr="000C1E7C" w:rsidRDefault="00C01FA0" w:rsidP="007630A6">
            <w:pPr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C01FA0" w:rsidRPr="000C1E7C" w:rsidRDefault="00C01FA0" w:rsidP="00C01FA0">
            <w:pPr>
              <w:jc w:val="center"/>
              <w:rPr>
                <w:sz w:val="18"/>
                <w:szCs w:val="18"/>
              </w:rPr>
            </w:pPr>
            <w:proofErr w:type="gramStart"/>
            <w:r w:rsidRPr="000C1E7C">
              <w:rPr>
                <w:sz w:val="18"/>
                <w:szCs w:val="18"/>
              </w:rPr>
              <w:t>Межквартальные</w:t>
            </w:r>
            <w:proofErr w:type="gramEnd"/>
            <w:r w:rsidRPr="000C1E7C">
              <w:rPr>
                <w:sz w:val="18"/>
                <w:szCs w:val="18"/>
              </w:rPr>
              <w:t xml:space="preserve"> – строительство/</w:t>
            </w:r>
          </w:p>
          <w:p w:rsidR="00C01FA0" w:rsidRPr="000C1E7C" w:rsidRDefault="00C01FA0" w:rsidP="00C01FA0">
            <w:pPr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t xml:space="preserve">реконструкция в соответствии с проектной документацией ресурсоснабжающих организаций, внутриквартальные </w:t>
            </w:r>
            <w:proofErr w:type="gramStart"/>
            <w:r w:rsidRPr="000C1E7C">
              <w:rPr>
                <w:sz w:val="18"/>
                <w:szCs w:val="18"/>
              </w:rPr>
              <w:t>–в</w:t>
            </w:r>
            <w:proofErr w:type="gramEnd"/>
            <w:r w:rsidRPr="000C1E7C">
              <w:rPr>
                <w:sz w:val="18"/>
                <w:szCs w:val="18"/>
              </w:rPr>
              <w:t>ынос/</w:t>
            </w:r>
          </w:p>
          <w:p w:rsidR="0068129D" w:rsidRPr="000C1E7C" w:rsidRDefault="00C01FA0" w:rsidP="00C01FA0">
            <w:pPr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t>переустройство/строительство</w:t>
            </w:r>
          </w:p>
        </w:tc>
      </w:tr>
      <w:tr w:rsidR="00CA707C" w:rsidRPr="00FD738E" w:rsidTr="00B32311">
        <w:trPr>
          <w:trHeight w:val="176"/>
        </w:trPr>
        <w:tc>
          <w:tcPr>
            <w:tcW w:w="15450" w:type="dxa"/>
            <w:gridSpan w:val="9"/>
            <w:shd w:val="clear" w:color="auto" w:fill="auto"/>
            <w:vAlign w:val="center"/>
          </w:tcPr>
          <w:p w:rsidR="00CA707C" w:rsidRPr="00FD738E" w:rsidRDefault="00CA707C" w:rsidP="00FD738E">
            <w:pPr>
              <w:jc w:val="center"/>
              <w:rPr>
                <w:b/>
                <w:bCs/>
                <w:iCs/>
                <w:sz w:val="20"/>
              </w:rPr>
            </w:pPr>
            <w:r w:rsidRPr="00FD738E">
              <w:rPr>
                <w:b/>
                <w:bCs/>
                <w:iCs/>
                <w:sz w:val="20"/>
                <w:lang w:val="en-US"/>
              </w:rPr>
              <w:t>II</w:t>
            </w:r>
            <w:r w:rsidRPr="00FD738E">
              <w:rPr>
                <w:b/>
                <w:bCs/>
                <w:iCs/>
                <w:sz w:val="20"/>
              </w:rPr>
              <w:t>. Объекты социальной инфраструктуры</w:t>
            </w:r>
          </w:p>
        </w:tc>
      </w:tr>
      <w:tr w:rsidR="00CA707C" w:rsidRPr="00FD738E" w:rsidTr="0068129D">
        <w:trPr>
          <w:trHeight w:val="143"/>
        </w:trPr>
        <w:tc>
          <w:tcPr>
            <w:tcW w:w="566" w:type="dxa"/>
            <w:shd w:val="clear" w:color="auto" w:fill="auto"/>
            <w:vAlign w:val="center"/>
          </w:tcPr>
          <w:p w:rsidR="00CA707C" w:rsidRPr="00AA4AFA" w:rsidRDefault="00CA707C" w:rsidP="00FD738E">
            <w:pPr>
              <w:jc w:val="center"/>
              <w:rPr>
                <w:sz w:val="18"/>
                <w:szCs w:val="18"/>
              </w:rPr>
            </w:pPr>
            <w:r w:rsidRPr="00AA4AFA">
              <w:rPr>
                <w:sz w:val="18"/>
                <w:szCs w:val="18"/>
              </w:rPr>
              <w:t>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CA707C" w:rsidRPr="00AA4AFA" w:rsidRDefault="00CA707C" w:rsidP="009C04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A707C" w:rsidRDefault="00CA707C" w:rsidP="00CD448F">
            <w:pPr>
              <w:jc w:val="center"/>
            </w:pPr>
            <w:r w:rsidRPr="00B9041E">
              <w:rPr>
                <w:sz w:val="18"/>
                <w:szCs w:val="18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CA707C" w:rsidRDefault="00CA707C" w:rsidP="00CD448F">
            <w:pPr>
              <w:jc w:val="center"/>
            </w:pPr>
            <w:r w:rsidRPr="00B9041E"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A707C" w:rsidRDefault="00CA707C" w:rsidP="00CD448F">
            <w:pPr>
              <w:jc w:val="center"/>
            </w:pPr>
            <w:r w:rsidRPr="00B9041E"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A707C" w:rsidRDefault="00CA707C" w:rsidP="00CD448F">
            <w:pPr>
              <w:jc w:val="center"/>
            </w:pPr>
            <w:r w:rsidRPr="00B9041E">
              <w:rPr>
                <w:sz w:val="18"/>
                <w:szCs w:val="18"/>
              </w:rPr>
              <w:t>-</w:t>
            </w:r>
          </w:p>
        </w:tc>
        <w:tc>
          <w:tcPr>
            <w:tcW w:w="1986" w:type="dxa"/>
            <w:shd w:val="clear" w:color="auto" w:fill="auto"/>
            <w:vAlign w:val="center"/>
          </w:tcPr>
          <w:p w:rsidR="00CA707C" w:rsidRDefault="00CA707C" w:rsidP="00CD448F">
            <w:pPr>
              <w:jc w:val="center"/>
            </w:pPr>
            <w:r w:rsidRPr="00B9041E">
              <w:rPr>
                <w:sz w:val="18"/>
                <w:szCs w:val="18"/>
              </w:rPr>
              <w:t>-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A707C" w:rsidRDefault="00CA707C" w:rsidP="00CD448F">
            <w:pPr>
              <w:jc w:val="center"/>
            </w:pPr>
            <w:r w:rsidRPr="00B9041E">
              <w:rPr>
                <w:sz w:val="18"/>
                <w:szCs w:val="18"/>
              </w:rPr>
              <w:t>-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CA707C" w:rsidRPr="00AA4AFA" w:rsidRDefault="00CA707C" w:rsidP="00FD738E">
            <w:pPr>
              <w:jc w:val="center"/>
              <w:rPr>
                <w:sz w:val="18"/>
                <w:szCs w:val="18"/>
              </w:rPr>
            </w:pPr>
          </w:p>
        </w:tc>
      </w:tr>
      <w:tr w:rsidR="00CA707C" w:rsidRPr="00FD738E" w:rsidTr="00B32311">
        <w:trPr>
          <w:trHeight w:val="124"/>
        </w:trPr>
        <w:tc>
          <w:tcPr>
            <w:tcW w:w="15450" w:type="dxa"/>
            <w:gridSpan w:val="9"/>
            <w:shd w:val="clear" w:color="auto" w:fill="auto"/>
            <w:vAlign w:val="center"/>
          </w:tcPr>
          <w:p w:rsidR="00CA707C" w:rsidRPr="00F94386" w:rsidRDefault="00CA707C" w:rsidP="00FD738E">
            <w:pPr>
              <w:jc w:val="center"/>
              <w:rPr>
                <w:b/>
                <w:bCs/>
                <w:iCs/>
                <w:sz w:val="20"/>
              </w:rPr>
            </w:pPr>
            <w:r w:rsidRPr="00FD738E">
              <w:rPr>
                <w:b/>
                <w:bCs/>
                <w:iCs/>
                <w:sz w:val="20"/>
                <w:lang w:val="en-US"/>
              </w:rPr>
              <w:t>III</w:t>
            </w:r>
            <w:r w:rsidRPr="00FD738E">
              <w:rPr>
                <w:b/>
                <w:bCs/>
                <w:iCs/>
                <w:sz w:val="20"/>
              </w:rPr>
              <w:t>. Объекты транспортной инфраструктуры</w:t>
            </w:r>
          </w:p>
        </w:tc>
      </w:tr>
      <w:tr w:rsidR="003B1933" w:rsidRPr="00FD738E" w:rsidTr="0068129D">
        <w:trPr>
          <w:trHeight w:val="1606"/>
        </w:trPr>
        <w:tc>
          <w:tcPr>
            <w:tcW w:w="566" w:type="dxa"/>
            <w:shd w:val="clear" w:color="auto" w:fill="auto"/>
            <w:vAlign w:val="center"/>
          </w:tcPr>
          <w:p w:rsidR="003B1933" w:rsidRPr="000C1E7C" w:rsidRDefault="003B1933" w:rsidP="000354A8">
            <w:pPr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t>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B1933" w:rsidRPr="000C1E7C" w:rsidRDefault="003B1933" w:rsidP="007630A6">
            <w:pPr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t xml:space="preserve">В границах территории жилой застройки, подлежащей комплексному развитию 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B1933" w:rsidRPr="000C1E7C" w:rsidRDefault="003B1933" w:rsidP="007630A6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t xml:space="preserve">Дорога </w:t>
            </w:r>
            <w:proofErr w:type="gramStart"/>
            <w:r w:rsidRPr="000C1E7C">
              <w:rPr>
                <w:sz w:val="18"/>
                <w:szCs w:val="18"/>
              </w:rPr>
              <w:t>по</w:t>
            </w:r>
            <w:proofErr w:type="gramEnd"/>
            <w:r w:rsidRPr="000C1E7C">
              <w:rPr>
                <w:sz w:val="18"/>
                <w:szCs w:val="18"/>
              </w:rPr>
              <w:t xml:space="preserve"> </w:t>
            </w:r>
          </w:p>
          <w:p w:rsidR="003B1933" w:rsidRPr="000C1E7C" w:rsidRDefault="003B1933" w:rsidP="00945491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t>ул. Фрез</w:t>
            </w:r>
            <w:r w:rsidR="00945491">
              <w:rPr>
                <w:sz w:val="18"/>
                <w:szCs w:val="18"/>
              </w:rPr>
              <w:t>е</w:t>
            </w:r>
            <w:r w:rsidRPr="000C1E7C">
              <w:rPr>
                <w:sz w:val="18"/>
                <w:szCs w:val="18"/>
              </w:rPr>
              <w:t>ровщиков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B1933" w:rsidRPr="000C1E7C" w:rsidRDefault="003B1933" w:rsidP="007630A6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0C1E7C">
              <w:rPr>
                <w:bCs/>
                <w:sz w:val="18"/>
                <w:szCs w:val="18"/>
                <w:shd w:val="clear" w:color="auto" w:fill="FFFFFF"/>
              </w:rPr>
              <w:t>ОКС:</w:t>
            </w:r>
          </w:p>
          <w:p w:rsidR="003B1933" w:rsidRPr="000C1E7C" w:rsidRDefault="003B1933" w:rsidP="007630A6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0C1E7C">
              <w:rPr>
                <w:bCs/>
                <w:sz w:val="18"/>
                <w:szCs w:val="18"/>
                <w:shd w:val="clear" w:color="auto" w:fill="FFFFFF"/>
              </w:rPr>
              <w:t>59:01:0000000:78843</w:t>
            </w:r>
          </w:p>
          <w:p w:rsidR="003B1933" w:rsidRPr="000C1E7C" w:rsidRDefault="003B1933" w:rsidP="007630A6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0C1E7C">
              <w:rPr>
                <w:bCs/>
                <w:sz w:val="18"/>
                <w:szCs w:val="18"/>
                <w:shd w:val="clear" w:color="auto" w:fill="FFFFFF"/>
              </w:rPr>
              <w:t>ЗУ:</w:t>
            </w:r>
          </w:p>
          <w:p w:rsidR="003B1933" w:rsidRPr="000C1E7C" w:rsidRDefault="003B1933" w:rsidP="007630A6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0C1E7C">
              <w:rPr>
                <w:bCs/>
                <w:sz w:val="18"/>
                <w:szCs w:val="18"/>
                <w:shd w:val="clear" w:color="auto" w:fill="FFFFFF"/>
              </w:rPr>
              <w:t>59:01:0000000:97252</w:t>
            </w:r>
          </w:p>
          <w:p w:rsidR="003B1933" w:rsidRPr="000C1E7C" w:rsidRDefault="003B1933" w:rsidP="007630A6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0C1E7C">
              <w:rPr>
                <w:bCs/>
                <w:sz w:val="18"/>
                <w:szCs w:val="18"/>
                <w:shd w:val="clear" w:color="auto" w:fill="FFFFFF"/>
              </w:rPr>
              <w:t>59:01:0000000:79653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B1933" w:rsidRPr="000C1E7C" w:rsidRDefault="003B1933" w:rsidP="007630A6">
            <w:pPr>
              <w:jc w:val="center"/>
              <w:rPr>
                <w:sz w:val="18"/>
                <w:szCs w:val="18"/>
              </w:rPr>
            </w:pPr>
          </w:p>
          <w:p w:rsidR="003B1933" w:rsidRPr="000C1E7C" w:rsidRDefault="003B1933" w:rsidP="007630A6">
            <w:pPr>
              <w:jc w:val="center"/>
              <w:rPr>
                <w:sz w:val="18"/>
                <w:szCs w:val="18"/>
              </w:rPr>
            </w:pPr>
          </w:p>
          <w:p w:rsidR="003B1933" w:rsidRPr="000C1E7C" w:rsidRDefault="003B1933" w:rsidP="007630A6">
            <w:pPr>
              <w:jc w:val="center"/>
              <w:rPr>
                <w:sz w:val="18"/>
                <w:szCs w:val="18"/>
              </w:rPr>
            </w:pPr>
          </w:p>
          <w:p w:rsidR="003B1933" w:rsidRPr="000C1E7C" w:rsidRDefault="003B1933" w:rsidP="007630A6">
            <w:pPr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t>2741</w:t>
            </w:r>
          </w:p>
          <w:p w:rsidR="003B1933" w:rsidRPr="000C1E7C" w:rsidRDefault="003B1933" w:rsidP="007630A6">
            <w:pPr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t>1878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B1933" w:rsidRPr="000C1E7C" w:rsidRDefault="003B1933" w:rsidP="007630A6">
            <w:pPr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t>801 м</w:t>
            </w:r>
          </w:p>
        </w:tc>
        <w:tc>
          <w:tcPr>
            <w:tcW w:w="1986" w:type="dxa"/>
            <w:shd w:val="clear" w:color="auto" w:fill="auto"/>
            <w:vAlign w:val="center"/>
          </w:tcPr>
          <w:p w:rsidR="003B1933" w:rsidRPr="000C1E7C" w:rsidRDefault="003B1933" w:rsidP="00CA707C">
            <w:pPr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t>Муниципальная собственность,</w:t>
            </w:r>
          </w:p>
          <w:p w:rsidR="003B1933" w:rsidRPr="000C1E7C" w:rsidRDefault="003B1933" w:rsidP="00CA707C">
            <w:pPr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t>МО г. Пермь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B1933" w:rsidRPr="000C1E7C" w:rsidRDefault="003B1933" w:rsidP="000354A8">
            <w:pPr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t>Оперативное управление,</w:t>
            </w:r>
          </w:p>
          <w:p w:rsidR="003B1933" w:rsidRPr="000C1E7C" w:rsidRDefault="003B1933" w:rsidP="000354A8">
            <w:pPr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t>МКУ «Пермблагоустройство»</w:t>
            </w:r>
          </w:p>
        </w:tc>
        <w:tc>
          <w:tcPr>
            <w:tcW w:w="1842" w:type="dxa"/>
            <w:vMerge w:val="restart"/>
            <w:shd w:val="clear" w:color="auto" w:fill="auto"/>
            <w:vAlign w:val="center"/>
          </w:tcPr>
          <w:p w:rsidR="003B1933" w:rsidRPr="000C1E7C" w:rsidRDefault="003B1933" w:rsidP="003B1933">
            <w:pPr>
              <w:jc w:val="center"/>
              <w:rPr>
                <w:sz w:val="18"/>
                <w:szCs w:val="18"/>
              </w:rPr>
            </w:pPr>
            <w:r w:rsidRPr="00F65073">
              <w:rPr>
                <w:sz w:val="18"/>
                <w:szCs w:val="18"/>
              </w:rPr>
              <w:t>Капитальный ремонт</w:t>
            </w:r>
          </w:p>
        </w:tc>
      </w:tr>
      <w:tr w:rsidR="003B1933" w:rsidRPr="00FD738E" w:rsidTr="0068129D">
        <w:trPr>
          <w:trHeight w:val="138"/>
        </w:trPr>
        <w:tc>
          <w:tcPr>
            <w:tcW w:w="566" w:type="dxa"/>
            <w:shd w:val="clear" w:color="auto" w:fill="auto"/>
            <w:vAlign w:val="center"/>
          </w:tcPr>
          <w:p w:rsidR="003B1933" w:rsidRPr="000C1E7C" w:rsidRDefault="003B1933" w:rsidP="000354A8">
            <w:pPr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t>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B1933" w:rsidRPr="000C1E7C" w:rsidRDefault="003B1933" w:rsidP="007630A6">
            <w:pPr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t>г. Пермь, Ленинский район, ул. Парковая от ул. Достоевского до жилого дома № 2 по ул. Парковая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B1933" w:rsidRPr="000C1E7C" w:rsidRDefault="003B1933" w:rsidP="007630A6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t xml:space="preserve">Автомобильная </w:t>
            </w:r>
          </w:p>
          <w:p w:rsidR="003B1933" w:rsidRPr="000C1E7C" w:rsidRDefault="003B1933" w:rsidP="007630A6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t>дорога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B1933" w:rsidRPr="000C1E7C" w:rsidRDefault="003B1933" w:rsidP="007630A6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0C1E7C">
              <w:rPr>
                <w:bCs/>
                <w:sz w:val="18"/>
                <w:szCs w:val="18"/>
                <w:shd w:val="clear" w:color="auto" w:fill="FFFFFF"/>
              </w:rPr>
              <w:t>ОКС:</w:t>
            </w:r>
          </w:p>
          <w:p w:rsidR="003B1933" w:rsidRPr="000C1E7C" w:rsidRDefault="003B1933" w:rsidP="007630A6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0C1E7C">
              <w:rPr>
                <w:bCs/>
                <w:sz w:val="18"/>
                <w:szCs w:val="18"/>
                <w:shd w:val="clear" w:color="auto" w:fill="FFFFFF"/>
              </w:rPr>
              <w:t>59:01:0000000:84801</w:t>
            </w:r>
          </w:p>
          <w:p w:rsidR="003B1933" w:rsidRPr="000C1E7C" w:rsidRDefault="003B1933" w:rsidP="007630A6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0C1E7C">
              <w:rPr>
                <w:bCs/>
                <w:sz w:val="18"/>
                <w:szCs w:val="18"/>
                <w:shd w:val="clear" w:color="auto" w:fill="FFFFFF"/>
              </w:rPr>
              <w:t>ЗУ:</w:t>
            </w:r>
          </w:p>
          <w:p w:rsidR="003B1933" w:rsidRPr="000C1E7C" w:rsidRDefault="003B1933" w:rsidP="007630A6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0C1E7C">
              <w:rPr>
                <w:bCs/>
                <w:sz w:val="18"/>
                <w:szCs w:val="18"/>
                <w:shd w:val="clear" w:color="auto" w:fill="FFFFFF"/>
              </w:rPr>
              <w:t>59:01:0000000:89782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B1933" w:rsidRPr="000C1E7C" w:rsidRDefault="003B1933" w:rsidP="007630A6">
            <w:pPr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t>2249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B1933" w:rsidRPr="000C1E7C" w:rsidRDefault="003B1933" w:rsidP="007630A6">
            <w:pPr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t>394 м</w:t>
            </w:r>
          </w:p>
        </w:tc>
        <w:tc>
          <w:tcPr>
            <w:tcW w:w="1986" w:type="dxa"/>
            <w:shd w:val="clear" w:color="auto" w:fill="auto"/>
            <w:vAlign w:val="center"/>
          </w:tcPr>
          <w:p w:rsidR="003B1933" w:rsidRPr="000C1E7C" w:rsidRDefault="003B1933" w:rsidP="007630A6">
            <w:pPr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t>Муниципальная собственность,</w:t>
            </w:r>
          </w:p>
          <w:p w:rsidR="003B1933" w:rsidRPr="000C1E7C" w:rsidRDefault="003B1933" w:rsidP="007630A6">
            <w:pPr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t>МО г. Пермь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B1933" w:rsidRPr="000C1E7C" w:rsidRDefault="003B1933" w:rsidP="007630A6">
            <w:pPr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t>Оперативное управление,</w:t>
            </w:r>
          </w:p>
          <w:p w:rsidR="003B1933" w:rsidRPr="000C1E7C" w:rsidRDefault="003B1933" w:rsidP="007630A6">
            <w:pPr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t>МКУ «Пермблагоустройство»</w:t>
            </w:r>
          </w:p>
        </w:tc>
        <w:tc>
          <w:tcPr>
            <w:tcW w:w="1842" w:type="dxa"/>
            <w:vMerge/>
            <w:shd w:val="clear" w:color="auto" w:fill="auto"/>
            <w:vAlign w:val="center"/>
          </w:tcPr>
          <w:p w:rsidR="003B1933" w:rsidRPr="000C1E7C" w:rsidRDefault="003B1933" w:rsidP="00753772">
            <w:pPr>
              <w:jc w:val="center"/>
              <w:rPr>
                <w:sz w:val="18"/>
                <w:szCs w:val="18"/>
              </w:rPr>
            </w:pPr>
          </w:p>
        </w:tc>
      </w:tr>
      <w:tr w:rsidR="003B1933" w:rsidRPr="00FD738E" w:rsidTr="0068129D">
        <w:trPr>
          <w:trHeight w:val="130"/>
        </w:trPr>
        <w:tc>
          <w:tcPr>
            <w:tcW w:w="566" w:type="dxa"/>
            <w:shd w:val="clear" w:color="auto" w:fill="auto"/>
            <w:vAlign w:val="center"/>
          </w:tcPr>
          <w:p w:rsidR="003B1933" w:rsidRPr="000C1E7C" w:rsidRDefault="003B1933" w:rsidP="000354A8">
            <w:pPr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t>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B1933" w:rsidRPr="000C1E7C" w:rsidRDefault="003B1933" w:rsidP="007630A6">
            <w:pPr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t xml:space="preserve">В границах территории жилой застройки, подлежащей комплексному развитию 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B1933" w:rsidRPr="000C1E7C" w:rsidRDefault="003B1933" w:rsidP="007630A6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t xml:space="preserve">Автомобильная дорога по ул. 2-я Разгуляйская от ул. Суксунская </w:t>
            </w:r>
          </w:p>
          <w:p w:rsidR="003B1933" w:rsidRPr="000C1E7C" w:rsidRDefault="003B1933" w:rsidP="007630A6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t xml:space="preserve">до ул. Разгуляйская </w:t>
            </w:r>
          </w:p>
          <w:p w:rsidR="003B1933" w:rsidRPr="000C1E7C" w:rsidRDefault="003B1933" w:rsidP="007630A6">
            <w:pPr>
              <w:ind w:left="-108" w:right="-108"/>
              <w:jc w:val="center"/>
              <w:rPr>
                <w:sz w:val="18"/>
                <w:szCs w:val="18"/>
              </w:rPr>
            </w:pPr>
            <w:proofErr w:type="gramStart"/>
            <w:r w:rsidRPr="000C1E7C">
              <w:rPr>
                <w:sz w:val="18"/>
                <w:szCs w:val="18"/>
              </w:rPr>
              <w:t>(км 0+000 - км 0+273</w:t>
            </w:r>
            <w:proofErr w:type="gramEnd"/>
          </w:p>
        </w:tc>
        <w:tc>
          <w:tcPr>
            <w:tcW w:w="1984" w:type="dxa"/>
            <w:shd w:val="clear" w:color="auto" w:fill="auto"/>
            <w:vAlign w:val="center"/>
          </w:tcPr>
          <w:p w:rsidR="003B1933" w:rsidRPr="000C1E7C" w:rsidRDefault="003B1933" w:rsidP="007630A6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0C1E7C">
              <w:rPr>
                <w:bCs/>
                <w:sz w:val="18"/>
                <w:szCs w:val="18"/>
                <w:shd w:val="clear" w:color="auto" w:fill="FFFFFF"/>
              </w:rPr>
              <w:t>ОКС:</w:t>
            </w:r>
          </w:p>
          <w:p w:rsidR="003B1933" w:rsidRPr="000C1E7C" w:rsidRDefault="003B1933" w:rsidP="007630A6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0C1E7C">
              <w:rPr>
                <w:bCs/>
                <w:sz w:val="18"/>
                <w:szCs w:val="18"/>
                <w:shd w:val="clear" w:color="auto" w:fill="FFFFFF"/>
              </w:rPr>
              <w:t>59:01:0000000:91208</w:t>
            </w:r>
          </w:p>
          <w:p w:rsidR="003B1933" w:rsidRPr="000C1E7C" w:rsidRDefault="003B1933" w:rsidP="007630A6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0C1E7C">
              <w:rPr>
                <w:bCs/>
                <w:sz w:val="18"/>
                <w:szCs w:val="18"/>
                <w:shd w:val="clear" w:color="auto" w:fill="FFFFFF"/>
              </w:rPr>
              <w:t>ЗУ:</w:t>
            </w:r>
          </w:p>
          <w:p w:rsidR="003B1933" w:rsidRPr="000C1E7C" w:rsidRDefault="003B1933" w:rsidP="007630A6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0C1E7C">
              <w:rPr>
                <w:bCs/>
                <w:sz w:val="18"/>
                <w:szCs w:val="18"/>
                <w:shd w:val="clear" w:color="auto" w:fill="FFFFFF"/>
              </w:rPr>
              <w:t>59:01:0000000:89782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B1933" w:rsidRPr="000C1E7C" w:rsidRDefault="003B1933" w:rsidP="007630A6">
            <w:pPr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t>2249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B1933" w:rsidRPr="000C1E7C" w:rsidRDefault="003B1933" w:rsidP="007630A6">
            <w:pPr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t>273 м</w:t>
            </w:r>
          </w:p>
        </w:tc>
        <w:tc>
          <w:tcPr>
            <w:tcW w:w="1986" w:type="dxa"/>
            <w:shd w:val="clear" w:color="auto" w:fill="auto"/>
            <w:vAlign w:val="center"/>
          </w:tcPr>
          <w:p w:rsidR="003B1933" w:rsidRPr="000C1E7C" w:rsidRDefault="003B1933" w:rsidP="0054402D">
            <w:pPr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t>Принят на учет как бесхозяйный объект недвижимости,</w:t>
            </w:r>
          </w:p>
          <w:p w:rsidR="003B1933" w:rsidRPr="000C1E7C" w:rsidRDefault="003B1933" w:rsidP="0054402D">
            <w:pPr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t>МО г. Пермь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B1933" w:rsidRPr="000C1E7C" w:rsidRDefault="003B1933" w:rsidP="0054402D">
            <w:pPr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t>-</w:t>
            </w:r>
          </w:p>
        </w:tc>
        <w:tc>
          <w:tcPr>
            <w:tcW w:w="1842" w:type="dxa"/>
            <w:vMerge/>
            <w:shd w:val="clear" w:color="auto" w:fill="auto"/>
            <w:vAlign w:val="center"/>
          </w:tcPr>
          <w:p w:rsidR="003B1933" w:rsidRPr="000C1E7C" w:rsidRDefault="003B1933" w:rsidP="00753772">
            <w:pPr>
              <w:jc w:val="center"/>
              <w:rPr>
                <w:sz w:val="18"/>
                <w:szCs w:val="18"/>
              </w:rPr>
            </w:pPr>
          </w:p>
        </w:tc>
      </w:tr>
      <w:tr w:rsidR="00753772" w:rsidRPr="00FD738E" w:rsidTr="0068129D">
        <w:trPr>
          <w:trHeight w:val="130"/>
        </w:trPr>
        <w:tc>
          <w:tcPr>
            <w:tcW w:w="566" w:type="dxa"/>
            <w:shd w:val="clear" w:color="auto" w:fill="auto"/>
            <w:vAlign w:val="center"/>
          </w:tcPr>
          <w:p w:rsidR="00753772" w:rsidRPr="000C1E7C" w:rsidRDefault="00753772" w:rsidP="000354A8">
            <w:pPr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lastRenderedPageBreak/>
              <w:t>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53772" w:rsidRPr="000C1E7C" w:rsidRDefault="00753772" w:rsidP="007630A6">
            <w:pPr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t xml:space="preserve">В границах территории жилой застройки, подлежащей комплексному развитию 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53772" w:rsidRPr="000C1E7C" w:rsidRDefault="00753772" w:rsidP="007630A6">
            <w:pPr>
              <w:ind w:left="-108" w:right="-108"/>
              <w:jc w:val="center"/>
              <w:rPr>
                <w:sz w:val="18"/>
                <w:szCs w:val="18"/>
              </w:rPr>
            </w:pPr>
            <w:proofErr w:type="gramStart"/>
            <w:r w:rsidRPr="000C1E7C">
              <w:rPr>
                <w:sz w:val="18"/>
                <w:szCs w:val="18"/>
              </w:rPr>
              <w:t>Автомобильная дорога по ул. 1-я Разгуляйская от ул. Парковая до ул. Разгуляйская (км 0+000 - км 0+114</w:t>
            </w:r>
            <w:proofErr w:type="gramEnd"/>
          </w:p>
        </w:tc>
        <w:tc>
          <w:tcPr>
            <w:tcW w:w="1984" w:type="dxa"/>
            <w:shd w:val="clear" w:color="auto" w:fill="auto"/>
            <w:vAlign w:val="center"/>
          </w:tcPr>
          <w:p w:rsidR="00753772" w:rsidRPr="000C1E7C" w:rsidRDefault="00753772" w:rsidP="007630A6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0C1E7C">
              <w:rPr>
                <w:bCs/>
                <w:sz w:val="18"/>
                <w:szCs w:val="18"/>
                <w:shd w:val="clear" w:color="auto" w:fill="FFFFFF"/>
              </w:rPr>
              <w:t>ОКС:</w:t>
            </w:r>
          </w:p>
          <w:p w:rsidR="00753772" w:rsidRPr="000C1E7C" w:rsidRDefault="00753772" w:rsidP="007630A6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0C1E7C">
              <w:rPr>
                <w:bCs/>
                <w:sz w:val="18"/>
                <w:szCs w:val="18"/>
                <w:shd w:val="clear" w:color="auto" w:fill="FFFFFF"/>
              </w:rPr>
              <w:t>59:01:4410079:138</w:t>
            </w:r>
          </w:p>
          <w:p w:rsidR="00753772" w:rsidRPr="000C1E7C" w:rsidRDefault="00753772" w:rsidP="007630A6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0C1E7C">
              <w:rPr>
                <w:bCs/>
                <w:sz w:val="18"/>
                <w:szCs w:val="18"/>
                <w:shd w:val="clear" w:color="auto" w:fill="FFFFFF"/>
              </w:rPr>
              <w:t>ЗУ</w:t>
            </w:r>
          </w:p>
          <w:p w:rsidR="00753772" w:rsidRPr="000C1E7C" w:rsidRDefault="00753772" w:rsidP="007630A6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0C1E7C">
              <w:rPr>
                <w:bCs/>
                <w:sz w:val="18"/>
                <w:szCs w:val="18"/>
                <w:shd w:val="clear" w:color="auto" w:fill="FFFFFF"/>
              </w:rPr>
              <w:t>59:01:0000000:91539</w:t>
            </w:r>
          </w:p>
          <w:p w:rsidR="00753772" w:rsidRPr="000C1E7C" w:rsidRDefault="00753772" w:rsidP="007630A6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0C1E7C">
              <w:rPr>
                <w:bCs/>
                <w:sz w:val="18"/>
                <w:szCs w:val="18"/>
                <w:shd w:val="clear" w:color="auto" w:fill="FFFFFF"/>
              </w:rPr>
              <w:t>59:01:0000000:89782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53772" w:rsidRPr="000C1E7C" w:rsidRDefault="00753772" w:rsidP="007630A6">
            <w:pPr>
              <w:jc w:val="center"/>
              <w:rPr>
                <w:sz w:val="18"/>
                <w:szCs w:val="18"/>
              </w:rPr>
            </w:pPr>
          </w:p>
          <w:p w:rsidR="00753772" w:rsidRPr="000C1E7C" w:rsidRDefault="00753772" w:rsidP="007630A6">
            <w:pPr>
              <w:jc w:val="center"/>
              <w:rPr>
                <w:sz w:val="18"/>
                <w:szCs w:val="18"/>
              </w:rPr>
            </w:pPr>
          </w:p>
          <w:p w:rsidR="00753772" w:rsidRPr="000C1E7C" w:rsidRDefault="00753772" w:rsidP="007630A6">
            <w:pPr>
              <w:jc w:val="center"/>
              <w:rPr>
                <w:sz w:val="18"/>
                <w:szCs w:val="18"/>
              </w:rPr>
            </w:pPr>
          </w:p>
          <w:p w:rsidR="00753772" w:rsidRPr="000C1E7C" w:rsidRDefault="00753772" w:rsidP="007630A6">
            <w:pPr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t>1083</w:t>
            </w:r>
          </w:p>
          <w:p w:rsidR="00753772" w:rsidRPr="000C1E7C" w:rsidRDefault="00753772" w:rsidP="007630A6">
            <w:pPr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t>2249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53772" w:rsidRPr="000C1E7C" w:rsidRDefault="00753772" w:rsidP="007630A6">
            <w:pPr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t>114 м</w:t>
            </w:r>
          </w:p>
        </w:tc>
        <w:tc>
          <w:tcPr>
            <w:tcW w:w="1986" w:type="dxa"/>
            <w:shd w:val="clear" w:color="auto" w:fill="auto"/>
            <w:vAlign w:val="center"/>
          </w:tcPr>
          <w:p w:rsidR="00753772" w:rsidRPr="000C1E7C" w:rsidRDefault="00753772" w:rsidP="0054402D">
            <w:pPr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t>Принят на учет как бесхозяйный объект недвижимости,</w:t>
            </w:r>
          </w:p>
          <w:p w:rsidR="00753772" w:rsidRPr="000C1E7C" w:rsidRDefault="00753772" w:rsidP="0054402D">
            <w:pPr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t xml:space="preserve">Администрация Ленинского района </w:t>
            </w:r>
          </w:p>
          <w:p w:rsidR="00753772" w:rsidRPr="000C1E7C" w:rsidRDefault="00753772" w:rsidP="0054402D">
            <w:pPr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t>г. Перми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53772" w:rsidRPr="000C1E7C" w:rsidRDefault="00753772" w:rsidP="0054402D">
            <w:pPr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t>-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753772" w:rsidRPr="000C1E7C" w:rsidRDefault="003B1933" w:rsidP="003B1933">
            <w:pPr>
              <w:jc w:val="center"/>
              <w:rPr>
                <w:sz w:val="18"/>
                <w:szCs w:val="18"/>
              </w:rPr>
            </w:pPr>
            <w:r w:rsidRPr="00F65073">
              <w:rPr>
                <w:sz w:val="18"/>
                <w:szCs w:val="18"/>
              </w:rPr>
              <w:t>Капитальный ремонт</w:t>
            </w:r>
          </w:p>
        </w:tc>
      </w:tr>
      <w:tr w:rsidR="007B4EAF" w:rsidRPr="00FD738E" w:rsidTr="0068129D">
        <w:trPr>
          <w:trHeight w:val="130"/>
        </w:trPr>
        <w:tc>
          <w:tcPr>
            <w:tcW w:w="566" w:type="dxa"/>
            <w:shd w:val="clear" w:color="auto" w:fill="auto"/>
            <w:vAlign w:val="center"/>
          </w:tcPr>
          <w:p w:rsidR="007B4EAF" w:rsidRPr="000C1E7C" w:rsidRDefault="007B4EAF" w:rsidP="000354A8">
            <w:pPr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t>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67CA0" w:rsidRPr="000C1E7C" w:rsidRDefault="00467CA0" w:rsidP="00467CA0">
            <w:pPr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t xml:space="preserve">г. Пермь, </w:t>
            </w:r>
          </w:p>
          <w:p w:rsidR="007B4EAF" w:rsidRPr="000C1E7C" w:rsidRDefault="00467CA0" w:rsidP="00467CA0">
            <w:pPr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t>ул. Парковая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B4EAF" w:rsidRPr="000C1E7C" w:rsidRDefault="00467CA0" w:rsidP="007630A6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t>Мост через р.</w:t>
            </w:r>
            <w:r w:rsidR="00F10C94" w:rsidRPr="000C1E7C">
              <w:rPr>
                <w:sz w:val="18"/>
                <w:szCs w:val="18"/>
              </w:rPr>
              <w:t xml:space="preserve"> </w:t>
            </w:r>
            <w:r w:rsidRPr="000C1E7C">
              <w:rPr>
                <w:sz w:val="18"/>
                <w:szCs w:val="18"/>
              </w:rPr>
              <w:t>Егошиха по ул.</w:t>
            </w:r>
            <w:r w:rsidR="00F10C94" w:rsidRPr="000C1E7C">
              <w:rPr>
                <w:sz w:val="18"/>
                <w:szCs w:val="18"/>
              </w:rPr>
              <w:t xml:space="preserve"> </w:t>
            </w:r>
            <w:proofErr w:type="gramStart"/>
            <w:r w:rsidRPr="000C1E7C">
              <w:rPr>
                <w:sz w:val="18"/>
                <w:szCs w:val="18"/>
              </w:rPr>
              <w:t>Парковая</w:t>
            </w:r>
            <w:proofErr w:type="gramEnd"/>
          </w:p>
        </w:tc>
        <w:tc>
          <w:tcPr>
            <w:tcW w:w="1984" w:type="dxa"/>
            <w:shd w:val="clear" w:color="auto" w:fill="auto"/>
            <w:vAlign w:val="center"/>
          </w:tcPr>
          <w:p w:rsidR="007B4EAF" w:rsidRPr="000C1E7C" w:rsidRDefault="007B4EAF" w:rsidP="007630A6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0C1E7C">
              <w:rPr>
                <w:bCs/>
                <w:sz w:val="18"/>
                <w:szCs w:val="18"/>
                <w:shd w:val="clear" w:color="auto" w:fill="FFFFFF"/>
              </w:rPr>
              <w:t>ОКС:</w:t>
            </w:r>
          </w:p>
          <w:p w:rsidR="007B4EAF" w:rsidRPr="000C1E7C" w:rsidRDefault="007B4EAF" w:rsidP="007630A6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0C1E7C">
              <w:rPr>
                <w:bCs/>
                <w:sz w:val="18"/>
                <w:szCs w:val="18"/>
                <w:shd w:val="clear" w:color="auto" w:fill="FFFFFF"/>
                <w:lang w:val="en-US"/>
              </w:rPr>
              <w:t>59:01:0000000:84970</w:t>
            </w:r>
          </w:p>
          <w:p w:rsidR="007B4EAF" w:rsidRPr="000C1E7C" w:rsidRDefault="007B4EAF" w:rsidP="007630A6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0C1E7C">
              <w:rPr>
                <w:bCs/>
                <w:sz w:val="18"/>
                <w:szCs w:val="18"/>
                <w:shd w:val="clear" w:color="auto" w:fill="FFFFFF"/>
              </w:rPr>
              <w:t>ЗУ:</w:t>
            </w:r>
          </w:p>
          <w:p w:rsidR="007B4EAF" w:rsidRPr="000C1E7C" w:rsidRDefault="00F10C94" w:rsidP="007630A6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0C1E7C">
              <w:rPr>
                <w:bCs/>
                <w:sz w:val="18"/>
                <w:szCs w:val="18"/>
                <w:shd w:val="clear" w:color="auto" w:fill="FFFFFF"/>
              </w:rPr>
              <w:t>с</w:t>
            </w:r>
            <w:r w:rsidR="007B4EAF" w:rsidRPr="000C1E7C">
              <w:rPr>
                <w:bCs/>
                <w:sz w:val="18"/>
                <w:szCs w:val="18"/>
                <w:shd w:val="clear" w:color="auto" w:fill="FFFFFF"/>
              </w:rPr>
              <w:t>ведения отсу</w:t>
            </w:r>
            <w:r w:rsidRPr="000C1E7C">
              <w:rPr>
                <w:bCs/>
                <w:sz w:val="18"/>
                <w:szCs w:val="18"/>
                <w:shd w:val="clear" w:color="auto" w:fill="FFFFFF"/>
              </w:rPr>
              <w:t>тс</w:t>
            </w:r>
            <w:r w:rsidR="007B4EAF" w:rsidRPr="000C1E7C">
              <w:rPr>
                <w:bCs/>
                <w:sz w:val="18"/>
                <w:szCs w:val="18"/>
                <w:shd w:val="clear" w:color="auto" w:fill="FFFFFF"/>
              </w:rPr>
              <w:t>твуют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B4EAF" w:rsidRPr="000C1E7C" w:rsidRDefault="00467CA0" w:rsidP="007630A6">
            <w:pPr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B4EAF" w:rsidRPr="000C1E7C" w:rsidRDefault="00467CA0" w:rsidP="007630A6">
            <w:pPr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t>94 кв</w:t>
            </w:r>
            <w:proofErr w:type="gramStart"/>
            <w:r w:rsidRPr="000C1E7C">
              <w:rPr>
                <w:sz w:val="18"/>
                <w:szCs w:val="18"/>
              </w:rPr>
              <w:t>.м</w:t>
            </w:r>
            <w:proofErr w:type="gramEnd"/>
          </w:p>
        </w:tc>
        <w:tc>
          <w:tcPr>
            <w:tcW w:w="1986" w:type="dxa"/>
            <w:shd w:val="clear" w:color="auto" w:fill="auto"/>
            <w:vAlign w:val="center"/>
          </w:tcPr>
          <w:p w:rsidR="007B4EAF" w:rsidRPr="000C1E7C" w:rsidRDefault="00467CA0" w:rsidP="0054402D">
            <w:pPr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t>Сведения о зарегистрированных правах отсутствуют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B4EAF" w:rsidRPr="000C1E7C" w:rsidRDefault="00467CA0" w:rsidP="0054402D">
            <w:pPr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7B4EAF" w:rsidRPr="000C1E7C" w:rsidRDefault="00B32311" w:rsidP="00FD738E">
            <w:pPr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t>Ремонт/реставрация</w:t>
            </w:r>
          </w:p>
        </w:tc>
      </w:tr>
    </w:tbl>
    <w:p w:rsidR="007E5A6A" w:rsidRPr="008657BB" w:rsidRDefault="00FD738E" w:rsidP="008657BB">
      <w:pPr>
        <w:rPr>
          <w:i/>
          <w:iCs/>
          <w:sz w:val="20"/>
        </w:rPr>
      </w:pPr>
      <w:r w:rsidRPr="00FD738E">
        <w:rPr>
          <w:i/>
          <w:iCs/>
          <w:sz w:val="20"/>
        </w:rPr>
        <w:t>* В соответствии со сведениями, содержащимися в Едином госу</w:t>
      </w:r>
      <w:r w:rsidR="008657BB">
        <w:rPr>
          <w:i/>
          <w:iCs/>
          <w:sz w:val="20"/>
        </w:rPr>
        <w:t>дарственном реестре недвижимости</w:t>
      </w:r>
    </w:p>
    <w:p w:rsidR="004854D6" w:rsidRDefault="00874C5E" w:rsidP="00874C5E">
      <w:pPr>
        <w:tabs>
          <w:tab w:val="left" w:pos="3731"/>
        </w:tabs>
        <w:spacing w:after="120" w:line="240" w:lineRule="exact"/>
        <w:ind w:firstLine="709"/>
        <w:rPr>
          <w:szCs w:val="24"/>
        </w:rPr>
      </w:pPr>
      <w:r>
        <w:rPr>
          <w:szCs w:val="24"/>
        </w:rPr>
        <w:tab/>
      </w:r>
    </w:p>
    <w:p w:rsidR="00753772" w:rsidRDefault="00753772" w:rsidP="00874C5E">
      <w:pPr>
        <w:tabs>
          <w:tab w:val="left" w:pos="3731"/>
        </w:tabs>
        <w:spacing w:after="120" w:line="240" w:lineRule="exact"/>
        <w:ind w:firstLine="709"/>
        <w:rPr>
          <w:szCs w:val="24"/>
        </w:rPr>
      </w:pPr>
    </w:p>
    <w:p w:rsidR="00753772" w:rsidRDefault="00753772" w:rsidP="00874C5E">
      <w:pPr>
        <w:tabs>
          <w:tab w:val="left" w:pos="3731"/>
        </w:tabs>
        <w:spacing w:after="120" w:line="240" w:lineRule="exact"/>
        <w:ind w:firstLine="709"/>
        <w:rPr>
          <w:szCs w:val="24"/>
        </w:rPr>
      </w:pPr>
    </w:p>
    <w:p w:rsidR="00400766" w:rsidRDefault="00400766" w:rsidP="00AA63C3">
      <w:pPr>
        <w:tabs>
          <w:tab w:val="left" w:pos="3731"/>
        </w:tabs>
        <w:spacing w:after="120" w:line="240" w:lineRule="exact"/>
        <w:rPr>
          <w:szCs w:val="24"/>
        </w:rPr>
      </w:pPr>
    </w:p>
    <w:p w:rsidR="00C01FA0" w:rsidRDefault="00C01FA0" w:rsidP="00AA63C3">
      <w:pPr>
        <w:tabs>
          <w:tab w:val="left" w:pos="3731"/>
        </w:tabs>
        <w:spacing w:after="120" w:line="240" w:lineRule="exact"/>
        <w:rPr>
          <w:szCs w:val="24"/>
        </w:rPr>
      </w:pPr>
    </w:p>
    <w:p w:rsidR="00C01FA0" w:rsidRDefault="00C01FA0" w:rsidP="00AA63C3">
      <w:pPr>
        <w:tabs>
          <w:tab w:val="left" w:pos="3731"/>
        </w:tabs>
        <w:spacing w:after="120" w:line="240" w:lineRule="exact"/>
        <w:rPr>
          <w:szCs w:val="24"/>
        </w:rPr>
      </w:pPr>
    </w:p>
    <w:p w:rsidR="00C01FA0" w:rsidRDefault="00C01FA0" w:rsidP="00AA63C3">
      <w:pPr>
        <w:tabs>
          <w:tab w:val="left" w:pos="3731"/>
        </w:tabs>
        <w:spacing w:after="120" w:line="240" w:lineRule="exact"/>
        <w:rPr>
          <w:szCs w:val="24"/>
        </w:rPr>
      </w:pPr>
    </w:p>
    <w:p w:rsidR="00C01FA0" w:rsidRDefault="00C01FA0" w:rsidP="00AA63C3">
      <w:pPr>
        <w:tabs>
          <w:tab w:val="left" w:pos="3731"/>
        </w:tabs>
        <w:spacing w:after="120" w:line="240" w:lineRule="exact"/>
        <w:rPr>
          <w:szCs w:val="24"/>
        </w:rPr>
      </w:pPr>
    </w:p>
    <w:p w:rsidR="00C01FA0" w:rsidRDefault="00C01FA0" w:rsidP="00AA63C3">
      <w:pPr>
        <w:tabs>
          <w:tab w:val="left" w:pos="3731"/>
        </w:tabs>
        <w:spacing w:after="120" w:line="240" w:lineRule="exact"/>
        <w:rPr>
          <w:szCs w:val="24"/>
        </w:rPr>
      </w:pPr>
    </w:p>
    <w:p w:rsidR="00C01FA0" w:rsidRDefault="00C01FA0" w:rsidP="00AA63C3">
      <w:pPr>
        <w:tabs>
          <w:tab w:val="left" w:pos="3731"/>
        </w:tabs>
        <w:spacing w:after="120" w:line="240" w:lineRule="exact"/>
        <w:rPr>
          <w:szCs w:val="24"/>
        </w:rPr>
      </w:pPr>
    </w:p>
    <w:p w:rsidR="00AA63C3" w:rsidRDefault="00AA63C3" w:rsidP="00AA63C3">
      <w:pPr>
        <w:tabs>
          <w:tab w:val="left" w:pos="3731"/>
        </w:tabs>
        <w:spacing w:after="120" w:line="240" w:lineRule="exact"/>
        <w:rPr>
          <w:szCs w:val="24"/>
        </w:rPr>
      </w:pPr>
    </w:p>
    <w:p w:rsidR="00400766" w:rsidRDefault="00400766" w:rsidP="00874C5E">
      <w:pPr>
        <w:tabs>
          <w:tab w:val="left" w:pos="3731"/>
        </w:tabs>
        <w:spacing w:after="120" w:line="240" w:lineRule="exact"/>
        <w:ind w:firstLine="709"/>
        <w:rPr>
          <w:szCs w:val="24"/>
        </w:rPr>
      </w:pPr>
    </w:p>
    <w:p w:rsidR="00400766" w:rsidRDefault="00400766" w:rsidP="00400766">
      <w:pPr>
        <w:ind w:firstLine="709"/>
        <w:jc w:val="both"/>
        <w:rPr>
          <w:b/>
        </w:rPr>
      </w:pPr>
      <w:r>
        <w:rPr>
          <w:b/>
        </w:rPr>
        <w:lastRenderedPageBreak/>
        <w:t>Раздел V</w:t>
      </w:r>
      <w:r>
        <w:rPr>
          <w:b/>
          <w:lang w:val="en-US"/>
        </w:rPr>
        <w:t>I</w:t>
      </w:r>
      <w:r w:rsidR="003F45B5">
        <w:rPr>
          <w:b/>
          <w:lang w:val="en-US"/>
        </w:rPr>
        <w:t>I</w:t>
      </w:r>
      <w:r>
        <w:rPr>
          <w:b/>
        </w:rPr>
        <w:t xml:space="preserve">. </w:t>
      </w:r>
      <w:r w:rsidR="001B1F39" w:rsidRPr="001B1F39">
        <w:rPr>
          <w:b/>
        </w:rPr>
        <w:t>Перечень объектов индивидуального жилищного строительства, домов блокированной застройки</w:t>
      </w:r>
      <w:r w:rsidR="00FE401C">
        <w:rPr>
          <w:b/>
        </w:rPr>
        <w:t>,</w:t>
      </w:r>
      <w:r w:rsidRPr="00400766">
        <w:rPr>
          <w:b/>
        </w:rPr>
        <w:t xml:space="preserve"> </w:t>
      </w:r>
      <w:r>
        <w:rPr>
          <w:b/>
        </w:rPr>
        <w:t>не подлежащих изъятию для государственных или муниципальных нужд в целях комплексного развития территори</w:t>
      </w:r>
      <w:r w:rsidR="00F02D4D">
        <w:rPr>
          <w:b/>
        </w:rPr>
        <w:t>и</w:t>
      </w:r>
      <w:r>
        <w:rPr>
          <w:b/>
        </w:rPr>
        <w:t xml:space="preserve"> жилой застройки, сносу и реконструкции </w:t>
      </w:r>
    </w:p>
    <w:p w:rsidR="00E85508" w:rsidRDefault="00E85508" w:rsidP="00400766">
      <w:pPr>
        <w:ind w:firstLine="709"/>
        <w:jc w:val="both"/>
        <w:rPr>
          <w:b/>
        </w:rPr>
      </w:pPr>
    </w:p>
    <w:tbl>
      <w:tblPr>
        <w:tblW w:w="1545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985"/>
        <w:gridCol w:w="1843"/>
        <w:gridCol w:w="2126"/>
        <w:gridCol w:w="1559"/>
        <w:gridCol w:w="1276"/>
        <w:gridCol w:w="3544"/>
        <w:gridCol w:w="2551"/>
      </w:tblGrid>
      <w:tr w:rsidR="00F02D4D" w:rsidRPr="007F0328" w:rsidTr="00F02D4D">
        <w:trPr>
          <w:trHeight w:val="1554"/>
          <w:tblHeader/>
        </w:trPr>
        <w:tc>
          <w:tcPr>
            <w:tcW w:w="567" w:type="dxa"/>
            <w:shd w:val="clear" w:color="auto" w:fill="auto"/>
            <w:vAlign w:val="center"/>
          </w:tcPr>
          <w:p w:rsidR="00F02D4D" w:rsidRPr="00E85508" w:rsidRDefault="00F02D4D" w:rsidP="00A153F9">
            <w:pPr>
              <w:jc w:val="center"/>
              <w:rPr>
                <w:b/>
                <w:sz w:val="20"/>
              </w:rPr>
            </w:pPr>
            <w:r w:rsidRPr="00E85508">
              <w:rPr>
                <w:b/>
                <w:sz w:val="20"/>
              </w:rPr>
              <w:t>№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F02D4D" w:rsidRPr="00E85508" w:rsidRDefault="00F02D4D" w:rsidP="00A153F9">
            <w:pPr>
              <w:jc w:val="center"/>
              <w:rPr>
                <w:b/>
                <w:sz w:val="20"/>
              </w:rPr>
            </w:pPr>
            <w:r w:rsidRPr="00E85508">
              <w:rPr>
                <w:b/>
                <w:sz w:val="20"/>
              </w:rPr>
              <w:t>Адрес</w:t>
            </w:r>
          </w:p>
          <w:p w:rsidR="00F02D4D" w:rsidRPr="00E85508" w:rsidRDefault="00F02D4D" w:rsidP="00A153F9">
            <w:pPr>
              <w:jc w:val="center"/>
              <w:rPr>
                <w:b/>
                <w:sz w:val="20"/>
              </w:rPr>
            </w:pPr>
            <w:r w:rsidRPr="00E85508">
              <w:rPr>
                <w:b/>
                <w:sz w:val="20"/>
              </w:rPr>
              <w:t>Объекта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2D4D" w:rsidRPr="00E85508" w:rsidRDefault="00F02D4D" w:rsidP="00E85508">
            <w:pPr>
              <w:jc w:val="center"/>
              <w:rPr>
                <w:b/>
                <w:sz w:val="20"/>
              </w:rPr>
            </w:pPr>
            <w:r w:rsidRPr="00E85508">
              <w:rPr>
                <w:b/>
                <w:sz w:val="20"/>
              </w:rPr>
              <w:t>Наименование/ назначение объекта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02D4D" w:rsidRPr="00E85508" w:rsidRDefault="00F02D4D" w:rsidP="00E85508">
            <w:pPr>
              <w:jc w:val="center"/>
              <w:rPr>
                <w:b/>
                <w:sz w:val="20"/>
              </w:rPr>
            </w:pPr>
            <w:r w:rsidRPr="00E85508">
              <w:rPr>
                <w:b/>
                <w:sz w:val="20"/>
              </w:rPr>
              <w:t xml:space="preserve">Кадастровый номер объекта (ОКС) и </w:t>
            </w:r>
            <w:r w:rsidRPr="00E85508">
              <w:rPr>
                <w:b/>
                <w:color w:val="000000"/>
                <w:sz w:val="20"/>
              </w:rPr>
              <w:t xml:space="preserve">земельного участка (ЗУ), </w:t>
            </w:r>
            <w:r w:rsidRPr="00E85508">
              <w:rPr>
                <w:b/>
                <w:sz w:val="20"/>
              </w:rPr>
              <w:t>на котором расположен объект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02D4D" w:rsidRPr="00E85508" w:rsidRDefault="00F02D4D" w:rsidP="00A153F9">
            <w:pPr>
              <w:jc w:val="center"/>
              <w:rPr>
                <w:b/>
                <w:sz w:val="20"/>
              </w:rPr>
            </w:pPr>
            <w:r w:rsidRPr="00E85508">
              <w:rPr>
                <w:b/>
                <w:sz w:val="20"/>
              </w:rPr>
              <w:t xml:space="preserve">Площадь земельного участка, </w:t>
            </w:r>
            <w:r w:rsidRPr="00E85508">
              <w:rPr>
                <w:b/>
                <w:sz w:val="20"/>
              </w:rPr>
              <w:br/>
              <w:t xml:space="preserve">на котором расположен объект, </w:t>
            </w:r>
            <w:r w:rsidRPr="00E85508">
              <w:rPr>
                <w:b/>
                <w:i/>
                <w:iCs/>
                <w:sz w:val="20"/>
              </w:rPr>
              <w:t>кв.м.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02D4D" w:rsidRPr="00E85508" w:rsidRDefault="00F02D4D" w:rsidP="00A153F9">
            <w:pPr>
              <w:jc w:val="center"/>
              <w:rPr>
                <w:b/>
                <w:sz w:val="20"/>
              </w:rPr>
            </w:pPr>
            <w:r w:rsidRPr="00E85508">
              <w:rPr>
                <w:b/>
                <w:sz w:val="20"/>
              </w:rPr>
              <w:t xml:space="preserve">Общая площадь объекта*, </w:t>
            </w:r>
            <w:r w:rsidRPr="00E85508">
              <w:rPr>
                <w:b/>
                <w:i/>
                <w:iCs/>
                <w:sz w:val="20"/>
              </w:rPr>
              <w:t>кв.м.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F02D4D" w:rsidRPr="00E85508" w:rsidRDefault="00F02D4D" w:rsidP="00A153F9">
            <w:pPr>
              <w:jc w:val="center"/>
              <w:rPr>
                <w:b/>
                <w:sz w:val="20"/>
              </w:rPr>
            </w:pPr>
            <w:r w:rsidRPr="00E85508">
              <w:rPr>
                <w:b/>
                <w:sz w:val="20"/>
              </w:rPr>
              <w:t>Виды разрешенного использования земельного участка, на котором расположен объект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F02D4D" w:rsidRPr="00E85508" w:rsidRDefault="00F02D4D" w:rsidP="00A153F9">
            <w:pPr>
              <w:jc w:val="center"/>
              <w:rPr>
                <w:b/>
                <w:sz w:val="20"/>
              </w:rPr>
            </w:pPr>
            <w:r w:rsidRPr="00E85508">
              <w:rPr>
                <w:b/>
                <w:sz w:val="20"/>
              </w:rPr>
              <w:t>Вид права на объект, сведения о правообладателе объекта</w:t>
            </w:r>
          </w:p>
        </w:tc>
      </w:tr>
      <w:tr w:rsidR="00F02D4D" w:rsidRPr="007F0328" w:rsidTr="00F02D4D">
        <w:trPr>
          <w:trHeight w:val="539"/>
          <w:tblHeader/>
        </w:trPr>
        <w:tc>
          <w:tcPr>
            <w:tcW w:w="567" w:type="dxa"/>
            <w:shd w:val="clear" w:color="auto" w:fill="auto"/>
            <w:vAlign w:val="center"/>
          </w:tcPr>
          <w:p w:rsidR="00F02D4D" w:rsidRPr="000C1E7C" w:rsidRDefault="00F02D4D" w:rsidP="00A153F9">
            <w:pPr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F02D4D" w:rsidRPr="000C1E7C" w:rsidRDefault="00F02D4D" w:rsidP="00A153F9">
            <w:pPr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t xml:space="preserve">г. Пермь, </w:t>
            </w:r>
          </w:p>
          <w:p w:rsidR="00F02D4D" w:rsidRPr="000C1E7C" w:rsidRDefault="00F02D4D" w:rsidP="00A153F9">
            <w:pPr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t xml:space="preserve">ул. Фрезеровщиков, </w:t>
            </w:r>
          </w:p>
          <w:p w:rsidR="00F02D4D" w:rsidRPr="000C1E7C" w:rsidRDefault="00F02D4D" w:rsidP="00A153F9">
            <w:pPr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t>д. 96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2D4D" w:rsidRPr="000C1E7C" w:rsidRDefault="00F02D4D" w:rsidP="00E85508">
            <w:pPr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t>Жилой дом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02D4D" w:rsidRPr="000C1E7C" w:rsidRDefault="00F02D4D" w:rsidP="00A153F9">
            <w:pPr>
              <w:jc w:val="center"/>
              <w:rPr>
                <w:bCs/>
                <w:sz w:val="18"/>
                <w:szCs w:val="18"/>
              </w:rPr>
            </w:pPr>
            <w:r w:rsidRPr="000C1E7C">
              <w:rPr>
                <w:bCs/>
                <w:sz w:val="18"/>
                <w:szCs w:val="18"/>
              </w:rPr>
              <w:t>ОКС:</w:t>
            </w:r>
          </w:p>
          <w:p w:rsidR="00F02D4D" w:rsidRPr="000C1E7C" w:rsidRDefault="00F02D4D" w:rsidP="00A153F9">
            <w:pPr>
              <w:jc w:val="center"/>
              <w:rPr>
                <w:bCs/>
                <w:sz w:val="18"/>
                <w:szCs w:val="18"/>
              </w:rPr>
            </w:pPr>
            <w:r w:rsidRPr="000C1E7C">
              <w:rPr>
                <w:bCs/>
                <w:sz w:val="18"/>
                <w:szCs w:val="18"/>
              </w:rPr>
              <w:t>59:01:4311020:44</w:t>
            </w:r>
          </w:p>
          <w:p w:rsidR="00F02D4D" w:rsidRPr="000C1E7C" w:rsidRDefault="00F02D4D" w:rsidP="00A153F9">
            <w:pPr>
              <w:jc w:val="center"/>
              <w:rPr>
                <w:bCs/>
                <w:sz w:val="18"/>
                <w:szCs w:val="18"/>
              </w:rPr>
            </w:pPr>
            <w:r w:rsidRPr="000C1E7C">
              <w:rPr>
                <w:bCs/>
                <w:sz w:val="18"/>
                <w:szCs w:val="18"/>
              </w:rPr>
              <w:t>ЗУ:</w:t>
            </w:r>
          </w:p>
          <w:p w:rsidR="00F02D4D" w:rsidRPr="000C1E7C" w:rsidRDefault="00F02D4D" w:rsidP="00A153F9">
            <w:pPr>
              <w:jc w:val="center"/>
              <w:rPr>
                <w:bCs/>
                <w:sz w:val="18"/>
                <w:szCs w:val="18"/>
              </w:rPr>
            </w:pPr>
            <w:r w:rsidRPr="000C1E7C">
              <w:rPr>
                <w:bCs/>
                <w:sz w:val="18"/>
                <w:szCs w:val="18"/>
              </w:rPr>
              <w:t>59:01:4311020:2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02D4D" w:rsidRPr="000C1E7C" w:rsidRDefault="00F02D4D" w:rsidP="00A153F9">
            <w:pPr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t>780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02D4D" w:rsidRPr="000C1E7C" w:rsidRDefault="00F02D4D" w:rsidP="00A153F9">
            <w:pPr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t>320,3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F02D4D" w:rsidRPr="000C1E7C" w:rsidRDefault="00F02D4D" w:rsidP="00513807">
            <w:pPr>
              <w:jc w:val="center"/>
              <w:rPr>
                <w:color w:val="000000"/>
                <w:sz w:val="18"/>
                <w:szCs w:val="18"/>
              </w:rPr>
            </w:pPr>
            <w:r w:rsidRPr="000C1E7C">
              <w:rPr>
                <w:color w:val="000000"/>
                <w:sz w:val="18"/>
                <w:szCs w:val="18"/>
              </w:rPr>
              <w:t>Под 2-этажный жилой дом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F02D4D" w:rsidRPr="000C1E7C" w:rsidRDefault="00F02D4D" w:rsidP="00513807">
            <w:pPr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t>Общая долевая собственность</w:t>
            </w:r>
          </w:p>
        </w:tc>
      </w:tr>
      <w:tr w:rsidR="00F02D4D" w:rsidRPr="007F0328" w:rsidTr="00F02D4D">
        <w:trPr>
          <w:trHeight w:val="551"/>
          <w:tblHeader/>
        </w:trPr>
        <w:tc>
          <w:tcPr>
            <w:tcW w:w="567" w:type="dxa"/>
            <w:shd w:val="clear" w:color="auto" w:fill="auto"/>
            <w:vAlign w:val="center"/>
          </w:tcPr>
          <w:p w:rsidR="00F02D4D" w:rsidRPr="000C1E7C" w:rsidRDefault="00F02D4D" w:rsidP="00A153F9">
            <w:pPr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t>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F02D4D" w:rsidRPr="000C1E7C" w:rsidRDefault="00F02D4D" w:rsidP="00A153F9">
            <w:pPr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t xml:space="preserve">г. Пермь, </w:t>
            </w:r>
          </w:p>
          <w:p w:rsidR="00F02D4D" w:rsidRPr="000C1E7C" w:rsidRDefault="00F02D4D" w:rsidP="00A153F9">
            <w:pPr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t>ул. Красновишерская, д. 69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2D4D" w:rsidRPr="000C1E7C" w:rsidRDefault="00F02D4D" w:rsidP="00E85508">
            <w:pPr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t>Жилой дом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02D4D" w:rsidRPr="000C1E7C" w:rsidRDefault="00F02D4D" w:rsidP="00A153F9">
            <w:pPr>
              <w:jc w:val="center"/>
              <w:rPr>
                <w:bCs/>
                <w:sz w:val="18"/>
                <w:szCs w:val="18"/>
              </w:rPr>
            </w:pPr>
            <w:r w:rsidRPr="000C1E7C">
              <w:rPr>
                <w:bCs/>
                <w:sz w:val="18"/>
                <w:szCs w:val="18"/>
              </w:rPr>
              <w:t>ОКС</w:t>
            </w:r>
          </w:p>
          <w:p w:rsidR="00F02D4D" w:rsidRPr="000C1E7C" w:rsidRDefault="00F02D4D" w:rsidP="00A153F9">
            <w:pPr>
              <w:jc w:val="center"/>
              <w:rPr>
                <w:bCs/>
                <w:sz w:val="18"/>
                <w:szCs w:val="18"/>
              </w:rPr>
            </w:pPr>
            <w:r w:rsidRPr="000C1E7C">
              <w:rPr>
                <w:bCs/>
                <w:sz w:val="18"/>
                <w:szCs w:val="18"/>
              </w:rPr>
              <w:t>59:01:4613902:41</w:t>
            </w:r>
          </w:p>
          <w:p w:rsidR="00F02D4D" w:rsidRPr="000C1E7C" w:rsidRDefault="00F02D4D" w:rsidP="00A153F9">
            <w:pPr>
              <w:jc w:val="center"/>
              <w:rPr>
                <w:bCs/>
                <w:sz w:val="18"/>
                <w:szCs w:val="18"/>
              </w:rPr>
            </w:pPr>
            <w:r w:rsidRPr="000C1E7C">
              <w:rPr>
                <w:bCs/>
                <w:sz w:val="18"/>
                <w:szCs w:val="18"/>
              </w:rPr>
              <w:t>ЗУ:</w:t>
            </w:r>
          </w:p>
          <w:p w:rsidR="00F02D4D" w:rsidRPr="000C1E7C" w:rsidRDefault="00F02D4D" w:rsidP="00A153F9">
            <w:pPr>
              <w:jc w:val="center"/>
              <w:rPr>
                <w:bCs/>
                <w:sz w:val="18"/>
                <w:szCs w:val="18"/>
              </w:rPr>
            </w:pPr>
            <w:r w:rsidRPr="000C1E7C">
              <w:rPr>
                <w:bCs/>
                <w:sz w:val="18"/>
                <w:szCs w:val="18"/>
              </w:rPr>
              <w:t>59:01:4311020:3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02D4D" w:rsidRPr="000C1E7C" w:rsidRDefault="00F02D4D" w:rsidP="00A153F9">
            <w:pPr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t>716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02D4D" w:rsidRPr="000C1E7C" w:rsidRDefault="00F02D4D" w:rsidP="00A153F9">
            <w:pPr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t>184,8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F02D4D" w:rsidRPr="000C1E7C" w:rsidRDefault="00F02D4D" w:rsidP="00513807">
            <w:pPr>
              <w:jc w:val="center"/>
              <w:rPr>
                <w:color w:val="000000"/>
                <w:sz w:val="18"/>
                <w:szCs w:val="18"/>
              </w:rPr>
            </w:pPr>
            <w:r w:rsidRPr="000C1E7C">
              <w:rPr>
                <w:color w:val="000000"/>
                <w:sz w:val="18"/>
                <w:szCs w:val="18"/>
              </w:rPr>
              <w:t>Под индивидуальный жилой дом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F02D4D" w:rsidRPr="000C1E7C" w:rsidRDefault="00F02D4D" w:rsidP="00513807">
            <w:pPr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t xml:space="preserve">Собственность, </w:t>
            </w:r>
            <w:r w:rsidRPr="000C1E7C">
              <w:rPr>
                <w:sz w:val="18"/>
                <w:szCs w:val="18"/>
              </w:rPr>
              <w:br/>
              <w:t>физическое лицо</w:t>
            </w:r>
          </w:p>
        </w:tc>
      </w:tr>
      <w:tr w:rsidR="00F02D4D" w:rsidRPr="007F0328" w:rsidTr="00F02D4D">
        <w:trPr>
          <w:trHeight w:val="279"/>
          <w:tblHeader/>
        </w:trPr>
        <w:tc>
          <w:tcPr>
            <w:tcW w:w="567" w:type="dxa"/>
            <w:shd w:val="clear" w:color="auto" w:fill="auto"/>
            <w:vAlign w:val="center"/>
          </w:tcPr>
          <w:p w:rsidR="00F02D4D" w:rsidRPr="000C1E7C" w:rsidRDefault="00F02D4D" w:rsidP="00A153F9">
            <w:pPr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t>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F02D4D" w:rsidRPr="000C1E7C" w:rsidRDefault="00F02D4D" w:rsidP="00A153F9">
            <w:pPr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t xml:space="preserve">г. Пермь, </w:t>
            </w:r>
          </w:p>
          <w:p w:rsidR="00F02D4D" w:rsidRPr="000C1E7C" w:rsidRDefault="00F02D4D" w:rsidP="00A153F9">
            <w:pPr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t>ул. Красновишерская, д. 67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2D4D" w:rsidRPr="000C1E7C" w:rsidRDefault="00F02D4D" w:rsidP="00E85508">
            <w:pPr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t>Жилой дом с постройками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02D4D" w:rsidRPr="000C1E7C" w:rsidRDefault="00F02D4D" w:rsidP="00A153F9">
            <w:pPr>
              <w:jc w:val="center"/>
              <w:rPr>
                <w:bCs/>
                <w:sz w:val="18"/>
                <w:szCs w:val="18"/>
              </w:rPr>
            </w:pPr>
            <w:r w:rsidRPr="000C1E7C">
              <w:rPr>
                <w:bCs/>
                <w:sz w:val="18"/>
                <w:szCs w:val="18"/>
              </w:rPr>
              <w:t>ОКС:</w:t>
            </w:r>
          </w:p>
          <w:p w:rsidR="00F02D4D" w:rsidRPr="000C1E7C" w:rsidRDefault="00F02D4D" w:rsidP="00A153F9">
            <w:pPr>
              <w:jc w:val="center"/>
              <w:rPr>
                <w:bCs/>
                <w:sz w:val="18"/>
                <w:szCs w:val="18"/>
              </w:rPr>
            </w:pPr>
            <w:r w:rsidRPr="000C1E7C">
              <w:rPr>
                <w:bCs/>
                <w:sz w:val="18"/>
                <w:szCs w:val="18"/>
              </w:rPr>
              <w:t>59:01:4311020:21</w:t>
            </w:r>
          </w:p>
          <w:p w:rsidR="00F02D4D" w:rsidRPr="000C1E7C" w:rsidRDefault="00F02D4D" w:rsidP="00A153F9">
            <w:pPr>
              <w:jc w:val="center"/>
              <w:rPr>
                <w:bCs/>
                <w:sz w:val="18"/>
                <w:szCs w:val="18"/>
              </w:rPr>
            </w:pPr>
            <w:r w:rsidRPr="000C1E7C">
              <w:rPr>
                <w:bCs/>
                <w:sz w:val="18"/>
                <w:szCs w:val="18"/>
              </w:rPr>
              <w:t>ЗУ:</w:t>
            </w:r>
          </w:p>
          <w:p w:rsidR="00F02D4D" w:rsidRPr="000C1E7C" w:rsidRDefault="00F02D4D" w:rsidP="00A153F9">
            <w:pPr>
              <w:jc w:val="center"/>
              <w:rPr>
                <w:bCs/>
                <w:sz w:val="18"/>
                <w:szCs w:val="18"/>
              </w:rPr>
            </w:pPr>
            <w:r w:rsidRPr="000C1E7C">
              <w:rPr>
                <w:bCs/>
                <w:sz w:val="18"/>
                <w:szCs w:val="18"/>
              </w:rPr>
              <w:t>59:01:4311020:4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02D4D" w:rsidRPr="000C1E7C" w:rsidRDefault="00F02D4D" w:rsidP="00A153F9">
            <w:pPr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t>731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02D4D" w:rsidRPr="000C1E7C" w:rsidRDefault="00F02D4D" w:rsidP="00A153F9">
            <w:pPr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t>53,4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F02D4D" w:rsidRPr="000C1E7C" w:rsidRDefault="00F02D4D" w:rsidP="00513807">
            <w:pPr>
              <w:jc w:val="center"/>
              <w:rPr>
                <w:color w:val="000000"/>
                <w:sz w:val="18"/>
                <w:szCs w:val="18"/>
              </w:rPr>
            </w:pPr>
            <w:r w:rsidRPr="000C1E7C">
              <w:rPr>
                <w:color w:val="000000"/>
                <w:sz w:val="18"/>
                <w:szCs w:val="18"/>
              </w:rPr>
              <w:t>Под доли индивидуального жилого дома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F02D4D" w:rsidRPr="000C1E7C" w:rsidRDefault="00F02D4D" w:rsidP="00513807">
            <w:pPr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t xml:space="preserve">Собственность, </w:t>
            </w:r>
            <w:r w:rsidRPr="000C1E7C">
              <w:rPr>
                <w:sz w:val="18"/>
                <w:szCs w:val="18"/>
              </w:rPr>
              <w:br/>
              <w:t>физическое лицо</w:t>
            </w:r>
          </w:p>
        </w:tc>
      </w:tr>
      <w:tr w:rsidR="00F02D4D" w:rsidRPr="007F0328" w:rsidTr="00F02D4D">
        <w:trPr>
          <w:trHeight w:val="150"/>
          <w:tblHeader/>
        </w:trPr>
        <w:tc>
          <w:tcPr>
            <w:tcW w:w="567" w:type="dxa"/>
            <w:shd w:val="clear" w:color="auto" w:fill="auto"/>
            <w:vAlign w:val="center"/>
          </w:tcPr>
          <w:p w:rsidR="00F02D4D" w:rsidRPr="000C1E7C" w:rsidRDefault="00F02D4D" w:rsidP="00A153F9">
            <w:pPr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t>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F02D4D" w:rsidRPr="000C1E7C" w:rsidRDefault="00F02D4D" w:rsidP="00A153F9">
            <w:pPr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t xml:space="preserve">г. Пермь, </w:t>
            </w:r>
          </w:p>
          <w:p w:rsidR="00F02D4D" w:rsidRPr="000C1E7C" w:rsidRDefault="00F02D4D" w:rsidP="00A153F9">
            <w:pPr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t>ул. Красновишерская, д. 67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2D4D" w:rsidRPr="000C1E7C" w:rsidRDefault="00F02D4D" w:rsidP="00E85508">
            <w:pPr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t>Жилой дом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02D4D" w:rsidRPr="000C1E7C" w:rsidRDefault="00F02D4D" w:rsidP="00A153F9">
            <w:pPr>
              <w:jc w:val="center"/>
              <w:rPr>
                <w:bCs/>
                <w:sz w:val="18"/>
                <w:szCs w:val="18"/>
              </w:rPr>
            </w:pPr>
            <w:r w:rsidRPr="000C1E7C">
              <w:rPr>
                <w:bCs/>
                <w:sz w:val="18"/>
                <w:szCs w:val="18"/>
              </w:rPr>
              <w:t>ОКС</w:t>
            </w:r>
          </w:p>
          <w:p w:rsidR="00F02D4D" w:rsidRPr="000C1E7C" w:rsidRDefault="00F02D4D" w:rsidP="00A153F9">
            <w:pPr>
              <w:jc w:val="center"/>
              <w:rPr>
                <w:bCs/>
                <w:sz w:val="18"/>
                <w:szCs w:val="18"/>
              </w:rPr>
            </w:pPr>
            <w:r w:rsidRPr="000C1E7C">
              <w:rPr>
                <w:bCs/>
                <w:sz w:val="18"/>
                <w:szCs w:val="18"/>
              </w:rPr>
              <w:t>59:01:4311020:47</w:t>
            </w:r>
          </w:p>
          <w:p w:rsidR="00F02D4D" w:rsidRPr="000C1E7C" w:rsidRDefault="00F02D4D" w:rsidP="00A153F9">
            <w:pPr>
              <w:jc w:val="center"/>
              <w:rPr>
                <w:bCs/>
                <w:sz w:val="18"/>
                <w:szCs w:val="18"/>
              </w:rPr>
            </w:pPr>
            <w:r w:rsidRPr="000C1E7C">
              <w:rPr>
                <w:bCs/>
                <w:sz w:val="18"/>
                <w:szCs w:val="18"/>
              </w:rPr>
              <w:t>ЗУ:</w:t>
            </w:r>
          </w:p>
          <w:p w:rsidR="00F02D4D" w:rsidRPr="000C1E7C" w:rsidRDefault="00F02D4D" w:rsidP="00A153F9">
            <w:pPr>
              <w:jc w:val="center"/>
              <w:rPr>
                <w:bCs/>
                <w:sz w:val="18"/>
                <w:szCs w:val="18"/>
              </w:rPr>
            </w:pPr>
            <w:r w:rsidRPr="000C1E7C">
              <w:rPr>
                <w:bCs/>
                <w:sz w:val="18"/>
                <w:szCs w:val="18"/>
              </w:rPr>
              <w:t>59:01:4311020:4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02D4D" w:rsidRPr="000C1E7C" w:rsidRDefault="00F02D4D" w:rsidP="00A153F9">
            <w:pPr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t>731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02D4D" w:rsidRPr="000C1E7C" w:rsidRDefault="00F02D4D" w:rsidP="00A153F9">
            <w:pPr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t>181,8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F02D4D" w:rsidRPr="000C1E7C" w:rsidRDefault="00F02D4D" w:rsidP="00513807">
            <w:pPr>
              <w:jc w:val="center"/>
              <w:rPr>
                <w:color w:val="000000"/>
                <w:sz w:val="18"/>
                <w:szCs w:val="18"/>
              </w:rPr>
            </w:pPr>
            <w:r w:rsidRPr="000C1E7C">
              <w:rPr>
                <w:color w:val="000000"/>
                <w:sz w:val="18"/>
                <w:szCs w:val="18"/>
              </w:rPr>
              <w:t>Под доли индивидуального жилого дома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F02D4D" w:rsidRPr="000C1E7C" w:rsidRDefault="00F02D4D" w:rsidP="00513807">
            <w:pPr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t xml:space="preserve">Собственность, </w:t>
            </w:r>
            <w:r w:rsidRPr="000C1E7C">
              <w:rPr>
                <w:sz w:val="18"/>
                <w:szCs w:val="18"/>
              </w:rPr>
              <w:br/>
              <w:t>физическое лицо</w:t>
            </w:r>
          </w:p>
        </w:tc>
      </w:tr>
      <w:tr w:rsidR="00F02D4D" w:rsidRPr="007F0328" w:rsidTr="00F02D4D">
        <w:trPr>
          <w:trHeight w:val="445"/>
          <w:tblHeader/>
        </w:trPr>
        <w:tc>
          <w:tcPr>
            <w:tcW w:w="567" w:type="dxa"/>
            <w:shd w:val="clear" w:color="auto" w:fill="auto"/>
            <w:vAlign w:val="center"/>
          </w:tcPr>
          <w:p w:rsidR="00F02D4D" w:rsidRPr="000C1E7C" w:rsidRDefault="00F02D4D" w:rsidP="00A153F9">
            <w:pPr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t>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F02D4D" w:rsidRPr="000C1E7C" w:rsidRDefault="00F02D4D" w:rsidP="00A153F9">
            <w:pPr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t xml:space="preserve">г.  Пермь, </w:t>
            </w:r>
          </w:p>
          <w:p w:rsidR="00F02D4D" w:rsidRPr="000C1E7C" w:rsidRDefault="00F02D4D" w:rsidP="00A153F9">
            <w:pPr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t>ул. Красновишерская, д. 63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2D4D" w:rsidRPr="000C1E7C" w:rsidRDefault="00F02D4D" w:rsidP="00E85508">
            <w:pPr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t>Жилой дом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02D4D" w:rsidRPr="000C1E7C" w:rsidRDefault="00F02D4D" w:rsidP="00A153F9">
            <w:pPr>
              <w:jc w:val="center"/>
              <w:rPr>
                <w:bCs/>
                <w:sz w:val="18"/>
                <w:szCs w:val="18"/>
              </w:rPr>
            </w:pPr>
            <w:r w:rsidRPr="000C1E7C">
              <w:rPr>
                <w:bCs/>
                <w:sz w:val="18"/>
                <w:szCs w:val="18"/>
              </w:rPr>
              <w:t>ОКС:</w:t>
            </w:r>
          </w:p>
          <w:p w:rsidR="00F02D4D" w:rsidRPr="000C1E7C" w:rsidRDefault="00F02D4D" w:rsidP="00A153F9">
            <w:pPr>
              <w:jc w:val="center"/>
              <w:rPr>
                <w:bCs/>
                <w:sz w:val="18"/>
                <w:szCs w:val="18"/>
              </w:rPr>
            </w:pPr>
            <w:r w:rsidRPr="000C1E7C">
              <w:rPr>
                <w:bCs/>
                <w:sz w:val="18"/>
                <w:szCs w:val="18"/>
              </w:rPr>
              <w:t>59:01:4311020:20</w:t>
            </w:r>
          </w:p>
          <w:p w:rsidR="00F02D4D" w:rsidRPr="000C1E7C" w:rsidRDefault="00F02D4D" w:rsidP="00A153F9">
            <w:pPr>
              <w:jc w:val="center"/>
              <w:rPr>
                <w:bCs/>
                <w:sz w:val="18"/>
                <w:szCs w:val="18"/>
              </w:rPr>
            </w:pPr>
            <w:r w:rsidRPr="000C1E7C">
              <w:rPr>
                <w:bCs/>
                <w:sz w:val="18"/>
                <w:szCs w:val="18"/>
              </w:rPr>
              <w:t>ЗУ:</w:t>
            </w:r>
          </w:p>
          <w:p w:rsidR="00F02D4D" w:rsidRPr="000C1E7C" w:rsidRDefault="00F02D4D" w:rsidP="00A153F9">
            <w:pPr>
              <w:jc w:val="center"/>
              <w:rPr>
                <w:bCs/>
                <w:sz w:val="18"/>
                <w:szCs w:val="18"/>
              </w:rPr>
            </w:pPr>
            <w:r w:rsidRPr="000C1E7C">
              <w:rPr>
                <w:bCs/>
                <w:sz w:val="18"/>
                <w:szCs w:val="18"/>
              </w:rPr>
              <w:t>59:01:4311020:6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02D4D" w:rsidRPr="000C1E7C" w:rsidRDefault="00F02D4D" w:rsidP="00A153F9">
            <w:pPr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t>750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02D4D" w:rsidRPr="000C1E7C" w:rsidRDefault="00F02D4D" w:rsidP="00A153F9">
            <w:pPr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t>420,1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F02D4D" w:rsidRPr="000C1E7C" w:rsidRDefault="00F02D4D" w:rsidP="00513807">
            <w:pPr>
              <w:jc w:val="center"/>
              <w:rPr>
                <w:color w:val="000000"/>
                <w:sz w:val="18"/>
                <w:szCs w:val="18"/>
              </w:rPr>
            </w:pPr>
            <w:r w:rsidRPr="000C1E7C">
              <w:rPr>
                <w:color w:val="000000"/>
                <w:sz w:val="18"/>
                <w:szCs w:val="18"/>
              </w:rPr>
              <w:t>Малосемейные жилые дома гостиничного типа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F02D4D" w:rsidRPr="000C1E7C" w:rsidRDefault="00F02D4D" w:rsidP="00513807">
            <w:pPr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t xml:space="preserve">Собственность, </w:t>
            </w:r>
            <w:r w:rsidRPr="000C1E7C">
              <w:rPr>
                <w:sz w:val="18"/>
                <w:szCs w:val="18"/>
              </w:rPr>
              <w:br/>
              <w:t>физическое лицо</w:t>
            </w:r>
          </w:p>
        </w:tc>
      </w:tr>
      <w:tr w:rsidR="00F02D4D" w:rsidRPr="007F0328" w:rsidTr="00F02D4D">
        <w:trPr>
          <w:trHeight w:val="174"/>
          <w:tblHeader/>
        </w:trPr>
        <w:tc>
          <w:tcPr>
            <w:tcW w:w="567" w:type="dxa"/>
            <w:shd w:val="clear" w:color="auto" w:fill="auto"/>
            <w:vAlign w:val="center"/>
          </w:tcPr>
          <w:p w:rsidR="00F02D4D" w:rsidRPr="000C1E7C" w:rsidRDefault="00F02D4D" w:rsidP="00A153F9">
            <w:pPr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t>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F02D4D" w:rsidRPr="000C1E7C" w:rsidRDefault="00F02D4D" w:rsidP="00A153F9">
            <w:pPr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t xml:space="preserve">г. Пермь, </w:t>
            </w:r>
          </w:p>
          <w:p w:rsidR="00F02D4D" w:rsidRPr="000C1E7C" w:rsidRDefault="00F02D4D" w:rsidP="00A153F9">
            <w:pPr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t>ул. Красновишерская, д. 65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2D4D" w:rsidRPr="000C1E7C" w:rsidRDefault="00F02D4D" w:rsidP="00E85508">
            <w:pPr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t>Жилой дом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02D4D" w:rsidRPr="000C1E7C" w:rsidRDefault="00F02D4D" w:rsidP="00A153F9">
            <w:pPr>
              <w:jc w:val="center"/>
              <w:rPr>
                <w:bCs/>
                <w:sz w:val="18"/>
                <w:szCs w:val="18"/>
              </w:rPr>
            </w:pPr>
            <w:r w:rsidRPr="000C1E7C">
              <w:rPr>
                <w:bCs/>
                <w:sz w:val="18"/>
                <w:szCs w:val="18"/>
              </w:rPr>
              <w:t>ОКС:</w:t>
            </w:r>
          </w:p>
          <w:p w:rsidR="00F02D4D" w:rsidRPr="000C1E7C" w:rsidRDefault="00F02D4D" w:rsidP="00A153F9">
            <w:pPr>
              <w:jc w:val="center"/>
              <w:rPr>
                <w:bCs/>
                <w:sz w:val="18"/>
                <w:szCs w:val="18"/>
              </w:rPr>
            </w:pPr>
            <w:r w:rsidRPr="000C1E7C">
              <w:rPr>
                <w:bCs/>
                <w:sz w:val="18"/>
                <w:szCs w:val="18"/>
              </w:rPr>
              <w:t>59:01:4311020:19</w:t>
            </w:r>
          </w:p>
          <w:p w:rsidR="00F02D4D" w:rsidRPr="000C1E7C" w:rsidRDefault="00F02D4D" w:rsidP="00A153F9">
            <w:pPr>
              <w:jc w:val="center"/>
              <w:rPr>
                <w:bCs/>
                <w:sz w:val="18"/>
                <w:szCs w:val="18"/>
              </w:rPr>
            </w:pPr>
            <w:r w:rsidRPr="000C1E7C">
              <w:rPr>
                <w:bCs/>
                <w:sz w:val="18"/>
                <w:szCs w:val="18"/>
              </w:rPr>
              <w:t>ЗУ:</w:t>
            </w:r>
          </w:p>
          <w:p w:rsidR="00F02D4D" w:rsidRPr="000C1E7C" w:rsidRDefault="00F02D4D" w:rsidP="00A153F9">
            <w:pPr>
              <w:jc w:val="center"/>
              <w:rPr>
                <w:bCs/>
                <w:sz w:val="18"/>
                <w:szCs w:val="18"/>
              </w:rPr>
            </w:pPr>
            <w:r w:rsidRPr="000C1E7C">
              <w:rPr>
                <w:bCs/>
                <w:sz w:val="18"/>
                <w:szCs w:val="18"/>
              </w:rPr>
              <w:t>59:01:4311020:8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02D4D" w:rsidRPr="000C1E7C" w:rsidRDefault="00F02D4D" w:rsidP="00A153F9">
            <w:pPr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t>638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02D4D" w:rsidRPr="000C1E7C" w:rsidRDefault="00F02D4D" w:rsidP="00A153F9">
            <w:pPr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t>340,5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F02D4D" w:rsidRPr="000C1E7C" w:rsidRDefault="00F02D4D" w:rsidP="00513807">
            <w:pPr>
              <w:jc w:val="center"/>
              <w:rPr>
                <w:color w:val="000000"/>
                <w:sz w:val="18"/>
                <w:szCs w:val="18"/>
              </w:rPr>
            </w:pPr>
            <w:r w:rsidRPr="000C1E7C">
              <w:rPr>
                <w:color w:val="000000"/>
                <w:sz w:val="18"/>
                <w:szCs w:val="18"/>
              </w:rPr>
              <w:t>Здани</w:t>
            </w:r>
            <w:proofErr w:type="gramStart"/>
            <w:r w:rsidRPr="000C1E7C">
              <w:rPr>
                <w:color w:val="000000"/>
                <w:sz w:val="18"/>
                <w:szCs w:val="18"/>
              </w:rPr>
              <w:t>е(</w:t>
            </w:r>
            <w:proofErr w:type="gramEnd"/>
            <w:r w:rsidRPr="000C1E7C">
              <w:rPr>
                <w:color w:val="000000"/>
                <w:sz w:val="18"/>
                <w:szCs w:val="18"/>
              </w:rPr>
              <w:t>я) жилое усадебное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F02D4D" w:rsidRPr="000C1E7C" w:rsidRDefault="00F02D4D" w:rsidP="00513807">
            <w:pPr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t xml:space="preserve">Собственность, </w:t>
            </w:r>
            <w:r w:rsidRPr="000C1E7C">
              <w:rPr>
                <w:sz w:val="18"/>
                <w:szCs w:val="18"/>
              </w:rPr>
              <w:br/>
              <w:t>физическое лицо</w:t>
            </w:r>
          </w:p>
        </w:tc>
      </w:tr>
      <w:tr w:rsidR="00F02D4D" w:rsidRPr="007F0328" w:rsidTr="00F02D4D">
        <w:trPr>
          <w:trHeight w:val="43"/>
          <w:tblHeader/>
        </w:trPr>
        <w:tc>
          <w:tcPr>
            <w:tcW w:w="567" w:type="dxa"/>
            <w:shd w:val="clear" w:color="auto" w:fill="auto"/>
            <w:vAlign w:val="center"/>
          </w:tcPr>
          <w:p w:rsidR="00F02D4D" w:rsidRPr="000C1E7C" w:rsidRDefault="00F02D4D" w:rsidP="00A153F9">
            <w:pPr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t>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F02D4D" w:rsidRPr="000C1E7C" w:rsidRDefault="00F02D4D" w:rsidP="00A153F9">
            <w:pPr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t xml:space="preserve">г. Пермь, </w:t>
            </w:r>
          </w:p>
          <w:p w:rsidR="00F02D4D" w:rsidRPr="000C1E7C" w:rsidRDefault="00F02D4D" w:rsidP="00A153F9">
            <w:pPr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t>ул. Красновишерская, д. 71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2D4D" w:rsidRPr="000C1E7C" w:rsidRDefault="00F02D4D" w:rsidP="00E85508">
            <w:pPr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t>Жилой дом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02D4D" w:rsidRPr="000C1E7C" w:rsidRDefault="00F02D4D" w:rsidP="00A153F9">
            <w:pPr>
              <w:jc w:val="center"/>
              <w:rPr>
                <w:bCs/>
                <w:sz w:val="18"/>
                <w:szCs w:val="18"/>
              </w:rPr>
            </w:pPr>
            <w:r w:rsidRPr="000C1E7C">
              <w:rPr>
                <w:bCs/>
                <w:sz w:val="18"/>
                <w:szCs w:val="18"/>
              </w:rPr>
              <w:t>ОКС:</w:t>
            </w:r>
          </w:p>
          <w:p w:rsidR="00F02D4D" w:rsidRPr="000C1E7C" w:rsidRDefault="00F02D4D" w:rsidP="00A153F9">
            <w:pPr>
              <w:jc w:val="center"/>
              <w:rPr>
                <w:bCs/>
                <w:sz w:val="18"/>
                <w:szCs w:val="18"/>
              </w:rPr>
            </w:pPr>
            <w:r w:rsidRPr="000C1E7C">
              <w:rPr>
                <w:bCs/>
                <w:sz w:val="18"/>
                <w:szCs w:val="18"/>
              </w:rPr>
              <w:t>59:01:4311020:39</w:t>
            </w:r>
          </w:p>
          <w:p w:rsidR="00F02D4D" w:rsidRPr="000C1E7C" w:rsidRDefault="00F02D4D" w:rsidP="00A153F9">
            <w:pPr>
              <w:jc w:val="center"/>
              <w:rPr>
                <w:bCs/>
                <w:sz w:val="18"/>
                <w:szCs w:val="18"/>
              </w:rPr>
            </w:pPr>
            <w:r w:rsidRPr="000C1E7C">
              <w:rPr>
                <w:bCs/>
                <w:sz w:val="18"/>
                <w:szCs w:val="18"/>
              </w:rPr>
              <w:t>ЗУ:</w:t>
            </w:r>
          </w:p>
          <w:p w:rsidR="00F02D4D" w:rsidRPr="000C1E7C" w:rsidRDefault="00F02D4D" w:rsidP="00A153F9">
            <w:pPr>
              <w:jc w:val="center"/>
              <w:rPr>
                <w:bCs/>
                <w:sz w:val="18"/>
                <w:szCs w:val="18"/>
              </w:rPr>
            </w:pPr>
            <w:r w:rsidRPr="000C1E7C">
              <w:rPr>
                <w:bCs/>
                <w:sz w:val="18"/>
                <w:szCs w:val="18"/>
              </w:rPr>
              <w:t>59:01:4311020:10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02D4D" w:rsidRPr="000C1E7C" w:rsidRDefault="00F02D4D" w:rsidP="00A153F9">
            <w:pPr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t>768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02D4D" w:rsidRPr="000C1E7C" w:rsidRDefault="00F02D4D" w:rsidP="00A153F9">
            <w:pPr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t>225,4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F02D4D" w:rsidRPr="000C1E7C" w:rsidRDefault="00F02D4D" w:rsidP="00513807">
            <w:pPr>
              <w:jc w:val="center"/>
              <w:rPr>
                <w:color w:val="000000"/>
                <w:sz w:val="18"/>
                <w:szCs w:val="18"/>
              </w:rPr>
            </w:pPr>
            <w:r w:rsidRPr="000C1E7C">
              <w:rPr>
                <w:color w:val="000000"/>
                <w:sz w:val="18"/>
                <w:szCs w:val="18"/>
              </w:rPr>
              <w:t>Строительство индивидуального жилого дома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F02D4D" w:rsidRPr="000C1E7C" w:rsidRDefault="00F02D4D" w:rsidP="00513807">
            <w:pPr>
              <w:jc w:val="center"/>
              <w:rPr>
                <w:sz w:val="18"/>
                <w:szCs w:val="18"/>
              </w:rPr>
            </w:pPr>
            <w:r w:rsidRPr="000C1E7C">
              <w:rPr>
                <w:sz w:val="18"/>
                <w:szCs w:val="18"/>
              </w:rPr>
              <w:t xml:space="preserve">Собственность, </w:t>
            </w:r>
            <w:r w:rsidRPr="000C1E7C">
              <w:rPr>
                <w:sz w:val="18"/>
                <w:szCs w:val="18"/>
              </w:rPr>
              <w:br/>
              <w:t>физическое лицо</w:t>
            </w:r>
          </w:p>
        </w:tc>
      </w:tr>
      <w:tr w:rsidR="007C6149" w:rsidRPr="007F0328" w:rsidTr="007C6149">
        <w:trPr>
          <w:trHeight w:val="43"/>
          <w:tblHeader/>
        </w:trPr>
        <w:tc>
          <w:tcPr>
            <w:tcW w:w="567" w:type="dxa"/>
            <w:shd w:val="clear" w:color="auto" w:fill="auto"/>
            <w:vAlign w:val="center"/>
          </w:tcPr>
          <w:p w:rsidR="007C6149" w:rsidRPr="000C1E7C" w:rsidRDefault="007C6149" w:rsidP="00A153F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C6149" w:rsidRPr="00753772" w:rsidRDefault="007C6149" w:rsidP="007C6149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 xml:space="preserve">г. Пермь, </w:t>
            </w:r>
          </w:p>
          <w:p w:rsidR="007C6149" w:rsidRPr="00753772" w:rsidRDefault="007C6149" w:rsidP="007C6149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 xml:space="preserve">ул. Фрезеровщиков, </w:t>
            </w:r>
          </w:p>
          <w:p w:rsidR="007C6149" w:rsidRPr="00753772" w:rsidRDefault="007C6149" w:rsidP="007C6149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д. 106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C6149" w:rsidRDefault="007C6149" w:rsidP="007C6149">
            <w:pPr>
              <w:jc w:val="center"/>
            </w:pPr>
            <w:r w:rsidRPr="007F7DD2">
              <w:rPr>
                <w:sz w:val="18"/>
                <w:szCs w:val="18"/>
              </w:rPr>
              <w:t>Жилой дом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C6149" w:rsidRPr="00753772" w:rsidRDefault="007C6149" w:rsidP="007C6149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ОКС:</w:t>
            </w:r>
          </w:p>
          <w:p w:rsidR="007C6149" w:rsidRPr="00753772" w:rsidRDefault="007C6149" w:rsidP="007C6149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59:01:4311020:48</w:t>
            </w:r>
          </w:p>
          <w:p w:rsidR="007C6149" w:rsidRPr="00753772" w:rsidRDefault="007C6149" w:rsidP="007C6149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ЗУ:</w:t>
            </w:r>
          </w:p>
          <w:p w:rsidR="007C6149" w:rsidRPr="00753772" w:rsidRDefault="007C6149" w:rsidP="007C6149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59:01:4311020:1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C6149" w:rsidRPr="00753772" w:rsidRDefault="007C6149" w:rsidP="007C6149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664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C6149" w:rsidRPr="00753772" w:rsidRDefault="007C6149" w:rsidP="007C6149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101,8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7C6149" w:rsidRPr="00753772" w:rsidRDefault="007C6149" w:rsidP="007C6149">
            <w:pPr>
              <w:jc w:val="center"/>
              <w:rPr>
                <w:sz w:val="18"/>
                <w:szCs w:val="18"/>
              </w:rPr>
            </w:pPr>
            <w:r w:rsidRPr="007C6149">
              <w:rPr>
                <w:sz w:val="18"/>
                <w:szCs w:val="18"/>
              </w:rPr>
              <w:t>Для индивидуального жилого дома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7C6149" w:rsidRDefault="007C6149" w:rsidP="007C6149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 xml:space="preserve">Собственность, </w:t>
            </w:r>
          </w:p>
          <w:p w:rsidR="007C6149" w:rsidRPr="00753772" w:rsidRDefault="007C6149" w:rsidP="007C6149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физическое лицо</w:t>
            </w:r>
          </w:p>
        </w:tc>
      </w:tr>
      <w:tr w:rsidR="007C6149" w:rsidRPr="007F0328" w:rsidTr="007C6149">
        <w:trPr>
          <w:trHeight w:val="43"/>
          <w:tblHeader/>
        </w:trPr>
        <w:tc>
          <w:tcPr>
            <w:tcW w:w="567" w:type="dxa"/>
            <w:shd w:val="clear" w:color="auto" w:fill="auto"/>
            <w:vAlign w:val="center"/>
          </w:tcPr>
          <w:p w:rsidR="007C6149" w:rsidRPr="000C1E7C" w:rsidRDefault="007C6149" w:rsidP="00A153F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9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C6149" w:rsidRPr="00753772" w:rsidRDefault="007C6149" w:rsidP="007C6149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 xml:space="preserve">г. Пермь, </w:t>
            </w:r>
          </w:p>
          <w:p w:rsidR="007C6149" w:rsidRPr="00753772" w:rsidRDefault="007C6149" w:rsidP="007C6149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 xml:space="preserve">ул. Фрезеровщиков, </w:t>
            </w:r>
          </w:p>
          <w:p w:rsidR="007C6149" w:rsidRPr="00753772" w:rsidRDefault="007C6149" w:rsidP="007C6149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д. 98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C6149" w:rsidRDefault="007C6149" w:rsidP="007C6149">
            <w:pPr>
              <w:jc w:val="center"/>
            </w:pPr>
            <w:r w:rsidRPr="007F7DD2">
              <w:rPr>
                <w:sz w:val="18"/>
                <w:szCs w:val="18"/>
              </w:rPr>
              <w:t>Жилой дом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C6149" w:rsidRPr="00753772" w:rsidRDefault="007C6149" w:rsidP="007C6149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ОКС:</w:t>
            </w:r>
          </w:p>
          <w:p w:rsidR="007C6149" w:rsidRPr="00753772" w:rsidRDefault="007C6149" w:rsidP="007C6149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59:01:4311020:26</w:t>
            </w:r>
          </w:p>
          <w:p w:rsidR="007C6149" w:rsidRPr="00753772" w:rsidRDefault="007C6149" w:rsidP="007C6149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ЗУ:</w:t>
            </w:r>
          </w:p>
          <w:p w:rsidR="007C6149" w:rsidRPr="00753772" w:rsidRDefault="007C6149" w:rsidP="007C6149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59:01:4311020:7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C6149" w:rsidRPr="00753772" w:rsidRDefault="007C6149" w:rsidP="007C6149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699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C6149" w:rsidRPr="00753772" w:rsidRDefault="007C6149" w:rsidP="007C6149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66,7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7C6149" w:rsidRPr="00753772" w:rsidRDefault="007C6149" w:rsidP="007C6149">
            <w:pPr>
              <w:jc w:val="center"/>
              <w:rPr>
                <w:sz w:val="18"/>
                <w:szCs w:val="18"/>
              </w:rPr>
            </w:pPr>
            <w:r w:rsidRPr="007C6149">
              <w:rPr>
                <w:sz w:val="18"/>
                <w:szCs w:val="18"/>
              </w:rPr>
              <w:t>Под индивидуальный жилой дом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7C6149" w:rsidRDefault="007C6149" w:rsidP="007C6149">
            <w:pPr>
              <w:jc w:val="center"/>
              <w:rPr>
                <w:sz w:val="18"/>
                <w:szCs w:val="18"/>
              </w:rPr>
            </w:pPr>
            <w:r w:rsidRPr="00686B65">
              <w:rPr>
                <w:sz w:val="18"/>
                <w:szCs w:val="18"/>
              </w:rPr>
              <w:t xml:space="preserve">Общая долевая </w:t>
            </w:r>
          </w:p>
          <w:p w:rsidR="007C6149" w:rsidRPr="00753772" w:rsidRDefault="007C6149" w:rsidP="007C6149">
            <w:pPr>
              <w:jc w:val="center"/>
              <w:rPr>
                <w:sz w:val="18"/>
                <w:szCs w:val="18"/>
              </w:rPr>
            </w:pPr>
            <w:r w:rsidRPr="00686B65">
              <w:rPr>
                <w:sz w:val="18"/>
                <w:szCs w:val="18"/>
              </w:rPr>
              <w:t>собственность</w:t>
            </w:r>
          </w:p>
        </w:tc>
      </w:tr>
      <w:tr w:rsidR="007C6149" w:rsidRPr="007F0328" w:rsidTr="007C6149">
        <w:trPr>
          <w:trHeight w:val="43"/>
          <w:tblHeader/>
        </w:trPr>
        <w:tc>
          <w:tcPr>
            <w:tcW w:w="567" w:type="dxa"/>
            <w:shd w:val="clear" w:color="auto" w:fill="auto"/>
            <w:vAlign w:val="center"/>
          </w:tcPr>
          <w:p w:rsidR="007C6149" w:rsidRPr="000C1E7C" w:rsidRDefault="007C6149" w:rsidP="00A153F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C6149" w:rsidRPr="00753772" w:rsidRDefault="007C6149" w:rsidP="007C6149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 xml:space="preserve">г. Пермь, </w:t>
            </w:r>
          </w:p>
          <w:p w:rsidR="007C6149" w:rsidRPr="00753772" w:rsidRDefault="007C6149" w:rsidP="007C6149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 xml:space="preserve">ул. Фрезеровщиков, </w:t>
            </w:r>
          </w:p>
          <w:p w:rsidR="007C6149" w:rsidRPr="00753772" w:rsidRDefault="007C6149" w:rsidP="007C6149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д. 100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C6149" w:rsidRDefault="007C6149" w:rsidP="007C6149">
            <w:pPr>
              <w:jc w:val="center"/>
            </w:pPr>
            <w:r w:rsidRPr="007F7DD2">
              <w:rPr>
                <w:sz w:val="18"/>
                <w:szCs w:val="18"/>
              </w:rPr>
              <w:t>Жилой дом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C6149" w:rsidRPr="00753772" w:rsidRDefault="007C6149" w:rsidP="007C6149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ОКС:</w:t>
            </w:r>
          </w:p>
          <w:p w:rsidR="007C6149" w:rsidRPr="00753772" w:rsidRDefault="007C6149" w:rsidP="007C6149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59:01:4311020:18</w:t>
            </w:r>
          </w:p>
          <w:p w:rsidR="007C6149" w:rsidRPr="00753772" w:rsidRDefault="007C6149" w:rsidP="007C6149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ЗУ:</w:t>
            </w:r>
          </w:p>
          <w:p w:rsidR="007C6149" w:rsidRPr="00753772" w:rsidRDefault="007C6149" w:rsidP="007C6149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59:01:4311020:9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C6149" w:rsidRPr="00753772" w:rsidRDefault="007C6149" w:rsidP="007C6149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694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C6149" w:rsidRPr="00753772" w:rsidRDefault="007C6149" w:rsidP="007C6149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129,4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7C6149" w:rsidRPr="00753772" w:rsidRDefault="007C6149" w:rsidP="007C6149">
            <w:pPr>
              <w:jc w:val="center"/>
              <w:rPr>
                <w:sz w:val="18"/>
                <w:szCs w:val="18"/>
              </w:rPr>
            </w:pPr>
            <w:r w:rsidRPr="007C6149">
              <w:rPr>
                <w:sz w:val="18"/>
                <w:szCs w:val="18"/>
              </w:rPr>
              <w:t>Под долю жилого дома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7C6149" w:rsidRDefault="007C6149" w:rsidP="007C6149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 xml:space="preserve">Общая долевая </w:t>
            </w:r>
          </w:p>
          <w:p w:rsidR="007C6149" w:rsidRPr="00753772" w:rsidRDefault="007C6149" w:rsidP="007C6149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собственность</w:t>
            </w:r>
          </w:p>
        </w:tc>
      </w:tr>
      <w:tr w:rsidR="007C6149" w:rsidRPr="007F0328" w:rsidTr="007C6149">
        <w:trPr>
          <w:trHeight w:val="43"/>
          <w:tblHeader/>
        </w:trPr>
        <w:tc>
          <w:tcPr>
            <w:tcW w:w="567" w:type="dxa"/>
            <w:shd w:val="clear" w:color="auto" w:fill="auto"/>
            <w:vAlign w:val="center"/>
          </w:tcPr>
          <w:p w:rsidR="007C6149" w:rsidRPr="000C1E7C" w:rsidRDefault="007C6149" w:rsidP="00A153F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C6149" w:rsidRPr="00753772" w:rsidRDefault="007C6149" w:rsidP="007C6149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 xml:space="preserve">г. Пермь, </w:t>
            </w:r>
          </w:p>
          <w:p w:rsidR="007C6149" w:rsidRPr="00753772" w:rsidRDefault="007C6149" w:rsidP="007C6149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 xml:space="preserve">ул. Фрезеровщиков, </w:t>
            </w:r>
          </w:p>
          <w:p w:rsidR="007C6149" w:rsidRPr="00753772" w:rsidRDefault="007C6149" w:rsidP="007C6149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д. 104а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C6149" w:rsidRDefault="00C93213" w:rsidP="007C6149">
            <w:pPr>
              <w:jc w:val="center"/>
            </w:pPr>
            <w:r>
              <w:rPr>
                <w:sz w:val="18"/>
                <w:szCs w:val="18"/>
              </w:rPr>
              <w:t>Здание</w:t>
            </w:r>
            <w:r w:rsidR="005561EB">
              <w:rPr>
                <w:sz w:val="18"/>
                <w:szCs w:val="18"/>
              </w:rPr>
              <w:t>/жилое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C6149" w:rsidRPr="00753772" w:rsidRDefault="007C6149" w:rsidP="007C6149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ОКС:</w:t>
            </w:r>
          </w:p>
          <w:p w:rsidR="007C6149" w:rsidRPr="00753772" w:rsidRDefault="007C6149" w:rsidP="007C6149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59:01:4311020:49</w:t>
            </w:r>
          </w:p>
          <w:p w:rsidR="007C6149" w:rsidRPr="00753772" w:rsidRDefault="007C6149" w:rsidP="007C6149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ЗУ:</w:t>
            </w:r>
          </w:p>
          <w:p w:rsidR="007C6149" w:rsidRPr="00753772" w:rsidRDefault="007C6149" w:rsidP="007C6149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59:01:4311020:41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C6149" w:rsidRPr="00753772" w:rsidRDefault="007C6149" w:rsidP="007C6149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357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C6149" w:rsidRPr="00753772" w:rsidRDefault="007C6149" w:rsidP="007C6149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144,9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7C6149" w:rsidRPr="00753772" w:rsidRDefault="007C6149" w:rsidP="007C6149">
            <w:pPr>
              <w:jc w:val="center"/>
              <w:rPr>
                <w:sz w:val="18"/>
                <w:szCs w:val="18"/>
              </w:rPr>
            </w:pPr>
            <w:r w:rsidRPr="007C6149">
              <w:rPr>
                <w:sz w:val="18"/>
                <w:szCs w:val="18"/>
              </w:rPr>
              <w:t>Индивидуальный жилой дом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7C6149" w:rsidRDefault="007C6149" w:rsidP="007C6149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 xml:space="preserve">Собственность, </w:t>
            </w:r>
          </w:p>
          <w:p w:rsidR="007C6149" w:rsidRPr="00753772" w:rsidRDefault="007C6149" w:rsidP="007C6149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физическое лицо</w:t>
            </w:r>
          </w:p>
        </w:tc>
      </w:tr>
      <w:tr w:rsidR="007C6149" w:rsidRPr="007F0328" w:rsidTr="007C6149">
        <w:trPr>
          <w:trHeight w:val="43"/>
          <w:tblHeader/>
        </w:trPr>
        <w:tc>
          <w:tcPr>
            <w:tcW w:w="567" w:type="dxa"/>
            <w:shd w:val="clear" w:color="auto" w:fill="auto"/>
            <w:vAlign w:val="center"/>
          </w:tcPr>
          <w:p w:rsidR="007C6149" w:rsidRPr="000C1E7C" w:rsidRDefault="007C6149" w:rsidP="00A153F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C6149" w:rsidRPr="00753772" w:rsidRDefault="007C6149" w:rsidP="007C6149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 xml:space="preserve">г. Пермь, </w:t>
            </w:r>
          </w:p>
          <w:p w:rsidR="007C6149" w:rsidRPr="00753772" w:rsidRDefault="007C6149" w:rsidP="007C6149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 xml:space="preserve">ул. Фрезеровщиков, </w:t>
            </w:r>
          </w:p>
          <w:p w:rsidR="007C6149" w:rsidRPr="00753772" w:rsidRDefault="007C6149" w:rsidP="007C6149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д. 104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C6149" w:rsidRDefault="007C6149" w:rsidP="007C6149">
            <w:pPr>
              <w:jc w:val="center"/>
            </w:pPr>
            <w:r w:rsidRPr="007F7DD2">
              <w:rPr>
                <w:sz w:val="18"/>
                <w:szCs w:val="18"/>
              </w:rPr>
              <w:t>Жилой дом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C6149" w:rsidRPr="00753772" w:rsidRDefault="007C6149" w:rsidP="007C6149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ОКС:</w:t>
            </w:r>
          </w:p>
          <w:p w:rsidR="007C6149" w:rsidRPr="00753772" w:rsidRDefault="007C6149" w:rsidP="007C6149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59:01:4311020:25</w:t>
            </w:r>
          </w:p>
          <w:p w:rsidR="007C6149" w:rsidRPr="00753772" w:rsidRDefault="007C6149" w:rsidP="007C6149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ЗУ:</w:t>
            </w:r>
          </w:p>
          <w:p w:rsidR="007C6149" w:rsidRPr="00753772" w:rsidRDefault="007C6149" w:rsidP="007C6149">
            <w:pPr>
              <w:jc w:val="center"/>
              <w:rPr>
                <w:bCs/>
                <w:sz w:val="18"/>
                <w:szCs w:val="18"/>
              </w:rPr>
            </w:pPr>
            <w:r w:rsidRPr="00753772">
              <w:rPr>
                <w:bCs/>
                <w:sz w:val="18"/>
                <w:szCs w:val="18"/>
              </w:rPr>
              <w:t>59:01:4311020:42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C6149" w:rsidRPr="00753772" w:rsidRDefault="007C6149" w:rsidP="007C6149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357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C6149" w:rsidRPr="00753772" w:rsidRDefault="007C6149" w:rsidP="007C6149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42,7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7C6149" w:rsidRPr="00753772" w:rsidRDefault="007C6149" w:rsidP="007C6149">
            <w:pPr>
              <w:jc w:val="center"/>
              <w:rPr>
                <w:sz w:val="18"/>
                <w:szCs w:val="18"/>
              </w:rPr>
            </w:pPr>
            <w:r w:rsidRPr="007C6149">
              <w:rPr>
                <w:sz w:val="18"/>
                <w:szCs w:val="18"/>
              </w:rPr>
              <w:t>Индивидуальный жилой дом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7C6149" w:rsidRDefault="007C6149" w:rsidP="007C6149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 xml:space="preserve">Собственность, </w:t>
            </w:r>
          </w:p>
          <w:p w:rsidR="007C6149" w:rsidRPr="00753772" w:rsidRDefault="007C6149" w:rsidP="007C6149">
            <w:pPr>
              <w:jc w:val="center"/>
              <w:rPr>
                <w:sz w:val="18"/>
                <w:szCs w:val="18"/>
              </w:rPr>
            </w:pPr>
            <w:r w:rsidRPr="00753772">
              <w:rPr>
                <w:sz w:val="18"/>
                <w:szCs w:val="18"/>
              </w:rPr>
              <w:t>физическое лицо</w:t>
            </w:r>
          </w:p>
        </w:tc>
      </w:tr>
    </w:tbl>
    <w:p w:rsidR="00E429BD" w:rsidRPr="00D639B8" w:rsidRDefault="00D639B8" w:rsidP="00235474">
      <w:pPr>
        <w:rPr>
          <w:i/>
          <w:iCs/>
          <w:sz w:val="20"/>
        </w:rPr>
      </w:pPr>
      <w:r w:rsidRPr="00FD738E">
        <w:rPr>
          <w:i/>
          <w:iCs/>
          <w:sz w:val="20"/>
        </w:rPr>
        <w:t>* В соответствии со сведениями, содержащимися в Едином госу</w:t>
      </w:r>
      <w:r>
        <w:rPr>
          <w:i/>
          <w:iCs/>
          <w:sz w:val="20"/>
        </w:rPr>
        <w:t>дарственном реестре недвижимости</w:t>
      </w:r>
    </w:p>
    <w:p w:rsidR="00FE401C" w:rsidRDefault="00FE401C" w:rsidP="00235474">
      <w:pPr>
        <w:rPr>
          <w:rFonts w:eastAsia="Calibri"/>
          <w:szCs w:val="28"/>
          <w:lang w:eastAsia="en-US"/>
        </w:rPr>
      </w:pPr>
    </w:p>
    <w:p w:rsidR="007C6149" w:rsidRDefault="007C6149" w:rsidP="00082C4C">
      <w:pPr>
        <w:tabs>
          <w:tab w:val="left" w:pos="5820"/>
        </w:tabs>
        <w:ind w:firstLine="567"/>
        <w:jc w:val="both"/>
        <w:rPr>
          <w:b/>
        </w:rPr>
      </w:pPr>
    </w:p>
    <w:p w:rsidR="007C6149" w:rsidRDefault="007C6149" w:rsidP="00082C4C">
      <w:pPr>
        <w:tabs>
          <w:tab w:val="left" w:pos="5820"/>
        </w:tabs>
        <w:ind w:firstLine="567"/>
        <w:jc w:val="both"/>
        <w:rPr>
          <w:b/>
        </w:rPr>
      </w:pPr>
    </w:p>
    <w:p w:rsidR="007C6149" w:rsidRDefault="007C6149" w:rsidP="00082C4C">
      <w:pPr>
        <w:tabs>
          <w:tab w:val="left" w:pos="5820"/>
        </w:tabs>
        <w:ind w:firstLine="567"/>
        <w:jc w:val="both"/>
        <w:rPr>
          <w:b/>
        </w:rPr>
      </w:pPr>
    </w:p>
    <w:p w:rsidR="007C6149" w:rsidRDefault="007C6149" w:rsidP="00082C4C">
      <w:pPr>
        <w:tabs>
          <w:tab w:val="left" w:pos="5820"/>
        </w:tabs>
        <w:ind w:firstLine="567"/>
        <w:jc w:val="both"/>
        <w:rPr>
          <w:b/>
        </w:rPr>
      </w:pPr>
    </w:p>
    <w:p w:rsidR="007C6149" w:rsidRDefault="007C6149" w:rsidP="00082C4C">
      <w:pPr>
        <w:tabs>
          <w:tab w:val="left" w:pos="5820"/>
        </w:tabs>
        <w:ind w:firstLine="567"/>
        <w:jc w:val="both"/>
        <w:rPr>
          <w:b/>
        </w:rPr>
      </w:pPr>
    </w:p>
    <w:p w:rsidR="007C6149" w:rsidRDefault="007C6149" w:rsidP="00082C4C">
      <w:pPr>
        <w:tabs>
          <w:tab w:val="left" w:pos="5820"/>
        </w:tabs>
        <w:ind w:firstLine="567"/>
        <w:jc w:val="both"/>
        <w:rPr>
          <w:b/>
        </w:rPr>
      </w:pPr>
    </w:p>
    <w:p w:rsidR="007C6149" w:rsidRDefault="007C6149" w:rsidP="00082C4C">
      <w:pPr>
        <w:tabs>
          <w:tab w:val="left" w:pos="5820"/>
        </w:tabs>
        <w:ind w:firstLine="567"/>
        <w:jc w:val="both"/>
        <w:rPr>
          <w:b/>
        </w:rPr>
      </w:pPr>
    </w:p>
    <w:p w:rsidR="007C6149" w:rsidRDefault="007C6149" w:rsidP="00082C4C">
      <w:pPr>
        <w:tabs>
          <w:tab w:val="left" w:pos="5820"/>
        </w:tabs>
        <w:ind w:firstLine="567"/>
        <w:jc w:val="both"/>
        <w:rPr>
          <w:b/>
        </w:rPr>
      </w:pPr>
    </w:p>
    <w:p w:rsidR="007C6149" w:rsidRDefault="007C6149" w:rsidP="00082C4C">
      <w:pPr>
        <w:tabs>
          <w:tab w:val="left" w:pos="5820"/>
        </w:tabs>
        <w:ind w:firstLine="567"/>
        <w:jc w:val="both"/>
        <w:rPr>
          <w:b/>
        </w:rPr>
      </w:pPr>
    </w:p>
    <w:p w:rsidR="007C6149" w:rsidRDefault="007C6149" w:rsidP="00082C4C">
      <w:pPr>
        <w:tabs>
          <w:tab w:val="left" w:pos="5820"/>
        </w:tabs>
        <w:ind w:firstLine="567"/>
        <w:jc w:val="both"/>
        <w:rPr>
          <w:b/>
        </w:rPr>
      </w:pPr>
    </w:p>
    <w:p w:rsidR="007C6149" w:rsidRDefault="007C6149" w:rsidP="00082C4C">
      <w:pPr>
        <w:tabs>
          <w:tab w:val="left" w:pos="5820"/>
        </w:tabs>
        <w:ind w:firstLine="567"/>
        <w:jc w:val="both"/>
        <w:rPr>
          <w:b/>
        </w:rPr>
      </w:pPr>
    </w:p>
    <w:p w:rsidR="007C6149" w:rsidRDefault="007C6149" w:rsidP="00082C4C">
      <w:pPr>
        <w:tabs>
          <w:tab w:val="left" w:pos="5820"/>
        </w:tabs>
        <w:ind w:firstLine="567"/>
        <w:jc w:val="both"/>
        <w:rPr>
          <w:b/>
        </w:rPr>
      </w:pPr>
    </w:p>
    <w:p w:rsidR="007C6149" w:rsidRDefault="007C6149" w:rsidP="00082C4C">
      <w:pPr>
        <w:tabs>
          <w:tab w:val="left" w:pos="5820"/>
        </w:tabs>
        <w:ind w:firstLine="567"/>
        <w:jc w:val="both"/>
        <w:rPr>
          <w:b/>
        </w:rPr>
      </w:pPr>
    </w:p>
    <w:p w:rsidR="007C6149" w:rsidRDefault="007C6149" w:rsidP="00082C4C">
      <w:pPr>
        <w:tabs>
          <w:tab w:val="left" w:pos="5820"/>
        </w:tabs>
        <w:ind w:firstLine="567"/>
        <w:jc w:val="both"/>
        <w:rPr>
          <w:b/>
        </w:rPr>
      </w:pPr>
    </w:p>
    <w:p w:rsidR="007C6149" w:rsidRDefault="007C6149" w:rsidP="00082C4C">
      <w:pPr>
        <w:tabs>
          <w:tab w:val="left" w:pos="5820"/>
        </w:tabs>
        <w:ind w:firstLine="567"/>
        <w:jc w:val="both"/>
        <w:rPr>
          <w:b/>
        </w:rPr>
      </w:pPr>
    </w:p>
    <w:p w:rsidR="007C6149" w:rsidRDefault="007C6149" w:rsidP="00082C4C">
      <w:pPr>
        <w:tabs>
          <w:tab w:val="left" w:pos="5820"/>
        </w:tabs>
        <w:ind w:firstLine="567"/>
        <w:jc w:val="both"/>
        <w:rPr>
          <w:b/>
        </w:rPr>
      </w:pPr>
    </w:p>
    <w:p w:rsidR="00082C4C" w:rsidRDefault="00082C4C" w:rsidP="00082C4C">
      <w:pPr>
        <w:tabs>
          <w:tab w:val="left" w:pos="5820"/>
        </w:tabs>
        <w:ind w:firstLine="567"/>
        <w:jc w:val="both"/>
        <w:rPr>
          <w:b/>
        </w:rPr>
      </w:pPr>
      <w:r w:rsidRPr="00187D98">
        <w:rPr>
          <w:b/>
        </w:rPr>
        <w:lastRenderedPageBreak/>
        <w:t xml:space="preserve">Раздел </w:t>
      </w:r>
      <w:r>
        <w:rPr>
          <w:b/>
          <w:lang w:val="en-US"/>
        </w:rPr>
        <w:t>VI</w:t>
      </w:r>
      <w:r w:rsidR="00400766">
        <w:rPr>
          <w:b/>
          <w:lang w:val="en-US"/>
        </w:rPr>
        <w:t>I</w:t>
      </w:r>
      <w:r w:rsidR="003F45B5">
        <w:rPr>
          <w:b/>
          <w:lang w:val="en-US"/>
        </w:rPr>
        <w:t>I</w:t>
      </w:r>
      <w:r w:rsidRPr="00187D98">
        <w:rPr>
          <w:b/>
        </w:rPr>
        <w:t xml:space="preserve">. </w:t>
      </w:r>
      <w:r w:rsidRPr="003D7D3E">
        <w:rPr>
          <w:b/>
        </w:rPr>
        <w:t xml:space="preserve">Перечень объектов культурного наследия (ОКН), подлежащих сохранению в соответствии </w:t>
      </w:r>
      <w:r>
        <w:rPr>
          <w:b/>
        </w:rPr>
        <w:br/>
      </w:r>
      <w:r w:rsidRPr="003D7D3E">
        <w:rPr>
          <w:b/>
        </w:rPr>
        <w:t xml:space="preserve">с законодательством Российской Федерации об объектах культурного наследия при реализации договора </w:t>
      </w:r>
      <w:r>
        <w:rPr>
          <w:b/>
        </w:rPr>
        <w:br/>
      </w:r>
      <w:r w:rsidRPr="003D7D3E">
        <w:rPr>
          <w:b/>
        </w:rPr>
        <w:t xml:space="preserve">о комплексном развитии </w:t>
      </w:r>
      <w:r>
        <w:rPr>
          <w:b/>
        </w:rPr>
        <w:t>территори</w:t>
      </w:r>
      <w:r w:rsidR="00F02D4D">
        <w:rPr>
          <w:b/>
        </w:rPr>
        <w:t>и</w:t>
      </w:r>
      <w:r w:rsidRPr="003D7D3E">
        <w:rPr>
          <w:b/>
        </w:rPr>
        <w:t xml:space="preserve"> жилой застройки</w:t>
      </w:r>
    </w:p>
    <w:p w:rsidR="00082C4C" w:rsidRPr="003D115E" w:rsidRDefault="00082C4C" w:rsidP="00082C4C">
      <w:pPr>
        <w:ind w:right="-31"/>
        <w:jc w:val="both"/>
        <w:rPr>
          <w:b/>
          <w:highlight w:val="yellow"/>
        </w:rPr>
      </w:pPr>
    </w:p>
    <w:tbl>
      <w:tblPr>
        <w:tblW w:w="1531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560"/>
        <w:gridCol w:w="1275"/>
        <w:gridCol w:w="2552"/>
        <w:gridCol w:w="1843"/>
        <w:gridCol w:w="1701"/>
        <w:gridCol w:w="3685"/>
        <w:gridCol w:w="2268"/>
      </w:tblGrid>
      <w:tr w:rsidR="00082C4C" w:rsidRPr="007F0328" w:rsidTr="00082C4C">
        <w:trPr>
          <w:trHeight w:val="1554"/>
          <w:tblHeader/>
        </w:trPr>
        <w:tc>
          <w:tcPr>
            <w:tcW w:w="426" w:type="dxa"/>
            <w:shd w:val="clear" w:color="auto" w:fill="auto"/>
            <w:vAlign w:val="center"/>
          </w:tcPr>
          <w:p w:rsidR="00082C4C" w:rsidRPr="00823CC9" w:rsidRDefault="00082C4C" w:rsidP="00082C4C">
            <w:pPr>
              <w:jc w:val="center"/>
              <w:rPr>
                <w:b/>
                <w:sz w:val="20"/>
              </w:rPr>
            </w:pPr>
            <w:r w:rsidRPr="00823CC9">
              <w:rPr>
                <w:b/>
                <w:sz w:val="20"/>
              </w:rPr>
              <w:t>№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82C4C" w:rsidRPr="003D7D3E" w:rsidRDefault="00F66646" w:rsidP="00F66646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</w:t>
            </w:r>
            <w:r w:rsidRPr="003D7D3E">
              <w:rPr>
                <w:b/>
                <w:sz w:val="20"/>
              </w:rPr>
              <w:t xml:space="preserve">аименование </w:t>
            </w:r>
            <w:r>
              <w:rPr>
                <w:b/>
                <w:sz w:val="20"/>
              </w:rPr>
              <w:t>и адрес</w:t>
            </w:r>
            <w:r w:rsidR="00082C4C" w:rsidRPr="003D7D3E">
              <w:rPr>
                <w:b/>
                <w:sz w:val="20"/>
              </w:rPr>
              <w:t xml:space="preserve"> ОКН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82C4C" w:rsidRPr="003D7D3E" w:rsidRDefault="00082C4C" w:rsidP="00082C4C">
            <w:pPr>
              <w:jc w:val="center"/>
              <w:rPr>
                <w:b/>
                <w:sz w:val="20"/>
              </w:rPr>
            </w:pPr>
            <w:r w:rsidRPr="003D7D3E">
              <w:rPr>
                <w:b/>
                <w:sz w:val="20"/>
              </w:rPr>
              <w:t>Площадь ОКН</w:t>
            </w:r>
            <w:r>
              <w:rPr>
                <w:b/>
                <w:sz w:val="20"/>
              </w:rPr>
              <w:t xml:space="preserve"> кв.м</w:t>
            </w:r>
            <w:r w:rsidRPr="003D7D3E">
              <w:rPr>
                <w:b/>
                <w:sz w:val="20"/>
              </w:rPr>
              <w:t>/</w:t>
            </w:r>
          </w:p>
          <w:p w:rsidR="00082C4C" w:rsidRPr="003D7D3E" w:rsidRDefault="00082C4C" w:rsidP="00082C4C">
            <w:pPr>
              <w:jc w:val="center"/>
              <w:rPr>
                <w:b/>
                <w:sz w:val="20"/>
              </w:rPr>
            </w:pPr>
            <w:r w:rsidRPr="003D7D3E">
              <w:rPr>
                <w:b/>
                <w:sz w:val="20"/>
              </w:rPr>
              <w:t>территории ОКН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082C4C" w:rsidRPr="003D7D3E" w:rsidRDefault="00082C4C" w:rsidP="00082C4C">
            <w:pPr>
              <w:jc w:val="center"/>
              <w:rPr>
                <w:b/>
                <w:sz w:val="20"/>
              </w:rPr>
            </w:pPr>
            <w:r w:rsidRPr="003D7D3E">
              <w:rPr>
                <w:b/>
                <w:sz w:val="20"/>
              </w:rPr>
              <w:t>Наименование и реквизиты акта о включении объекта в реестр ОКН/</w:t>
            </w:r>
          </w:p>
          <w:p w:rsidR="00082C4C" w:rsidRPr="003D7D3E" w:rsidRDefault="00082C4C" w:rsidP="00082C4C">
            <w:pPr>
              <w:jc w:val="center"/>
              <w:rPr>
                <w:b/>
                <w:sz w:val="20"/>
              </w:rPr>
            </w:pPr>
            <w:r w:rsidRPr="003D7D3E">
              <w:rPr>
                <w:b/>
                <w:sz w:val="20"/>
              </w:rPr>
              <w:t>об установлении территории ОКН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82C4C" w:rsidRPr="003D7D3E" w:rsidRDefault="00082C4C" w:rsidP="00082C4C">
            <w:pPr>
              <w:jc w:val="center"/>
              <w:rPr>
                <w:b/>
                <w:sz w:val="20"/>
              </w:rPr>
            </w:pPr>
            <w:r w:rsidRPr="003D7D3E">
              <w:rPr>
                <w:b/>
                <w:sz w:val="20"/>
              </w:rPr>
              <w:t>Категория историко-культурного значения ОКН (федерального, регионального, местного значения)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82C4C" w:rsidRPr="003D7D3E" w:rsidRDefault="00082C4C" w:rsidP="00082C4C">
            <w:pPr>
              <w:jc w:val="center"/>
              <w:rPr>
                <w:b/>
                <w:sz w:val="20"/>
              </w:rPr>
            </w:pPr>
            <w:r w:rsidRPr="003D7D3E">
              <w:rPr>
                <w:b/>
                <w:sz w:val="20"/>
              </w:rPr>
              <w:t>Сведения о границах зон охраны ОКН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082C4C" w:rsidRPr="003D7D3E" w:rsidRDefault="00082C4C" w:rsidP="00082C4C">
            <w:pPr>
              <w:jc w:val="center"/>
              <w:rPr>
                <w:b/>
                <w:sz w:val="20"/>
              </w:rPr>
            </w:pPr>
            <w:r w:rsidRPr="003D7D3E">
              <w:rPr>
                <w:b/>
                <w:sz w:val="20"/>
              </w:rPr>
              <w:t>Сведения об утвержденных режимах использования земель и градостроительных регламентах в границах зон охраны ОКН зон, о высотных и иных ограничениях застройки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82C4C" w:rsidRPr="003D7D3E" w:rsidRDefault="00082C4C" w:rsidP="00082C4C">
            <w:pPr>
              <w:jc w:val="center"/>
              <w:rPr>
                <w:b/>
                <w:sz w:val="20"/>
              </w:rPr>
            </w:pPr>
            <w:r w:rsidRPr="003D7D3E">
              <w:rPr>
                <w:b/>
                <w:sz w:val="20"/>
              </w:rPr>
              <w:t>Мероприятия по сохранению ОКН при реализации договора о КРТ жилой застройки</w:t>
            </w:r>
          </w:p>
          <w:p w:rsidR="00082C4C" w:rsidRPr="003D7D3E" w:rsidRDefault="00082C4C" w:rsidP="00082C4C">
            <w:pPr>
              <w:jc w:val="center"/>
              <w:rPr>
                <w:b/>
                <w:sz w:val="20"/>
              </w:rPr>
            </w:pPr>
            <w:r w:rsidRPr="003D7D3E">
              <w:rPr>
                <w:b/>
                <w:sz w:val="20"/>
              </w:rPr>
              <w:t>(указать)</w:t>
            </w:r>
          </w:p>
        </w:tc>
      </w:tr>
      <w:tr w:rsidR="00082C4C" w:rsidRPr="007F0328" w:rsidTr="00FE7C64">
        <w:tc>
          <w:tcPr>
            <w:tcW w:w="426" w:type="dxa"/>
            <w:shd w:val="clear" w:color="auto" w:fill="auto"/>
            <w:vAlign w:val="center"/>
          </w:tcPr>
          <w:p w:rsidR="00082C4C" w:rsidRPr="007F0328" w:rsidRDefault="00082C4C" w:rsidP="00082C4C">
            <w:pPr>
              <w:jc w:val="center"/>
              <w:rPr>
                <w:sz w:val="20"/>
              </w:rPr>
            </w:pPr>
            <w:r w:rsidRPr="007F0328">
              <w:rPr>
                <w:sz w:val="20"/>
              </w:rPr>
              <w:t>1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66646" w:rsidRDefault="00F66646" w:rsidP="00082C4C">
            <w:pPr>
              <w:jc w:val="center"/>
              <w:rPr>
                <w:sz w:val="18"/>
                <w:szCs w:val="18"/>
              </w:rPr>
            </w:pPr>
            <w:r w:rsidRPr="00082C4C">
              <w:rPr>
                <w:sz w:val="18"/>
                <w:szCs w:val="18"/>
              </w:rPr>
              <w:t>Дом жилой</w:t>
            </w:r>
            <w:r>
              <w:rPr>
                <w:sz w:val="18"/>
                <w:szCs w:val="18"/>
              </w:rPr>
              <w:t>,</w:t>
            </w:r>
            <w:r w:rsidRPr="0049600F">
              <w:rPr>
                <w:sz w:val="18"/>
                <w:szCs w:val="18"/>
              </w:rPr>
              <w:t xml:space="preserve"> </w:t>
            </w:r>
          </w:p>
          <w:p w:rsidR="00082C4C" w:rsidRPr="0049600F" w:rsidRDefault="00082C4C" w:rsidP="00082C4C">
            <w:pPr>
              <w:jc w:val="center"/>
              <w:rPr>
                <w:sz w:val="18"/>
                <w:szCs w:val="18"/>
              </w:rPr>
            </w:pPr>
            <w:r w:rsidRPr="0049600F">
              <w:rPr>
                <w:sz w:val="18"/>
                <w:szCs w:val="18"/>
              </w:rPr>
              <w:t xml:space="preserve">г. Пермь, </w:t>
            </w:r>
          </w:p>
          <w:p w:rsidR="00082C4C" w:rsidRDefault="00082C4C" w:rsidP="00082C4C">
            <w:pPr>
              <w:jc w:val="center"/>
              <w:rPr>
                <w:sz w:val="18"/>
                <w:szCs w:val="18"/>
              </w:rPr>
            </w:pPr>
            <w:r w:rsidRPr="00082C4C">
              <w:rPr>
                <w:sz w:val="18"/>
                <w:szCs w:val="18"/>
              </w:rPr>
              <w:t>ул. Парковая, д.11</w:t>
            </w:r>
          </w:p>
          <w:p w:rsidR="00082C4C" w:rsidRPr="0049600F" w:rsidRDefault="00082C4C" w:rsidP="00082C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082C4C" w:rsidRPr="0049600F" w:rsidRDefault="00082C4C" w:rsidP="00082C4C">
            <w:pPr>
              <w:jc w:val="center"/>
              <w:rPr>
                <w:bCs/>
                <w:sz w:val="18"/>
                <w:szCs w:val="18"/>
              </w:rPr>
            </w:pPr>
            <w:r w:rsidRPr="00082C4C">
              <w:rPr>
                <w:bCs/>
                <w:sz w:val="18"/>
                <w:szCs w:val="18"/>
              </w:rPr>
              <w:t>290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082C4C" w:rsidRDefault="00082C4C" w:rsidP="00082C4C">
            <w:pPr>
              <w:jc w:val="center"/>
              <w:rPr>
                <w:sz w:val="18"/>
                <w:szCs w:val="18"/>
              </w:rPr>
            </w:pPr>
            <w:r w:rsidRPr="00835C6E">
              <w:rPr>
                <w:sz w:val="18"/>
                <w:szCs w:val="18"/>
              </w:rPr>
              <w:t>Распоряжени</w:t>
            </w:r>
            <w:r>
              <w:rPr>
                <w:sz w:val="18"/>
                <w:szCs w:val="18"/>
              </w:rPr>
              <w:t xml:space="preserve">е Губернатора Пермской области </w:t>
            </w:r>
            <w:r w:rsidRPr="00835C6E">
              <w:rPr>
                <w:sz w:val="18"/>
                <w:szCs w:val="18"/>
              </w:rPr>
              <w:t>от 05.12.2000</w:t>
            </w:r>
            <w:r>
              <w:rPr>
                <w:sz w:val="18"/>
                <w:szCs w:val="18"/>
              </w:rPr>
              <w:t xml:space="preserve"> </w:t>
            </w:r>
            <w:r w:rsidRPr="00835C6E">
              <w:rPr>
                <w:sz w:val="18"/>
                <w:szCs w:val="18"/>
              </w:rPr>
              <w:t xml:space="preserve">№ 713-р </w:t>
            </w:r>
          </w:p>
          <w:p w:rsidR="00082C4C" w:rsidRPr="00320D43" w:rsidRDefault="00082C4C" w:rsidP="00082C4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«</w:t>
            </w:r>
            <w:r w:rsidRPr="00835C6E">
              <w:rPr>
                <w:sz w:val="18"/>
                <w:szCs w:val="18"/>
              </w:rPr>
              <w:t>О государственном учете недвижимых памятников истории и культуры Пермского края регионального значения</w:t>
            </w:r>
            <w:r>
              <w:rPr>
                <w:sz w:val="18"/>
                <w:szCs w:val="18"/>
              </w:rPr>
              <w:t>»</w:t>
            </w:r>
            <w:r w:rsidR="00E429BD">
              <w:rPr>
                <w:sz w:val="18"/>
                <w:szCs w:val="18"/>
              </w:rPr>
              <w:t xml:space="preserve"> (Строка 103</w:t>
            </w:r>
            <w:r w:rsidRPr="00835C6E">
              <w:rPr>
                <w:sz w:val="18"/>
                <w:szCs w:val="18"/>
              </w:rPr>
              <w:t xml:space="preserve">) </w:t>
            </w:r>
            <w:r w:rsidRPr="00320D43">
              <w:rPr>
                <w:sz w:val="18"/>
                <w:szCs w:val="18"/>
              </w:rPr>
              <w:t>/</w:t>
            </w:r>
          </w:p>
          <w:p w:rsidR="00A918F6" w:rsidRDefault="00082C4C" w:rsidP="00082C4C">
            <w:pPr>
              <w:jc w:val="center"/>
              <w:rPr>
                <w:sz w:val="18"/>
                <w:szCs w:val="18"/>
              </w:rPr>
            </w:pPr>
            <w:r w:rsidRPr="00003F93">
              <w:rPr>
                <w:sz w:val="18"/>
                <w:szCs w:val="18"/>
              </w:rPr>
              <w:t>Приказ Министерства культуры, молодежной политики и массовых</w:t>
            </w:r>
            <w:r>
              <w:rPr>
                <w:sz w:val="18"/>
                <w:szCs w:val="18"/>
              </w:rPr>
              <w:t xml:space="preserve"> коммуникаций Пермского края от</w:t>
            </w:r>
            <w:r w:rsidRPr="00082C4C">
              <w:rPr>
                <w:sz w:val="18"/>
                <w:szCs w:val="18"/>
              </w:rPr>
              <w:t xml:space="preserve"> 09.12.2013 </w:t>
            </w:r>
          </w:p>
          <w:p w:rsidR="00A918F6" w:rsidRDefault="00082C4C" w:rsidP="00082C4C">
            <w:pPr>
              <w:jc w:val="center"/>
              <w:rPr>
                <w:sz w:val="18"/>
                <w:szCs w:val="18"/>
              </w:rPr>
            </w:pPr>
            <w:r w:rsidRPr="00082C4C">
              <w:rPr>
                <w:sz w:val="18"/>
                <w:szCs w:val="18"/>
              </w:rPr>
              <w:t>№ СЭД-27-01-12-540</w:t>
            </w:r>
            <w:r w:rsidRPr="00003F93">
              <w:rPr>
                <w:sz w:val="18"/>
                <w:szCs w:val="18"/>
              </w:rPr>
              <w:t xml:space="preserve"> </w:t>
            </w:r>
          </w:p>
          <w:p w:rsidR="00A918F6" w:rsidRDefault="00082C4C" w:rsidP="00082C4C">
            <w:pPr>
              <w:jc w:val="center"/>
              <w:rPr>
                <w:sz w:val="18"/>
                <w:szCs w:val="18"/>
              </w:rPr>
            </w:pPr>
            <w:r w:rsidRPr="00003F93">
              <w:rPr>
                <w:sz w:val="18"/>
                <w:szCs w:val="18"/>
              </w:rPr>
              <w:t>«</w:t>
            </w:r>
            <w:r w:rsidRPr="00082C4C">
              <w:rPr>
                <w:sz w:val="18"/>
                <w:szCs w:val="18"/>
              </w:rPr>
              <w:t>Об установлении границ территории, утверждении режима использования территории и предмета охраны объекта культурного наследия реги</w:t>
            </w:r>
            <w:r>
              <w:rPr>
                <w:sz w:val="18"/>
                <w:szCs w:val="18"/>
              </w:rPr>
              <w:t xml:space="preserve">онального значения - памятника </w:t>
            </w:r>
          </w:p>
          <w:p w:rsidR="00082C4C" w:rsidRPr="00003F93" w:rsidRDefault="00082C4C" w:rsidP="00082C4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</w:t>
            </w:r>
            <w:r w:rsidRPr="00082C4C">
              <w:rPr>
                <w:sz w:val="18"/>
                <w:szCs w:val="18"/>
              </w:rPr>
              <w:t>Дом жилой</w:t>
            </w:r>
            <w:r w:rsidRPr="00003F93">
              <w:rPr>
                <w:sz w:val="18"/>
                <w:szCs w:val="18"/>
              </w:rPr>
              <w:t>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82C4C" w:rsidRPr="0049600F" w:rsidRDefault="00082C4C" w:rsidP="00082C4C">
            <w:pPr>
              <w:jc w:val="center"/>
              <w:rPr>
                <w:sz w:val="18"/>
                <w:szCs w:val="18"/>
              </w:rPr>
            </w:pPr>
            <w:r w:rsidRPr="00AA71BF">
              <w:rPr>
                <w:sz w:val="18"/>
                <w:szCs w:val="18"/>
              </w:rPr>
              <w:t>Регионального значения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82C4C" w:rsidRPr="0049600F" w:rsidRDefault="00082C4C" w:rsidP="00082C4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2D2C13" w:rsidRDefault="00082C4C" w:rsidP="00082C4C">
            <w:pPr>
              <w:jc w:val="center"/>
              <w:rPr>
                <w:sz w:val="18"/>
                <w:szCs w:val="18"/>
              </w:rPr>
            </w:pPr>
            <w:r w:rsidRPr="00082C4C">
              <w:rPr>
                <w:sz w:val="18"/>
                <w:szCs w:val="18"/>
              </w:rPr>
              <w:t>Приказ Министерства культуры, молодежной политики и массовы</w:t>
            </w:r>
            <w:r>
              <w:rPr>
                <w:sz w:val="18"/>
                <w:szCs w:val="18"/>
              </w:rPr>
              <w:t>х коммуникаций Пермского края</w:t>
            </w:r>
            <w:r w:rsidRPr="00082C4C">
              <w:rPr>
                <w:sz w:val="18"/>
                <w:szCs w:val="18"/>
              </w:rPr>
              <w:t xml:space="preserve"> </w:t>
            </w:r>
          </w:p>
          <w:p w:rsidR="002D2C13" w:rsidRDefault="00082C4C" w:rsidP="00082C4C">
            <w:pPr>
              <w:jc w:val="center"/>
              <w:rPr>
                <w:sz w:val="18"/>
                <w:szCs w:val="18"/>
              </w:rPr>
            </w:pPr>
            <w:r w:rsidRPr="00082C4C">
              <w:rPr>
                <w:sz w:val="18"/>
                <w:szCs w:val="18"/>
              </w:rPr>
              <w:t xml:space="preserve">от 09.12.2013 № СЭД-27-01-12-540 </w:t>
            </w:r>
          </w:p>
          <w:p w:rsidR="00082C4C" w:rsidRPr="0049600F" w:rsidRDefault="00082C4C" w:rsidP="00082C4C">
            <w:pPr>
              <w:jc w:val="center"/>
              <w:rPr>
                <w:sz w:val="18"/>
                <w:szCs w:val="18"/>
              </w:rPr>
            </w:pPr>
            <w:r w:rsidRPr="00082C4C">
              <w:rPr>
                <w:sz w:val="18"/>
                <w:szCs w:val="18"/>
              </w:rPr>
              <w:t>«Об установлении границ территории, утверждении режима использования территории и предмета охраны объекта культурного наследия регионального значения - памятника «Дом жилой»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82C4C" w:rsidRPr="00FE7C64" w:rsidRDefault="00FE7C64" w:rsidP="00FE7C6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467CA0" w:rsidRPr="007F0328" w:rsidTr="00FE7C64">
        <w:tc>
          <w:tcPr>
            <w:tcW w:w="426" w:type="dxa"/>
            <w:shd w:val="clear" w:color="auto" w:fill="auto"/>
            <w:vAlign w:val="center"/>
          </w:tcPr>
          <w:p w:rsidR="00467CA0" w:rsidRPr="007F0328" w:rsidRDefault="00467CA0" w:rsidP="00082C4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918F6" w:rsidRDefault="00467CA0" w:rsidP="00082C4C">
            <w:pPr>
              <w:jc w:val="center"/>
              <w:rPr>
                <w:sz w:val="18"/>
                <w:szCs w:val="18"/>
              </w:rPr>
            </w:pPr>
            <w:r w:rsidRPr="00467CA0">
              <w:rPr>
                <w:sz w:val="18"/>
                <w:szCs w:val="18"/>
              </w:rPr>
              <w:t xml:space="preserve">Мост через </w:t>
            </w:r>
          </w:p>
          <w:p w:rsidR="00467CA0" w:rsidRDefault="00467CA0" w:rsidP="00082C4C">
            <w:pPr>
              <w:jc w:val="center"/>
              <w:rPr>
                <w:sz w:val="18"/>
                <w:szCs w:val="18"/>
              </w:rPr>
            </w:pPr>
            <w:r w:rsidRPr="00467CA0">
              <w:rPr>
                <w:sz w:val="18"/>
                <w:szCs w:val="18"/>
              </w:rPr>
              <w:t>р. Егошиху</w:t>
            </w:r>
            <w:r>
              <w:rPr>
                <w:sz w:val="18"/>
                <w:szCs w:val="18"/>
              </w:rPr>
              <w:t>,</w:t>
            </w:r>
          </w:p>
          <w:p w:rsidR="00467CA0" w:rsidRDefault="00467CA0" w:rsidP="00082C4C">
            <w:pPr>
              <w:jc w:val="center"/>
              <w:rPr>
                <w:sz w:val="18"/>
                <w:szCs w:val="18"/>
              </w:rPr>
            </w:pPr>
            <w:r w:rsidRPr="00467CA0">
              <w:rPr>
                <w:sz w:val="18"/>
                <w:szCs w:val="18"/>
              </w:rPr>
              <w:t xml:space="preserve">г. Пермь, </w:t>
            </w:r>
          </w:p>
          <w:p w:rsidR="00936C73" w:rsidRDefault="00467CA0" w:rsidP="00082C4C">
            <w:pPr>
              <w:jc w:val="center"/>
              <w:rPr>
                <w:sz w:val="18"/>
                <w:szCs w:val="18"/>
              </w:rPr>
            </w:pPr>
            <w:r w:rsidRPr="00467CA0">
              <w:rPr>
                <w:sz w:val="18"/>
                <w:szCs w:val="18"/>
              </w:rPr>
              <w:t xml:space="preserve">не является объектом адресации, находится на продолжении </w:t>
            </w:r>
          </w:p>
          <w:p w:rsidR="00467CA0" w:rsidRPr="00082C4C" w:rsidRDefault="00467CA0" w:rsidP="00082C4C">
            <w:pPr>
              <w:jc w:val="center"/>
              <w:rPr>
                <w:sz w:val="18"/>
                <w:szCs w:val="18"/>
              </w:rPr>
            </w:pPr>
            <w:r w:rsidRPr="00467CA0">
              <w:rPr>
                <w:sz w:val="18"/>
                <w:szCs w:val="18"/>
              </w:rPr>
              <w:t>ул. Парковой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67CA0" w:rsidRPr="00082C4C" w:rsidRDefault="00467CA0" w:rsidP="00082C4C">
            <w:pPr>
              <w:jc w:val="center"/>
              <w:rPr>
                <w:bCs/>
                <w:sz w:val="18"/>
                <w:szCs w:val="18"/>
              </w:rPr>
            </w:pPr>
            <w:r w:rsidRPr="00467CA0">
              <w:rPr>
                <w:bCs/>
                <w:sz w:val="18"/>
                <w:szCs w:val="18"/>
              </w:rPr>
              <w:t>94</w:t>
            </w:r>
            <w:r>
              <w:rPr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467CA0" w:rsidRPr="00467CA0" w:rsidRDefault="00467CA0" w:rsidP="00467CA0">
            <w:pPr>
              <w:jc w:val="center"/>
              <w:rPr>
                <w:sz w:val="18"/>
                <w:szCs w:val="18"/>
              </w:rPr>
            </w:pPr>
            <w:r w:rsidRPr="00467CA0">
              <w:rPr>
                <w:sz w:val="18"/>
                <w:szCs w:val="18"/>
              </w:rPr>
              <w:t xml:space="preserve">Распоряжение Губернатора Пермской области от 05.12.2000 № 713-р </w:t>
            </w:r>
          </w:p>
          <w:p w:rsidR="00467CA0" w:rsidRDefault="00467CA0" w:rsidP="00467CA0">
            <w:pPr>
              <w:jc w:val="center"/>
              <w:rPr>
                <w:sz w:val="18"/>
                <w:szCs w:val="18"/>
              </w:rPr>
            </w:pPr>
            <w:r w:rsidRPr="00467CA0">
              <w:rPr>
                <w:sz w:val="18"/>
                <w:szCs w:val="18"/>
              </w:rPr>
              <w:t xml:space="preserve"> «О государственном учете недвижимых памятников истории и культуры Пермского края регионального значения» </w:t>
            </w:r>
            <w:r>
              <w:rPr>
                <w:sz w:val="18"/>
                <w:szCs w:val="18"/>
              </w:rPr>
              <w:t>(строка 102</w:t>
            </w:r>
            <w:r w:rsidRPr="00467CA0">
              <w:rPr>
                <w:sz w:val="18"/>
                <w:szCs w:val="18"/>
              </w:rPr>
              <w:t>)</w:t>
            </w:r>
            <w:r>
              <w:rPr>
                <w:sz w:val="18"/>
                <w:szCs w:val="18"/>
              </w:rPr>
              <w:t>/</w:t>
            </w:r>
          </w:p>
          <w:p w:rsidR="00A918F6" w:rsidRDefault="00AA63C3" w:rsidP="00467CA0">
            <w:pPr>
              <w:jc w:val="center"/>
              <w:rPr>
                <w:sz w:val="18"/>
                <w:szCs w:val="18"/>
              </w:rPr>
            </w:pPr>
            <w:r w:rsidRPr="00003F93">
              <w:rPr>
                <w:sz w:val="18"/>
                <w:szCs w:val="18"/>
              </w:rPr>
              <w:lastRenderedPageBreak/>
              <w:t>Приказ Министерства культуры, молодежной политики и массовых</w:t>
            </w:r>
            <w:r>
              <w:rPr>
                <w:sz w:val="18"/>
                <w:szCs w:val="18"/>
              </w:rPr>
              <w:t xml:space="preserve"> коммуникаций Пермского края от </w:t>
            </w:r>
            <w:r w:rsidRPr="00AA63C3">
              <w:rPr>
                <w:sz w:val="18"/>
                <w:szCs w:val="18"/>
              </w:rPr>
              <w:t xml:space="preserve">23.12.2013 </w:t>
            </w:r>
            <w:r>
              <w:rPr>
                <w:sz w:val="18"/>
                <w:szCs w:val="18"/>
              </w:rPr>
              <w:t xml:space="preserve"> </w:t>
            </w:r>
          </w:p>
          <w:p w:rsidR="00A918F6" w:rsidRDefault="00AA63C3" w:rsidP="00467CA0">
            <w:pPr>
              <w:jc w:val="center"/>
              <w:rPr>
                <w:color w:val="252625"/>
                <w:sz w:val="18"/>
                <w:szCs w:val="18"/>
                <w:shd w:val="clear" w:color="auto" w:fill="FFFFFF"/>
              </w:rPr>
            </w:pPr>
            <w:r>
              <w:rPr>
                <w:sz w:val="18"/>
                <w:szCs w:val="18"/>
              </w:rPr>
              <w:t xml:space="preserve">№ </w:t>
            </w:r>
            <w:r w:rsidRPr="00AA63C3">
              <w:rPr>
                <w:color w:val="252625"/>
                <w:sz w:val="18"/>
                <w:szCs w:val="18"/>
                <w:shd w:val="clear" w:color="auto" w:fill="FFFFFF"/>
              </w:rPr>
              <w:t xml:space="preserve">СЭД-27-01-12-596 </w:t>
            </w:r>
          </w:p>
          <w:p w:rsidR="00A918F6" w:rsidRDefault="00AA63C3" w:rsidP="00467CA0">
            <w:pPr>
              <w:jc w:val="center"/>
              <w:rPr>
                <w:sz w:val="18"/>
                <w:szCs w:val="18"/>
              </w:rPr>
            </w:pPr>
            <w:r w:rsidRPr="00AA63C3">
              <w:rPr>
                <w:color w:val="252625"/>
                <w:sz w:val="18"/>
                <w:szCs w:val="18"/>
                <w:shd w:val="clear" w:color="auto" w:fill="FFFFFF"/>
              </w:rPr>
              <w:t>«</w:t>
            </w:r>
            <w:r w:rsidRPr="00AA63C3">
              <w:rPr>
                <w:sz w:val="18"/>
                <w:szCs w:val="18"/>
              </w:rPr>
              <w:t xml:space="preserve">Об 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</w:t>
            </w:r>
          </w:p>
          <w:p w:rsidR="00467CA0" w:rsidRPr="00835C6E" w:rsidRDefault="00AA63C3" w:rsidP="00467CA0">
            <w:pPr>
              <w:jc w:val="center"/>
              <w:rPr>
                <w:sz w:val="18"/>
                <w:szCs w:val="18"/>
              </w:rPr>
            </w:pPr>
            <w:r w:rsidRPr="00AA63C3">
              <w:rPr>
                <w:sz w:val="18"/>
                <w:szCs w:val="18"/>
              </w:rPr>
              <w:t>«Мост через р. Егошиху»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67CA0" w:rsidRPr="00AA71BF" w:rsidRDefault="00467CA0" w:rsidP="00082C4C">
            <w:pPr>
              <w:jc w:val="center"/>
              <w:rPr>
                <w:sz w:val="18"/>
                <w:szCs w:val="18"/>
              </w:rPr>
            </w:pPr>
            <w:r w:rsidRPr="00AA71BF">
              <w:rPr>
                <w:sz w:val="18"/>
                <w:szCs w:val="18"/>
              </w:rPr>
              <w:lastRenderedPageBreak/>
              <w:t>Регионального значения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67CA0" w:rsidRDefault="00467CA0" w:rsidP="00082C4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A918F6" w:rsidRDefault="00225705" w:rsidP="00082C4C">
            <w:pPr>
              <w:jc w:val="center"/>
              <w:rPr>
                <w:sz w:val="18"/>
                <w:szCs w:val="18"/>
              </w:rPr>
            </w:pPr>
            <w:r w:rsidRPr="00225705">
              <w:rPr>
                <w:sz w:val="18"/>
                <w:szCs w:val="18"/>
              </w:rPr>
              <w:t xml:space="preserve">Приказ Министерства культуры, молодежной политики и массовых коммуникаций Пермского края от 23.12.2013  № СЭД-27-01-12-596 </w:t>
            </w:r>
          </w:p>
          <w:p w:rsidR="00467CA0" w:rsidRPr="00082C4C" w:rsidRDefault="00225705" w:rsidP="00082C4C">
            <w:pPr>
              <w:jc w:val="center"/>
              <w:rPr>
                <w:sz w:val="18"/>
                <w:szCs w:val="18"/>
              </w:rPr>
            </w:pPr>
            <w:r w:rsidRPr="00225705">
              <w:rPr>
                <w:sz w:val="18"/>
                <w:szCs w:val="18"/>
              </w:rPr>
              <w:t xml:space="preserve">«Об 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«Мост через р. </w:t>
            </w:r>
            <w:r w:rsidRPr="00225705">
              <w:rPr>
                <w:sz w:val="18"/>
                <w:szCs w:val="18"/>
              </w:rPr>
              <w:lastRenderedPageBreak/>
              <w:t>Егошиху»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67CA0" w:rsidRDefault="00B32311" w:rsidP="00FE7C6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Ремонт/</w:t>
            </w:r>
            <w:r w:rsidRPr="00B32311">
              <w:rPr>
                <w:sz w:val="18"/>
                <w:szCs w:val="18"/>
              </w:rPr>
              <w:t>реставрация</w:t>
            </w:r>
          </w:p>
        </w:tc>
      </w:tr>
    </w:tbl>
    <w:p w:rsidR="00082C4C" w:rsidRPr="0063509E" w:rsidRDefault="00082C4C" w:rsidP="00235474">
      <w:pPr>
        <w:rPr>
          <w:rFonts w:eastAsia="Calibri"/>
          <w:szCs w:val="28"/>
          <w:lang w:eastAsia="en-US"/>
        </w:rPr>
        <w:sectPr w:rsidR="00082C4C" w:rsidRPr="0063509E" w:rsidSect="00753772">
          <w:footerReference w:type="default" r:id="rId12"/>
          <w:headerReference w:type="first" r:id="rId13"/>
          <w:pgSz w:w="16838" w:h="11906" w:orient="landscape"/>
          <w:pgMar w:top="1134" w:right="1134" w:bottom="851" w:left="1418" w:header="709" w:footer="709" w:gutter="0"/>
          <w:cols w:space="708"/>
          <w:titlePg/>
          <w:docGrid w:linePitch="360"/>
        </w:sectPr>
      </w:pPr>
    </w:p>
    <w:p w:rsidR="0009242B" w:rsidRPr="00DD32FC" w:rsidRDefault="0009242B" w:rsidP="0009242B">
      <w:pPr>
        <w:pStyle w:val="a5"/>
        <w:spacing w:line="240" w:lineRule="exact"/>
        <w:ind w:left="4962" w:firstLine="0"/>
        <w:jc w:val="left"/>
        <w:rPr>
          <w:rFonts w:eastAsia="Calibri"/>
          <w:szCs w:val="28"/>
          <w:lang w:eastAsia="en-US"/>
        </w:rPr>
      </w:pPr>
      <w:r w:rsidRPr="00DD32FC">
        <w:rPr>
          <w:rFonts w:eastAsia="Calibri"/>
          <w:szCs w:val="28"/>
          <w:lang w:eastAsia="en-US"/>
        </w:rPr>
        <w:lastRenderedPageBreak/>
        <w:t xml:space="preserve">Приложение </w:t>
      </w:r>
      <w:r>
        <w:rPr>
          <w:rFonts w:eastAsia="Calibri"/>
          <w:szCs w:val="28"/>
          <w:lang w:eastAsia="en-US"/>
        </w:rPr>
        <w:t>3</w:t>
      </w:r>
      <w:r w:rsidRPr="00DD32FC">
        <w:rPr>
          <w:rFonts w:eastAsia="Calibri"/>
          <w:szCs w:val="28"/>
          <w:lang w:eastAsia="en-US"/>
        </w:rPr>
        <w:t xml:space="preserve"> к приказу Министерства по управлению имуществом и градостроительной деятельности Пермского края</w:t>
      </w:r>
    </w:p>
    <w:p w:rsidR="0009242B" w:rsidRDefault="0009242B" w:rsidP="0009242B">
      <w:pPr>
        <w:spacing w:after="120" w:line="240" w:lineRule="exact"/>
        <w:ind w:left="4962"/>
        <w:rPr>
          <w:rFonts w:eastAsia="Calibri"/>
          <w:b/>
          <w:szCs w:val="28"/>
          <w:lang w:eastAsia="en-US"/>
        </w:rPr>
      </w:pPr>
      <w:r w:rsidRPr="00DD32FC">
        <w:rPr>
          <w:rFonts w:eastAsia="Calibri"/>
          <w:szCs w:val="28"/>
          <w:lang w:eastAsia="en-US"/>
        </w:rPr>
        <w:t>от                     №</w:t>
      </w:r>
    </w:p>
    <w:p w:rsidR="0009242B" w:rsidRDefault="0009242B" w:rsidP="00092198">
      <w:pPr>
        <w:spacing w:after="120" w:line="240" w:lineRule="exact"/>
        <w:jc w:val="center"/>
        <w:rPr>
          <w:rFonts w:eastAsia="Calibri"/>
          <w:b/>
          <w:szCs w:val="28"/>
          <w:lang w:eastAsia="en-US"/>
        </w:rPr>
      </w:pPr>
    </w:p>
    <w:p w:rsidR="00092198" w:rsidRDefault="00092198" w:rsidP="00092198">
      <w:pPr>
        <w:spacing w:after="120" w:line="240" w:lineRule="exact"/>
        <w:jc w:val="center"/>
        <w:rPr>
          <w:rFonts w:eastAsia="Calibri"/>
          <w:b/>
          <w:szCs w:val="28"/>
          <w:lang w:eastAsia="en-US"/>
        </w:rPr>
      </w:pPr>
      <w:r w:rsidRPr="00BB6895">
        <w:rPr>
          <w:rFonts w:eastAsia="Calibri"/>
          <w:b/>
          <w:szCs w:val="28"/>
          <w:lang w:eastAsia="en-US"/>
        </w:rPr>
        <w:t xml:space="preserve">ОСНОВНЫЕ ВИДЫ </w:t>
      </w:r>
    </w:p>
    <w:p w:rsidR="00092198" w:rsidRDefault="00092198" w:rsidP="008249A1">
      <w:pPr>
        <w:spacing w:line="240" w:lineRule="exact"/>
        <w:jc w:val="center"/>
        <w:rPr>
          <w:b/>
          <w:szCs w:val="28"/>
        </w:rPr>
      </w:pPr>
      <w:r w:rsidRPr="006D21C6">
        <w:rPr>
          <w:rFonts w:eastAsia="Calibri"/>
          <w:b/>
          <w:szCs w:val="28"/>
          <w:lang w:eastAsia="en-US"/>
        </w:rPr>
        <w:t xml:space="preserve">разрешенного использования </w:t>
      </w:r>
      <w:r w:rsidR="008249A1" w:rsidRPr="008249A1">
        <w:rPr>
          <w:b/>
          <w:szCs w:val="28"/>
        </w:rPr>
        <w:t xml:space="preserve">земельных участков </w:t>
      </w:r>
      <w:r w:rsidR="008249A1" w:rsidRPr="008249A1">
        <w:rPr>
          <w:b/>
          <w:szCs w:val="28"/>
        </w:rPr>
        <w:br/>
        <w:t>и объектов капитального строительства, которые могут быть выбраны при реализации решения о комплексном развитии территори</w:t>
      </w:r>
      <w:r w:rsidR="00AA4AFA">
        <w:rPr>
          <w:b/>
          <w:szCs w:val="28"/>
        </w:rPr>
        <w:t>и</w:t>
      </w:r>
      <w:r w:rsidR="007E166F">
        <w:rPr>
          <w:b/>
          <w:szCs w:val="28"/>
        </w:rPr>
        <w:t xml:space="preserve"> жилой застройки</w:t>
      </w:r>
      <w:r w:rsidR="008249A1" w:rsidRPr="008249A1">
        <w:rPr>
          <w:b/>
          <w:szCs w:val="28"/>
        </w:rPr>
        <w:t>, предельные параметры разрешенного строительства, реконструкции объектов капитального строительства в границах территори</w:t>
      </w:r>
      <w:r w:rsidR="00AA4AFA">
        <w:rPr>
          <w:b/>
          <w:szCs w:val="28"/>
        </w:rPr>
        <w:t>и</w:t>
      </w:r>
      <w:r w:rsidR="008249A1" w:rsidRPr="008249A1">
        <w:rPr>
          <w:b/>
          <w:szCs w:val="28"/>
        </w:rPr>
        <w:t>, подлежащ</w:t>
      </w:r>
      <w:r w:rsidR="00AA4AFA">
        <w:rPr>
          <w:b/>
          <w:szCs w:val="28"/>
        </w:rPr>
        <w:t>ей</w:t>
      </w:r>
      <w:r w:rsidR="008249A1" w:rsidRPr="008249A1">
        <w:rPr>
          <w:b/>
          <w:szCs w:val="28"/>
        </w:rPr>
        <w:t xml:space="preserve"> комплексному развитию</w:t>
      </w:r>
    </w:p>
    <w:p w:rsidR="00C21A9B" w:rsidRDefault="00C21A9B" w:rsidP="008249A1">
      <w:pPr>
        <w:spacing w:line="240" w:lineRule="exact"/>
        <w:jc w:val="center"/>
        <w:rPr>
          <w:b/>
          <w:szCs w:val="28"/>
        </w:rPr>
      </w:pPr>
    </w:p>
    <w:p w:rsidR="00C21A9B" w:rsidRPr="00C21A9B" w:rsidRDefault="00C21A9B" w:rsidP="008249A1">
      <w:pPr>
        <w:spacing w:line="240" w:lineRule="exact"/>
        <w:jc w:val="center"/>
        <w:rPr>
          <w:szCs w:val="28"/>
        </w:rPr>
      </w:pPr>
      <w:r w:rsidRPr="00C21A9B">
        <w:rPr>
          <w:szCs w:val="28"/>
        </w:rPr>
        <w:t xml:space="preserve">Контур № 1, площадью </w:t>
      </w:r>
      <w:r w:rsidR="00533143">
        <w:rPr>
          <w:szCs w:val="28"/>
        </w:rPr>
        <w:t>14,20</w:t>
      </w:r>
      <w:r w:rsidR="00BE6066">
        <w:rPr>
          <w:szCs w:val="28"/>
        </w:rPr>
        <w:t xml:space="preserve"> га</w:t>
      </w:r>
    </w:p>
    <w:p w:rsidR="00C70131" w:rsidRPr="005E47E5" w:rsidRDefault="00C70131" w:rsidP="007E166F">
      <w:pPr>
        <w:spacing w:line="240" w:lineRule="exact"/>
        <w:rPr>
          <w:rFonts w:eastAsia="Calibri"/>
          <w:szCs w:val="28"/>
          <w:lang w:eastAsia="en-US"/>
        </w:rPr>
      </w:pPr>
    </w:p>
    <w:p w:rsidR="00092198" w:rsidRPr="0019145C" w:rsidRDefault="00092198" w:rsidP="00092198">
      <w:pPr>
        <w:spacing w:line="20" w:lineRule="exact"/>
      </w:pPr>
    </w:p>
    <w:p w:rsidR="00FC10FD" w:rsidRPr="0019145C" w:rsidRDefault="00FC10FD" w:rsidP="00092198">
      <w:pPr>
        <w:spacing w:line="20" w:lineRule="exact"/>
      </w:pPr>
    </w:p>
    <w:p w:rsidR="00092198" w:rsidRPr="0019145C" w:rsidRDefault="00092198" w:rsidP="00092198">
      <w:pPr>
        <w:spacing w:line="20" w:lineRule="exact"/>
      </w:pPr>
    </w:p>
    <w:tbl>
      <w:tblPr>
        <w:tblW w:w="934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560"/>
        <w:gridCol w:w="2846"/>
        <w:gridCol w:w="5937"/>
      </w:tblGrid>
      <w:tr w:rsidR="000354A8" w:rsidRPr="0019145C" w:rsidTr="007A1ECE">
        <w:trPr>
          <w:tblHeader/>
        </w:trPr>
        <w:tc>
          <w:tcPr>
            <w:tcW w:w="560" w:type="dxa"/>
            <w:vAlign w:val="center"/>
          </w:tcPr>
          <w:p w:rsidR="000354A8" w:rsidRPr="00702293" w:rsidRDefault="000354A8" w:rsidP="000354A8">
            <w:pPr>
              <w:spacing w:line="240" w:lineRule="exact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702293">
              <w:rPr>
                <w:rFonts w:eastAsia="Calibri"/>
                <w:b/>
                <w:sz w:val="24"/>
                <w:szCs w:val="24"/>
                <w:lang w:eastAsia="en-US"/>
              </w:rPr>
              <w:t>№</w:t>
            </w:r>
            <w:r w:rsidRPr="00702293">
              <w:rPr>
                <w:rFonts w:eastAsia="Calibri"/>
                <w:b/>
                <w:sz w:val="24"/>
                <w:szCs w:val="24"/>
                <w:lang w:eastAsia="en-US"/>
              </w:rPr>
              <w:br/>
              <w:t>п/п</w:t>
            </w:r>
          </w:p>
        </w:tc>
        <w:tc>
          <w:tcPr>
            <w:tcW w:w="2846" w:type="dxa"/>
            <w:shd w:val="clear" w:color="auto" w:fill="auto"/>
            <w:vAlign w:val="center"/>
          </w:tcPr>
          <w:p w:rsidR="000354A8" w:rsidRPr="00702293" w:rsidRDefault="000354A8" w:rsidP="000354A8">
            <w:pPr>
              <w:spacing w:line="240" w:lineRule="exact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702293">
              <w:rPr>
                <w:rFonts w:eastAsia="Calibri"/>
                <w:b/>
                <w:sz w:val="24"/>
                <w:szCs w:val="24"/>
                <w:lang w:eastAsia="en-US"/>
              </w:rPr>
              <w:t>Основные виды разрешенного использования земельных участков и объектов капитального строительства</w:t>
            </w:r>
          </w:p>
        </w:tc>
        <w:tc>
          <w:tcPr>
            <w:tcW w:w="5937" w:type="dxa"/>
            <w:shd w:val="clear" w:color="auto" w:fill="auto"/>
            <w:vAlign w:val="center"/>
          </w:tcPr>
          <w:p w:rsidR="000354A8" w:rsidRPr="00702293" w:rsidRDefault="000354A8" w:rsidP="000354A8">
            <w:pPr>
              <w:spacing w:line="240" w:lineRule="exact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702293">
              <w:rPr>
                <w:rFonts w:eastAsia="Calibri"/>
                <w:b/>
                <w:sz w:val="24"/>
                <w:szCs w:val="24"/>
                <w:lang w:eastAsia="en-US"/>
              </w:rPr>
              <w:t xml:space="preserve">Предельные параметры разрешенного строительства, реконструкции объектов капитального строительства </w:t>
            </w:r>
            <w:r w:rsidRPr="00702293">
              <w:rPr>
                <w:rFonts w:eastAsia="Calibri"/>
                <w:b/>
                <w:sz w:val="24"/>
                <w:szCs w:val="24"/>
                <w:lang w:eastAsia="en-US"/>
              </w:rPr>
              <w:br/>
              <w:t>в границах территории, подлежащей комплексному развитию</w:t>
            </w:r>
          </w:p>
        </w:tc>
      </w:tr>
      <w:tr w:rsidR="00E570BA" w:rsidRPr="0019145C" w:rsidTr="007A1ECE">
        <w:tc>
          <w:tcPr>
            <w:tcW w:w="56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E570BA" w:rsidRDefault="00E570BA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846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E570BA" w:rsidRPr="00284554" w:rsidRDefault="00E570BA" w:rsidP="00400766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 w:rsidRPr="00523A07">
              <w:rPr>
                <w:rFonts w:eastAsia="Calibri"/>
                <w:sz w:val="24"/>
                <w:szCs w:val="24"/>
                <w:lang w:eastAsia="en-US"/>
              </w:rPr>
              <w:t>Малоэтажная многоквартирная жилая застройка</w:t>
            </w:r>
            <w:r>
              <w:rPr>
                <w:rFonts w:eastAsia="Calibri"/>
                <w:sz w:val="24"/>
                <w:szCs w:val="24"/>
                <w:lang w:eastAsia="en-US"/>
              </w:rPr>
              <w:t xml:space="preserve"> (</w:t>
            </w:r>
            <w:r>
              <w:rPr>
                <w:sz w:val="24"/>
                <w:szCs w:val="24"/>
              </w:rPr>
              <w:t>2.1.1)</w:t>
            </w:r>
          </w:p>
        </w:tc>
        <w:tc>
          <w:tcPr>
            <w:tcW w:w="59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570BA" w:rsidRPr="001E4B50" w:rsidRDefault="00E570BA" w:rsidP="00400766">
            <w:pPr>
              <w:spacing w:line="240" w:lineRule="exact"/>
              <w:jc w:val="both"/>
              <w:rPr>
                <w:rFonts w:eastAsia="Calibri"/>
                <w:sz w:val="24"/>
                <w:szCs w:val="24"/>
              </w:rPr>
            </w:pPr>
            <w:r w:rsidRPr="001E4B50">
              <w:rPr>
                <w:rFonts w:eastAsia="Calibri"/>
                <w:sz w:val="24"/>
                <w:szCs w:val="24"/>
              </w:rPr>
              <w:t>Минимальные отступы от границ земельных участков, образуемых и (или) изменяемых в соответствии с документацией по планировке территории, утвержденной в целях реализации решения о комплексном развитии территории, в целях определения мест допустимого размещения зданий, строений, сооружений, за пределами которых запрещено строительство (реконструкция) зданий, строений, сооружений – 0 м</w:t>
            </w:r>
          </w:p>
        </w:tc>
      </w:tr>
      <w:tr w:rsidR="00E570BA" w:rsidRPr="0019145C" w:rsidTr="007A1ECE">
        <w:tc>
          <w:tcPr>
            <w:tcW w:w="560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:rsidR="00E570BA" w:rsidRDefault="00E570BA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46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E570BA" w:rsidRPr="00284554" w:rsidRDefault="00E570BA" w:rsidP="000354A8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9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570BA" w:rsidRPr="001E4B50" w:rsidRDefault="00E570BA" w:rsidP="000354A8">
            <w:pPr>
              <w:spacing w:line="240" w:lineRule="exact"/>
              <w:jc w:val="both"/>
              <w:rPr>
                <w:rFonts w:eastAsia="Calibri"/>
                <w:sz w:val="24"/>
                <w:szCs w:val="24"/>
              </w:rPr>
            </w:pPr>
            <w:r w:rsidRPr="00946955">
              <w:rPr>
                <w:rFonts w:eastAsia="Calibri"/>
                <w:sz w:val="24"/>
                <w:szCs w:val="24"/>
              </w:rPr>
              <w:t xml:space="preserve">Предельное количество этажей или предельная высота зданий, строений, сооружений – </w:t>
            </w:r>
            <w:r>
              <w:rPr>
                <w:rFonts w:eastAsia="Calibri"/>
                <w:sz w:val="24"/>
                <w:szCs w:val="24"/>
              </w:rPr>
              <w:t>4</w:t>
            </w:r>
            <w:r w:rsidR="00F02D4D">
              <w:rPr>
                <w:rFonts w:eastAsia="Calibri"/>
                <w:sz w:val="24"/>
                <w:szCs w:val="24"/>
              </w:rPr>
              <w:t>*</w:t>
            </w:r>
            <w:r w:rsidRPr="00946955">
              <w:rPr>
                <w:rFonts w:eastAsia="Calibri"/>
                <w:sz w:val="24"/>
                <w:szCs w:val="24"/>
              </w:rPr>
              <w:t>, без учета количества подземных этажей. Предельное количество подземных этажей не устанавливается и определяется проектной документацией.</w:t>
            </w:r>
          </w:p>
        </w:tc>
      </w:tr>
      <w:tr w:rsidR="00E570BA" w:rsidRPr="0019145C" w:rsidTr="007A1ECE">
        <w:tc>
          <w:tcPr>
            <w:tcW w:w="560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:rsidR="00E570BA" w:rsidRDefault="00E570BA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46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E570BA" w:rsidRPr="00284554" w:rsidRDefault="00E570BA" w:rsidP="000354A8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9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570BA" w:rsidRPr="001E4B50" w:rsidRDefault="00E570BA" w:rsidP="000354A8">
            <w:pPr>
              <w:spacing w:line="240" w:lineRule="exact"/>
              <w:jc w:val="both"/>
              <w:rPr>
                <w:rFonts w:eastAsia="Calibri"/>
                <w:sz w:val="24"/>
                <w:szCs w:val="24"/>
              </w:rPr>
            </w:pPr>
            <w:r w:rsidRPr="001E4B50">
              <w:rPr>
                <w:rFonts w:eastAsia="Calibri"/>
                <w:sz w:val="24"/>
                <w:szCs w:val="24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</w:t>
            </w:r>
            <w:r>
              <w:rPr>
                <w:rFonts w:eastAsia="Calibri"/>
                <w:sz w:val="24"/>
                <w:szCs w:val="24"/>
              </w:rPr>
              <w:t xml:space="preserve">емельного участка, образуемого </w:t>
            </w:r>
            <w:r w:rsidRPr="001E4B50">
              <w:rPr>
                <w:rFonts w:eastAsia="Calibri"/>
                <w:sz w:val="24"/>
                <w:szCs w:val="24"/>
              </w:rPr>
              <w:t>и (или) изменяемого в соответствии с документацией по планировке территории, утвержденной в целях реализации решения о комплексном развитии территории – 100</w:t>
            </w:r>
            <w:r w:rsidR="00A153F9">
              <w:rPr>
                <w:rFonts w:eastAsia="Calibri"/>
                <w:sz w:val="24"/>
                <w:szCs w:val="24"/>
              </w:rPr>
              <w:t xml:space="preserve"> </w:t>
            </w:r>
            <w:r w:rsidR="00A153F9">
              <w:rPr>
                <w:rFonts w:eastAsia="Calibri"/>
                <w:sz w:val="24"/>
                <w:szCs w:val="24"/>
                <w:lang w:eastAsia="en-US"/>
              </w:rPr>
              <w:t>%</w:t>
            </w:r>
          </w:p>
        </w:tc>
      </w:tr>
      <w:tr w:rsidR="00E570BA" w:rsidRPr="0019145C" w:rsidTr="007A1ECE">
        <w:tc>
          <w:tcPr>
            <w:tcW w:w="560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:rsidR="00E570BA" w:rsidRDefault="00E570BA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46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E570BA" w:rsidRPr="00284554" w:rsidRDefault="00E570BA" w:rsidP="000354A8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9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570BA" w:rsidRPr="001E4B50" w:rsidRDefault="00E570BA" w:rsidP="00400766">
            <w:pPr>
              <w:spacing w:line="240" w:lineRule="exact"/>
              <w:jc w:val="both"/>
              <w:rPr>
                <w:rFonts w:eastAsia="Calibri"/>
                <w:sz w:val="24"/>
                <w:szCs w:val="24"/>
              </w:rPr>
            </w:pPr>
            <w:r w:rsidRPr="001E4B50">
              <w:rPr>
                <w:rFonts w:eastAsia="Calibri"/>
                <w:sz w:val="24"/>
                <w:szCs w:val="24"/>
              </w:rPr>
              <w:t xml:space="preserve">Максимальный показатель суммарной поэтажной площади наземной части жилых зданий (домов) в габаритах наружных стен, включая встроенные и пристроенные нежилые помещения, выраженной </w:t>
            </w:r>
          </w:p>
          <w:p w:rsidR="00E570BA" w:rsidRPr="001E4B50" w:rsidRDefault="00E570BA" w:rsidP="00D57275">
            <w:pPr>
              <w:spacing w:line="240" w:lineRule="exact"/>
              <w:jc w:val="both"/>
              <w:rPr>
                <w:rFonts w:eastAsia="Calibri"/>
                <w:sz w:val="24"/>
                <w:szCs w:val="24"/>
              </w:rPr>
            </w:pPr>
            <w:r w:rsidRPr="001E4B50">
              <w:rPr>
                <w:rFonts w:eastAsia="Calibri"/>
                <w:sz w:val="24"/>
                <w:szCs w:val="24"/>
              </w:rPr>
              <w:t xml:space="preserve">в квадратных метрах, приходящейся на один гектар территории, подлежащей комплексному развитию </w:t>
            </w:r>
            <w:r w:rsidRPr="004602FF">
              <w:rPr>
                <w:rFonts w:eastAsia="Calibri"/>
                <w:sz w:val="24"/>
                <w:szCs w:val="24"/>
              </w:rPr>
              <w:t>–</w:t>
            </w:r>
            <w:r w:rsidR="00AD2E82">
              <w:rPr>
                <w:rFonts w:eastAsia="Calibri"/>
                <w:sz w:val="24"/>
                <w:szCs w:val="24"/>
              </w:rPr>
              <w:t xml:space="preserve"> </w:t>
            </w:r>
            <w:r w:rsidR="001B1F39">
              <w:rPr>
                <w:rFonts w:eastAsia="Calibri"/>
                <w:sz w:val="24"/>
                <w:szCs w:val="24"/>
              </w:rPr>
              <w:br/>
            </w:r>
            <w:r w:rsidR="001B1F39" w:rsidRPr="001B1F39">
              <w:rPr>
                <w:rFonts w:eastAsia="Calibri"/>
                <w:sz w:val="24"/>
                <w:szCs w:val="24"/>
              </w:rPr>
              <w:t xml:space="preserve">не устанавливается  </w:t>
            </w:r>
          </w:p>
        </w:tc>
      </w:tr>
      <w:tr w:rsidR="00E570BA" w:rsidRPr="0019145C" w:rsidTr="007A1ECE">
        <w:tc>
          <w:tcPr>
            <w:tcW w:w="56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E570BA" w:rsidRPr="0019145C" w:rsidRDefault="00E570BA" w:rsidP="00400766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846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E570BA" w:rsidRPr="00284554" w:rsidRDefault="00E570BA" w:rsidP="00400766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284554">
              <w:rPr>
                <w:rFonts w:eastAsia="Calibri"/>
                <w:sz w:val="24"/>
                <w:szCs w:val="24"/>
                <w:lang w:eastAsia="en-US"/>
              </w:rPr>
              <w:t>Среднеэтажная жилая застройка (2.5)</w:t>
            </w:r>
          </w:p>
          <w:p w:rsidR="00E570BA" w:rsidRPr="00284554" w:rsidRDefault="00E570BA" w:rsidP="00400766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9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570BA" w:rsidRPr="001E4B50" w:rsidRDefault="00E570BA" w:rsidP="00400766">
            <w:pPr>
              <w:spacing w:line="240" w:lineRule="exact"/>
              <w:jc w:val="both"/>
              <w:rPr>
                <w:rFonts w:eastAsia="Calibri"/>
                <w:sz w:val="24"/>
                <w:szCs w:val="24"/>
              </w:rPr>
            </w:pPr>
            <w:r w:rsidRPr="001E4B50">
              <w:rPr>
                <w:rFonts w:eastAsia="Calibri"/>
                <w:sz w:val="24"/>
                <w:szCs w:val="24"/>
              </w:rPr>
              <w:t xml:space="preserve">Минимальные отступы от границ земельных участков, образуемых и (или) изменяемых в соответствии с документацией по планировке территории, утвержденной в целях реализации решения о комплексном развитии территории, в целях определения мест допустимого размещения зданий, строений, сооружений, за пределами которых </w:t>
            </w:r>
            <w:r w:rsidRPr="001E4B50">
              <w:rPr>
                <w:rFonts w:eastAsia="Calibri"/>
                <w:sz w:val="24"/>
                <w:szCs w:val="24"/>
              </w:rPr>
              <w:lastRenderedPageBreak/>
              <w:t>запрещено строительство (реконструкция) зданий, строений, сооружений – 0 м</w:t>
            </w:r>
          </w:p>
        </w:tc>
      </w:tr>
      <w:tr w:rsidR="00E570BA" w:rsidRPr="0019145C" w:rsidTr="007A1ECE">
        <w:tc>
          <w:tcPr>
            <w:tcW w:w="560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E570BA" w:rsidRDefault="00E570BA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46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E570BA" w:rsidRPr="00284554" w:rsidRDefault="00E570BA" w:rsidP="000354A8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9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570BA" w:rsidRPr="001E4B50" w:rsidRDefault="00E570BA" w:rsidP="000354A8">
            <w:pPr>
              <w:spacing w:line="240" w:lineRule="exact"/>
              <w:jc w:val="both"/>
              <w:rPr>
                <w:rFonts w:eastAsia="Calibri"/>
                <w:sz w:val="24"/>
                <w:szCs w:val="24"/>
              </w:rPr>
            </w:pPr>
            <w:r w:rsidRPr="00946955">
              <w:rPr>
                <w:rFonts w:eastAsia="Calibri"/>
                <w:sz w:val="24"/>
                <w:szCs w:val="24"/>
              </w:rPr>
              <w:t>Предельное количество этажей или предельная высота зданий, строений, сооружений – 8</w:t>
            </w:r>
            <w:r w:rsidR="00D73311">
              <w:rPr>
                <w:rFonts w:eastAsia="Calibri"/>
                <w:sz w:val="24"/>
                <w:szCs w:val="24"/>
              </w:rPr>
              <w:t>*</w:t>
            </w:r>
            <w:r w:rsidRPr="00946955">
              <w:rPr>
                <w:rFonts w:eastAsia="Calibri"/>
                <w:sz w:val="24"/>
                <w:szCs w:val="24"/>
              </w:rPr>
              <w:t>, без учета количества подземных этажей. Предельное количество подземных этажей не устанавливается и определяется проектной документацией.</w:t>
            </w:r>
          </w:p>
        </w:tc>
      </w:tr>
      <w:tr w:rsidR="00E570BA" w:rsidRPr="0019145C" w:rsidTr="007A1ECE">
        <w:tc>
          <w:tcPr>
            <w:tcW w:w="560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E570BA" w:rsidRDefault="00E570BA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46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E570BA" w:rsidRPr="00284554" w:rsidRDefault="00E570BA" w:rsidP="000354A8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9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570BA" w:rsidRPr="001E4B50" w:rsidRDefault="00E570BA" w:rsidP="000354A8">
            <w:pPr>
              <w:spacing w:line="240" w:lineRule="exact"/>
              <w:jc w:val="both"/>
              <w:rPr>
                <w:rFonts w:eastAsia="Calibri"/>
                <w:sz w:val="24"/>
                <w:szCs w:val="24"/>
              </w:rPr>
            </w:pPr>
            <w:r w:rsidRPr="001E4B50">
              <w:rPr>
                <w:rFonts w:eastAsia="Calibri"/>
                <w:sz w:val="24"/>
                <w:szCs w:val="24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</w:t>
            </w:r>
            <w:r>
              <w:rPr>
                <w:rFonts w:eastAsia="Calibri"/>
                <w:sz w:val="24"/>
                <w:szCs w:val="24"/>
              </w:rPr>
              <w:t xml:space="preserve">емельного участка, образуемого </w:t>
            </w:r>
            <w:r w:rsidRPr="001E4B50">
              <w:rPr>
                <w:rFonts w:eastAsia="Calibri"/>
                <w:sz w:val="24"/>
                <w:szCs w:val="24"/>
              </w:rPr>
              <w:t>и (или) изменяемого в соответствии с документацией по планировке территории, утвержденной в целях реализации решения о комплексном развитии территории – 100</w:t>
            </w:r>
            <w:r w:rsidR="00A153F9">
              <w:rPr>
                <w:rFonts w:eastAsia="Calibri"/>
                <w:sz w:val="24"/>
                <w:szCs w:val="24"/>
              </w:rPr>
              <w:t xml:space="preserve"> </w:t>
            </w:r>
            <w:r w:rsidR="00A153F9">
              <w:rPr>
                <w:rFonts w:eastAsia="Calibri"/>
                <w:sz w:val="24"/>
                <w:szCs w:val="24"/>
                <w:lang w:eastAsia="en-US"/>
              </w:rPr>
              <w:t>%</w:t>
            </w:r>
          </w:p>
        </w:tc>
      </w:tr>
      <w:tr w:rsidR="00E570BA" w:rsidRPr="0019145C" w:rsidTr="007A1ECE">
        <w:tc>
          <w:tcPr>
            <w:tcW w:w="560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E570BA" w:rsidRDefault="00E570BA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46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E570BA" w:rsidRPr="00284554" w:rsidRDefault="00E570BA" w:rsidP="000354A8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9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570BA" w:rsidRPr="00AD2E82" w:rsidRDefault="00E570BA" w:rsidP="00400766">
            <w:pPr>
              <w:spacing w:line="240" w:lineRule="exact"/>
              <w:jc w:val="both"/>
              <w:rPr>
                <w:rFonts w:eastAsia="Calibri"/>
                <w:sz w:val="24"/>
                <w:szCs w:val="24"/>
              </w:rPr>
            </w:pPr>
            <w:r w:rsidRPr="00AD2E82">
              <w:rPr>
                <w:rFonts w:eastAsia="Calibri"/>
                <w:sz w:val="24"/>
                <w:szCs w:val="24"/>
              </w:rPr>
              <w:t xml:space="preserve">Максимальный показатель суммарной поэтажной площади наземной части жилых зданий (домов) в габаритах наружных стен, включая встроенные и пристроенные нежилые помещения, выраженной </w:t>
            </w:r>
          </w:p>
          <w:p w:rsidR="00E570BA" w:rsidRPr="00AD2E82" w:rsidRDefault="00E570BA" w:rsidP="000354A8">
            <w:pPr>
              <w:spacing w:line="240" w:lineRule="exact"/>
              <w:jc w:val="both"/>
              <w:rPr>
                <w:rFonts w:eastAsia="Calibri"/>
                <w:sz w:val="24"/>
                <w:szCs w:val="24"/>
              </w:rPr>
            </w:pPr>
            <w:r w:rsidRPr="00AD2E82">
              <w:rPr>
                <w:rFonts w:eastAsia="Calibri"/>
                <w:sz w:val="24"/>
                <w:szCs w:val="24"/>
              </w:rPr>
              <w:t xml:space="preserve">в квадратных метрах, приходящейся на один гектар территории, подлежащей комплексному развитию – </w:t>
            </w:r>
            <w:r w:rsidR="001B1F39">
              <w:rPr>
                <w:rFonts w:eastAsia="Calibri"/>
                <w:sz w:val="24"/>
                <w:szCs w:val="24"/>
              </w:rPr>
              <w:br/>
            </w:r>
            <w:r w:rsidR="001B1F39" w:rsidRPr="001B1F39">
              <w:rPr>
                <w:rFonts w:eastAsia="Calibri"/>
                <w:sz w:val="24"/>
                <w:szCs w:val="24"/>
              </w:rPr>
              <w:t xml:space="preserve">не устанавливается  </w:t>
            </w:r>
          </w:p>
        </w:tc>
      </w:tr>
      <w:tr w:rsidR="00E570BA" w:rsidRPr="0019145C" w:rsidTr="007A1ECE">
        <w:tc>
          <w:tcPr>
            <w:tcW w:w="56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E570BA" w:rsidRPr="0019145C" w:rsidRDefault="00E570BA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846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E570BA" w:rsidRPr="00284554" w:rsidRDefault="00E570BA" w:rsidP="000354A8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 w:rsidRPr="00284554">
              <w:rPr>
                <w:rFonts w:eastAsia="Calibri"/>
                <w:sz w:val="24"/>
                <w:szCs w:val="24"/>
                <w:lang w:eastAsia="en-US"/>
              </w:rPr>
              <w:t>Многоэтажная жилая застройка (высотная застройка) (2.6)</w:t>
            </w:r>
          </w:p>
        </w:tc>
        <w:tc>
          <w:tcPr>
            <w:tcW w:w="59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570BA" w:rsidRPr="001E4B50" w:rsidRDefault="00E570BA" w:rsidP="000354A8">
            <w:pPr>
              <w:spacing w:line="240" w:lineRule="exact"/>
              <w:jc w:val="both"/>
              <w:rPr>
                <w:rFonts w:eastAsia="Calibri"/>
                <w:sz w:val="24"/>
                <w:szCs w:val="24"/>
              </w:rPr>
            </w:pPr>
            <w:r w:rsidRPr="001E4B50">
              <w:rPr>
                <w:rFonts w:eastAsia="Calibri"/>
                <w:sz w:val="24"/>
                <w:szCs w:val="24"/>
              </w:rPr>
              <w:t>Минимальные отступы от границ земельных участков, образуемых и (или) изменяемых в соответствии с документацией по планировке территории, утвержденной в целях реализации решения о комплексном развитии территории, в целях определения мест допустимого размещения зданий, строений, сооружений, за пределами которых запрещено строительство (реконструкция) зданий, строений, сооружений – 0 м</w:t>
            </w:r>
          </w:p>
        </w:tc>
      </w:tr>
      <w:tr w:rsidR="00E570BA" w:rsidRPr="0019145C" w:rsidTr="007A1ECE">
        <w:tc>
          <w:tcPr>
            <w:tcW w:w="560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E570BA" w:rsidRPr="0019145C" w:rsidRDefault="00E570BA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46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E570BA" w:rsidRPr="00284554" w:rsidRDefault="00E570BA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9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490145" w:rsidRPr="001E4B50" w:rsidRDefault="00E570BA" w:rsidP="007630A6">
            <w:pPr>
              <w:spacing w:line="240" w:lineRule="exact"/>
              <w:jc w:val="both"/>
              <w:rPr>
                <w:rFonts w:eastAsia="Calibri"/>
                <w:sz w:val="24"/>
                <w:szCs w:val="24"/>
              </w:rPr>
            </w:pPr>
            <w:r w:rsidRPr="00946955">
              <w:rPr>
                <w:rFonts w:eastAsia="Calibri"/>
                <w:sz w:val="24"/>
                <w:szCs w:val="24"/>
              </w:rPr>
              <w:t>Предельное количество этажей или предельная высота з</w:t>
            </w:r>
            <w:r>
              <w:rPr>
                <w:rFonts w:eastAsia="Calibri"/>
                <w:sz w:val="24"/>
                <w:szCs w:val="24"/>
              </w:rPr>
              <w:t xml:space="preserve">даний, строений, сооружений – </w:t>
            </w:r>
            <w:r w:rsidRPr="00946955">
              <w:rPr>
                <w:rFonts w:eastAsia="Calibri"/>
                <w:sz w:val="24"/>
                <w:szCs w:val="24"/>
              </w:rPr>
              <w:t>24</w:t>
            </w:r>
            <w:r w:rsidR="00D73311">
              <w:rPr>
                <w:rFonts w:eastAsia="Calibri"/>
                <w:sz w:val="24"/>
                <w:szCs w:val="24"/>
              </w:rPr>
              <w:t>*</w:t>
            </w:r>
            <w:r w:rsidRPr="00946955">
              <w:rPr>
                <w:rFonts w:eastAsia="Calibri"/>
                <w:sz w:val="24"/>
                <w:szCs w:val="24"/>
              </w:rPr>
              <w:t>, без учета количества подземных этажей. Предельное количество подземных этажей не устанавливается и опред</w:t>
            </w:r>
            <w:r>
              <w:rPr>
                <w:rFonts w:eastAsia="Calibri"/>
                <w:sz w:val="24"/>
                <w:szCs w:val="24"/>
              </w:rPr>
              <w:t>еляется проектной документацией</w:t>
            </w:r>
            <w:r w:rsidRPr="00D24E5D">
              <w:rPr>
                <w:rFonts w:eastAsia="Calibri"/>
                <w:sz w:val="24"/>
                <w:szCs w:val="24"/>
              </w:rPr>
              <w:t>.</w:t>
            </w:r>
          </w:p>
        </w:tc>
      </w:tr>
      <w:tr w:rsidR="00E570BA" w:rsidRPr="0019145C" w:rsidTr="007A1ECE">
        <w:tc>
          <w:tcPr>
            <w:tcW w:w="560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E570BA" w:rsidRPr="0019145C" w:rsidRDefault="00E570BA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46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E570BA" w:rsidRPr="001E4B50" w:rsidRDefault="00E570BA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9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570BA" w:rsidRPr="001E4B50" w:rsidRDefault="00E570BA" w:rsidP="000354A8">
            <w:pPr>
              <w:spacing w:line="240" w:lineRule="exact"/>
              <w:jc w:val="both"/>
              <w:rPr>
                <w:rFonts w:eastAsia="Calibri"/>
                <w:sz w:val="24"/>
                <w:szCs w:val="24"/>
                <w:highlight w:val="yellow"/>
              </w:rPr>
            </w:pPr>
            <w:r w:rsidRPr="001E4B50">
              <w:rPr>
                <w:rFonts w:eastAsia="Calibri"/>
                <w:sz w:val="24"/>
                <w:szCs w:val="24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</w:t>
            </w:r>
            <w:r>
              <w:rPr>
                <w:rFonts w:eastAsia="Calibri"/>
                <w:sz w:val="24"/>
                <w:szCs w:val="24"/>
              </w:rPr>
              <w:t xml:space="preserve">емельного участка, образуемого </w:t>
            </w:r>
            <w:r w:rsidRPr="001E4B50">
              <w:rPr>
                <w:rFonts w:eastAsia="Calibri"/>
                <w:sz w:val="24"/>
                <w:szCs w:val="24"/>
              </w:rPr>
              <w:t>и (или) изменяемого в соответствии с документацией по планировке территории, утвержденной в целях реализации решения о комплексном развитии территории – 100</w:t>
            </w:r>
            <w:r w:rsidR="00A153F9">
              <w:rPr>
                <w:rFonts w:eastAsia="Calibri"/>
                <w:sz w:val="24"/>
                <w:szCs w:val="24"/>
              </w:rPr>
              <w:t xml:space="preserve"> </w:t>
            </w:r>
            <w:r w:rsidR="00A153F9">
              <w:rPr>
                <w:rFonts w:eastAsia="Calibri"/>
                <w:sz w:val="24"/>
                <w:szCs w:val="24"/>
                <w:lang w:eastAsia="en-US"/>
              </w:rPr>
              <w:t>%</w:t>
            </w:r>
          </w:p>
        </w:tc>
      </w:tr>
      <w:tr w:rsidR="00E570BA" w:rsidRPr="0019145C" w:rsidTr="007A1ECE">
        <w:tc>
          <w:tcPr>
            <w:tcW w:w="560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570BA" w:rsidRPr="0019145C" w:rsidRDefault="00E570BA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46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570BA" w:rsidRPr="00284554" w:rsidRDefault="00E570BA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9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570BA" w:rsidRPr="001E4B50" w:rsidRDefault="00E570BA" w:rsidP="000354A8">
            <w:pPr>
              <w:spacing w:line="240" w:lineRule="exact"/>
              <w:jc w:val="both"/>
              <w:rPr>
                <w:rFonts w:eastAsia="Calibri"/>
                <w:sz w:val="24"/>
                <w:szCs w:val="24"/>
              </w:rPr>
            </w:pPr>
            <w:r w:rsidRPr="001E4B50">
              <w:rPr>
                <w:rFonts w:eastAsia="Calibri"/>
                <w:sz w:val="24"/>
                <w:szCs w:val="24"/>
              </w:rPr>
              <w:t xml:space="preserve">Максимальный показатель суммарной поэтажной площади наземной части жилых зданий (домов) в габаритах наружных стен, включая встроенные и пристроенные нежилые помещения, выраженной </w:t>
            </w:r>
          </w:p>
          <w:p w:rsidR="00E570BA" w:rsidRPr="001E4B50" w:rsidRDefault="00E570BA" w:rsidP="004602FF">
            <w:pPr>
              <w:spacing w:line="240" w:lineRule="exact"/>
              <w:jc w:val="both"/>
              <w:rPr>
                <w:rFonts w:eastAsia="Calibri"/>
                <w:sz w:val="24"/>
                <w:szCs w:val="24"/>
                <w:highlight w:val="yellow"/>
              </w:rPr>
            </w:pPr>
            <w:r w:rsidRPr="001E4B50">
              <w:rPr>
                <w:rFonts w:eastAsia="Calibri"/>
                <w:sz w:val="24"/>
                <w:szCs w:val="24"/>
              </w:rPr>
              <w:t xml:space="preserve">в </w:t>
            </w:r>
            <w:r w:rsidRPr="00AD2E82">
              <w:rPr>
                <w:rFonts w:eastAsia="Calibri"/>
                <w:sz w:val="24"/>
                <w:szCs w:val="24"/>
              </w:rPr>
              <w:t xml:space="preserve">квадратных метрах, приходящейся на один гектар территории, подлежащей комплексному развитию – </w:t>
            </w:r>
            <w:r w:rsidR="001B1F39">
              <w:rPr>
                <w:rFonts w:eastAsia="Calibri"/>
                <w:sz w:val="24"/>
                <w:szCs w:val="24"/>
              </w:rPr>
              <w:br/>
            </w:r>
            <w:r w:rsidR="001B1F39" w:rsidRPr="001B1F39">
              <w:rPr>
                <w:rFonts w:eastAsia="Calibri"/>
                <w:sz w:val="24"/>
                <w:szCs w:val="24"/>
              </w:rPr>
              <w:t xml:space="preserve">не устанавливается  </w:t>
            </w:r>
          </w:p>
        </w:tc>
      </w:tr>
      <w:tr w:rsidR="00E570BA" w:rsidRPr="0019145C" w:rsidTr="007A1ECE">
        <w:trPr>
          <w:trHeight w:val="1672"/>
        </w:trPr>
        <w:tc>
          <w:tcPr>
            <w:tcW w:w="56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E570BA" w:rsidRPr="0019145C" w:rsidRDefault="00E570BA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lastRenderedPageBreak/>
              <w:t>4</w:t>
            </w:r>
          </w:p>
        </w:tc>
        <w:tc>
          <w:tcPr>
            <w:tcW w:w="2846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E570BA" w:rsidRPr="00284554" w:rsidRDefault="00E570BA" w:rsidP="000354A8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 w:rsidRPr="00CF0660">
              <w:rPr>
                <w:rFonts w:eastAsia="Calibri"/>
                <w:sz w:val="24"/>
                <w:szCs w:val="24"/>
                <w:lang w:eastAsia="en-US"/>
              </w:rPr>
              <w:t>Дошкольное, начальное и среднее общее образование</w:t>
            </w:r>
            <w:r>
              <w:rPr>
                <w:rFonts w:eastAsia="Calibri"/>
                <w:sz w:val="24"/>
                <w:szCs w:val="24"/>
                <w:lang w:eastAsia="en-US"/>
              </w:rPr>
              <w:t xml:space="preserve"> (3.5.1)</w:t>
            </w:r>
          </w:p>
        </w:tc>
        <w:tc>
          <w:tcPr>
            <w:tcW w:w="59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570BA" w:rsidRPr="001E4B50" w:rsidRDefault="00E570BA" w:rsidP="000354A8">
            <w:pPr>
              <w:spacing w:line="240" w:lineRule="exact"/>
              <w:jc w:val="both"/>
              <w:rPr>
                <w:rFonts w:eastAsia="Calibri"/>
                <w:sz w:val="24"/>
                <w:szCs w:val="24"/>
              </w:rPr>
            </w:pPr>
            <w:r w:rsidRPr="001E4B50">
              <w:rPr>
                <w:rFonts w:eastAsia="Calibri"/>
                <w:sz w:val="24"/>
                <w:szCs w:val="24"/>
              </w:rPr>
              <w:t>Минимальные отступы от границ земельных участков, образуемых и (или) изменяемых в соответствии с документацией по планировке территории, утвержденной в целях реализации решения о комплексном развитии территории, в целях определения мест допустимого размещения зданий, строений, сооружений, за пределами которых запрещено строительство (реконструкция) зданий, строений, сооружений – 0 м</w:t>
            </w:r>
          </w:p>
        </w:tc>
      </w:tr>
      <w:tr w:rsidR="00E570BA" w:rsidRPr="0019145C" w:rsidTr="007A1ECE">
        <w:tc>
          <w:tcPr>
            <w:tcW w:w="560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E570BA" w:rsidRPr="0019145C" w:rsidRDefault="00E570BA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46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E570BA" w:rsidRPr="00284554" w:rsidRDefault="00E570BA" w:rsidP="000354A8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9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570BA" w:rsidRPr="001E4B50" w:rsidRDefault="00E570BA" w:rsidP="00523A07">
            <w:pPr>
              <w:spacing w:line="240" w:lineRule="exact"/>
              <w:jc w:val="both"/>
              <w:rPr>
                <w:rFonts w:eastAsia="Calibri"/>
                <w:sz w:val="24"/>
                <w:szCs w:val="24"/>
              </w:rPr>
            </w:pPr>
            <w:r w:rsidRPr="00946955">
              <w:rPr>
                <w:rFonts w:eastAsia="Calibri"/>
                <w:sz w:val="24"/>
                <w:szCs w:val="24"/>
              </w:rPr>
              <w:t>Предельное количество этажей или предельная высота зданий, строений, сооружений – 3, без учета количества подземных этажей. Предельное количество подземных этажей не устанавливается и определяется проектной документацией.</w:t>
            </w:r>
          </w:p>
        </w:tc>
      </w:tr>
      <w:tr w:rsidR="00E570BA" w:rsidRPr="0019145C" w:rsidTr="007A1ECE">
        <w:trPr>
          <w:trHeight w:val="1991"/>
        </w:trPr>
        <w:tc>
          <w:tcPr>
            <w:tcW w:w="560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E570BA" w:rsidRPr="0019145C" w:rsidRDefault="00E570BA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46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E570BA" w:rsidRPr="00284554" w:rsidRDefault="00E570BA" w:rsidP="000354A8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93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E570BA" w:rsidRPr="001E4B50" w:rsidRDefault="00E570BA" w:rsidP="000354A8">
            <w:pPr>
              <w:spacing w:line="240" w:lineRule="exact"/>
              <w:jc w:val="both"/>
              <w:rPr>
                <w:rFonts w:eastAsia="Calibri"/>
                <w:sz w:val="24"/>
                <w:szCs w:val="24"/>
                <w:highlight w:val="yellow"/>
              </w:rPr>
            </w:pPr>
            <w:r w:rsidRPr="001E4B50">
              <w:rPr>
                <w:rFonts w:eastAsia="Calibri"/>
                <w:sz w:val="24"/>
                <w:szCs w:val="24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</w:t>
            </w:r>
            <w:r>
              <w:rPr>
                <w:rFonts w:eastAsia="Calibri"/>
                <w:sz w:val="24"/>
                <w:szCs w:val="24"/>
              </w:rPr>
              <w:t xml:space="preserve">емельного участка, образуемого </w:t>
            </w:r>
            <w:r w:rsidRPr="001E4B50">
              <w:rPr>
                <w:rFonts w:eastAsia="Calibri"/>
                <w:sz w:val="24"/>
                <w:szCs w:val="24"/>
              </w:rPr>
              <w:t>и (или) изменяемого в соответствии с документацией по планировке территории, утвержденной в целях реализации решения о комплексном развитии территории – 100</w:t>
            </w:r>
            <w:r w:rsidR="00A153F9">
              <w:rPr>
                <w:rFonts w:eastAsia="Calibri"/>
                <w:sz w:val="24"/>
                <w:szCs w:val="24"/>
              </w:rPr>
              <w:t xml:space="preserve"> </w:t>
            </w:r>
            <w:r w:rsidR="00A153F9">
              <w:rPr>
                <w:rFonts w:eastAsia="Calibri"/>
                <w:sz w:val="24"/>
                <w:szCs w:val="24"/>
                <w:lang w:eastAsia="en-US"/>
              </w:rPr>
              <w:t>%</w:t>
            </w:r>
          </w:p>
        </w:tc>
      </w:tr>
      <w:tr w:rsidR="00E570BA" w:rsidRPr="0019145C" w:rsidTr="007A1ECE">
        <w:trPr>
          <w:trHeight w:val="1991"/>
        </w:trPr>
        <w:tc>
          <w:tcPr>
            <w:tcW w:w="560" w:type="dxa"/>
            <w:vMerge w:val="restart"/>
            <w:tcBorders>
              <w:left w:val="single" w:sz="2" w:space="0" w:color="auto"/>
              <w:right w:val="single" w:sz="2" w:space="0" w:color="auto"/>
            </w:tcBorders>
          </w:tcPr>
          <w:p w:rsidR="00E570BA" w:rsidRPr="0019145C" w:rsidRDefault="00E570BA" w:rsidP="00946955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846" w:type="dxa"/>
            <w:vMerge w:val="restart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E570BA" w:rsidRPr="00284554" w:rsidRDefault="00E570BA" w:rsidP="007630A6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 w:rsidRPr="00AD2E82">
              <w:rPr>
                <w:rFonts w:eastAsia="Calibri"/>
                <w:sz w:val="24"/>
                <w:szCs w:val="24"/>
                <w:lang w:eastAsia="en-US"/>
              </w:rPr>
              <w:t>Объекты культурно-досуговой деятельности (</w:t>
            </w:r>
            <w:r w:rsidRPr="00AD2E82">
              <w:rPr>
                <w:sz w:val="24"/>
                <w:szCs w:val="24"/>
              </w:rPr>
              <w:t>3.6.1)</w:t>
            </w:r>
          </w:p>
        </w:tc>
        <w:tc>
          <w:tcPr>
            <w:tcW w:w="593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E570BA" w:rsidRPr="001E4B50" w:rsidRDefault="00E570BA" w:rsidP="007630A6">
            <w:pPr>
              <w:spacing w:line="240" w:lineRule="exact"/>
              <w:jc w:val="both"/>
              <w:rPr>
                <w:rFonts w:eastAsia="Calibri"/>
                <w:sz w:val="24"/>
                <w:szCs w:val="24"/>
              </w:rPr>
            </w:pPr>
            <w:r w:rsidRPr="001E4B50">
              <w:rPr>
                <w:rFonts w:eastAsia="Calibri"/>
                <w:sz w:val="24"/>
                <w:szCs w:val="24"/>
              </w:rPr>
              <w:t>Минимальные отступы от границ земельных участков, образуемых и (или) изменяемых в соответствии с документацией по планировке территории, утвержденной в целях реализации решения о комплексном развитии территории, в целях определения мест допустимого размещения зданий, строений, сооружений, за пределами которых запрещено строительство (реконструкция) зданий, строений, сооружений – 0 м</w:t>
            </w:r>
          </w:p>
        </w:tc>
      </w:tr>
      <w:tr w:rsidR="00E570BA" w:rsidRPr="0019145C" w:rsidTr="007A1ECE">
        <w:trPr>
          <w:trHeight w:val="482"/>
        </w:trPr>
        <w:tc>
          <w:tcPr>
            <w:tcW w:w="560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E570BA" w:rsidRPr="0019145C" w:rsidRDefault="00E570BA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46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E570BA" w:rsidRPr="00284554" w:rsidRDefault="00E570BA" w:rsidP="000354A8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93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E570BA" w:rsidRPr="001E4B50" w:rsidRDefault="00E570BA" w:rsidP="007630A6">
            <w:pPr>
              <w:spacing w:line="240" w:lineRule="exact"/>
              <w:jc w:val="both"/>
              <w:rPr>
                <w:rFonts w:eastAsia="Calibri"/>
                <w:sz w:val="24"/>
                <w:szCs w:val="24"/>
              </w:rPr>
            </w:pPr>
            <w:r w:rsidRPr="00946955">
              <w:rPr>
                <w:rFonts w:eastAsia="Calibri"/>
                <w:sz w:val="24"/>
                <w:szCs w:val="24"/>
              </w:rPr>
              <w:t>Предельное количество этажей или предельная высота зданий, строений, сооружений – 3, без учета количества подземных этажей. Предельное количество подземных этажей не устанавливается и определяется проектной документацией.</w:t>
            </w:r>
          </w:p>
        </w:tc>
      </w:tr>
      <w:tr w:rsidR="00E570BA" w:rsidRPr="0019145C" w:rsidTr="007A1ECE">
        <w:trPr>
          <w:trHeight w:val="1991"/>
        </w:trPr>
        <w:tc>
          <w:tcPr>
            <w:tcW w:w="560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E570BA" w:rsidRPr="0019145C" w:rsidRDefault="00E570BA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46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E570BA" w:rsidRPr="00284554" w:rsidRDefault="00E570BA" w:rsidP="000354A8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93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E570BA" w:rsidRPr="001E4B50" w:rsidRDefault="00E570BA" w:rsidP="007630A6">
            <w:pPr>
              <w:spacing w:line="240" w:lineRule="exact"/>
              <w:jc w:val="both"/>
              <w:rPr>
                <w:rFonts w:eastAsia="Calibri"/>
                <w:sz w:val="24"/>
                <w:szCs w:val="24"/>
                <w:highlight w:val="yellow"/>
              </w:rPr>
            </w:pPr>
            <w:r w:rsidRPr="001E4B50">
              <w:rPr>
                <w:rFonts w:eastAsia="Calibri"/>
                <w:sz w:val="24"/>
                <w:szCs w:val="24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</w:t>
            </w:r>
            <w:r>
              <w:rPr>
                <w:rFonts w:eastAsia="Calibri"/>
                <w:sz w:val="24"/>
                <w:szCs w:val="24"/>
              </w:rPr>
              <w:t xml:space="preserve">емельного участка, образуемого </w:t>
            </w:r>
            <w:r w:rsidRPr="001E4B50">
              <w:rPr>
                <w:rFonts w:eastAsia="Calibri"/>
                <w:sz w:val="24"/>
                <w:szCs w:val="24"/>
              </w:rPr>
              <w:t>и (или) изменяемого в соответствии с документацией по планировке территории, утвержденной в целях реализации решения о комплексном развитии территории – 100</w:t>
            </w:r>
            <w:r w:rsidR="00A153F9">
              <w:rPr>
                <w:rFonts w:eastAsia="Calibri"/>
                <w:sz w:val="24"/>
                <w:szCs w:val="24"/>
              </w:rPr>
              <w:t xml:space="preserve"> </w:t>
            </w:r>
            <w:r w:rsidR="00A153F9">
              <w:rPr>
                <w:rFonts w:eastAsia="Calibri"/>
                <w:sz w:val="24"/>
                <w:szCs w:val="24"/>
                <w:lang w:eastAsia="en-US"/>
              </w:rPr>
              <w:t>%</w:t>
            </w:r>
          </w:p>
        </w:tc>
      </w:tr>
      <w:tr w:rsidR="00E570BA" w:rsidRPr="0019145C" w:rsidTr="007A1ECE">
        <w:trPr>
          <w:trHeight w:val="277"/>
        </w:trPr>
        <w:tc>
          <w:tcPr>
            <w:tcW w:w="560" w:type="dxa"/>
            <w:vMerge w:val="restart"/>
            <w:tcBorders>
              <w:left w:val="single" w:sz="2" w:space="0" w:color="auto"/>
              <w:right w:val="single" w:sz="2" w:space="0" w:color="auto"/>
            </w:tcBorders>
          </w:tcPr>
          <w:p w:rsidR="00E570BA" w:rsidRPr="0019145C" w:rsidRDefault="00E570BA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846" w:type="dxa"/>
            <w:vMerge w:val="restart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E570BA" w:rsidRPr="0072577F" w:rsidRDefault="00E570BA" w:rsidP="000354A8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 w:rsidRPr="0072577F">
              <w:rPr>
                <w:rFonts w:eastAsia="Calibri"/>
                <w:sz w:val="24"/>
                <w:szCs w:val="24"/>
                <w:lang w:eastAsia="en-US"/>
              </w:rPr>
              <w:t>Обслуживание жилой застройки (2.7)</w:t>
            </w:r>
          </w:p>
          <w:p w:rsidR="00E570BA" w:rsidRPr="0072577F" w:rsidRDefault="00E570BA" w:rsidP="000354A8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 w:rsidRPr="0072577F">
              <w:rPr>
                <w:rFonts w:eastAsia="Calibri"/>
                <w:sz w:val="24"/>
                <w:szCs w:val="24"/>
                <w:lang w:eastAsia="en-US"/>
              </w:rPr>
              <w:t>Коммунальное обслуживание (3.1)</w:t>
            </w:r>
          </w:p>
          <w:p w:rsidR="00E570BA" w:rsidRPr="0072577F" w:rsidRDefault="00E570BA" w:rsidP="000354A8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 w:rsidRPr="0072577F">
              <w:rPr>
                <w:rFonts w:eastAsia="Calibri"/>
                <w:sz w:val="24"/>
                <w:szCs w:val="24"/>
                <w:lang w:eastAsia="en-US"/>
              </w:rPr>
              <w:t>Общественное использование объектов капитального строительства (3.0)</w:t>
            </w:r>
          </w:p>
          <w:p w:rsidR="00E570BA" w:rsidRPr="0072577F" w:rsidRDefault="00E570BA" w:rsidP="000354A8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 w:rsidRPr="0072577F">
              <w:rPr>
                <w:rFonts w:eastAsia="Calibri"/>
                <w:sz w:val="24"/>
                <w:szCs w:val="24"/>
                <w:lang w:eastAsia="en-US"/>
              </w:rPr>
              <w:t>Магазины (4.4)</w:t>
            </w:r>
          </w:p>
          <w:p w:rsidR="00E570BA" w:rsidRPr="0072577F" w:rsidRDefault="00E570BA" w:rsidP="000354A8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 w:rsidRPr="0072577F">
              <w:rPr>
                <w:rFonts w:eastAsia="Calibri"/>
                <w:sz w:val="24"/>
                <w:szCs w:val="24"/>
                <w:lang w:eastAsia="en-US"/>
              </w:rPr>
              <w:lastRenderedPageBreak/>
              <w:t>Объекты торговли (торговые центры, торгово-развлекательные центры (комплексы) (4.2)</w:t>
            </w:r>
          </w:p>
          <w:p w:rsidR="00E570BA" w:rsidRPr="0019145C" w:rsidRDefault="00E570BA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9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570BA" w:rsidRPr="0019145C" w:rsidRDefault="00E570BA" w:rsidP="000354A8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19145C">
              <w:rPr>
                <w:rFonts w:eastAsia="Calibri"/>
                <w:sz w:val="24"/>
                <w:szCs w:val="24"/>
                <w:lang w:eastAsia="en-US"/>
              </w:rPr>
              <w:lastRenderedPageBreak/>
              <w:t xml:space="preserve">Минимальные отступы от границ земельных участков, образуемых и (или) изменяемых в соответствии </w:t>
            </w:r>
            <w:r>
              <w:rPr>
                <w:rFonts w:eastAsia="Calibri"/>
                <w:sz w:val="24"/>
                <w:szCs w:val="24"/>
                <w:lang w:eastAsia="en-US"/>
              </w:rPr>
              <w:br/>
            </w:r>
            <w:r w:rsidRPr="0019145C">
              <w:rPr>
                <w:rFonts w:eastAsia="Calibri"/>
                <w:sz w:val="24"/>
                <w:szCs w:val="24"/>
                <w:lang w:eastAsia="en-US"/>
              </w:rPr>
              <w:t xml:space="preserve">с документацией по планировке территории, утвержденной в целях реализации решения </w:t>
            </w:r>
            <w:r>
              <w:rPr>
                <w:rFonts w:eastAsia="Calibri"/>
                <w:sz w:val="24"/>
                <w:szCs w:val="24"/>
                <w:lang w:eastAsia="en-US"/>
              </w:rPr>
              <w:br/>
            </w:r>
            <w:r w:rsidRPr="0019145C">
              <w:rPr>
                <w:rFonts w:eastAsia="Calibri"/>
                <w:sz w:val="24"/>
                <w:szCs w:val="24"/>
                <w:lang w:eastAsia="en-US"/>
              </w:rPr>
              <w:t>о комплексном развитии территории, в целях определения мест допустимого размещения зданий, строений, сооружений, за пределами которых запрещено строительство (реконструкция) зданий, строений, сооружений – 0 м</w:t>
            </w:r>
          </w:p>
        </w:tc>
      </w:tr>
      <w:tr w:rsidR="00E570BA" w:rsidRPr="0019145C" w:rsidTr="007A1ECE">
        <w:tc>
          <w:tcPr>
            <w:tcW w:w="560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:rsidR="00E570BA" w:rsidRPr="0019145C" w:rsidRDefault="00E570BA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46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570BA" w:rsidRPr="0019145C" w:rsidRDefault="00E570BA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9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570BA" w:rsidRPr="0019145C" w:rsidRDefault="00E570BA" w:rsidP="00523A07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946955">
              <w:rPr>
                <w:rFonts w:eastAsia="Calibri"/>
                <w:sz w:val="24"/>
                <w:szCs w:val="24"/>
                <w:lang w:eastAsia="en-US"/>
              </w:rPr>
              <w:t>Предельное количество этажей или предельная высота зданий, строений, сооружений – 4, без учета количества подземных этажей. Предельное количество подземных этажей не устанавливается и определяется проектной документацией.</w:t>
            </w:r>
          </w:p>
        </w:tc>
      </w:tr>
      <w:tr w:rsidR="00E570BA" w:rsidRPr="0019145C" w:rsidTr="007A1ECE">
        <w:tc>
          <w:tcPr>
            <w:tcW w:w="560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:rsidR="00E570BA" w:rsidRPr="0019145C" w:rsidRDefault="00E570BA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46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570BA" w:rsidRPr="0019145C" w:rsidRDefault="00E570BA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9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570BA" w:rsidRPr="0019145C" w:rsidRDefault="00E570BA" w:rsidP="000354A8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19145C">
              <w:rPr>
                <w:rFonts w:eastAsia="Calibri"/>
                <w:sz w:val="24"/>
                <w:szCs w:val="24"/>
                <w:lang w:eastAsia="en-US"/>
              </w:rPr>
              <w:t xml:space="preserve"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образуемого и(или) изменяемого </w:t>
            </w:r>
            <w:r w:rsidRPr="0019145C">
              <w:rPr>
                <w:rFonts w:eastAsia="Calibri"/>
                <w:sz w:val="24"/>
                <w:szCs w:val="24"/>
                <w:lang w:eastAsia="en-US"/>
              </w:rPr>
              <w:br/>
              <w:t>в соответствии с документацией по планировке территории, утвержденной в целях реализации комплек</w:t>
            </w:r>
            <w:r>
              <w:rPr>
                <w:rFonts w:eastAsia="Calibri"/>
                <w:sz w:val="24"/>
                <w:szCs w:val="24"/>
                <w:lang w:eastAsia="en-US"/>
              </w:rPr>
              <w:t>сного развития территории – 100</w:t>
            </w:r>
            <w:r w:rsidR="00A153F9">
              <w:rPr>
                <w:rFonts w:eastAsia="Calibri"/>
                <w:sz w:val="24"/>
                <w:szCs w:val="24"/>
                <w:lang w:eastAsia="en-US"/>
              </w:rPr>
              <w:t xml:space="preserve"> %</w:t>
            </w:r>
          </w:p>
        </w:tc>
      </w:tr>
      <w:tr w:rsidR="00E570BA" w:rsidRPr="0019145C" w:rsidTr="007A1ECE">
        <w:tc>
          <w:tcPr>
            <w:tcW w:w="560" w:type="dxa"/>
            <w:vMerge w:val="restart"/>
            <w:tcBorders>
              <w:left w:val="single" w:sz="2" w:space="0" w:color="auto"/>
              <w:right w:val="single" w:sz="2" w:space="0" w:color="auto"/>
            </w:tcBorders>
          </w:tcPr>
          <w:p w:rsidR="00E570BA" w:rsidRPr="0019145C" w:rsidRDefault="00E570BA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846" w:type="dxa"/>
            <w:vMerge w:val="restart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E570BA" w:rsidRPr="008D1B0F" w:rsidRDefault="00E570BA" w:rsidP="000354A8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 w:rsidRPr="008D1B0F">
              <w:rPr>
                <w:rFonts w:eastAsia="Calibri"/>
                <w:sz w:val="24"/>
                <w:szCs w:val="24"/>
                <w:lang w:eastAsia="en-US"/>
              </w:rPr>
              <w:t>Отдых (рекреация) (5.0)</w:t>
            </w:r>
          </w:p>
          <w:p w:rsidR="00E570BA" w:rsidRPr="0019145C" w:rsidRDefault="00E570BA" w:rsidP="000354A8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 w:rsidRPr="008D1B0F">
              <w:rPr>
                <w:rFonts w:eastAsia="Calibri"/>
                <w:sz w:val="24"/>
                <w:szCs w:val="24"/>
                <w:lang w:eastAsia="en-US"/>
              </w:rPr>
              <w:t>Земельные участки (территории) общего пользования (12.0)</w:t>
            </w:r>
          </w:p>
        </w:tc>
        <w:tc>
          <w:tcPr>
            <w:tcW w:w="59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570BA" w:rsidRPr="0019145C" w:rsidRDefault="00E570BA" w:rsidP="000354A8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19145C">
              <w:rPr>
                <w:rFonts w:eastAsia="Calibri"/>
                <w:sz w:val="24"/>
                <w:szCs w:val="24"/>
                <w:lang w:eastAsia="en-US"/>
              </w:rPr>
              <w:t xml:space="preserve">Минимальные отступы от границ земельных участков, образуемых и (или) изменяемых в соответствии </w:t>
            </w:r>
            <w:r>
              <w:rPr>
                <w:rFonts w:eastAsia="Calibri"/>
                <w:sz w:val="24"/>
                <w:szCs w:val="24"/>
                <w:lang w:eastAsia="en-US"/>
              </w:rPr>
              <w:br/>
            </w:r>
            <w:r w:rsidRPr="0019145C">
              <w:rPr>
                <w:rFonts w:eastAsia="Calibri"/>
                <w:sz w:val="24"/>
                <w:szCs w:val="24"/>
                <w:lang w:eastAsia="en-US"/>
              </w:rPr>
              <w:t xml:space="preserve">с документацией по планировке территории, утвержденной в целях реализации решения </w:t>
            </w:r>
            <w:r>
              <w:rPr>
                <w:rFonts w:eastAsia="Calibri"/>
                <w:sz w:val="24"/>
                <w:szCs w:val="24"/>
                <w:lang w:eastAsia="en-US"/>
              </w:rPr>
              <w:br/>
            </w:r>
            <w:r w:rsidRPr="0019145C">
              <w:rPr>
                <w:rFonts w:eastAsia="Calibri"/>
                <w:sz w:val="24"/>
                <w:szCs w:val="24"/>
                <w:lang w:eastAsia="en-US"/>
              </w:rPr>
              <w:t xml:space="preserve">о комплексном развитии территории, </w:t>
            </w:r>
            <w:r>
              <w:rPr>
                <w:rFonts w:eastAsia="Calibri"/>
                <w:sz w:val="24"/>
                <w:szCs w:val="24"/>
                <w:lang w:eastAsia="en-US"/>
              </w:rPr>
              <w:br/>
            </w:r>
            <w:r w:rsidRPr="0019145C">
              <w:rPr>
                <w:rFonts w:eastAsia="Calibri"/>
                <w:sz w:val="24"/>
                <w:szCs w:val="24"/>
                <w:lang w:eastAsia="en-US"/>
              </w:rPr>
              <w:t>в целях определения мест допустимого размещения зданий, строений, сооружений, за пределами которых запрещено строительство (реконструкция) зданий, строений, сооружений – не устанавливается</w:t>
            </w:r>
          </w:p>
        </w:tc>
      </w:tr>
      <w:tr w:rsidR="00E570BA" w:rsidRPr="0019145C" w:rsidTr="007A1ECE">
        <w:tc>
          <w:tcPr>
            <w:tcW w:w="560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:rsidR="00E570BA" w:rsidRPr="0019145C" w:rsidRDefault="00E570BA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46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E570BA" w:rsidRPr="0019145C" w:rsidRDefault="00E570BA" w:rsidP="000354A8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9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570BA" w:rsidRPr="0019145C" w:rsidRDefault="00E570BA" w:rsidP="000354A8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19145C">
              <w:rPr>
                <w:rFonts w:eastAsia="Calibri"/>
                <w:sz w:val="24"/>
                <w:szCs w:val="24"/>
                <w:lang w:eastAsia="en-US"/>
              </w:rPr>
              <w:t>Предельное количество этажей или предельная высота зданий, строений, сооружений – не устанавливается</w:t>
            </w:r>
          </w:p>
        </w:tc>
      </w:tr>
      <w:tr w:rsidR="00E570BA" w:rsidRPr="0019145C" w:rsidTr="007A1ECE">
        <w:tc>
          <w:tcPr>
            <w:tcW w:w="560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:rsidR="00E570BA" w:rsidRPr="0019145C" w:rsidRDefault="00E570BA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46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E570BA" w:rsidRPr="0019145C" w:rsidRDefault="00E570BA" w:rsidP="000354A8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9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570BA" w:rsidRPr="0019145C" w:rsidRDefault="00E570BA" w:rsidP="000354A8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19145C">
              <w:rPr>
                <w:rFonts w:eastAsia="Calibri"/>
                <w:sz w:val="24"/>
                <w:szCs w:val="24"/>
                <w:lang w:eastAsia="en-US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образуемого и</w:t>
            </w:r>
            <w:r w:rsidR="00AE0342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19145C">
              <w:rPr>
                <w:rFonts w:eastAsia="Calibri"/>
                <w:sz w:val="24"/>
                <w:szCs w:val="24"/>
                <w:lang w:eastAsia="en-US"/>
              </w:rPr>
              <w:t xml:space="preserve">(или) изменяемого </w:t>
            </w:r>
            <w:r w:rsidRPr="0019145C">
              <w:rPr>
                <w:rFonts w:eastAsia="Calibri"/>
                <w:sz w:val="24"/>
                <w:szCs w:val="24"/>
                <w:lang w:eastAsia="en-US"/>
              </w:rPr>
              <w:br/>
              <w:t xml:space="preserve">в соответствии с документацией по планировке территории, утвержденной в целях реализации комплексного развития территории – </w:t>
            </w:r>
            <w:r w:rsidRPr="0019145C">
              <w:rPr>
                <w:rFonts w:eastAsia="Calibri"/>
                <w:sz w:val="24"/>
                <w:szCs w:val="24"/>
                <w:lang w:eastAsia="en-US"/>
              </w:rPr>
              <w:br/>
              <w:t>не устанавливается</w:t>
            </w:r>
          </w:p>
        </w:tc>
      </w:tr>
      <w:tr w:rsidR="00E570BA" w:rsidRPr="0019145C" w:rsidTr="007A1ECE">
        <w:tc>
          <w:tcPr>
            <w:tcW w:w="560" w:type="dxa"/>
            <w:vMerge w:val="restart"/>
            <w:tcBorders>
              <w:left w:val="single" w:sz="2" w:space="0" w:color="auto"/>
              <w:right w:val="single" w:sz="2" w:space="0" w:color="auto"/>
            </w:tcBorders>
          </w:tcPr>
          <w:p w:rsidR="00E570BA" w:rsidRPr="0019145C" w:rsidRDefault="00E570BA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846" w:type="dxa"/>
            <w:vMerge w:val="restart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E570BA" w:rsidRDefault="00E570BA" w:rsidP="000354A8">
            <w:pPr>
              <w:pStyle w:val="af0"/>
              <w:spacing w:before="0" w:beforeAutospacing="0" w:after="0" w:afterAutospacing="0"/>
            </w:pPr>
            <w:r w:rsidRPr="0059700F">
              <w:t>Хранение автотранспорта (2.7.1)</w:t>
            </w:r>
          </w:p>
          <w:p w:rsidR="00E570BA" w:rsidRPr="0019145C" w:rsidRDefault="00E570BA" w:rsidP="000354A8">
            <w:pPr>
              <w:pStyle w:val="af0"/>
              <w:spacing w:before="0" w:beforeAutospacing="0" w:after="0" w:afterAutospacing="0"/>
            </w:pPr>
            <w:r w:rsidRPr="0019145C">
              <w:t>Стоянка транспортных средств (4.9.2)</w:t>
            </w:r>
          </w:p>
          <w:p w:rsidR="00E570BA" w:rsidRPr="0019145C" w:rsidRDefault="00E570BA" w:rsidP="000354A8">
            <w:pPr>
              <w:pStyle w:val="af0"/>
              <w:spacing w:before="0" w:beforeAutospacing="0" w:after="0" w:afterAutospacing="0"/>
              <w:jc w:val="center"/>
            </w:pPr>
          </w:p>
        </w:tc>
        <w:tc>
          <w:tcPr>
            <w:tcW w:w="59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570BA" w:rsidRPr="0019145C" w:rsidRDefault="00E570BA" w:rsidP="000354A8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19145C">
              <w:rPr>
                <w:rFonts w:eastAsia="Calibri"/>
                <w:sz w:val="24"/>
                <w:szCs w:val="24"/>
                <w:lang w:eastAsia="en-US"/>
              </w:rPr>
              <w:t xml:space="preserve">Минимальные отступы от границ земельных участков, образуемых и (или) изменяемых в соответствии </w:t>
            </w:r>
            <w:r>
              <w:rPr>
                <w:rFonts w:eastAsia="Calibri"/>
                <w:sz w:val="24"/>
                <w:szCs w:val="24"/>
                <w:lang w:eastAsia="en-US"/>
              </w:rPr>
              <w:br/>
            </w:r>
            <w:r w:rsidRPr="0019145C">
              <w:rPr>
                <w:rFonts w:eastAsia="Calibri"/>
                <w:sz w:val="24"/>
                <w:szCs w:val="24"/>
                <w:lang w:eastAsia="en-US"/>
              </w:rPr>
              <w:t xml:space="preserve">с документацией по планировке территории, утвержденной в целях реализации решения </w:t>
            </w:r>
            <w:r>
              <w:rPr>
                <w:rFonts w:eastAsia="Calibri"/>
                <w:sz w:val="24"/>
                <w:szCs w:val="24"/>
                <w:lang w:eastAsia="en-US"/>
              </w:rPr>
              <w:br/>
            </w:r>
            <w:r w:rsidRPr="0019145C">
              <w:rPr>
                <w:rFonts w:eastAsia="Calibri"/>
                <w:sz w:val="24"/>
                <w:szCs w:val="24"/>
                <w:lang w:eastAsia="en-US"/>
              </w:rPr>
              <w:t>о комплексном развитии территории, в целях определения мест допустимого размещения зданий, строений, сооружений, за пределами которых запрещено строительство (реконструкция) зданий, строений, сооружений – не устанавливается</w:t>
            </w:r>
          </w:p>
        </w:tc>
      </w:tr>
      <w:tr w:rsidR="00E570BA" w:rsidRPr="0019145C" w:rsidTr="007A1ECE">
        <w:tc>
          <w:tcPr>
            <w:tcW w:w="560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:rsidR="00E570BA" w:rsidRPr="0019145C" w:rsidRDefault="00E570BA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46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E570BA" w:rsidRPr="0019145C" w:rsidRDefault="00E570BA" w:rsidP="000354A8">
            <w:pPr>
              <w:pStyle w:val="af0"/>
              <w:spacing w:before="0" w:beforeAutospacing="0" w:after="0" w:afterAutospacing="0"/>
              <w:jc w:val="center"/>
            </w:pPr>
          </w:p>
        </w:tc>
        <w:tc>
          <w:tcPr>
            <w:tcW w:w="59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570BA" w:rsidRPr="0019145C" w:rsidRDefault="00E570BA" w:rsidP="000354A8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19145C">
              <w:rPr>
                <w:rFonts w:eastAsia="Calibri"/>
                <w:sz w:val="24"/>
                <w:szCs w:val="24"/>
                <w:lang w:eastAsia="en-US"/>
              </w:rPr>
              <w:t>Предельное количество этажей или предельная высота зданий, строений, сооружений – 1, без учета количества подземных этажей. Предельное количество подземных этажей не устанавливается и определяется проектной документацией.</w:t>
            </w:r>
          </w:p>
        </w:tc>
      </w:tr>
      <w:tr w:rsidR="00E570BA" w:rsidRPr="0019145C" w:rsidTr="007A1ECE">
        <w:trPr>
          <w:trHeight w:val="1980"/>
        </w:trPr>
        <w:tc>
          <w:tcPr>
            <w:tcW w:w="560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:rsidR="00E570BA" w:rsidRPr="0019145C" w:rsidRDefault="00E570BA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46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E570BA" w:rsidRPr="0019145C" w:rsidRDefault="00E570BA" w:rsidP="000354A8">
            <w:pPr>
              <w:pStyle w:val="af0"/>
              <w:spacing w:before="0" w:beforeAutospacing="0" w:after="0" w:afterAutospacing="0"/>
              <w:jc w:val="center"/>
            </w:pPr>
          </w:p>
        </w:tc>
        <w:tc>
          <w:tcPr>
            <w:tcW w:w="59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A1ECE" w:rsidRDefault="00E570BA" w:rsidP="000354A8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19145C">
              <w:rPr>
                <w:rFonts w:eastAsia="Calibri"/>
                <w:sz w:val="24"/>
                <w:szCs w:val="24"/>
                <w:lang w:eastAsia="en-US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образуемого и</w:t>
            </w:r>
            <w:r w:rsidR="00AE0342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19145C">
              <w:rPr>
                <w:rFonts w:eastAsia="Calibri"/>
                <w:sz w:val="24"/>
                <w:szCs w:val="24"/>
                <w:lang w:eastAsia="en-US"/>
              </w:rPr>
              <w:t xml:space="preserve">(или) изменяемого </w:t>
            </w:r>
            <w:r w:rsidRPr="0019145C">
              <w:rPr>
                <w:rFonts w:eastAsia="Calibri"/>
                <w:sz w:val="24"/>
                <w:szCs w:val="24"/>
                <w:lang w:eastAsia="en-US"/>
              </w:rPr>
              <w:br/>
              <w:t>в соответствии с документацией по планировке территории, утвержденной в целях реализации</w:t>
            </w:r>
          </w:p>
          <w:p w:rsidR="00E570BA" w:rsidRPr="0019145C" w:rsidRDefault="00E570BA" w:rsidP="000354A8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19145C">
              <w:rPr>
                <w:rFonts w:eastAsia="Calibri"/>
                <w:sz w:val="24"/>
                <w:szCs w:val="24"/>
                <w:lang w:eastAsia="en-US"/>
              </w:rPr>
              <w:t>комплексного развития территории –</w:t>
            </w:r>
            <w:r w:rsidRPr="0019145C">
              <w:rPr>
                <w:rFonts w:eastAsia="Calibri"/>
                <w:sz w:val="24"/>
                <w:szCs w:val="24"/>
                <w:lang w:eastAsia="en-US"/>
              </w:rPr>
              <w:br/>
              <w:t>не устанавливается</w:t>
            </w:r>
          </w:p>
        </w:tc>
      </w:tr>
    </w:tbl>
    <w:p w:rsidR="00B56B00" w:rsidRDefault="00B56B00" w:rsidP="00B35121">
      <w:pPr>
        <w:jc w:val="both"/>
        <w:rPr>
          <w:bCs/>
          <w:sz w:val="18"/>
          <w:szCs w:val="18"/>
        </w:rPr>
      </w:pPr>
      <w:r w:rsidRPr="00B56B00">
        <w:rPr>
          <w:rFonts w:eastAsia="Calibri"/>
          <w:bCs/>
          <w:sz w:val="18"/>
          <w:szCs w:val="18"/>
          <w:lang w:eastAsia="en-US"/>
        </w:rPr>
        <w:t>*</w:t>
      </w:r>
      <w:r>
        <w:rPr>
          <w:bCs/>
          <w:sz w:val="18"/>
          <w:szCs w:val="18"/>
        </w:rPr>
        <w:t xml:space="preserve"> </w:t>
      </w:r>
      <w:r w:rsidR="00B35121">
        <w:rPr>
          <w:bCs/>
          <w:sz w:val="18"/>
          <w:szCs w:val="18"/>
        </w:rPr>
        <w:t xml:space="preserve">В отношении территории </w:t>
      </w:r>
      <w:r w:rsidR="00B35121" w:rsidRPr="00B35121">
        <w:rPr>
          <w:bCs/>
          <w:sz w:val="18"/>
          <w:szCs w:val="18"/>
        </w:rPr>
        <w:t>в микрорайоне «Разгуляй» в Ленинском районе города Перми, ог</w:t>
      </w:r>
      <w:r w:rsidR="00B35121">
        <w:rPr>
          <w:bCs/>
          <w:sz w:val="18"/>
          <w:szCs w:val="18"/>
        </w:rPr>
        <w:t xml:space="preserve">раниченной улицами Суксунская, </w:t>
      </w:r>
      <w:r w:rsidR="00B35121" w:rsidRPr="00B35121">
        <w:rPr>
          <w:bCs/>
          <w:sz w:val="18"/>
          <w:szCs w:val="18"/>
        </w:rPr>
        <w:t xml:space="preserve">2-я Разгуляйская, Парковая, Разгуляйская и Северна Дамба, расположенной в границах объекта культурного наследия – достопримечательного места «Егошихинский медеплавильный завод» требования </w:t>
      </w:r>
      <w:r w:rsidR="00B35121">
        <w:rPr>
          <w:bCs/>
          <w:sz w:val="18"/>
          <w:szCs w:val="18"/>
        </w:rPr>
        <w:br/>
      </w:r>
      <w:r w:rsidR="00B35121" w:rsidRPr="00B35121">
        <w:rPr>
          <w:bCs/>
          <w:sz w:val="18"/>
          <w:szCs w:val="18"/>
        </w:rPr>
        <w:t>к режимам использования и градостроительным регламентам территорий, в том числе предельные параметры строительства, установлены приказом Государственной инспекции по охране объектов культурного наследия Пермского края от 12.03.2019 № СЭД-55-001-06-22 (ред. от 03.10.2023) «О включении выявленного объекта культурного наследия - достопримечательного места «Егошихинский медеплавильный завод» в Единый государственный реестр объектов культурного наследия (памятников истории и культуры) народов Российской Федерации».</w:t>
      </w:r>
    </w:p>
    <w:p w:rsidR="00BE6066" w:rsidRDefault="00BE6066" w:rsidP="00610C21">
      <w:pPr>
        <w:rPr>
          <w:rFonts w:eastAsia="Calibri"/>
          <w:sz w:val="24"/>
          <w:szCs w:val="24"/>
          <w:lang w:eastAsia="en-US"/>
        </w:rPr>
      </w:pPr>
    </w:p>
    <w:p w:rsidR="00BE6066" w:rsidRDefault="00BE6066" w:rsidP="00610C21">
      <w:pPr>
        <w:rPr>
          <w:rFonts w:eastAsia="Calibri"/>
          <w:sz w:val="24"/>
          <w:szCs w:val="24"/>
          <w:lang w:eastAsia="en-US"/>
        </w:rPr>
      </w:pPr>
    </w:p>
    <w:p w:rsidR="00BE6066" w:rsidRDefault="00BE6066" w:rsidP="00610C21">
      <w:pPr>
        <w:rPr>
          <w:rFonts w:eastAsia="Calibri"/>
          <w:sz w:val="24"/>
          <w:szCs w:val="24"/>
          <w:lang w:eastAsia="en-US"/>
        </w:rPr>
      </w:pPr>
    </w:p>
    <w:p w:rsidR="00FD0B8E" w:rsidRDefault="00FD0B8E" w:rsidP="00610C21">
      <w:pPr>
        <w:rPr>
          <w:rFonts w:eastAsia="Calibri"/>
          <w:sz w:val="24"/>
          <w:szCs w:val="24"/>
          <w:lang w:eastAsia="en-US"/>
        </w:rPr>
      </w:pPr>
    </w:p>
    <w:p w:rsidR="00FD0B8E" w:rsidRDefault="00FD0B8E" w:rsidP="00610C21">
      <w:pPr>
        <w:rPr>
          <w:rFonts w:eastAsia="Calibri"/>
          <w:sz w:val="24"/>
          <w:szCs w:val="24"/>
          <w:lang w:eastAsia="en-US"/>
        </w:rPr>
      </w:pPr>
    </w:p>
    <w:p w:rsidR="00FD0B8E" w:rsidRDefault="00FD0B8E" w:rsidP="00610C21">
      <w:pPr>
        <w:rPr>
          <w:rFonts w:eastAsia="Calibri"/>
          <w:sz w:val="24"/>
          <w:szCs w:val="24"/>
          <w:lang w:eastAsia="en-US"/>
        </w:rPr>
      </w:pPr>
    </w:p>
    <w:p w:rsidR="00FD0B8E" w:rsidRDefault="00FD0B8E" w:rsidP="00610C21">
      <w:pPr>
        <w:rPr>
          <w:rFonts w:eastAsia="Calibri"/>
          <w:sz w:val="24"/>
          <w:szCs w:val="24"/>
          <w:lang w:eastAsia="en-US"/>
        </w:rPr>
      </w:pPr>
    </w:p>
    <w:p w:rsidR="00FD0B8E" w:rsidRDefault="00FD0B8E" w:rsidP="00610C21">
      <w:pPr>
        <w:rPr>
          <w:rFonts w:eastAsia="Calibri"/>
          <w:sz w:val="24"/>
          <w:szCs w:val="24"/>
          <w:lang w:eastAsia="en-US"/>
        </w:rPr>
      </w:pPr>
    </w:p>
    <w:p w:rsidR="00FD0B8E" w:rsidRDefault="00FD0B8E" w:rsidP="00610C21">
      <w:pPr>
        <w:rPr>
          <w:rFonts w:eastAsia="Calibri"/>
          <w:sz w:val="24"/>
          <w:szCs w:val="24"/>
          <w:lang w:eastAsia="en-US"/>
        </w:rPr>
      </w:pPr>
    </w:p>
    <w:p w:rsidR="00FD0B8E" w:rsidRDefault="00FD0B8E" w:rsidP="00610C21">
      <w:pPr>
        <w:rPr>
          <w:rFonts w:eastAsia="Calibri"/>
          <w:sz w:val="24"/>
          <w:szCs w:val="24"/>
          <w:lang w:eastAsia="en-US"/>
        </w:rPr>
      </w:pPr>
    </w:p>
    <w:p w:rsidR="00FD0B8E" w:rsidRDefault="00FD0B8E" w:rsidP="00610C21">
      <w:pPr>
        <w:rPr>
          <w:rFonts w:eastAsia="Calibri"/>
          <w:sz w:val="24"/>
          <w:szCs w:val="24"/>
          <w:lang w:eastAsia="en-US"/>
        </w:rPr>
      </w:pPr>
    </w:p>
    <w:p w:rsidR="00FD0B8E" w:rsidRDefault="00FD0B8E" w:rsidP="00610C21">
      <w:pPr>
        <w:rPr>
          <w:rFonts w:eastAsia="Calibri"/>
          <w:sz w:val="24"/>
          <w:szCs w:val="24"/>
          <w:lang w:eastAsia="en-US"/>
        </w:rPr>
      </w:pPr>
    </w:p>
    <w:p w:rsidR="00FD0B8E" w:rsidRDefault="00FD0B8E" w:rsidP="00610C21">
      <w:pPr>
        <w:rPr>
          <w:rFonts w:eastAsia="Calibri"/>
          <w:sz w:val="24"/>
          <w:szCs w:val="24"/>
          <w:lang w:eastAsia="en-US"/>
        </w:rPr>
      </w:pPr>
    </w:p>
    <w:p w:rsidR="00FD0B8E" w:rsidRDefault="00FD0B8E" w:rsidP="00610C21">
      <w:pPr>
        <w:rPr>
          <w:rFonts w:eastAsia="Calibri"/>
          <w:sz w:val="24"/>
          <w:szCs w:val="24"/>
          <w:lang w:eastAsia="en-US"/>
        </w:rPr>
      </w:pPr>
    </w:p>
    <w:p w:rsidR="00FD0B8E" w:rsidRDefault="00FD0B8E" w:rsidP="00610C21">
      <w:pPr>
        <w:rPr>
          <w:rFonts w:eastAsia="Calibri"/>
          <w:sz w:val="24"/>
          <w:szCs w:val="24"/>
          <w:lang w:eastAsia="en-US"/>
        </w:rPr>
      </w:pPr>
    </w:p>
    <w:p w:rsidR="00FD0B8E" w:rsidRDefault="00FD0B8E" w:rsidP="00610C21">
      <w:pPr>
        <w:rPr>
          <w:rFonts w:eastAsia="Calibri"/>
          <w:sz w:val="24"/>
          <w:szCs w:val="24"/>
          <w:lang w:eastAsia="en-US"/>
        </w:rPr>
      </w:pPr>
    </w:p>
    <w:p w:rsidR="00FD0B8E" w:rsidRDefault="00FD0B8E" w:rsidP="00610C21">
      <w:pPr>
        <w:rPr>
          <w:rFonts w:eastAsia="Calibri"/>
          <w:sz w:val="24"/>
          <w:szCs w:val="24"/>
          <w:lang w:eastAsia="en-US"/>
        </w:rPr>
      </w:pPr>
    </w:p>
    <w:p w:rsidR="00FD0B8E" w:rsidRDefault="00FD0B8E" w:rsidP="00610C21">
      <w:pPr>
        <w:rPr>
          <w:rFonts w:eastAsia="Calibri"/>
          <w:sz w:val="24"/>
          <w:szCs w:val="24"/>
          <w:lang w:eastAsia="en-US"/>
        </w:rPr>
      </w:pPr>
    </w:p>
    <w:p w:rsidR="00FD0B8E" w:rsidRDefault="00FD0B8E" w:rsidP="00610C21">
      <w:pPr>
        <w:rPr>
          <w:rFonts w:eastAsia="Calibri"/>
          <w:sz w:val="24"/>
          <w:szCs w:val="24"/>
          <w:lang w:eastAsia="en-US"/>
        </w:rPr>
      </w:pPr>
    </w:p>
    <w:p w:rsidR="00FD0B8E" w:rsidRDefault="00FD0B8E" w:rsidP="00610C21">
      <w:pPr>
        <w:rPr>
          <w:rFonts w:eastAsia="Calibri"/>
          <w:sz w:val="24"/>
          <w:szCs w:val="24"/>
          <w:lang w:eastAsia="en-US"/>
        </w:rPr>
      </w:pPr>
    </w:p>
    <w:p w:rsidR="00FD0B8E" w:rsidRDefault="00FD0B8E" w:rsidP="00610C21">
      <w:pPr>
        <w:rPr>
          <w:rFonts w:eastAsia="Calibri"/>
          <w:sz w:val="24"/>
          <w:szCs w:val="24"/>
          <w:lang w:eastAsia="en-US"/>
        </w:rPr>
      </w:pPr>
    </w:p>
    <w:p w:rsidR="00FD0B8E" w:rsidRDefault="00FD0B8E" w:rsidP="00610C21">
      <w:pPr>
        <w:rPr>
          <w:rFonts w:eastAsia="Calibri"/>
          <w:sz w:val="24"/>
          <w:szCs w:val="24"/>
          <w:lang w:eastAsia="en-US"/>
        </w:rPr>
      </w:pPr>
    </w:p>
    <w:p w:rsidR="00372541" w:rsidRPr="00BA7CF3" w:rsidRDefault="00372541">
      <w:pPr>
        <w:rPr>
          <w:szCs w:val="28"/>
        </w:rPr>
      </w:pPr>
      <w:r w:rsidRPr="00BA7CF3">
        <w:rPr>
          <w:szCs w:val="28"/>
        </w:rPr>
        <w:br w:type="page"/>
      </w:r>
    </w:p>
    <w:p w:rsidR="00B35121" w:rsidRDefault="0074467E" w:rsidP="00B35121">
      <w:pPr>
        <w:jc w:val="center"/>
        <w:rPr>
          <w:szCs w:val="28"/>
        </w:rPr>
      </w:pPr>
      <w:r w:rsidRPr="0074467E">
        <w:rPr>
          <w:szCs w:val="28"/>
        </w:rPr>
        <w:lastRenderedPageBreak/>
        <w:t>Контур № 2, площадью 0,21 га</w:t>
      </w:r>
      <w:r>
        <w:rPr>
          <w:szCs w:val="28"/>
        </w:rPr>
        <w:t>,</w:t>
      </w:r>
      <w:r w:rsidRPr="0074467E">
        <w:rPr>
          <w:szCs w:val="28"/>
        </w:rPr>
        <w:t xml:space="preserve"> </w:t>
      </w:r>
      <w:r w:rsidR="00BE6066">
        <w:rPr>
          <w:szCs w:val="28"/>
        </w:rPr>
        <w:t>Контур № 3</w:t>
      </w:r>
      <w:r w:rsidR="00BE6066" w:rsidRPr="00C21A9B">
        <w:rPr>
          <w:szCs w:val="28"/>
        </w:rPr>
        <w:t xml:space="preserve">, площадью </w:t>
      </w:r>
      <w:r w:rsidR="00BE6066">
        <w:rPr>
          <w:szCs w:val="28"/>
        </w:rPr>
        <w:t>0,41 га</w:t>
      </w:r>
      <w:r w:rsidR="00BB6301">
        <w:rPr>
          <w:szCs w:val="28"/>
        </w:rPr>
        <w:t>,</w:t>
      </w:r>
      <w:r w:rsidR="00B35121">
        <w:rPr>
          <w:szCs w:val="28"/>
        </w:rPr>
        <w:t xml:space="preserve"> </w:t>
      </w:r>
    </w:p>
    <w:p w:rsidR="00BB6301" w:rsidRPr="00C21A9B" w:rsidRDefault="00BB6301" w:rsidP="00B35121">
      <w:pPr>
        <w:jc w:val="center"/>
        <w:rPr>
          <w:szCs w:val="28"/>
        </w:rPr>
      </w:pPr>
      <w:r w:rsidRPr="00C21A9B">
        <w:rPr>
          <w:szCs w:val="28"/>
        </w:rPr>
        <w:t xml:space="preserve">Контур № </w:t>
      </w:r>
      <w:r>
        <w:rPr>
          <w:szCs w:val="28"/>
        </w:rPr>
        <w:t>4</w:t>
      </w:r>
      <w:r w:rsidRPr="00C21A9B">
        <w:rPr>
          <w:szCs w:val="28"/>
        </w:rPr>
        <w:t xml:space="preserve">, площадью </w:t>
      </w:r>
      <w:r>
        <w:rPr>
          <w:szCs w:val="28"/>
        </w:rPr>
        <w:t>0,59 га, Контур № 5</w:t>
      </w:r>
      <w:r w:rsidRPr="00C21A9B">
        <w:rPr>
          <w:szCs w:val="28"/>
        </w:rPr>
        <w:t xml:space="preserve">, площадью </w:t>
      </w:r>
      <w:r>
        <w:rPr>
          <w:szCs w:val="28"/>
        </w:rPr>
        <w:t>0,56 га</w:t>
      </w:r>
    </w:p>
    <w:p w:rsidR="00BB6301" w:rsidRPr="005E47E5" w:rsidRDefault="00BB6301" w:rsidP="00BE6066">
      <w:pPr>
        <w:spacing w:line="240" w:lineRule="exact"/>
        <w:rPr>
          <w:rFonts w:eastAsia="Calibri"/>
          <w:szCs w:val="28"/>
          <w:lang w:eastAsia="en-US"/>
        </w:rPr>
      </w:pPr>
    </w:p>
    <w:p w:rsidR="00BE6066" w:rsidRPr="0019145C" w:rsidRDefault="00BE6066" w:rsidP="00BE6066">
      <w:pPr>
        <w:spacing w:line="20" w:lineRule="exact"/>
      </w:pPr>
    </w:p>
    <w:p w:rsidR="00BE6066" w:rsidRPr="0019145C" w:rsidRDefault="00BE6066" w:rsidP="00BE6066">
      <w:pPr>
        <w:spacing w:line="20" w:lineRule="exact"/>
      </w:pPr>
    </w:p>
    <w:p w:rsidR="00BE6066" w:rsidRPr="0019145C" w:rsidRDefault="00BE6066" w:rsidP="00BE6066">
      <w:pPr>
        <w:spacing w:line="20" w:lineRule="exact"/>
      </w:pPr>
    </w:p>
    <w:tbl>
      <w:tblPr>
        <w:tblW w:w="934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560"/>
        <w:gridCol w:w="2845"/>
        <w:gridCol w:w="5938"/>
      </w:tblGrid>
      <w:tr w:rsidR="00BE6066" w:rsidRPr="0019145C" w:rsidTr="00905D84">
        <w:trPr>
          <w:tblHeader/>
        </w:trPr>
        <w:tc>
          <w:tcPr>
            <w:tcW w:w="560" w:type="dxa"/>
            <w:vAlign w:val="center"/>
          </w:tcPr>
          <w:p w:rsidR="00BE6066" w:rsidRPr="00CE1643" w:rsidRDefault="00BE6066" w:rsidP="00AF1332">
            <w:pPr>
              <w:spacing w:line="240" w:lineRule="exact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CE1643">
              <w:rPr>
                <w:rFonts w:eastAsia="Calibri"/>
                <w:b/>
                <w:sz w:val="24"/>
                <w:szCs w:val="24"/>
                <w:lang w:eastAsia="en-US"/>
              </w:rPr>
              <w:t>№</w:t>
            </w:r>
            <w:r w:rsidRPr="00CE1643">
              <w:rPr>
                <w:rFonts w:eastAsia="Calibri"/>
                <w:b/>
                <w:sz w:val="24"/>
                <w:szCs w:val="24"/>
                <w:lang w:eastAsia="en-US"/>
              </w:rPr>
              <w:br/>
              <w:t>п/п</w:t>
            </w:r>
          </w:p>
        </w:tc>
        <w:tc>
          <w:tcPr>
            <w:tcW w:w="2845" w:type="dxa"/>
            <w:shd w:val="clear" w:color="auto" w:fill="auto"/>
            <w:vAlign w:val="center"/>
          </w:tcPr>
          <w:p w:rsidR="00BE6066" w:rsidRPr="00CE1643" w:rsidRDefault="00BE6066" w:rsidP="00AF1332">
            <w:pPr>
              <w:spacing w:line="240" w:lineRule="exact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CE1643">
              <w:rPr>
                <w:rFonts w:eastAsia="Calibri"/>
                <w:b/>
                <w:sz w:val="24"/>
                <w:szCs w:val="24"/>
                <w:lang w:eastAsia="en-US"/>
              </w:rPr>
              <w:t>Основные виды разрешенного использования земельных участков и объектов капитального строительства</w:t>
            </w:r>
          </w:p>
        </w:tc>
        <w:tc>
          <w:tcPr>
            <w:tcW w:w="5938" w:type="dxa"/>
            <w:shd w:val="clear" w:color="auto" w:fill="auto"/>
            <w:vAlign w:val="center"/>
          </w:tcPr>
          <w:p w:rsidR="00BE6066" w:rsidRPr="00CE1643" w:rsidRDefault="00BE6066" w:rsidP="00AF1332">
            <w:pPr>
              <w:spacing w:line="240" w:lineRule="exact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CE1643">
              <w:rPr>
                <w:rFonts w:eastAsia="Calibri"/>
                <w:b/>
                <w:sz w:val="24"/>
                <w:szCs w:val="24"/>
                <w:lang w:eastAsia="en-US"/>
              </w:rPr>
              <w:t xml:space="preserve">Предельные параметры разрешенного строительства, реконструкции объектов капитального строительства </w:t>
            </w:r>
            <w:r w:rsidRPr="00CE1643">
              <w:rPr>
                <w:rFonts w:eastAsia="Calibri"/>
                <w:b/>
                <w:sz w:val="24"/>
                <w:szCs w:val="24"/>
                <w:lang w:eastAsia="en-US"/>
              </w:rPr>
              <w:br/>
              <w:t>в границах территории, подлежащей комплексному развитию</w:t>
            </w:r>
          </w:p>
        </w:tc>
      </w:tr>
      <w:tr w:rsidR="005B66C2" w:rsidRPr="0019145C" w:rsidTr="005B66C2">
        <w:tc>
          <w:tcPr>
            <w:tcW w:w="56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66C2" w:rsidRPr="0019145C" w:rsidRDefault="005B66C2" w:rsidP="005B66C2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845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5B66C2" w:rsidRPr="00284554" w:rsidRDefault="005B66C2" w:rsidP="0017393F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 w:rsidRPr="00523A07">
              <w:rPr>
                <w:rFonts w:eastAsia="Calibri"/>
                <w:sz w:val="24"/>
                <w:szCs w:val="24"/>
                <w:lang w:eastAsia="en-US"/>
              </w:rPr>
              <w:t>Малоэтажная многоквартирная жилая застройка</w:t>
            </w:r>
            <w:r>
              <w:rPr>
                <w:rFonts w:eastAsia="Calibri"/>
                <w:sz w:val="24"/>
                <w:szCs w:val="24"/>
                <w:lang w:eastAsia="en-US"/>
              </w:rPr>
              <w:t xml:space="preserve"> (</w:t>
            </w:r>
            <w:r>
              <w:rPr>
                <w:sz w:val="24"/>
                <w:szCs w:val="24"/>
              </w:rPr>
              <w:t>2.1.1)</w:t>
            </w:r>
          </w:p>
        </w:tc>
        <w:tc>
          <w:tcPr>
            <w:tcW w:w="59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B66C2" w:rsidRPr="001E4B50" w:rsidRDefault="005B66C2" w:rsidP="0017393F">
            <w:pPr>
              <w:spacing w:line="240" w:lineRule="exact"/>
              <w:jc w:val="both"/>
              <w:rPr>
                <w:rFonts w:eastAsia="Calibri"/>
                <w:sz w:val="24"/>
                <w:szCs w:val="24"/>
              </w:rPr>
            </w:pPr>
            <w:r w:rsidRPr="001E4B50">
              <w:rPr>
                <w:rFonts w:eastAsia="Calibri"/>
                <w:sz w:val="24"/>
                <w:szCs w:val="24"/>
              </w:rPr>
              <w:t>Минимальные отступы от границ земельных участков, образуемых и (или) изменяемых в соответствии с документацией по планировке территории, утвержденной в целях реализации решения о комплексном развитии территории, в целях определения мест допустимого размещения зданий, строений, сооружений, за пределами которых запрещено строительство (реконструкция) зданий, строений, сооружений – 0 м</w:t>
            </w:r>
          </w:p>
        </w:tc>
      </w:tr>
      <w:tr w:rsidR="005B66C2" w:rsidRPr="0019145C" w:rsidTr="0017393F">
        <w:tc>
          <w:tcPr>
            <w:tcW w:w="560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5B66C2" w:rsidRPr="0019145C" w:rsidRDefault="005B66C2" w:rsidP="00AF1332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45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5B66C2" w:rsidRPr="00284554" w:rsidRDefault="005B66C2" w:rsidP="0017393F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9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B66C2" w:rsidRPr="001E4B50" w:rsidRDefault="005B66C2" w:rsidP="0017393F">
            <w:pPr>
              <w:spacing w:line="240" w:lineRule="exact"/>
              <w:jc w:val="both"/>
              <w:rPr>
                <w:rFonts w:eastAsia="Calibri"/>
                <w:sz w:val="24"/>
                <w:szCs w:val="24"/>
              </w:rPr>
            </w:pPr>
            <w:r w:rsidRPr="00946955">
              <w:rPr>
                <w:rFonts w:eastAsia="Calibri"/>
                <w:sz w:val="24"/>
                <w:szCs w:val="24"/>
              </w:rPr>
              <w:t xml:space="preserve">Предельное количество этажей или предельная высота зданий, строений, сооружений – </w:t>
            </w:r>
            <w:r>
              <w:rPr>
                <w:rFonts w:eastAsia="Calibri"/>
                <w:sz w:val="24"/>
                <w:szCs w:val="24"/>
              </w:rPr>
              <w:t>4</w:t>
            </w:r>
            <w:r w:rsidRPr="00946955">
              <w:rPr>
                <w:rFonts w:eastAsia="Calibri"/>
                <w:sz w:val="24"/>
                <w:szCs w:val="24"/>
              </w:rPr>
              <w:t>, без учета количества подземных этажей. Предельное количество подземных этажей не устанавливается и определяется проектной документацией.</w:t>
            </w:r>
          </w:p>
        </w:tc>
      </w:tr>
      <w:tr w:rsidR="005B66C2" w:rsidRPr="0019145C" w:rsidTr="0017393F">
        <w:tc>
          <w:tcPr>
            <w:tcW w:w="560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5B66C2" w:rsidRPr="0019145C" w:rsidRDefault="005B66C2" w:rsidP="00AF1332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45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5B66C2" w:rsidRPr="00284554" w:rsidRDefault="005B66C2" w:rsidP="0017393F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9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B66C2" w:rsidRPr="001E4B50" w:rsidRDefault="005B66C2" w:rsidP="0017393F">
            <w:pPr>
              <w:spacing w:line="240" w:lineRule="exact"/>
              <w:jc w:val="both"/>
              <w:rPr>
                <w:rFonts w:eastAsia="Calibri"/>
                <w:sz w:val="24"/>
                <w:szCs w:val="24"/>
              </w:rPr>
            </w:pPr>
            <w:r w:rsidRPr="001E4B50">
              <w:rPr>
                <w:rFonts w:eastAsia="Calibri"/>
                <w:sz w:val="24"/>
                <w:szCs w:val="24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</w:t>
            </w:r>
            <w:r>
              <w:rPr>
                <w:rFonts w:eastAsia="Calibri"/>
                <w:sz w:val="24"/>
                <w:szCs w:val="24"/>
              </w:rPr>
              <w:t xml:space="preserve">емельного участка, образуемого </w:t>
            </w:r>
            <w:r w:rsidRPr="001E4B50">
              <w:rPr>
                <w:rFonts w:eastAsia="Calibri"/>
                <w:sz w:val="24"/>
                <w:szCs w:val="24"/>
              </w:rPr>
              <w:t>и (или) изменяемого в соответствии с документацией по планировке территории, утвержденной в целях реализации решения о комплексном развитии территории – 100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>
              <w:rPr>
                <w:rFonts w:eastAsia="Calibri"/>
                <w:sz w:val="24"/>
                <w:szCs w:val="24"/>
                <w:lang w:eastAsia="en-US"/>
              </w:rPr>
              <w:t>%</w:t>
            </w:r>
          </w:p>
        </w:tc>
      </w:tr>
      <w:tr w:rsidR="005B66C2" w:rsidRPr="0019145C" w:rsidTr="0017393F">
        <w:tc>
          <w:tcPr>
            <w:tcW w:w="560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B66C2" w:rsidRPr="0019145C" w:rsidRDefault="005B66C2" w:rsidP="00AF1332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45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B66C2" w:rsidRPr="00284554" w:rsidRDefault="005B66C2" w:rsidP="0017393F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9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B66C2" w:rsidRPr="001E4B50" w:rsidRDefault="005B66C2" w:rsidP="0017393F">
            <w:pPr>
              <w:spacing w:line="240" w:lineRule="exact"/>
              <w:jc w:val="both"/>
              <w:rPr>
                <w:rFonts w:eastAsia="Calibri"/>
                <w:sz w:val="24"/>
                <w:szCs w:val="24"/>
              </w:rPr>
            </w:pPr>
            <w:r w:rsidRPr="001E4B50">
              <w:rPr>
                <w:rFonts w:eastAsia="Calibri"/>
                <w:sz w:val="24"/>
                <w:szCs w:val="24"/>
              </w:rPr>
              <w:t xml:space="preserve">Максимальный показатель суммарной поэтажной площади наземной части жилых зданий (домов) в габаритах наружных стен, включая встроенные и пристроенные нежилые помещения, выраженной </w:t>
            </w:r>
          </w:p>
          <w:p w:rsidR="005B66C2" w:rsidRPr="001E4B50" w:rsidRDefault="005B66C2" w:rsidP="0017393F">
            <w:pPr>
              <w:spacing w:line="240" w:lineRule="exact"/>
              <w:jc w:val="both"/>
              <w:rPr>
                <w:rFonts w:eastAsia="Calibri"/>
                <w:sz w:val="24"/>
                <w:szCs w:val="24"/>
              </w:rPr>
            </w:pPr>
            <w:r w:rsidRPr="001E4B50">
              <w:rPr>
                <w:rFonts w:eastAsia="Calibri"/>
                <w:sz w:val="24"/>
                <w:szCs w:val="24"/>
              </w:rPr>
              <w:t xml:space="preserve">в квадратных метрах, приходящейся на один гектар территории, подлежащей комплексному развитию </w:t>
            </w:r>
            <w:r w:rsidRPr="004602FF">
              <w:rPr>
                <w:rFonts w:eastAsia="Calibri"/>
                <w:sz w:val="24"/>
                <w:szCs w:val="24"/>
              </w:rPr>
              <w:t>–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="0087066A">
              <w:rPr>
                <w:rFonts w:eastAsia="Calibri"/>
                <w:sz w:val="24"/>
                <w:szCs w:val="24"/>
              </w:rPr>
              <w:br/>
            </w:r>
            <w:r w:rsidR="001B1F39" w:rsidRPr="001B1F39">
              <w:rPr>
                <w:rFonts w:eastAsia="Calibri"/>
                <w:sz w:val="24"/>
                <w:szCs w:val="24"/>
              </w:rPr>
              <w:t xml:space="preserve">не устанавливается  </w:t>
            </w:r>
          </w:p>
        </w:tc>
      </w:tr>
      <w:tr w:rsidR="005B66C2" w:rsidRPr="0019145C" w:rsidTr="00905D84">
        <w:tc>
          <w:tcPr>
            <w:tcW w:w="56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66C2" w:rsidRPr="0019145C" w:rsidRDefault="005B66C2" w:rsidP="00AF1332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845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5B66C2" w:rsidRPr="00284554" w:rsidRDefault="005B66C2" w:rsidP="0074467E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284554">
              <w:rPr>
                <w:rFonts w:eastAsia="Calibri"/>
                <w:sz w:val="24"/>
                <w:szCs w:val="24"/>
                <w:lang w:eastAsia="en-US"/>
              </w:rPr>
              <w:t>Среднеэтажная жилая застройка (2.5)</w:t>
            </w:r>
          </w:p>
          <w:p w:rsidR="005B66C2" w:rsidRPr="00284554" w:rsidRDefault="005B66C2" w:rsidP="0074467E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9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B66C2" w:rsidRPr="001E4B50" w:rsidRDefault="005B66C2" w:rsidP="00E07049">
            <w:pPr>
              <w:spacing w:line="240" w:lineRule="exact"/>
              <w:jc w:val="both"/>
              <w:rPr>
                <w:rFonts w:eastAsia="Calibri"/>
                <w:sz w:val="24"/>
                <w:szCs w:val="24"/>
              </w:rPr>
            </w:pPr>
            <w:r w:rsidRPr="001E4B50">
              <w:rPr>
                <w:rFonts w:eastAsia="Calibri"/>
                <w:sz w:val="24"/>
                <w:szCs w:val="24"/>
              </w:rPr>
              <w:t>Минимальные отступы от границ земельных участков, образуемых и (или) изменяемых в соответствии с документацией по планировке территории, утвержденной в целях реализации решения о комплексном развитии территории, в целях определения мест допустимого размещения зданий, строений, сооружений, за пределами которых запрещено строительство (реконструкция) зданий, строений, сооружений – 0 м</w:t>
            </w:r>
          </w:p>
        </w:tc>
      </w:tr>
      <w:tr w:rsidR="005B66C2" w:rsidRPr="0019145C" w:rsidTr="00905D84">
        <w:tc>
          <w:tcPr>
            <w:tcW w:w="560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5B66C2" w:rsidRPr="0019145C" w:rsidRDefault="005B66C2" w:rsidP="00AF1332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45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5B66C2" w:rsidRPr="00284554" w:rsidRDefault="005B66C2" w:rsidP="0074467E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9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B66C2" w:rsidRPr="001E4B50" w:rsidRDefault="005B66C2" w:rsidP="00AF1332">
            <w:pPr>
              <w:spacing w:line="240" w:lineRule="exact"/>
              <w:jc w:val="both"/>
              <w:rPr>
                <w:rFonts w:eastAsia="Calibri"/>
                <w:sz w:val="24"/>
                <w:szCs w:val="24"/>
              </w:rPr>
            </w:pPr>
            <w:r w:rsidRPr="00946955">
              <w:rPr>
                <w:rFonts w:eastAsia="Calibri"/>
                <w:sz w:val="24"/>
                <w:szCs w:val="24"/>
              </w:rPr>
              <w:t xml:space="preserve">Предельное количество этажей или предельная высота зданий, строений, сооружений – </w:t>
            </w:r>
            <w:r w:rsidR="00E74AED">
              <w:rPr>
                <w:rFonts w:eastAsia="Calibri"/>
                <w:sz w:val="24"/>
                <w:szCs w:val="24"/>
              </w:rPr>
              <w:t>7</w:t>
            </w:r>
            <w:r w:rsidRPr="00B35121">
              <w:rPr>
                <w:rFonts w:eastAsia="Calibri"/>
                <w:sz w:val="24"/>
                <w:szCs w:val="24"/>
              </w:rPr>
              <w:t>*</w:t>
            </w:r>
            <w:r w:rsidRPr="00946955">
              <w:rPr>
                <w:rFonts w:eastAsia="Calibri"/>
                <w:sz w:val="24"/>
                <w:szCs w:val="24"/>
              </w:rPr>
              <w:t>, без учета количества подземных этажей. Предельное количество подземных этажей не устанавливается и определяется проектной документацией.</w:t>
            </w:r>
          </w:p>
        </w:tc>
      </w:tr>
      <w:tr w:rsidR="005B66C2" w:rsidRPr="0019145C" w:rsidTr="00905D84">
        <w:tc>
          <w:tcPr>
            <w:tcW w:w="560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5B66C2" w:rsidRPr="0019145C" w:rsidRDefault="005B66C2" w:rsidP="00AF1332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45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5B66C2" w:rsidRPr="001E4B50" w:rsidRDefault="005B66C2" w:rsidP="0074467E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9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B66C2" w:rsidRPr="001E4B50" w:rsidRDefault="005B66C2" w:rsidP="00AF1332">
            <w:pPr>
              <w:spacing w:line="240" w:lineRule="exact"/>
              <w:jc w:val="both"/>
              <w:rPr>
                <w:rFonts w:eastAsia="Calibri"/>
                <w:sz w:val="24"/>
                <w:szCs w:val="24"/>
                <w:highlight w:val="yellow"/>
              </w:rPr>
            </w:pPr>
            <w:r w:rsidRPr="001E4B50">
              <w:rPr>
                <w:rFonts w:eastAsia="Calibri"/>
                <w:sz w:val="24"/>
                <w:szCs w:val="24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</w:t>
            </w:r>
            <w:r>
              <w:rPr>
                <w:rFonts w:eastAsia="Calibri"/>
                <w:sz w:val="24"/>
                <w:szCs w:val="24"/>
              </w:rPr>
              <w:t xml:space="preserve">емельного участка, образуемого </w:t>
            </w:r>
            <w:r w:rsidRPr="001E4B50">
              <w:rPr>
                <w:rFonts w:eastAsia="Calibri"/>
                <w:sz w:val="24"/>
                <w:szCs w:val="24"/>
              </w:rPr>
              <w:t xml:space="preserve">и (или) изменяемого в соответствии с документацией по планировке территории, утвержденной в целях реализации </w:t>
            </w:r>
            <w:r w:rsidRPr="001E4B50">
              <w:rPr>
                <w:rFonts w:eastAsia="Calibri"/>
                <w:sz w:val="24"/>
                <w:szCs w:val="24"/>
              </w:rPr>
              <w:lastRenderedPageBreak/>
              <w:t xml:space="preserve">решения о комплексном развитии территории – </w:t>
            </w:r>
            <w:r>
              <w:rPr>
                <w:rFonts w:eastAsia="Calibri"/>
                <w:sz w:val="24"/>
                <w:szCs w:val="24"/>
                <w:lang w:eastAsia="en-US"/>
              </w:rPr>
              <w:t>100 %</w:t>
            </w:r>
          </w:p>
        </w:tc>
      </w:tr>
      <w:tr w:rsidR="005B66C2" w:rsidRPr="0019145C" w:rsidTr="00905D84">
        <w:tc>
          <w:tcPr>
            <w:tcW w:w="560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B66C2" w:rsidRPr="0019145C" w:rsidRDefault="005B66C2" w:rsidP="00AF1332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45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B66C2" w:rsidRPr="00284554" w:rsidRDefault="005B66C2" w:rsidP="0074467E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9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B66C2" w:rsidRPr="0074467E" w:rsidRDefault="005B66C2" w:rsidP="005B66C2">
            <w:pPr>
              <w:spacing w:line="240" w:lineRule="exact"/>
              <w:jc w:val="both"/>
              <w:rPr>
                <w:rFonts w:eastAsia="Calibri"/>
                <w:sz w:val="24"/>
                <w:szCs w:val="24"/>
              </w:rPr>
            </w:pPr>
            <w:r w:rsidRPr="001E4B50">
              <w:rPr>
                <w:rFonts w:eastAsia="Calibri"/>
                <w:sz w:val="24"/>
                <w:szCs w:val="24"/>
              </w:rPr>
              <w:t xml:space="preserve">Максимальный показатель суммарной поэтажной площади наземной части жилых зданий (домов) в габаритах наружных стен, включая встроенные и пристроенные нежилые помещения, выраженной в квадратных метрах, приходящейся на один гектар территории, подлежащей комплексному развитию </w:t>
            </w:r>
            <w:r w:rsidRPr="0074467E">
              <w:rPr>
                <w:rFonts w:eastAsia="Calibri"/>
                <w:sz w:val="24"/>
                <w:szCs w:val="24"/>
              </w:rPr>
              <w:t>–</w:t>
            </w:r>
            <w:r>
              <w:rPr>
                <w:rFonts w:eastAsia="Calibri"/>
                <w:sz w:val="24"/>
                <w:szCs w:val="24"/>
                <w:highlight w:val="green"/>
              </w:rPr>
              <w:br/>
            </w:r>
            <w:r w:rsidR="001B1F39" w:rsidRPr="001B1F39">
              <w:rPr>
                <w:rFonts w:eastAsia="Calibri"/>
                <w:sz w:val="24"/>
                <w:szCs w:val="24"/>
              </w:rPr>
              <w:t xml:space="preserve">не устанавливается  </w:t>
            </w:r>
          </w:p>
        </w:tc>
      </w:tr>
      <w:tr w:rsidR="005B66C2" w:rsidRPr="0019145C" w:rsidTr="00905D84">
        <w:tc>
          <w:tcPr>
            <w:tcW w:w="56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66C2" w:rsidRPr="0019145C" w:rsidRDefault="005B66C2" w:rsidP="00AF1332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845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5B66C2" w:rsidRPr="00C56E1C" w:rsidRDefault="005B66C2" w:rsidP="0074467E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 w:rsidRPr="00C56E1C">
              <w:rPr>
                <w:rFonts w:eastAsia="Calibri"/>
                <w:sz w:val="24"/>
                <w:szCs w:val="24"/>
                <w:lang w:eastAsia="en-US"/>
              </w:rPr>
              <w:t>Обслуживание жилой застройки (2.7)</w:t>
            </w:r>
          </w:p>
          <w:p w:rsidR="005B66C2" w:rsidRPr="00C56E1C" w:rsidRDefault="005B66C2" w:rsidP="0074467E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 w:rsidRPr="00C56E1C">
              <w:rPr>
                <w:rFonts w:eastAsia="Calibri"/>
                <w:sz w:val="24"/>
                <w:szCs w:val="24"/>
                <w:lang w:eastAsia="en-US"/>
              </w:rPr>
              <w:t>Коммунальное обслуживание (3.1)</w:t>
            </w:r>
          </w:p>
          <w:p w:rsidR="005B66C2" w:rsidRPr="00C56E1C" w:rsidRDefault="005B66C2" w:rsidP="0074467E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 w:rsidRPr="00C56E1C">
              <w:rPr>
                <w:rFonts w:eastAsia="Calibri"/>
                <w:sz w:val="24"/>
                <w:szCs w:val="24"/>
                <w:lang w:eastAsia="en-US"/>
              </w:rPr>
              <w:t>Общественное использование объектов капитального строительства (3.0)</w:t>
            </w:r>
          </w:p>
          <w:p w:rsidR="005B66C2" w:rsidRPr="0019145C" w:rsidRDefault="005B66C2" w:rsidP="0074467E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 w:rsidRPr="00C56E1C">
              <w:rPr>
                <w:rFonts w:eastAsia="Calibri"/>
                <w:sz w:val="24"/>
                <w:szCs w:val="24"/>
                <w:lang w:eastAsia="en-US"/>
              </w:rPr>
              <w:t>Магазины (4.4)</w:t>
            </w:r>
          </w:p>
        </w:tc>
        <w:tc>
          <w:tcPr>
            <w:tcW w:w="59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B66C2" w:rsidRPr="0019145C" w:rsidRDefault="005B66C2" w:rsidP="00E07049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19145C">
              <w:rPr>
                <w:rFonts w:eastAsia="Calibri"/>
                <w:sz w:val="24"/>
                <w:szCs w:val="24"/>
                <w:lang w:eastAsia="en-US"/>
              </w:rPr>
              <w:t xml:space="preserve">Минимальные отступы от границ земельных участков, образуемых и (или) изменяемых в соответствии </w:t>
            </w:r>
            <w:r>
              <w:rPr>
                <w:rFonts w:eastAsia="Calibri"/>
                <w:sz w:val="24"/>
                <w:szCs w:val="24"/>
                <w:lang w:eastAsia="en-US"/>
              </w:rPr>
              <w:br/>
            </w:r>
            <w:r w:rsidRPr="0019145C">
              <w:rPr>
                <w:rFonts w:eastAsia="Calibri"/>
                <w:sz w:val="24"/>
                <w:szCs w:val="24"/>
                <w:lang w:eastAsia="en-US"/>
              </w:rPr>
              <w:t xml:space="preserve">с документацией по планировке территории, утвержденной в целях реализации решения </w:t>
            </w:r>
            <w:r>
              <w:rPr>
                <w:rFonts w:eastAsia="Calibri"/>
                <w:sz w:val="24"/>
                <w:szCs w:val="24"/>
                <w:lang w:eastAsia="en-US"/>
              </w:rPr>
              <w:br/>
            </w:r>
            <w:r w:rsidRPr="0019145C">
              <w:rPr>
                <w:rFonts w:eastAsia="Calibri"/>
                <w:sz w:val="24"/>
                <w:szCs w:val="24"/>
                <w:lang w:eastAsia="en-US"/>
              </w:rPr>
              <w:t>о комплексном развитии территории, в целях определения мест допустимого размещения зданий, строений, сооружений, за пределами которых запрещено строительство (реконструкция) зданий, строений, сооружений – 0 м</w:t>
            </w:r>
          </w:p>
        </w:tc>
      </w:tr>
      <w:tr w:rsidR="005B66C2" w:rsidRPr="0019145C" w:rsidTr="00905D84">
        <w:tc>
          <w:tcPr>
            <w:tcW w:w="560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5B66C2" w:rsidRPr="0019145C" w:rsidRDefault="005B66C2" w:rsidP="00AF1332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45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5B66C2" w:rsidRPr="00284554" w:rsidRDefault="005B66C2" w:rsidP="00AF1332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9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B66C2" w:rsidRPr="001E4B50" w:rsidRDefault="005B66C2" w:rsidP="00AF1332">
            <w:pPr>
              <w:spacing w:line="240" w:lineRule="exact"/>
              <w:jc w:val="both"/>
              <w:rPr>
                <w:rFonts w:eastAsia="Calibri"/>
                <w:sz w:val="24"/>
                <w:szCs w:val="24"/>
              </w:rPr>
            </w:pPr>
            <w:r w:rsidRPr="00946955">
              <w:rPr>
                <w:rFonts w:eastAsia="Calibri"/>
                <w:sz w:val="24"/>
                <w:szCs w:val="24"/>
              </w:rPr>
              <w:t>Предельное количество этажей или предельная высота зданий, строений, сооружений – 3, без учета количества подземных этажей. Предельное количество подземных этажей не устанавливается и определяется проектной документацией.</w:t>
            </w:r>
          </w:p>
        </w:tc>
      </w:tr>
      <w:tr w:rsidR="005B66C2" w:rsidRPr="0019145C" w:rsidTr="00905D84">
        <w:tc>
          <w:tcPr>
            <w:tcW w:w="560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5B66C2" w:rsidRPr="0019145C" w:rsidRDefault="005B66C2" w:rsidP="00AF1332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45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5B66C2" w:rsidRPr="00284554" w:rsidRDefault="005B66C2" w:rsidP="00AF1332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9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B66C2" w:rsidRPr="001E4B50" w:rsidRDefault="005B66C2" w:rsidP="00AF1332">
            <w:pPr>
              <w:spacing w:line="240" w:lineRule="exact"/>
              <w:jc w:val="both"/>
              <w:rPr>
                <w:rFonts w:eastAsia="Calibri"/>
                <w:sz w:val="24"/>
                <w:szCs w:val="24"/>
                <w:highlight w:val="yellow"/>
              </w:rPr>
            </w:pPr>
            <w:r w:rsidRPr="001E4B50">
              <w:rPr>
                <w:rFonts w:eastAsia="Calibri"/>
                <w:sz w:val="24"/>
                <w:szCs w:val="24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</w:t>
            </w:r>
            <w:r>
              <w:rPr>
                <w:rFonts w:eastAsia="Calibri"/>
                <w:sz w:val="24"/>
                <w:szCs w:val="24"/>
              </w:rPr>
              <w:t xml:space="preserve">емельного участка, образуемого </w:t>
            </w:r>
            <w:r w:rsidRPr="001E4B50">
              <w:rPr>
                <w:rFonts w:eastAsia="Calibri"/>
                <w:sz w:val="24"/>
                <w:szCs w:val="24"/>
              </w:rPr>
              <w:t xml:space="preserve">и (или) изменяемого в соответствии с документацией по планировке территории, утвержденной в целях реализации решения о комплексном развитии территории – </w:t>
            </w:r>
            <w:r>
              <w:rPr>
                <w:rFonts w:eastAsia="Calibri"/>
                <w:sz w:val="24"/>
                <w:szCs w:val="24"/>
                <w:lang w:eastAsia="en-US"/>
              </w:rPr>
              <w:t>100 %</w:t>
            </w:r>
          </w:p>
        </w:tc>
      </w:tr>
      <w:tr w:rsidR="005B66C2" w:rsidRPr="0019145C" w:rsidTr="00905D84">
        <w:tc>
          <w:tcPr>
            <w:tcW w:w="560" w:type="dxa"/>
            <w:vMerge w:val="restart"/>
            <w:tcBorders>
              <w:left w:val="single" w:sz="2" w:space="0" w:color="auto"/>
              <w:right w:val="single" w:sz="2" w:space="0" w:color="auto"/>
            </w:tcBorders>
          </w:tcPr>
          <w:p w:rsidR="005B66C2" w:rsidRPr="0019145C" w:rsidRDefault="005B66C2" w:rsidP="00AF1332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845" w:type="dxa"/>
            <w:vMerge w:val="restart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5B66C2" w:rsidRPr="008D1B0F" w:rsidRDefault="005B66C2" w:rsidP="00E07049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 w:rsidRPr="008D1B0F">
              <w:rPr>
                <w:rFonts w:eastAsia="Calibri"/>
                <w:sz w:val="24"/>
                <w:szCs w:val="24"/>
                <w:lang w:eastAsia="en-US"/>
              </w:rPr>
              <w:t>Отдых (рекреация) (5.0)</w:t>
            </w:r>
          </w:p>
          <w:p w:rsidR="005B66C2" w:rsidRPr="0019145C" w:rsidRDefault="005B66C2" w:rsidP="00E07049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 w:rsidRPr="008D1B0F">
              <w:rPr>
                <w:rFonts w:eastAsia="Calibri"/>
                <w:sz w:val="24"/>
                <w:szCs w:val="24"/>
                <w:lang w:eastAsia="en-US"/>
              </w:rPr>
              <w:t>Земельные участки (территории) общего пользования (12.0)</w:t>
            </w:r>
          </w:p>
        </w:tc>
        <w:tc>
          <w:tcPr>
            <w:tcW w:w="59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B66C2" w:rsidRPr="0019145C" w:rsidRDefault="005B66C2" w:rsidP="00E07049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19145C">
              <w:rPr>
                <w:rFonts w:eastAsia="Calibri"/>
                <w:sz w:val="24"/>
                <w:szCs w:val="24"/>
                <w:lang w:eastAsia="en-US"/>
              </w:rPr>
              <w:t xml:space="preserve">Минимальные отступы от границ земельных участков, образуемых и (или) изменяемых в соответствии </w:t>
            </w:r>
            <w:r>
              <w:rPr>
                <w:rFonts w:eastAsia="Calibri"/>
                <w:sz w:val="24"/>
                <w:szCs w:val="24"/>
                <w:lang w:eastAsia="en-US"/>
              </w:rPr>
              <w:br/>
            </w:r>
            <w:r w:rsidRPr="0019145C">
              <w:rPr>
                <w:rFonts w:eastAsia="Calibri"/>
                <w:sz w:val="24"/>
                <w:szCs w:val="24"/>
                <w:lang w:eastAsia="en-US"/>
              </w:rPr>
              <w:t xml:space="preserve">с документацией по планировке территории, утвержденной в целях реализации решения </w:t>
            </w:r>
            <w:r>
              <w:rPr>
                <w:rFonts w:eastAsia="Calibri"/>
                <w:sz w:val="24"/>
                <w:szCs w:val="24"/>
                <w:lang w:eastAsia="en-US"/>
              </w:rPr>
              <w:br/>
            </w:r>
            <w:r w:rsidRPr="0019145C">
              <w:rPr>
                <w:rFonts w:eastAsia="Calibri"/>
                <w:sz w:val="24"/>
                <w:szCs w:val="24"/>
                <w:lang w:eastAsia="en-US"/>
              </w:rPr>
              <w:t xml:space="preserve">о комплексном развитии территории, </w:t>
            </w:r>
            <w:r>
              <w:rPr>
                <w:rFonts w:eastAsia="Calibri"/>
                <w:sz w:val="24"/>
                <w:szCs w:val="24"/>
                <w:lang w:eastAsia="en-US"/>
              </w:rPr>
              <w:br/>
            </w:r>
            <w:r w:rsidRPr="0019145C">
              <w:rPr>
                <w:rFonts w:eastAsia="Calibri"/>
                <w:sz w:val="24"/>
                <w:szCs w:val="24"/>
                <w:lang w:eastAsia="en-US"/>
              </w:rPr>
              <w:t>в целях определения мест допустимого размещения зданий, строений, сооружений, за пределами которых запрещено строительство (реконструкция) зданий, строений, сооружений – не устанавливается</w:t>
            </w:r>
          </w:p>
        </w:tc>
      </w:tr>
      <w:tr w:rsidR="005B66C2" w:rsidRPr="0019145C" w:rsidTr="00905D84">
        <w:tc>
          <w:tcPr>
            <w:tcW w:w="560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5B66C2" w:rsidRPr="0019145C" w:rsidRDefault="005B66C2" w:rsidP="00AF1332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45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5B66C2" w:rsidRPr="00284554" w:rsidRDefault="005B66C2" w:rsidP="00AF1332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9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B66C2" w:rsidRPr="001E4B50" w:rsidRDefault="005B66C2" w:rsidP="00AF1332">
            <w:pPr>
              <w:spacing w:line="240" w:lineRule="exact"/>
              <w:jc w:val="both"/>
              <w:rPr>
                <w:rFonts w:eastAsia="Calibri"/>
                <w:sz w:val="24"/>
                <w:szCs w:val="24"/>
              </w:rPr>
            </w:pPr>
            <w:r w:rsidRPr="0019145C">
              <w:rPr>
                <w:rFonts w:eastAsia="Calibri"/>
                <w:sz w:val="24"/>
                <w:szCs w:val="24"/>
                <w:lang w:eastAsia="en-US"/>
              </w:rPr>
              <w:t>Предельное количество этажей или предельная высота зданий, строений, сооружений – не устанавливается</w:t>
            </w:r>
          </w:p>
        </w:tc>
      </w:tr>
      <w:tr w:rsidR="005B66C2" w:rsidRPr="0019145C" w:rsidTr="00905D84">
        <w:tc>
          <w:tcPr>
            <w:tcW w:w="560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5B66C2" w:rsidRPr="0019145C" w:rsidRDefault="005B66C2" w:rsidP="00AF1332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45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5B66C2" w:rsidRPr="00284554" w:rsidRDefault="005B66C2" w:rsidP="00AF1332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9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B66C2" w:rsidRPr="001E4B50" w:rsidRDefault="005B66C2" w:rsidP="00AF1332">
            <w:pPr>
              <w:spacing w:line="240" w:lineRule="exact"/>
              <w:jc w:val="both"/>
              <w:rPr>
                <w:rFonts w:eastAsia="Calibri"/>
                <w:sz w:val="24"/>
                <w:szCs w:val="24"/>
                <w:highlight w:val="yellow"/>
              </w:rPr>
            </w:pPr>
            <w:r w:rsidRPr="0019145C">
              <w:rPr>
                <w:rFonts w:eastAsia="Calibri"/>
                <w:sz w:val="24"/>
                <w:szCs w:val="24"/>
                <w:lang w:eastAsia="en-US"/>
              </w:rPr>
              <w:t xml:space="preserve"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образуемого и(или) изменяемого </w:t>
            </w:r>
            <w:r w:rsidRPr="0019145C">
              <w:rPr>
                <w:rFonts w:eastAsia="Calibri"/>
                <w:sz w:val="24"/>
                <w:szCs w:val="24"/>
                <w:lang w:eastAsia="en-US"/>
              </w:rPr>
              <w:br/>
              <w:t xml:space="preserve">в соответствии с документацией по планировке территории, утвержденной в целях реализации комплексного развития территории – </w:t>
            </w:r>
            <w:r w:rsidRPr="0019145C">
              <w:rPr>
                <w:rFonts w:eastAsia="Calibri"/>
                <w:sz w:val="24"/>
                <w:szCs w:val="24"/>
                <w:lang w:eastAsia="en-US"/>
              </w:rPr>
              <w:br/>
              <w:t>не устанавливается</w:t>
            </w:r>
          </w:p>
        </w:tc>
      </w:tr>
      <w:tr w:rsidR="005B66C2" w:rsidRPr="0019145C" w:rsidTr="00E570BA">
        <w:tc>
          <w:tcPr>
            <w:tcW w:w="56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66C2" w:rsidRPr="0019145C" w:rsidRDefault="005B66C2" w:rsidP="00AF1332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845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5B66C2" w:rsidRPr="00E570BA" w:rsidRDefault="005B66C2" w:rsidP="00E570BA">
            <w:pPr>
              <w:rPr>
                <w:sz w:val="24"/>
                <w:szCs w:val="24"/>
              </w:rPr>
            </w:pPr>
            <w:r w:rsidRPr="00E570BA">
              <w:rPr>
                <w:sz w:val="24"/>
                <w:szCs w:val="24"/>
              </w:rPr>
              <w:t>Хранение автотранспорта (2.7.1)</w:t>
            </w:r>
          </w:p>
          <w:p w:rsidR="005B66C2" w:rsidRPr="00E570BA" w:rsidRDefault="005B66C2" w:rsidP="00E570BA">
            <w:pPr>
              <w:rPr>
                <w:sz w:val="24"/>
                <w:szCs w:val="24"/>
              </w:rPr>
            </w:pPr>
            <w:r w:rsidRPr="00E570BA">
              <w:rPr>
                <w:sz w:val="24"/>
                <w:szCs w:val="24"/>
              </w:rPr>
              <w:t xml:space="preserve">Стоянка транспортных </w:t>
            </w:r>
            <w:r w:rsidRPr="00E570BA">
              <w:rPr>
                <w:sz w:val="24"/>
                <w:szCs w:val="24"/>
              </w:rPr>
              <w:lastRenderedPageBreak/>
              <w:t>средств (4.9.2)</w:t>
            </w:r>
          </w:p>
          <w:p w:rsidR="005B66C2" w:rsidRPr="0019145C" w:rsidRDefault="005B66C2" w:rsidP="00E570BA">
            <w:pPr>
              <w:pStyle w:val="af0"/>
              <w:spacing w:before="0" w:beforeAutospacing="0" w:after="0" w:afterAutospacing="0"/>
            </w:pPr>
          </w:p>
        </w:tc>
        <w:tc>
          <w:tcPr>
            <w:tcW w:w="59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B66C2" w:rsidRPr="0019145C" w:rsidRDefault="005B66C2" w:rsidP="00E07049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19145C">
              <w:rPr>
                <w:rFonts w:eastAsia="Calibri"/>
                <w:sz w:val="24"/>
                <w:szCs w:val="24"/>
                <w:lang w:eastAsia="en-US"/>
              </w:rPr>
              <w:lastRenderedPageBreak/>
              <w:t xml:space="preserve">Минимальные отступы от границ земельных участков, образуемых и (или) изменяемых в соответствии </w:t>
            </w:r>
            <w:r>
              <w:rPr>
                <w:rFonts w:eastAsia="Calibri"/>
                <w:sz w:val="24"/>
                <w:szCs w:val="24"/>
                <w:lang w:eastAsia="en-US"/>
              </w:rPr>
              <w:br/>
            </w:r>
            <w:r w:rsidRPr="0019145C">
              <w:rPr>
                <w:rFonts w:eastAsia="Calibri"/>
                <w:sz w:val="24"/>
                <w:szCs w:val="24"/>
                <w:lang w:eastAsia="en-US"/>
              </w:rPr>
              <w:t xml:space="preserve">с документацией по планировке территории, утвержденной в целях реализации решения </w:t>
            </w:r>
            <w:r>
              <w:rPr>
                <w:rFonts w:eastAsia="Calibri"/>
                <w:sz w:val="24"/>
                <w:szCs w:val="24"/>
                <w:lang w:eastAsia="en-US"/>
              </w:rPr>
              <w:br/>
            </w:r>
            <w:r w:rsidRPr="0019145C">
              <w:rPr>
                <w:rFonts w:eastAsia="Calibri"/>
                <w:sz w:val="24"/>
                <w:szCs w:val="24"/>
                <w:lang w:eastAsia="en-US"/>
              </w:rPr>
              <w:lastRenderedPageBreak/>
              <w:t>о комплексном развитии территории, в целях определения мест допустимого размещения зданий, строений, сооружений, за пределами которых запрещено строительство (реконструкция) зданий, строений, сооружений – не устанавливается</w:t>
            </w:r>
          </w:p>
        </w:tc>
      </w:tr>
      <w:tr w:rsidR="005B66C2" w:rsidRPr="0019145C" w:rsidTr="00905D84">
        <w:tc>
          <w:tcPr>
            <w:tcW w:w="560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5B66C2" w:rsidRPr="0019145C" w:rsidRDefault="005B66C2" w:rsidP="00AF1332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45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5B66C2" w:rsidRPr="00284554" w:rsidRDefault="005B66C2" w:rsidP="00AF1332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9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B66C2" w:rsidRPr="001E4B50" w:rsidRDefault="005B66C2" w:rsidP="00AF1332">
            <w:pPr>
              <w:spacing w:line="240" w:lineRule="exact"/>
              <w:jc w:val="both"/>
              <w:rPr>
                <w:rFonts w:eastAsia="Calibri"/>
                <w:sz w:val="24"/>
                <w:szCs w:val="24"/>
              </w:rPr>
            </w:pPr>
            <w:r w:rsidRPr="0019145C">
              <w:rPr>
                <w:rFonts w:eastAsia="Calibri"/>
                <w:sz w:val="24"/>
                <w:szCs w:val="24"/>
                <w:lang w:eastAsia="en-US"/>
              </w:rPr>
              <w:t>Предельное количество этажей или предельная высота зданий, строений, сооружений – 1, без учета количества подземных этажей. Предельное количество подземных этажей не устанавливается и определяется проектной документацией.</w:t>
            </w:r>
          </w:p>
        </w:tc>
      </w:tr>
      <w:tr w:rsidR="005B66C2" w:rsidRPr="0019145C" w:rsidTr="00905D84">
        <w:trPr>
          <w:trHeight w:val="290"/>
        </w:trPr>
        <w:tc>
          <w:tcPr>
            <w:tcW w:w="560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5B66C2" w:rsidRPr="0019145C" w:rsidRDefault="005B66C2" w:rsidP="00AF1332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45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5B66C2" w:rsidRPr="00284554" w:rsidRDefault="005B66C2" w:rsidP="00AF1332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938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5B66C2" w:rsidRPr="001E4B50" w:rsidRDefault="005B66C2" w:rsidP="00AF1332">
            <w:pPr>
              <w:spacing w:line="240" w:lineRule="exact"/>
              <w:jc w:val="both"/>
              <w:rPr>
                <w:rFonts w:eastAsia="Calibri"/>
                <w:sz w:val="24"/>
                <w:szCs w:val="24"/>
                <w:highlight w:val="yellow"/>
              </w:rPr>
            </w:pPr>
            <w:r w:rsidRPr="0019145C">
              <w:rPr>
                <w:rFonts w:eastAsia="Calibri"/>
                <w:sz w:val="24"/>
                <w:szCs w:val="24"/>
                <w:lang w:eastAsia="en-US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образуемого и</w:t>
            </w:r>
            <w:r w:rsidR="00AE0342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19145C">
              <w:rPr>
                <w:rFonts w:eastAsia="Calibri"/>
                <w:sz w:val="24"/>
                <w:szCs w:val="24"/>
                <w:lang w:eastAsia="en-US"/>
              </w:rPr>
              <w:t xml:space="preserve">(или) изменяемого </w:t>
            </w:r>
            <w:r w:rsidRPr="0019145C">
              <w:rPr>
                <w:rFonts w:eastAsia="Calibri"/>
                <w:sz w:val="24"/>
                <w:szCs w:val="24"/>
                <w:lang w:eastAsia="en-US"/>
              </w:rPr>
              <w:br/>
              <w:t>в соответствии с документацией по планировке территории, утвержденной в целях реализации комплексного развития территории –</w:t>
            </w:r>
            <w:r w:rsidRPr="0019145C">
              <w:rPr>
                <w:rFonts w:eastAsia="Calibri"/>
                <w:sz w:val="24"/>
                <w:szCs w:val="24"/>
                <w:lang w:eastAsia="en-US"/>
              </w:rPr>
              <w:br/>
              <w:t>не устанавливается</w:t>
            </w:r>
          </w:p>
        </w:tc>
      </w:tr>
      <w:tr w:rsidR="005B66C2" w:rsidRPr="0019145C" w:rsidTr="00905D84">
        <w:trPr>
          <w:trHeight w:val="151"/>
        </w:trPr>
        <w:tc>
          <w:tcPr>
            <w:tcW w:w="560" w:type="dxa"/>
            <w:vMerge w:val="restart"/>
            <w:tcBorders>
              <w:left w:val="single" w:sz="2" w:space="0" w:color="auto"/>
              <w:right w:val="single" w:sz="2" w:space="0" w:color="auto"/>
            </w:tcBorders>
          </w:tcPr>
          <w:p w:rsidR="005B66C2" w:rsidRPr="0019145C" w:rsidRDefault="005B66C2" w:rsidP="00AF1332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845" w:type="dxa"/>
            <w:vMerge w:val="restart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5B66C2" w:rsidRPr="0019145C" w:rsidRDefault="005B66C2" w:rsidP="00905D84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 w:rsidRPr="00905D84">
              <w:rPr>
                <w:rFonts w:eastAsia="Calibri"/>
                <w:sz w:val="24"/>
                <w:szCs w:val="24"/>
                <w:lang w:eastAsia="en-US"/>
              </w:rPr>
              <w:t>Общественное управление</w:t>
            </w:r>
            <w:r>
              <w:rPr>
                <w:rFonts w:eastAsia="Calibri"/>
                <w:sz w:val="24"/>
                <w:szCs w:val="24"/>
                <w:lang w:eastAsia="en-US"/>
              </w:rPr>
              <w:t xml:space="preserve"> (3.8)</w:t>
            </w:r>
          </w:p>
        </w:tc>
        <w:tc>
          <w:tcPr>
            <w:tcW w:w="5938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5B66C2" w:rsidRPr="0019145C" w:rsidRDefault="005B66C2" w:rsidP="00E07049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19145C">
              <w:rPr>
                <w:rFonts w:eastAsia="Calibri"/>
                <w:sz w:val="24"/>
                <w:szCs w:val="24"/>
                <w:lang w:eastAsia="en-US"/>
              </w:rPr>
              <w:t xml:space="preserve">Минимальные отступы от границ земельных участков, образуемых и (или) изменяемых в соответствии </w:t>
            </w:r>
            <w:r>
              <w:rPr>
                <w:rFonts w:eastAsia="Calibri"/>
                <w:sz w:val="24"/>
                <w:szCs w:val="24"/>
                <w:lang w:eastAsia="en-US"/>
              </w:rPr>
              <w:br/>
            </w:r>
            <w:r w:rsidRPr="0019145C">
              <w:rPr>
                <w:rFonts w:eastAsia="Calibri"/>
                <w:sz w:val="24"/>
                <w:szCs w:val="24"/>
                <w:lang w:eastAsia="en-US"/>
              </w:rPr>
              <w:t xml:space="preserve">с документацией по планировке территории, утвержденной в целях реализации решения </w:t>
            </w:r>
            <w:r>
              <w:rPr>
                <w:rFonts w:eastAsia="Calibri"/>
                <w:sz w:val="24"/>
                <w:szCs w:val="24"/>
                <w:lang w:eastAsia="en-US"/>
              </w:rPr>
              <w:br/>
            </w:r>
            <w:r w:rsidRPr="0019145C">
              <w:rPr>
                <w:rFonts w:eastAsia="Calibri"/>
                <w:sz w:val="24"/>
                <w:szCs w:val="24"/>
                <w:lang w:eastAsia="en-US"/>
              </w:rPr>
              <w:t>о комплексном развитии территории, в целях определения мест допустимого размещения зданий, строений, сооружений, за пределами которых запрещено строительство (реконструкция) зданий, строений, сооружений – 0 м</w:t>
            </w:r>
          </w:p>
        </w:tc>
      </w:tr>
      <w:tr w:rsidR="005B66C2" w:rsidRPr="0019145C" w:rsidTr="00905D84">
        <w:trPr>
          <w:trHeight w:val="268"/>
        </w:trPr>
        <w:tc>
          <w:tcPr>
            <w:tcW w:w="560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5B66C2" w:rsidRPr="0019145C" w:rsidRDefault="005B66C2" w:rsidP="00AF1332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45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5B66C2" w:rsidRPr="00284554" w:rsidRDefault="005B66C2" w:rsidP="00AF1332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938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5B66C2" w:rsidRPr="0019145C" w:rsidRDefault="005B66C2" w:rsidP="0087066A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E77351">
              <w:rPr>
                <w:rFonts w:eastAsia="Calibri"/>
                <w:sz w:val="24"/>
                <w:szCs w:val="24"/>
                <w:lang w:eastAsia="en-US"/>
              </w:rPr>
              <w:t xml:space="preserve">Предельное количество этажей или предельная высота зданий, строений, сооружений – </w:t>
            </w:r>
            <w:r w:rsidR="00B35121">
              <w:rPr>
                <w:rFonts w:eastAsia="Calibri"/>
                <w:sz w:val="24"/>
                <w:szCs w:val="24"/>
                <w:lang w:eastAsia="en-US"/>
              </w:rPr>
              <w:t>7*</w:t>
            </w:r>
            <w:r w:rsidRPr="00E77351">
              <w:rPr>
                <w:rFonts w:eastAsia="Calibri"/>
                <w:sz w:val="24"/>
                <w:szCs w:val="24"/>
                <w:lang w:eastAsia="en-US"/>
              </w:rPr>
              <w:t>, без учета количества подземных этажей. Предельное количество подземных этажей не устанавливается и определяется проектной документацией.</w:t>
            </w:r>
          </w:p>
        </w:tc>
      </w:tr>
      <w:tr w:rsidR="005B66C2" w:rsidRPr="0019145C" w:rsidTr="007B4EC1">
        <w:trPr>
          <w:trHeight w:val="255"/>
        </w:trPr>
        <w:tc>
          <w:tcPr>
            <w:tcW w:w="560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5B66C2" w:rsidRPr="0019145C" w:rsidRDefault="005B66C2" w:rsidP="00AF1332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45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5B66C2" w:rsidRPr="00284554" w:rsidRDefault="005B66C2" w:rsidP="00AF1332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9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B66C2" w:rsidRPr="0019145C" w:rsidRDefault="005B66C2" w:rsidP="007B4EC1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19145C">
              <w:rPr>
                <w:rFonts w:eastAsia="Calibri"/>
                <w:sz w:val="24"/>
                <w:szCs w:val="24"/>
                <w:lang w:eastAsia="en-US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образуемого и</w:t>
            </w:r>
            <w:r w:rsidR="00AE0342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19145C">
              <w:rPr>
                <w:rFonts w:eastAsia="Calibri"/>
                <w:sz w:val="24"/>
                <w:szCs w:val="24"/>
                <w:lang w:eastAsia="en-US"/>
              </w:rPr>
              <w:t xml:space="preserve">(или) изменяемого </w:t>
            </w:r>
            <w:r w:rsidRPr="0019145C">
              <w:rPr>
                <w:rFonts w:eastAsia="Calibri"/>
                <w:sz w:val="24"/>
                <w:szCs w:val="24"/>
                <w:lang w:eastAsia="en-US"/>
              </w:rPr>
              <w:br/>
              <w:t>в соответствии с документацией по планировке территории, утвержденной в целях реализации комплек</w:t>
            </w:r>
            <w:r>
              <w:rPr>
                <w:rFonts w:eastAsia="Calibri"/>
                <w:sz w:val="24"/>
                <w:szCs w:val="24"/>
                <w:lang w:eastAsia="en-US"/>
              </w:rPr>
              <w:t>сного развития территории – 100 %</w:t>
            </w:r>
          </w:p>
        </w:tc>
      </w:tr>
      <w:tr w:rsidR="007808FC" w:rsidRPr="0019145C" w:rsidTr="007808FC">
        <w:trPr>
          <w:trHeight w:val="255"/>
        </w:trPr>
        <w:tc>
          <w:tcPr>
            <w:tcW w:w="560" w:type="dxa"/>
            <w:vMerge w:val="restart"/>
            <w:tcBorders>
              <w:left w:val="single" w:sz="2" w:space="0" w:color="auto"/>
              <w:right w:val="single" w:sz="2" w:space="0" w:color="auto"/>
            </w:tcBorders>
          </w:tcPr>
          <w:p w:rsidR="007808FC" w:rsidRPr="0019145C" w:rsidRDefault="007808FC" w:rsidP="007808FC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845" w:type="dxa"/>
            <w:vMerge w:val="restart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7808FC" w:rsidRPr="0087066A" w:rsidRDefault="007808FC" w:rsidP="0087066A">
            <w:pPr>
              <w:pStyle w:val="af0"/>
              <w:spacing w:before="0" w:beforeAutospacing="0" w:after="0" w:afterAutospacing="0"/>
            </w:pPr>
            <w:r>
              <w:t>Деловое управление (4.1)</w:t>
            </w:r>
          </w:p>
        </w:tc>
        <w:tc>
          <w:tcPr>
            <w:tcW w:w="59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808FC" w:rsidRPr="0019145C" w:rsidRDefault="007808FC" w:rsidP="0017393F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19145C">
              <w:rPr>
                <w:rFonts w:eastAsia="Calibri"/>
                <w:sz w:val="24"/>
                <w:szCs w:val="24"/>
                <w:lang w:eastAsia="en-US"/>
              </w:rPr>
              <w:t xml:space="preserve">Минимальные отступы от границ земельных участков, образуемых и (или) изменяемых в соответствии </w:t>
            </w:r>
            <w:r>
              <w:rPr>
                <w:rFonts w:eastAsia="Calibri"/>
                <w:sz w:val="24"/>
                <w:szCs w:val="24"/>
                <w:lang w:eastAsia="en-US"/>
              </w:rPr>
              <w:br/>
            </w:r>
            <w:r w:rsidRPr="0019145C">
              <w:rPr>
                <w:rFonts w:eastAsia="Calibri"/>
                <w:sz w:val="24"/>
                <w:szCs w:val="24"/>
                <w:lang w:eastAsia="en-US"/>
              </w:rPr>
              <w:t xml:space="preserve">с документацией по планировке территории, утвержденной в целях реализации решения </w:t>
            </w:r>
            <w:r>
              <w:rPr>
                <w:rFonts w:eastAsia="Calibri"/>
                <w:sz w:val="24"/>
                <w:szCs w:val="24"/>
                <w:lang w:eastAsia="en-US"/>
              </w:rPr>
              <w:br/>
            </w:r>
            <w:r w:rsidRPr="0019145C">
              <w:rPr>
                <w:rFonts w:eastAsia="Calibri"/>
                <w:sz w:val="24"/>
                <w:szCs w:val="24"/>
                <w:lang w:eastAsia="en-US"/>
              </w:rPr>
              <w:t>о комплексном развитии территории, в целях определения мест допустимого размещения зданий, строений, сооружений, за пределами которых запрещено строительство (реконструкция) зданий, строений, сооружений – 0 м</w:t>
            </w:r>
          </w:p>
        </w:tc>
      </w:tr>
      <w:tr w:rsidR="007808FC" w:rsidRPr="0019145C" w:rsidTr="007B4EC1">
        <w:trPr>
          <w:trHeight w:val="255"/>
        </w:trPr>
        <w:tc>
          <w:tcPr>
            <w:tcW w:w="560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7808FC" w:rsidRDefault="007808FC" w:rsidP="00AF1332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45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7808FC" w:rsidRDefault="007808FC" w:rsidP="0087066A">
            <w:pPr>
              <w:pStyle w:val="af0"/>
              <w:spacing w:before="0" w:beforeAutospacing="0" w:after="0" w:afterAutospacing="0"/>
            </w:pPr>
          </w:p>
        </w:tc>
        <w:tc>
          <w:tcPr>
            <w:tcW w:w="59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808FC" w:rsidRPr="0019145C" w:rsidRDefault="007808FC" w:rsidP="0087066A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E77351">
              <w:rPr>
                <w:rFonts w:eastAsia="Calibri"/>
                <w:sz w:val="24"/>
                <w:szCs w:val="24"/>
                <w:lang w:eastAsia="en-US"/>
              </w:rPr>
              <w:t xml:space="preserve">Предельное количество этажей или предельная высота зданий, строений, сооружений – </w:t>
            </w:r>
            <w:r w:rsidR="00B35121">
              <w:rPr>
                <w:rFonts w:eastAsia="Calibri"/>
                <w:sz w:val="24"/>
                <w:szCs w:val="24"/>
                <w:lang w:eastAsia="en-US"/>
              </w:rPr>
              <w:t>7*</w:t>
            </w:r>
            <w:r w:rsidRPr="00E77351">
              <w:rPr>
                <w:rFonts w:eastAsia="Calibri"/>
                <w:sz w:val="24"/>
                <w:szCs w:val="24"/>
                <w:lang w:eastAsia="en-US"/>
              </w:rPr>
              <w:t xml:space="preserve">, без учета количества подземных этажей. Предельное количество подземных этажей не устанавливается и определяется </w:t>
            </w:r>
            <w:r w:rsidRPr="00E77351">
              <w:rPr>
                <w:rFonts w:eastAsia="Calibri"/>
                <w:sz w:val="24"/>
                <w:szCs w:val="24"/>
                <w:lang w:eastAsia="en-US"/>
              </w:rPr>
              <w:lastRenderedPageBreak/>
              <w:t>проектной документацией.</w:t>
            </w:r>
          </w:p>
        </w:tc>
      </w:tr>
      <w:tr w:rsidR="007808FC" w:rsidRPr="0019145C" w:rsidTr="007B4EC1">
        <w:trPr>
          <w:trHeight w:val="255"/>
        </w:trPr>
        <w:tc>
          <w:tcPr>
            <w:tcW w:w="560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7808FC" w:rsidRDefault="007808FC" w:rsidP="00AF1332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45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7808FC" w:rsidRDefault="007808FC" w:rsidP="0087066A">
            <w:pPr>
              <w:pStyle w:val="af0"/>
              <w:spacing w:before="0" w:beforeAutospacing="0" w:after="0" w:afterAutospacing="0"/>
            </w:pPr>
          </w:p>
        </w:tc>
        <w:tc>
          <w:tcPr>
            <w:tcW w:w="59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808FC" w:rsidRPr="0019145C" w:rsidRDefault="007808FC" w:rsidP="0017393F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19145C">
              <w:rPr>
                <w:rFonts w:eastAsia="Calibri"/>
                <w:sz w:val="24"/>
                <w:szCs w:val="24"/>
                <w:lang w:eastAsia="en-US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образуемого и</w:t>
            </w:r>
            <w:r w:rsidR="00AE0342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19145C">
              <w:rPr>
                <w:rFonts w:eastAsia="Calibri"/>
                <w:sz w:val="24"/>
                <w:szCs w:val="24"/>
                <w:lang w:eastAsia="en-US"/>
              </w:rPr>
              <w:t xml:space="preserve">(или) изменяемого </w:t>
            </w:r>
            <w:r w:rsidRPr="0019145C">
              <w:rPr>
                <w:rFonts w:eastAsia="Calibri"/>
                <w:sz w:val="24"/>
                <w:szCs w:val="24"/>
                <w:lang w:eastAsia="en-US"/>
              </w:rPr>
              <w:br/>
              <w:t>в соответствии с документацией по планировке территории, утвержденной в целях реализации комплек</w:t>
            </w:r>
            <w:r>
              <w:rPr>
                <w:rFonts w:eastAsia="Calibri"/>
                <w:sz w:val="24"/>
                <w:szCs w:val="24"/>
                <w:lang w:eastAsia="en-US"/>
              </w:rPr>
              <w:t>сного развития территории – 100 %</w:t>
            </w:r>
          </w:p>
        </w:tc>
      </w:tr>
      <w:tr w:rsidR="0087066A" w:rsidRPr="0019145C" w:rsidTr="006517C3">
        <w:trPr>
          <w:trHeight w:val="255"/>
        </w:trPr>
        <w:tc>
          <w:tcPr>
            <w:tcW w:w="560" w:type="dxa"/>
            <w:vMerge w:val="restart"/>
            <w:tcBorders>
              <w:left w:val="single" w:sz="2" w:space="0" w:color="auto"/>
              <w:right w:val="single" w:sz="2" w:space="0" w:color="auto"/>
            </w:tcBorders>
          </w:tcPr>
          <w:p w:rsidR="0087066A" w:rsidRPr="0019145C" w:rsidRDefault="007808FC" w:rsidP="006517C3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845" w:type="dxa"/>
            <w:vMerge w:val="restart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87066A" w:rsidRPr="00284554" w:rsidRDefault="0087066A" w:rsidP="00AF1332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7B4EC1">
              <w:rPr>
                <w:rFonts w:eastAsia="Calibri"/>
                <w:sz w:val="24"/>
                <w:szCs w:val="24"/>
                <w:lang w:eastAsia="en-US"/>
              </w:rPr>
              <w:t>Гостиничное обслуживание</w:t>
            </w:r>
            <w:r>
              <w:rPr>
                <w:rFonts w:eastAsia="Calibri"/>
                <w:sz w:val="24"/>
                <w:szCs w:val="24"/>
                <w:lang w:eastAsia="en-US"/>
              </w:rPr>
              <w:t xml:space="preserve"> (</w:t>
            </w:r>
            <w:r>
              <w:rPr>
                <w:sz w:val="24"/>
                <w:szCs w:val="24"/>
              </w:rPr>
              <w:t>4.7)</w:t>
            </w:r>
          </w:p>
        </w:tc>
        <w:tc>
          <w:tcPr>
            <w:tcW w:w="59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7066A" w:rsidRDefault="0087066A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Минимальные отступы от границ земельных участков, образуемых и (или) изменяемых в соответствии </w:t>
            </w:r>
            <w:r>
              <w:rPr>
                <w:rFonts w:eastAsia="Calibri"/>
                <w:sz w:val="24"/>
                <w:szCs w:val="24"/>
                <w:lang w:eastAsia="en-US"/>
              </w:rPr>
              <w:br/>
              <w:t xml:space="preserve">с документацией по планировке территории, утвержденной в целях реализации решения </w:t>
            </w:r>
            <w:r>
              <w:rPr>
                <w:rFonts w:eastAsia="Calibri"/>
                <w:sz w:val="24"/>
                <w:szCs w:val="24"/>
                <w:lang w:eastAsia="en-US"/>
              </w:rPr>
              <w:br/>
              <w:t>о комплексном развитии территории, в целях определения мест допустимого размещения зданий, строений, сооружений, за пределами которых запрещено строительство (реконструкция) зданий, строений, сооружений – 0 м</w:t>
            </w:r>
          </w:p>
        </w:tc>
      </w:tr>
      <w:tr w:rsidR="0087066A" w:rsidRPr="0019145C" w:rsidTr="007B4EC1">
        <w:trPr>
          <w:trHeight w:val="255"/>
        </w:trPr>
        <w:tc>
          <w:tcPr>
            <w:tcW w:w="560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87066A" w:rsidRPr="0019145C" w:rsidRDefault="0087066A" w:rsidP="00AF1332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45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87066A" w:rsidRPr="00284554" w:rsidRDefault="0087066A" w:rsidP="00AF1332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9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7066A" w:rsidRDefault="0087066A" w:rsidP="005B66C2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Предельное количество этажей или предельная высота зданий, строений, сооружений – </w:t>
            </w:r>
            <w:r w:rsidR="00B35121">
              <w:rPr>
                <w:rFonts w:eastAsia="Calibri"/>
                <w:sz w:val="24"/>
                <w:szCs w:val="24"/>
                <w:lang w:eastAsia="en-US"/>
              </w:rPr>
              <w:t>7*</w:t>
            </w:r>
            <w:r>
              <w:rPr>
                <w:rFonts w:eastAsia="Calibri"/>
                <w:sz w:val="24"/>
                <w:szCs w:val="24"/>
                <w:lang w:eastAsia="en-US"/>
              </w:rPr>
              <w:t>, без учета количества подземных этажей. Предельное количество подземных этажей не устанавливается и определяется проектной документацией.</w:t>
            </w:r>
          </w:p>
        </w:tc>
      </w:tr>
      <w:tr w:rsidR="0087066A" w:rsidRPr="0019145C" w:rsidTr="00905D84">
        <w:trPr>
          <w:trHeight w:val="255"/>
        </w:trPr>
        <w:tc>
          <w:tcPr>
            <w:tcW w:w="560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87066A" w:rsidRPr="0019145C" w:rsidRDefault="0087066A" w:rsidP="00AF1332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45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87066A" w:rsidRPr="00284554" w:rsidRDefault="0087066A" w:rsidP="00AF1332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938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87066A" w:rsidRDefault="0087066A" w:rsidP="007B4EC1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образуемого и</w:t>
            </w:r>
            <w:r w:rsidR="00AE0342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>
              <w:rPr>
                <w:rFonts w:eastAsia="Calibri"/>
                <w:sz w:val="24"/>
                <w:szCs w:val="24"/>
                <w:lang w:eastAsia="en-US"/>
              </w:rPr>
              <w:t xml:space="preserve">(или) изменяемого </w:t>
            </w:r>
            <w:r>
              <w:rPr>
                <w:rFonts w:eastAsia="Calibri"/>
                <w:sz w:val="24"/>
                <w:szCs w:val="24"/>
                <w:lang w:eastAsia="en-US"/>
              </w:rPr>
              <w:br/>
              <w:t>в соответствии с документацией по планировке территории, утвержденной в целях реализации комплексного развития территории – 100 %</w:t>
            </w:r>
          </w:p>
        </w:tc>
      </w:tr>
    </w:tbl>
    <w:p w:rsidR="0072476E" w:rsidRPr="00E74AED" w:rsidRDefault="0072476E" w:rsidP="00915EBF">
      <w:pPr>
        <w:jc w:val="both"/>
        <w:rPr>
          <w:bCs/>
          <w:sz w:val="18"/>
          <w:szCs w:val="18"/>
        </w:rPr>
      </w:pPr>
    </w:p>
    <w:p w:rsidR="00A0695E" w:rsidRDefault="00A0695E" w:rsidP="00915EBF">
      <w:pPr>
        <w:jc w:val="both"/>
        <w:rPr>
          <w:bCs/>
          <w:sz w:val="18"/>
          <w:szCs w:val="18"/>
        </w:rPr>
      </w:pPr>
      <w:r w:rsidRPr="00A0695E">
        <w:rPr>
          <w:bCs/>
          <w:sz w:val="18"/>
          <w:szCs w:val="18"/>
        </w:rPr>
        <w:t>*</w:t>
      </w:r>
      <w:r w:rsidRPr="00A0695E">
        <w:t xml:space="preserve"> </w:t>
      </w:r>
      <w:r w:rsidRPr="00A0695E">
        <w:rPr>
          <w:bCs/>
          <w:sz w:val="18"/>
          <w:szCs w:val="18"/>
        </w:rPr>
        <w:t>Требования к режимам использования и градостр</w:t>
      </w:r>
      <w:r>
        <w:rPr>
          <w:bCs/>
          <w:sz w:val="18"/>
          <w:szCs w:val="18"/>
        </w:rPr>
        <w:t>оительным регламентам территори</w:t>
      </w:r>
      <w:r w:rsidR="00B35121">
        <w:rPr>
          <w:bCs/>
          <w:sz w:val="18"/>
          <w:szCs w:val="18"/>
        </w:rPr>
        <w:t>и</w:t>
      </w:r>
      <w:r w:rsidRPr="00A0695E">
        <w:rPr>
          <w:bCs/>
          <w:sz w:val="18"/>
          <w:szCs w:val="18"/>
        </w:rPr>
        <w:t>, в том числе предельные параметры строительства, установлены</w:t>
      </w:r>
      <w:r w:rsidRPr="00A0695E">
        <w:t xml:space="preserve"> </w:t>
      </w:r>
      <w:r>
        <w:rPr>
          <w:bCs/>
          <w:sz w:val="18"/>
          <w:szCs w:val="18"/>
        </w:rPr>
        <w:t>п</w:t>
      </w:r>
      <w:r w:rsidRPr="00A0695E">
        <w:rPr>
          <w:bCs/>
          <w:sz w:val="18"/>
          <w:szCs w:val="18"/>
        </w:rPr>
        <w:t>риказ</w:t>
      </w:r>
      <w:r>
        <w:rPr>
          <w:bCs/>
          <w:sz w:val="18"/>
          <w:szCs w:val="18"/>
        </w:rPr>
        <w:t>ом</w:t>
      </w:r>
      <w:r w:rsidRPr="00A0695E">
        <w:rPr>
          <w:bCs/>
          <w:sz w:val="18"/>
          <w:szCs w:val="18"/>
        </w:rPr>
        <w:t xml:space="preserve"> Государственной инспекции по охране объектов культурного наследия Пермского края от 12.03.2019 № СЭД-55-001-06-22 (ред. от 03.10.2023) </w:t>
      </w:r>
      <w:r>
        <w:rPr>
          <w:bCs/>
          <w:sz w:val="18"/>
          <w:szCs w:val="18"/>
        </w:rPr>
        <w:t>«</w:t>
      </w:r>
      <w:r w:rsidRPr="00A0695E">
        <w:rPr>
          <w:bCs/>
          <w:sz w:val="18"/>
          <w:szCs w:val="18"/>
        </w:rPr>
        <w:t>О включении выявленного объекта культурного наследи</w:t>
      </w:r>
      <w:r>
        <w:rPr>
          <w:bCs/>
          <w:sz w:val="18"/>
          <w:szCs w:val="18"/>
        </w:rPr>
        <w:t>я - достопримечательного места «</w:t>
      </w:r>
      <w:r w:rsidRPr="00A0695E">
        <w:rPr>
          <w:bCs/>
          <w:sz w:val="18"/>
          <w:szCs w:val="18"/>
        </w:rPr>
        <w:t>Егошихинский медеплавильный за</w:t>
      </w:r>
      <w:r>
        <w:rPr>
          <w:bCs/>
          <w:sz w:val="18"/>
          <w:szCs w:val="18"/>
        </w:rPr>
        <w:t>вод»</w:t>
      </w:r>
      <w:r w:rsidRPr="00A0695E">
        <w:rPr>
          <w:bCs/>
          <w:sz w:val="18"/>
          <w:szCs w:val="18"/>
        </w:rPr>
        <w:t xml:space="preserve"> в Единый государственный реестр объектов культурного наследия (памятников истории и культур</w:t>
      </w:r>
      <w:r>
        <w:rPr>
          <w:bCs/>
          <w:sz w:val="18"/>
          <w:szCs w:val="18"/>
        </w:rPr>
        <w:t>ы) народов Российской Федерации», п</w:t>
      </w:r>
      <w:r w:rsidRPr="00A0695E">
        <w:rPr>
          <w:bCs/>
          <w:sz w:val="18"/>
          <w:szCs w:val="18"/>
        </w:rPr>
        <w:t>остановление</w:t>
      </w:r>
      <w:r>
        <w:rPr>
          <w:bCs/>
          <w:sz w:val="18"/>
          <w:szCs w:val="18"/>
        </w:rPr>
        <w:t>м</w:t>
      </w:r>
      <w:r w:rsidRPr="00A0695E">
        <w:rPr>
          <w:bCs/>
          <w:sz w:val="18"/>
          <w:szCs w:val="18"/>
        </w:rPr>
        <w:t xml:space="preserve"> Правительства Пермск</w:t>
      </w:r>
      <w:r>
        <w:rPr>
          <w:bCs/>
          <w:sz w:val="18"/>
          <w:szCs w:val="18"/>
        </w:rPr>
        <w:t>ого края от 28.02.2024 № 128-п «</w:t>
      </w:r>
      <w:r w:rsidRPr="00A0695E">
        <w:rPr>
          <w:bCs/>
          <w:sz w:val="18"/>
          <w:szCs w:val="18"/>
        </w:rPr>
        <w:t xml:space="preserve">Об утверждении границ зон охраны объекта культурного наследия </w:t>
      </w:r>
      <w:r>
        <w:rPr>
          <w:bCs/>
          <w:sz w:val="18"/>
          <w:szCs w:val="18"/>
        </w:rPr>
        <w:t>регионального значения «</w:t>
      </w:r>
      <w:r w:rsidRPr="00A0695E">
        <w:rPr>
          <w:bCs/>
          <w:sz w:val="18"/>
          <w:szCs w:val="18"/>
        </w:rPr>
        <w:t>Тюремный замок, где отбывали заключение революционеры Я.М.Свердлов, Ф.С.Сер</w:t>
      </w:r>
      <w:r>
        <w:rPr>
          <w:bCs/>
          <w:sz w:val="18"/>
          <w:szCs w:val="18"/>
        </w:rPr>
        <w:t>геев (Артем), Л.А.Фотиева и др.»</w:t>
      </w:r>
      <w:r w:rsidRPr="00A0695E">
        <w:rPr>
          <w:bCs/>
          <w:sz w:val="18"/>
          <w:szCs w:val="18"/>
        </w:rPr>
        <w:t xml:space="preserve">, расположенного по адресу: Пермский край, г. Пермь, ул. Клименко, д. 24, а также режимов использования земель, земельных участков и требований </w:t>
      </w:r>
      <w:r w:rsidR="00915EBF">
        <w:rPr>
          <w:bCs/>
          <w:sz w:val="18"/>
          <w:szCs w:val="18"/>
        </w:rPr>
        <w:br/>
      </w:r>
      <w:r w:rsidRPr="00A0695E">
        <w:rPr>
          <w:bCs/>
          <w:sz w:val="18"/>
          <w:szCs w:val="18"/>
        </w:rPr>
        <w:t>к градостроительным регламентам в границах данных зон и внесении изменений в отдельные постановления Правительства Пермского края и признании утратившими силу некоторых постановлен</w:t>
      </w:r>
      <w:r>
        <w:rPr>
          <w:bCs/>
          <w:sz w:val="18"/>
          <w:szCs w:val="18"/>
        </w:rPr>
        <w:t>ий Правительства Пермского края»</w:t>
      </w:r>
      <w:r w:rsidR="00915EBF">
        <w:rPr>
          <w:bCs/>
          <w:sz w:val="18"/>
          <w:szCs w:val="18"/>
        </w:rPr>
        <w:t>.</w:t>
      </w:r>
    </w:p>
    <w:p w:rsidR="00915EBF" w:rsidRPr="00915EBF" w:rsidRDefault="00915EBF" w:rsidP="00915EBF">
      <w:pPr>
        <w:jc w:val="both"/>
        <w:rPr>
          <w:bCs/>
          <w:sz w:val="18"/>
          <w:szCs w:val="18"/>
        </w:rPr>
      </w:pPr>
    </w:p>
    <w:p w:rsidR="002D2C13" w:rsidRDefault="002D2C13" w:rsidP="002D2C13">
      <w:pPr>
        <w:ind w:firstLine="709"/>
        <w:jc w:val="both"/>
        <w:rPr>
          <w:bCs/>
          <w:szCs w:val="28"/>
        </w:rPr>
      </w:pPr>
      <w:r w:rsidRPr="00763C14">
        <w:rPr>
          <w:bCs/>
          <w:szCs w:val="28"/>
        </w:rPr>
        <w:t>Расчетные показатели минимально допустимого уровня обеспеченности объектами коммунальной, транспортной, социальной инфраструктур и расчетные показатели максимально допустимого уровня территориальной доступности указанных объектов для населения определяются в соответствии с утвержденными нормативами градостроительного проектирования.</w:t>
      </w:r>
    </w:p>
    <w:p w:rsidR="00CA080E" w:rsidRDefault="00CA080E" w:rsidP="00243F4B">
      <w:pPr>
        <w:jc w:val="both"/>
        <w:rPr>
          <w:bCs/>
          <w:szCs w:val="28"/>
        </w:rPr>
        <w:sectPr w:rsidR="00CA080E" w:rsidSect="000354A8">
          <w:pgSz w:w="11906" w:h="16838"/>
          <w:pgMar w:top="1134" w:right="1134" w:bottom="1134" w:left="1701" w:header="709" w:footer="709" w:gutter="0"/>
          <w:cols w:space="708"/>
          <w:titlePg/>
          <w:docGrid w:linePitch="360"/>
        </w:sectPr>
      </w:pPr>
    </w:p>
    <w:p w:rsidR="00AE6307" w:rsidRDefault="00AE6307" w:rsidP="00243F4B">
      <w:pPr>
        <w:jc w:val="both"/>
        <w:rPr>
          <w:bCs/>
          <w:szCs w:val="28"/>
        </w:rPr>
      </w:pPr>
    </w:p>
    <w:p w:rsidR="00CA080E" w:rsidRPr="004F0261" w:rsidRDefault="00CA080E" w:rsidP="00CA080E">
      <w:pPr>
        <w:tabs>
          <w:tab w:val="left" w:pos="10490"/>
        </w:tabs>
        <w:spacing w:line="240" w:lineRule="exact"/>
        <w:ind w:left="10490" w:right="-456"/>
        <w:rPr>
          <w:rFonts w:eastAsia="Calibri"/>
          <w:szCs w:val="28"/>
          <w:lang w:eastAsia="en-US"/>
        </w:rPr>
      </w:pPr>
      <w:r w:rsidRPr="004F0261">
        <w:rPr>
          <w:rFonts w:eastAsia="Calibri"/>
          <w:szCs w:val="28"/>
          <w:lang w:eastAsia="en-US"/>
        </w:rPr>
        <w:t xml:space="preserve">Приложение </w:t>
      </w:r>
      <w:r>
        <w:rPr>
          <w:rFonts w:eastAsia="Calibri"/>
          <w:szCs w:val="28"/>
          <w:lang w:eastAsia="en-US"/>
        </w:rPr>
        <w:t xml:space="preserve">4 </w:t>
      </w:r>
      <w:r w:rsidRPr="004F0261">
        <w:rPr>
          <w:rFonts w:eastAsia="Calibri"/>
          <w:szCs w:val="28"/>
        </w:rPr>
        <w:t xml:space="preserve">к приказу </w:t>
      </w:r>
    </w:p>
    <w:p w:rsidR="00CA080E" w:rsidRPr="004F0261" w:rsidRDefault="00CA080E" w:rsidP="00CA080E">
      <w:pPr>
        <w:tabs>
          <w:tab w:val="left" w:pos="10490"/>
        </w:tabs>
        <w:spacing w:line="240" w:lineRule="exact"/>
        <w:ind w:left="10490" w:right="-456"/>
        <w:rPr>
          <w:rFonts w:eastAsia="Calibri"/>
          <w:szCs w:val="28"/>
        </w:rPr>
      </w:pPr>
      <w:r w:rsidRPr="004F0261">
        <w:rPr>
          <w:rFonts w:eastAsia="Calibri"/>
          <w:szCs w:val="28"/>
        </w:rPr>
        <w:t>Министерства по управлению имуществом и градостроительной деятельности Пермского края</w:t>
      </w:r>
    </w:p>
    <w:p w:rsidR="00CA080E" w:rsidRPr="004F0261" w:rsidRDefault="00CA080E" w:rsidP="00CA080E">
      <w:pPr>
        <w:tabs>
          <w:tab w:val="left" w:pos="10490"/>
        </w:tabs>
        <w:spacing w:line="240" w:lineRule="exact"/>
        <w:ind w:left="10490" w:right="-456"/>
        <w:rPr>
          <w:rFonts w:eastAsia="Calibri"/>
          <w:szCs w:val="28"/>
        </w:rPr>
      </w:pPr>
      <w:r w:rsidRPr="004F0261">
        <w:rPr>
          <w:rFonts w:eastAsia="Calibri"/>
          <w:szCs w:val="28"/>
        </w:rPr>
        <w:t>от                     №</w:t>
      </w:r>
    </w:p>
    <w:p w:rsidR="00CA080E" w:rsidRDefault="00CA080E" w:rsidP="00CA080E">
      <w:pPr>
        <w:spacing w:after="120" w:line="240" w:lineRule="exact"/>
        <w:jc w:val="center"/>
        <w:rPr>
          <w:rFonts w:eastAsia="Calibri"/>
          <w:b/>
          <w:szCs w:val="28"/>
          <w:lang w:eastAsia="en-US"/>
        </w:rPr>
      </w:pPr>
    </w:p>
    <w:p w:rsidR="00CA080E" w:rsidRDefault="00CA080E" w:rsidP="00CA080E">
      <w:pPr>
        <w:spacing w:after="120" w:line="240" w:lineRule="exact"/>
        <w:jc w:val="center"/>
        <w:rPr>
          <w:rFonts w:eastAsia="Calibri"/>
          <w:b/>
          <w:szCs w:val="28"/>
          <w:lang w:eastAsia="en-US"/>
        </w:rPr>
      </w:pPr>
      <w:r>
        <w:rPr>
          <w:rFonts w:eastAsia="Calibri"/>
          <w:b/>
          <w:szCs w:val="28"/>
          <w:lang w:eastAsia="en-US"/>
        </w:rPr>
        <w:t>СВЕДЕНИЯ</w:t>
      </w:r>
    </w:p>
    <w:p w:rsidR="00CA080E" w:rsidRDefault="00CA080E" w:rsidP="00CA080E">
      <w:pPr>
        <w:spacing w:line="240" w:lineRule="exact"/>
        <w:jc w:val="center"/>
        <w:rPr>
          <w:b/>
          <w:bCs/>
        </w:rPr>
      </w:pPr>
      <w:r w:rsidRPr="00652ABC">
        <w:rPr>
          <w:b/>
          <w:bCs/>
        </w:rPr>
        <w:t xml:space="preserve">о размещении объектов недвижимого имущества, </w:t>
      </w:r>
      <w:r>
        <w:rPr>
          <w:b/>
          <w:bCs/>
        </w:rPr>
        <w:t xml:space="preserve">создаваемых (предоставляемых) взамен объектов недвижимого имущества, </w:t>
      </w:r>
      <w:r w:rsidRPr="00652ABC">
        <w:rPr>
          <w:b/>
          <w:bCs/>
        </w:rPr>
        <w:t xml:space="preserve">подлежащих сносу и находящихся в собственности Российской Федерации, Пермского края, </w:t>
      </w:r>
      <w:r>
        <w:rPr>
          <w:b/>
          <w:bCs/>
        </w:rPr>
        <w:t>муниципального образования город Пермь</w:t>
      </w:r>
      <w:r w:rsidRPr="00652ABC">
        <w:rPr>
          <w:b/>
          <w:bCs/>
        </w:rPr>
        <w:t>, расположенных на земельных участка</w:t>
      </w:r>
      <w:r>
        <w:rPr>
          <w:b/>
          <w:bCs/>
        </w:rPr>
        <w:t>х</w:t>
      </w:r>
      <w:r w:rsidRPr="00652ABC">
        <w:rPr>
          <w:b/>
          <w:bCs/>
        </w:rPr>
        <w:t xml:space="preserve"> в границах территори</w:t>
      </w:r>
      <w:r w:rsidR="00AA4AFA">
        <w:rPr>
          <w:b/>
          <w:bCs/>
        </w:rPr>
        <w:t xml:space="preserve">и </w:t>
      </w:r>
      <w:r>
        <w:rPr>
          <w:b/>
          <w:bCs/>
        </w:rPr>
        <w:t>жилой застройки</w:t>
      </w:r>
      <w:r w:rsidRPr="00652ABC">
        <w:rPr>
          <w:b/>
          <w:bCs/>
        </w:rPr>
        <w:t>, подлежащ</w:t>
      </w:r>
      <w:r w:rsidR="00AA4AFA">
        <w:rPr>
          <w:b/>
          <w:bCs/>
        </w:rPr>
        <w:t>ей</w:t>
      </w:r>
      <w:r w:rsidRPr="00652ABC">
        <w:rPr>
          <w:b/>
          <w:bCs/>
        </w:rPr>
        <w:t xml:space="preserve"> комплексному развитию</w:t>
      </w:r>
      <w:r>
        <w:rPr>
          <w:b/>
          <w:bCs/>
        </w:rPr>
        <w:t>,</w:t>
      </w:r>
      <w:r w:rsidRPr="00A338F0">
        <w:t xml:space="preserve"> </w:t>
      </w:r>
      <w:r w:rsidRPr="00A338F0">
        <w:rPr>
          <w:b/>
          <w:bCs/>
        </w:rPr>
        <w:t xml:space="preserve">и необходимых для целей, перечисленных </w:t>
      </w:r>
      <w:r>
        <w:rPr>
          <w:b/>
          <w:bCs/>
        </w:rPr>
        <w:br/>
      </w:r>
      <w:r w:rsidRPr="00A338F0">
        <w:rPr>
          <w:b/>
          <w:bCs/>
        </w:rPr>
        <w:t>в подпункте «и» пункта 3 Правил согласования включения в границы территории,  в отношении которой решение о ее комплексном развитии принимается высшим исполнительным органом субъекта Российской Федерации или главой местной администрации муниципального образования, земельных участков и (или) расположенных на них объектов недвижимого имущества, находящихся в собственности Российской Федерации, субъектов Российской Федерации, муниципальной собственности, утвержденных постановлением Правительства Российской Федерации от 17 мая 2017 г. № 579</w:t>
      </w:r>
    </w:p>
    <w:p w:rsidR="00AE6307" w:rsidRDefault="00AE6307" w:rsidP="00AE6307">
      <w:pPr>
        <w:spacing w:line="240" w:lineRule="exact"/>
        <w:jc w:val="center"/>
        <w:rPr>
          <w:b/>
          <w:bCs/>
        </w:rPr>
      </w:pPr>
    </w:p>
    <w:p w:rsidR="00CA080E" w:rsidRDefault="006C1C19" w:rsidP="006C1C19">
      <w:pPr>
        <w:tabs>
          <w:tab w:val="left" w:pos="13313"/>
        </w:tabs>
        <w:spacing w:line="240" w:lineRule="exact"/>
        <w:rPr>
          <w:b/>
          <w:bCs/>
        </w:rPr>
      </w:pPr>
      <w:r>
        <w:rPr>
          <w:b/>
          <w:bCs/>
        </w:rPr>
        <w:tab/>
      </w:r>
    </w:p>
    <w:tbl>
      <w:tblPr>
        <w:tblStyle w:val="af8"/>
        <w:tblW w:w="15276" w:type="dxa"/>
        <w:tblLook w:val="04A0" w:firstRow="1" w:lastRow="0" w:firstColumn="1" w:lastColumn="0" w:noHBand="0" w:noVBand="1"/>
      </w:tblPr>
      <w:tblGrid>
        <w:gridCol w:w="433"/>
        <w:gridCol w:w="2068"/>
        <w:gridCol w:w="2123"/>
        <w:gridCol w:w="1296"/>
        <w:gridCol w:w="1843"/>
        <w:gridCol w:w="3402"/>
        <w:gridCol w:w="4111"/>
      </w:tblGrid>
      <w:tr w:rsidR="006C1C19" w:rsidRPr="0071690C" w:rsidTr="006C1C19">
        <w:trPr>
          <w:tblHeader/>
        </w:trPr>
        <w:tc>
          <w:tcPr>
            <w:tcW w:w="433" w:type="dxa"/>
            <w:vAlign w:val="center"/>
          </w:tcPr>
          <w:p w:rsidR="006C1C19" w:rsidRPr="00CA080E" w:rsidRDefault="006C1C19" w:rsidP="00A620A8">
            <w:pPr>
              <w:ind w:left="-142" w:right="-108"/>
              <w:jc w:val="center"/>
              <w:rPr>
                <w:b/>
                <w:bCs/>
                <w:sz w:val="20"/>
              </w:rPr>
            </w:pPr>
            <w:r w:rsidRPr="00CA080E">
              <w:rPr>
                <w:b/>
                <w:bCs/>
                <w:sz w:val="20"/>
              </w:rPr>
              <w:t>№</w:t>
            </w:r>
          </w:p>
          <w:p w:rsidR="006C1C19" w:rsidRPr="00CA080E" w:rsidRDefault="006C1C19" w:rsidP="00A620A8">
            <w:pPr>
              <w:ind w:left="-142" w:right="-108"/>
              <w:jc w:val="center"/>
              <w:rPr>
                <w:b/>
                <w:bCs/>
                <w:sz w:val="20"/>
              </w:rPr>
            </w:pPr>
            <w:r w:rsidRPr="00CA080E">
              <w:rPr>
                <w:b/>
                <w:bCs/>
                <w:sz w:val="20"/>
              </w:rPr>
              <w:t>п/п</w:t>
            </w:r>
          </w:p>
        </w:tc>
        <w:tc>
          <w:tcPr>
            <w:tcW w:w="2068" w:type="dxa"/>
            <w:vAlign w:val="center"/>
          </w:tcPr>
          <w:p w:rsidR="006C1C19" w:rsidRPr="00CA080E" w:rsidRDefault="006C1C19" w:rsidP="00A620A8">
            <w:pPr>
              <w:ind w:left="-108" w:right="-108"/>
              <w:jc w:val="center"/>
              <w:rPr>
                <w:rFonts w:eastAsia="Calibri"/>
                <w:b/>
                <w:kern w:val="2"/>
                <w:sz w:val="20"/>
                <w:lang w:eastAsia="en-US"/>
              </w:rPr>
            </w:pPr>
            <w:r w:rsidRPr="00CA080E">
              <w:rPr>
                <w:rFonts w:eastAsia="Calibri"/>
                <w:b/>
                <w:kern w:val="2"/>
                <w:sz w:val="20"/>
                <w:lang w:eastAsia="en-US"/>
              </w:rPr>
              <w:t>Наименование</w:t>
            </w:r>
            <w:r w:rsidR="002D2C13">
              <w:rPr>
                <w:rFonts w:eastAsia="Calibri"/>
                <w:b/>
                <w:kern w:val="2"/>
                <w:sz w:val="20"/>
                <w:lang w:eastAsia="en-US"/>
              </w:rPr>
              <w:t>*</w:t>
            </w:r>
            <w:r w:rsidRPr="00CA080E">
              <w:rPr>
                <w:rFonts w:eastAsia="Calibri"/>
                <w:b/>
                <w:kern w:val="2"/>
                <w:sz w:val="20"/>
                <w:lang w:eastAsia="en-US"/>
              </w:rPr>
              <w:t xml:space="preserve"> </w:t>
            </w:r>
            <w:r w:rsidRPr="00CA080E">
              <w:rPr>
                <w:rFonts w:eastAsia="Calibri"/>
                <w:b/>
                <w:kern w:val="2"/>
                <w:sz w:val="20"/>
                <w:lang w:eastAsia="en-US"/>
              </w:rPr>
              <w:br/>
              <w:t>и адрес объекта недвижимости</w:t>
            </w:r>
          </w:p>
        </w:tc>
        <w:tc>
          <w:tcPr>
            <w:tcW w:w="2123" w:type="dxa"/>
            <w:vAlign w:val="center"/>
          </w:tcPr>
          <w:p w:rsidR="006C1C19" w:rsidRPr="00CA080E" w:rsidRDefault="006C1C19" w:rsidP="002D2C13">
            <w:pPr>
              <w:ind w:left="-108" w:right="-108"/>
              <w:jc w:val="center"/>
              <w:rPr>
                <w:rFonts w:eastAsia="Calibri"/>
                <w:b/>
                <w:kern w:val="2"/>
                <w:sz w:val="20"/>
                <w:lang w:eastAsia="en-US"/>
              </w:rPr>
            </w:pPr>
            <w:r w:rsidRPr="00CA080E">
              <w:rPr>
                <w:rFonts w:eastAsia="Calibri"/>
                <w:b/>
                <w:kern w:val="2"/>
                <w:sz w:val="20"/>
                <w:lang w:eastAsia="en-US"/>
              </w:rPr>
              <w:t xml:space="preserve">Кадастровый номер объекта </w:t>
            </w:r>
            <w:r w:rsidR="002D2C13">
              <w:rPr>
                <w:rFonts w:eastAsia="Calibri"/>
                <w:b/>
                <w:kern w:val="2"/>
                <w:sz w:val="20"/>
                <w:lang w:eastAsia="en-US"/>
              </w:rPr>
              <w:t>н</w:t>
            </w:r>
            <w:r w:rsidRPr="00CA080E">
              <w:rPr>
                <w:rFonts w:eastAsia="Calibri"/>
                <w:b/>
                <w:kern w:val="2"/>
                <w:sz w:val="20"/>
                <w:lang w:eastAsia="en-US"/>
              </w:rPr>
              <w:t>едвижимости</w:t>
            </w:r>
            <w:r w:rsidR="002D2C13">
              <w:rPr>
                <w:rFonts w:eastAsia="Calibri"/>
                <w:b/>
                <w:kern w:val="2"/>
                <w:sz w:val="20"/>
                <w:lang w:eastAsia="en-US"/>
              </w:rPr>
              <w:t>*</w:t>
            </w:r>
          </w:p>
        </w:tc>
        <w:tc>
          <w:tcPr>
            <w:tcW w:w="1296" w:type="dxa"/>
            <w:vAlign w:val="center"/>
          </w:tcPr>
          <w:p w:rsidR="006C1C19" w:rsidRPr="00CA080E" w:rsidRDefault="006C1C19" w:rsidP="00A620A8">
            <w:pPr>
              <w:jc w:val="center"/>
              <w:rPr>
                <w:rFonts w:eastAsia="Calibri"/>
                <w:b/>
                <w:kern w:val="2"/>
                <w:sz w:val="20"/>
                <w:lang w:eastAsia="en-US"/>
              </w:rPr>
            </w:pPr>
            <w:r w:rsidRPr="00CA080E">
              <w:rPr>
                <w:rFonts w:eastAsia="Calibri"/>
                <w:b/>
                <w:kern w:val="2"/>
                <w:sz w:val="20"/>
                <w:lang w:eastAsia="en-US"/>
              </w:rPr>
              <w:t>Общая площадь объекта</w:t>
            </w:r>
            <w:r>
              <w:rPr>
                <w:rFonts w:eastAsia="Calibri"/>
                <w:b/>
                <w:kern w:val="2"/>
                <w:sz w:val="20"/>
                <w:lang w:eastAsia="en-US"/>
              </w:rPr>
              <w:t>*</w:t>
            </w:r>
            <w:r w:rsidRPr="00CA080E">
              <w:rPr>
                <w:rFonts w:eastAsia="Calibri"/>
                <w:b/>
                <w:kern w:val="2"/>
                <w:sz w:val="20"/>
                <w:lang w:eastAsia="en-US"/>
              </w:rPr>
              <w:t>, кв.м.</w:t>
            </w:r>
          </w:p>
        </w:tc>
        <w:tc>
          <w:tcPr>
            <w:tcW w:w="1843" w:type="dxa"/>
            <w:vAlign w:val="center"/>
          </w:tcPr>
          <w:p w:rsidR="006C1C19" w:rsidRPr="00CA080E" w:rsidRDefault="006C1C19" w:rsidP="00A620A8">
            <w:pPr>
              <w:ind w:left="-108" w:right="-108"/>
              <w:jc w:val="center"/>
              <w:rPr>
                <w:rFonts w:eastAsia="Calibri"/>
                <w:b/>
                <w:kern w:val="2"/>
                <w:sz w:val="20"/>
                <w:lang w:eastAsia="en-US"/>
              </w:rPr>
            </w:pPr>
            <w:r w:rsidRPr="00CA080E">
              <w:rPr>
                <w:rFonts w:eastAsia="Calibri"/>
                <w:b/>
                <w:kern w:val="2"/>
                <w:sz w:val="20"/>
                <w:lang w:eastAsia="en-US"/>
              </w:rPr>
              <w:t>Планируемое</w:t>
            </w:r>
          </w:p>
          <w:p w:rsidR="006C1C19" w:rsidRDefault="006C1C19" w:rsidP="00A620A8">
            <w:pPr>
              <w:ind w:left="-108" w:right="-108"/>
              <w:jc w:val="center"/>
              <w:rPr>
                <w:rFonts w:eastAsia="Calibri"/>
                <w:b/>
                <w:kern w:val="2"/>
                <w:sz w:val="20"/>
                <w:lang w:eastAsia="en-US"/>
              </w:rPr>
            </w:pPr>
            <w:r w:rsidRPr="00CA080E">
              <w:rPr>
                <w:rFonts w:eastAsia="Calibri"/>
                <w:b/>
                <w:kern w:val="2"/>
                <w:sz w:val="20"/>
                <w:lang w:eastAsia="en-US"/>
              </w:rPr>
              <w:t xml:space="preserve">мероприятие </w:t>
            </w:r>
          </w:p>
          <w:p w:rsidR="006C1C19" w:rsidRPr="00CA080E" w:rsidRDefault="006C1C19" w:rsidP="00A620A8">
            <w:pPr>
              <w:ind w:left="-108" w:right="-108"/>
              <w:jc w:val="center"/>
              <w:rPr>
                <w:rFonts w:eastAsia="Calibri"/>
                <w:b/>
                <w:kern w:val="2"/>
                <w:sz w:val="20"/>
                <w:lang w:eastAsia="en-US"/>
              </w:rPr>
            </w:pPr>
            <w:r w:rsidRPr="00CA080E">
              <w:rPr>
                <w:rFonts w:eastAsia="Calibri"/>
                <w:b/>
                <w:kern w:val="2"/>
                <w:sz w:val="20"/>
                <w:lang w:eastAsia="en-US"/>
              </w:rPr>
              <w:t>(снос или реконструкция)</w:t>
            </w:r>
          </w:p>
        </w:tc>
        <w:tc>
          <w:tcPr>
            <w:tcW w:w="3402" w:type="dxa"/>
            <w:vAlign w:val="center"/>
          </w:tcPr>
          <w:p w:rsidR="006C1C19" w:rsidRPr="00CA080E" w:rsidRDefault="006C1C19" w:rsidP="00A620A8">
            <w:pPr>
              <w:ind w:left="-108" w:right="-108"/>
              <w:jc w:val="center"/>
              <w:rPr>
                <w:rFonts w:eastAsia="Calibri"/>
                <w:b/>
                <w:kern w:val="2"/>
                <w:sz w:val="20"/>
                <w:lang w:eastAsia="en-US"/>
              </w:rPr>
            </w:pPr>
            <w:r w:rsidRPr="00CA080E">
              <w:rPr>
                <w:rFonts w:eastAsia="Calibri"/>
                <w:b/>
                <w:kern w:val="2"/>
                <w:sz w:val="20"/>
                <w:lang w:eastAsia="en-US"/>
              </w:rPr>
              <w:t xml:space="preserve">Сведения о собственнике </w:t>
            </w:r>
            <w:r w:rsidRPr="00CA080E">
              <w:rPr>
                <w:rFonts w:eastAsia="Calibri"/>
                <w:b/>
                <w:kern w:val="2"/>
                <w:sz w:val="20"/>
                <w:lang w:eastAsia="en-US"/>
              </w:rPr>
              <w:br/>
              <w:t xml:space="preserve">и ином правообладателе </w:t>
            </w:r>
            <w:r w:rsidRPr="00CA080E">
              <w:rPr>
                <w:rFonts w:eastAsia="Calibri"/>
                <w:b/>
                <w:kern w:val="2"/>
                <w:sz w:val="20"/>
                <w:lang w:eastAsia="en-US"/>
              </w:rPr>
              <w:br/>
              <w:t>объекта недвижимости</w:t>
            </w:r>
            <w:r>
              <w:rPr>
                <w:rFonts w:eastAsia="Calibri"/>
                <w:b/>
                <w:kern w:val="2"/>
                <w:sz w:val="20"/>
                <w:lang w:eastAsia="en-US"/>
              </w:rPr>
              <w:t>*</w:t>
            </w:r>
          </w:p>
        </w:tc>
        <w:tc>
          <w:tcPr>
            <w:tcW w:w="4111" w:type="dxa"/>
            <w:vAlign w:val="center"/>
          </w:tcPr>
          <w:p w:rsidR="006C1C19" w:rsidRPr="00CA080E" w:rsidRDefault="006C1C19" w:rsidP="00AA4AFA">
            <w:pPr>
              <w:jc w:val="center"/>
              <w:rPr>
                <w:rFonts w:eastAsia="Calibri"/>
                <w:b/>
                <w:kern w:val="2"/>
                <w:sz w:val="20"/>
                <w:lang w:eastAsia="en-US"/>
              </w:rPr>
            </w:pPr>
            <w:r w:rsidRPr="00CA080E">
              <w:rPr>
                <w:rFonts w:eastAsia="Calibri"/>
                <w:b/>
                <w:kern w:val="2"/>
                <w:sz w:val="20"/>
                <w:lang w:eastAsia="en-US"/>
              </w:rPr>
              <w:t xml:space="preserve">Сведения об объектах недвижимости, предоставляемых и (или) создаваемых взамен силами лица, с которым заключен договор о комплексном развитии </w:t>
            </w:r>
            <w:r>
              <w:rPr>
                <w:rFonts w:eastAsia="Calibri"/>
                <w:b/>
                <w:kern w:val="2"/>
                <w:sz w:val="20"/>
                <w:lang w:eastAsia="en-US"/>
              </w:rPr>
              <w:t>территории</w:t>
            </w:r>
            <w:r w:rsidRPr="00CA080E">
              <w:rPr>
                <w:rFonts w:eastAsia="Calibri"/>
                <w:b/>
                <w:kern w:val="2"/>
                <w:sz w:val="20"/>
                <w:lang w:eastAsia="en-US"/>
              </w:rPr>
              <w:t xml:space="preserve"> жилой застройки</w:t>
            </w:r>
          </w:p>
        </w:tc>
      </w:tr>
      <w:tr w:rsidR="006C1C19" w:rsidRPr="0071690C" w:rsidTr="006C1C19">
        <w:trPr>
          <w:trHeight w:val="189"/>
        </w:trPr>
        <w:tc>
          <w:tcPr>
            <w:tcW w:w="433" w:type="dxa"/>
            <w:vAlign w:val="center"/>
          </w:tcPr>
          <w:p w:rsidR="006C1C19" w:rsidRPr="00CA080E" w:rsidRDefault="006C1C19" w:rsidP="00A620A8">
            <w:pPr>
              <w:jc w:val="center"/>
              <w:rPr>
                <w:bCs/>
                <w:sz w:val="18"/>
                <w:szCs w:val="18"/>
              </w:rPr>
            </w:pPr>
            <w:r w:rsidRPr="00CA080E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2068" w:type="dxa"/>
            <w:vAlign w:val="center"/>
          </w:tcPr>
          <w:p w:rsidR="006C1C19" w:rsidRDefault="006C1C19" w:rsidP="007630A6">
            <w:pPr>
              <w:jc w:val="center"/>
              <w:rPr>
                <w:color w:val="000000"/>
                <w:sz w:val="18"/>
                <w:szCs w:val="18"/>
              </w:rPr>
            </w:pPr>
            <w:r w:rsidRPr="003077A2">
              <w:rPr>
                <w:color w:val="000000"/>
                <w:sz w:val="18"/>
                <w:szCs w:val="18"/>
              </w:rPr>
              <w:t>Гараж</w:t>
            </w:r>
            <w:r>
              <w:rPr>
                <w:color w:val="000000"/>
                <w:sz w:val="18"/>
                <w:szCs w:val="18"/>
              </w:rPr>
              <w:t>,</w:t>
            </w:r>
          </w:p>
          <w:p w:rsidR="002D2D06" w:rsidRDefault="006C1C19" w:rsidP="002D2D0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6C1C19" w:rsidRPr="001A2D9D" w:rsidRDefault="006C1C19" w:rsidP="002D2D0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ул. Парковая, д.</w:t>
            </w:r>
            <w:r w:rsidRPr="003077A2">
              <w:rPr>
                <w:color w:val="000000"/>
                <w:sz w:val="18"/>
                <w:szCs w:val="18"/>
              </w:rPr>
              <w:t xml:space="preserve"> 7а</w:t>
            </w:r>
          </w:p>
        </w:tc>
        <w:tc>
          <w:tcPr>
            <w:tcW w:w="2123" w:type="dxa"/>
            <w:vAlign w:val="center"/>
          </w:tcPr>
          <w:p w:rsidR="006C1C19" w:rsidRPr="001A2D9D" w:rsidRDefault="006C1C19" w:rsidP="007630A6">
            <w:pPr>
              <w:jc w:val="center"/>
              <w:rPr>
                <w:color w:val="000000"/>
                <w:sz w:val="18"/>
                <w:szCs w:val="18"/>
              </w:rPr>
            </w:pPr>
            <w:r w:rsidRPr="003077A2">
              <w:rPr>
                <w:color w:val="000000"/>
                <w:sz w:val="18"/>
                <w:szCs w:val="18"/>
              </w:rPr>
              <w:t>59:01:4410077:59</w:t>
            </w:r>
          </w:p>
        </w:tc>
        <w:tc>
          <w:tcPr>
            <w:tcW w:w="1296" w:type="dxa"/>
            <w:vAlign w:val="center"/>
          </w:tcPr>
          <w:p w:rsidR="006C1C19" w:rsidRPr="001A2D9D" w:rsidRDefault="006C1C19" w:rsidP="007630A6">
            <w:pPr>
              <w:jc w:val="center"/>
              <w:rPr>
                <w:color w:val="000000"/>
                <w:sz w:val="18"/>
                <w:szCs w:val="18"/>
              </w:rPr>
            </w:pPr>
            <w:r w:rsidRPr="003077A2">
              <w:rPr>
                <w:color w:val="000000"/>
                <w:sz w:val="18"/>
                <w:szCs w:val="18"/>
              </w:rPr>
              <w:t>243,3</w:t>
            </w:r>
          </w:p>
        </w:tc>
        <w:tc>
          <w:tcPr>
            <w:tcW w:w="1843" w:type="dxa"/>
            <w:vAlign w:val="center"/>
          </w:tcPr>
          <w:p w:rsidR="006C1C19" w:rsidRPr="001A2D9D" w:rsidRDefault="006C1C19" w:rsidP="007630A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Снос</w:t>
            </w:r>
          </w:p>
        </w:tc>
        <w:tc>
          <w:tcPr>
            <w:tcW w:w="3402" w:type="dxa"/>
            <w:vAlign w:val="center"/>
          </w:tcPr>
          <w:p w:rsidR="006C1C19" w:rsidRDefault="006C1C19" w:rsidP="002D2C13">
            <w:pPr>
              <w:jc w:val="center"/>
              <w:rPr>
                <w:color w:val="000000"/>
                <w:sz w:val="18"/>
                <w:szCs w:val="18"/>
              </w:rPr>
            </w:pPr>
            <w:r w:rsidRPr="00E600C2">
              <w:rPr>
                <w:b/>
                <w:color w:val="000000"/>
                <w:sz w:val="18"/>
                <w:szCs w:val="18"/>
              </w:rPr>
              <w:t xml:space="preserve">Собственность </w:t>
            </w:r>
            <w:r>
              <w:rPr>
                <w:color w:val="000000"/>
                <w:sz w:val="18"/>
                <w:szCs w:val="18"/>
              </w:rPr>
              <w:t>–</w:t>
            </w:r>
            <w:r w:rsidRPr="003077A2">
              <w:rPr>
                <w:color w:val="000000"/>
                <w:sz w:val="18"/>
                <w:szCs w:val="18"/>
              </w:rPr>
              <w:t xml:space="preserve"> </w:t>
            </w:r>
            <w:r w:rsidR="002D2C13">
              <w:rPr>
                <w:color w:val="000000"/>
                <w:sz w:val="18"/>
                <w:szCs w:val="18"/>
              </w:rPr>
              <w:t>РФ</w:t>
            </w:r>
          </w:p>
          <w:p w:rsidR="006C1C19" w:rsidRDefault="006C1C19" w:rsidP="007630A6">
            <w:pPr>
              <w:jc w:val="center"/>
              <w:rPr>
                <w:color w:val="000000"/>
                <w:sz w:val="18"/>
                <w:szCs w:val="18"/>
              </w:rPr>
            </w:pPr>
            <w:r w:rsidRPr="00E600C2">
              <w:rPr>
                <w:b/>
                <w:color w:val="000000"/>
                <w:sz w:val="18"/>
                <w:szCs w:val="18"/>
              </w:rPr>
              <w:t>Оперативное управление</w:t>
            </w:r>
            <w:r>
              <w:rPr>
                <w:color w:val="000000"/>
                <w:sz w:val="18"/>
                <w:szCs w:val="18"/>
              </w:rPr>
              <w:t xml:space="preserve"> - </w:t>
            </w:r>
          </w:p>
          <w:p w:rsidR="006C1C19" w:rsidRPr="004C65E9" w:rsidRDefault="006C1C19" w:rsidP="00E600C2">
            <w:pPr>
              <w:jc w:val="center"/>
              <w:rPr>
                <w:color w:val="000000"/>
                <w:sz w:val="18"/>
                <w:szCs w:val="18"/>
              </w:rPr>
            </w:pPr>
            <w:r w:rsidRPr="00E600C2">
              <w:rPr>
                <w:color w:val="000000"/>
                <w:sz w:val="18"/>
                <w:szCs w:val="18"/>
              </w:rPr>
              <w:t>Западно-Уральское межрегиональное управление федеральной службы по надзору в сфере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E600C2">
              <w:rPr>
                <w:color w:val="000000"/>
                <w:sz w:val="18"/>
                <w:szCs w:val="18"/>
              </w:rPr>
              <w:t>природопользования</w:t>
            </w:r>
          </w:p>
        </w:tc>
        <w:tc>
          <w:tcPr>
            <w:tcW w:w="4111" w:type="dxa"/>
            <w:vAlign w:val="center"/>
          </w:tcPr>
          <w:p w:rsidR="005E79BF" w:rsidRPr="00047B0C" w:rsidRDefault="005E79BF" w:rsidP="005E79BF">
            <w:pPr>
              <w:jc w:val="center"/>
              <w:rPr>
                <w:rFonts w:eastAsia="Calibri"/>
                <w:kern w:val="2"/>
                <w:sz w:val="18"/>
                <w:szCs w:val="18"/>
                <w:lang w:eastAsia="en-US"/>
              </w:rPr>
            </w:pPr>
            <w:r w:rsidRPr="00047B0C">
              <w:rPr>
                <w:rFonts w:eastAsia="Calibri"/>
                <w:kern w:val="2"/>
                <w:sz w:val="18"/>
                <w:szCs w:val="18"/>
                <w:lang w:eastAsia="en-US"/>
              </w:rPr>
              <w:t xml:space="preserve">Нежилое здание, </w:t>
            </w:r>
          </w:p>
          <w:p w:rsidR="005E79BF" w:rsidRPr="00047B0C" w:rsidRDefault="005E79BF" w:rsidP="005E79BF">
            <w:pPr>
              <w:jc w:val="center"/>
              <w:rPr>
                <w:rFonts w:eastAsia="Calibri"/>
                <w:kern w:val="2"/>
                <w:sz w:val="18"/>
                <w:szCs w:val="18"/>
                <w:lang w:eastAsia="en-US"/>
              </w:rPr>
            </w:pPr>
            <w:r w:rsidRPr="00047B0C">
              <w:rPr>
                <w:rFonts w:eastAsia="Calibri"/>
                <w:kern w:val="2"/>
                <w:sz w:val="18"/>
                <w:szCs w:val="18"/>
                <w:lang w:eastAsia="en-US"/>
              </w:rPr>
              <w:t xml:space="preserve">площадью не менее 243,3 кв.м, </w:t>
            </w:r>
          </w:p>
          <w:p w:rsidR="005E79BF" w:rsidRPr="00047B0C" w:rsidRDefault="005E79BF" w:rsidP="005E79BF">
            <w:pPr>
              <w:jc w:val="center"/>
              <w:rPr>
                <w:rFonts w:eastAsia="Calibri"/>
                <w:kern w:val="2"/>
                <w:sz w:val="18"/>
                <w:szCs w:val="18"/>
                <w:lang w:eastAsia="en-US"/>
              </w:rPr>
            </w:pPr>
            <w:r w:rsidRPr="00047B0C">
              <w:rPr>
                <w:rFonts w:eastAsia="Calibri"/>
                <w:kern w:val="2"/>
                <w:sz w:val="18"/>
                <w:szCs w:val="18"/>
                <w:lang w:eastAsia="en-US"/>
              </w:rPr>
              <w:t xml:space="preserve">место размещения по согласованию </w:t>
            </w:r>
          </w:p>
          <w:p w:rsidR="006C1C19" w:rsidRPr="00047B0C" w:rsidRDefault="005E79BF" w:rsidP="005E79BF">
            <w:pPr>
              <w:jc w:val="center"/>
              <w:rPr>
                <w:rFonts w:eastAsia="Calibri"/>
                <w:kern w:val="2"/>
                <w:sz w:val="18"/>
                <w:szCs w:val="18"/>
                <w:lang w:eastAsia="en-US"/>
              </w:rPr>
            </w:pPr>
            <w:r w:rsidRPr="00047B0C">
              <w:rPr>
                <w:rFonts w:eastAsia="Calibri"/>
                <w:kern w:val="2"/>
                <w:sz w:val="18"/>
                <w:szCs w:val="18"/>
                <w:lang w:eastAsia="en-US"/>
              </w:rPr>
              <w:t>с собственником и правообладателем</w:t>
            </w:r>
          </w:p>
        </w:tc>
      </w:tr>
      <w:tr w:rsidR="006C1C19" w:rsidRPr="00BC571C" w:rsidTr="006C1C19">
        <w:trPr>
          <w:trHeight w:val="429"/>
        </w:trPr>
        <w:tc>
          <w:tcPr>
            <w:tcW w:w="433" w:type="dxa"/>
            <w:vAlign w:val="center"/>
          </w:tcPr>
          <w:p w:rsidR="006C1C19" w:rsidRPr="00BC571C" w:rsidRDefault="006C1C19" w:rsidP="00A620A8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2068" w:type="dxa"/>
            <w:vAlign w:val="center"/>
          </w:tcPr>
          <w:p w:rsidR="006C1C19" w:rsidRDefault="006C1C19" w:rsidP="007630A6">
            <w:pPr>
              <w:jc w:val="center"/>
              <w:rPr>
                <w:color w:val="000000"/>
                <w:sz w:val="18"/>
                <w:szCs w:val="18"/>
              </w:rPr>
            </w:pPr>
            <w:r w:rsidRPr="003077A2">
              <w:rPr>
                <w:color w:val="000000"/>
                <w:sz w:val="18"/>
                <w:szCs w:val="18"/>
              </w:rPr>
              <w:t>Здание</w:t>
            </w:r>
            <w:r>
              <w:rPr>
                <w:color w:val="000000"/>
                <w:sz w:val="18"/>
                <w:szCs w:val="18"/>
              </w:rPr>
              <w:t xml:space="preserve">, </w:t>
            </w:r>
          </w:p>
          <w:p w:rsidR="002D2D06" w:rsidRDefault="006C1C19" w:rsidP="002D2D0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6C1C19" w:rsidRPr="001A2D9D" w:rsidRDefault="006C1C19" w:rsidP="002D2D0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ул.</w:t>
            </w:r>
            <w:r w:rsidRPr="003077A2">
              <w:rPr>
                <w:color w:val="000000"/>
                <w:sz w:val="18"/>
                <w:szCs w:val="18"/>
              </w:rPr>
              <w:t xml:space="preserve"> Пермская,</w:t>
            </w:r>
            <w:r w:rsidR="002D2D06">
              <w:rPr>
                <w:color w:val="000000"/>
                <w:sz w:val="18"/>
                <w:szCs w:val="18"/>
              </w:rPr>
              <w:t xml:space="preserve"> стр.</w:t>
            </w:r>
            <w:r w:rsidRPr="003077A2">
              <w:rPr>
                <w:color w:val="000000"/>
                <w:sz w:val="18"/>
                <w:szCs w:val="18"/>
              </w:rPr>
              <w:t xml:space="preserve"> 2а</w:t>
            </w:r>
          </w:p>
        </w:tc>
        <w:tc>
          <w:tcPr>
            <w:tcW w:w="2123" w:type="dxa"/>
            <w:vAlign w:val="center"/>
          </w:tcPr>
          <w:p w:rsidR="006C1C19" w:rsidRPr="001A2D9D" w:rsidRDefault="006C1C19" w:rsidP="00E600C2">
            <w:pPr>
              <w:jc w:val="center"/>
              <w:rPr>
                <w:color w:val="000000"/>
                <w:sz w:val="18"/>
                <w:szCs w:val="18"/>
              </w:rPr>
            </w:pPr>
            <w:r w:rsidRPr="003077A2">
              <w:rPr>
                <w:color w:val="000000"/>
                <w:sz w:val="18"/>
                <w:szCs w:val="18"/>
              </w:rPr>
              <w:t>59:01:4410114:374</w:t>
            </w:r>
          </w:p>
        </w:tc>
        <w:tc>
          <w:tcPr>
            <w:tcW w:w="1296" w:type="dxa"/>
            <w:vAlign w:val="center"/>
          </w:tcPr>
          <w:p w:rsidR="006C1C19" w:rsidRPr="001A2D9D" w:rsidRDefault="006C1C19" w:rsidP="007630A6">
            <w:pPr>
              <w:jc w:val="center"/>
              <w:rPr>
                <w:color w:val="000000"/>
                <w:sz w:val="18"/>
                <w:szCs w:val="18"/>
              </w:rPr>
            </w:pPr>
            <w:r w:rsidRPr="003077A2">
              <w:rPr>
                <w:color w:val="000000"/>
                <w:sz w:val="18"/>
                <w:szCs w:val="18"/>
              </w:rPr>
              <w:t>396,9</w:t>
            </w:r>
          </w:p>
        </w:tc>
        <w:tc>
          <w:tcPr>
            <w:tcW w:w="1843" w:type="dxa"/>
            <w:vAlign w:val="center"/>
          </w:tcPr>
          <w:p w:rsidR="006C1C19" w:rsidRPr="001A2D9D" w:rsidRDefault="006C1C19" w:rsidP="007630A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Снос</w:t>
            </w:r>
          </w:p>
        </w:tc>
        <w:tc>
          <w:tcPr>
            <w:tcW w:w="3402" w:type="dxa"/>
            <w:vAlign w:val="center"/>
          </w:tcPr>
          <w:p w:rsidR="006C1C19" w:rsidRDefault="006C1C19" w:rsidP="002D2C13">
            <w:pPr>
              <w:jc w:val="center"/>
              <w:rPr>
                <w:color w:val="000000"/>
                <w:sz w:val="18"/>
                <w:szCs w:val="18"/>
              </w:rPr>
            </w:pPr>
            <w:r w:rsidRPr="00E600C2">
              <w:rPr>
                <w:b/>
                <w:color w:val="000000"/>
                <w:sz w:val="18"/>
                <w:szCs w:val="18"/>
              </w:rPr>
              <w:t>Собственность</w:t>
            </w:r>
            <w:r>
              <w:rPr>
                <w:color w:val="000000"/>
                <w:sz w:val="18"/>
                <w:szCs w:val="18"/>
              </w:rPr>
              <w:t xml:space="preserve"> – </w:t>
            </w:r>
            <w:r w:rsidR="002D2C13">
              <w:rPr>
                <w:color w:val="000000"/>
                <w:sz w:val="18"/>
                <w:szCs w:val="18"/>
              </w:rPr>
              <w:t xml:space="preserve"> МО</w:t>
            </w:r>
            <w:r w:rsidRPr="003077A2">
              <w:rPr>
                <w:color w:val="000000"/>
                <w:sz w:val="18"/>
                <w:szCs w:val="18"/>
              </w:rPr>
              <w:t xml:space="preserve"> г. Пермь</w:t>
            </w:r>
            <w:r>
              <w:rPr>
                <w:color w:val="000000"/>
                <w:sz w:val="18"/>
                <w:szCs w:val="18"/>
              </w:rPr>
              <w:t>,</w:t>
            </w:r>
          </w:p>
          <w:p w:rsidR="002D2C13" w:rsidRDefault="006C1C19" w:rsidP="002D2C13">
            <w:pPr>
              <w:jc w:val="center"/>
              <w:rPr>
                <w:color w:val="000000"/>
                <w:sz w:val="18"/>
                <w:szCs w:val="18"/>
              </w:rPr>
            </w:pPr>
            <w:r w:rsidRPr="00E600C2">
              <w:rPr>
                <w:b/>
                <w:color w:val="000000"/>
                <w:sz w:val="18"/>
                <w:szCs w:val="18"/>
              </w:rPr>
              <w:t>Оперативное управление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="002D2C13">
              <w:rPr>
                <w:color w:val="000000"/>
                <w:sz w:val="18"/>
                <w:szCs w:val="18"/>
              </w:rPr>
              <w:t>–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</w:p>
          <w:p w:rsidR="006C1C19" w:rsidRPr="002D2C13" w:rsidRDefault="002D2C13" w:rsidP="002D2C13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МКУ</w:t>
            </w:r>
            <w:r w:rsidR="006C1C19">
              <w:rPr>
                <w:color w:val="000000"/>
                <w:sz w:val="18"/>
                <w:szCs w:val="18"/>
              </w:rPr>
              <w:t xml:space="preserve"> «</w:t>
            </w:r>
            <w:r w:rsidR="006C1C19" w:rsidRPr="00E600C2">
              <w:rPr>
                <w:color w:val="000000"/>
                <w:sz w:val="18"/>
                <w:szCs w:val="18"/>
              </w:rPr>
              <w:t>Пермская дирекция дорожного движения</w:t>
            </w:r>
            <w:r w:rsidR="006C1C19">
              <w:rPr>
                <w:color w:val="000000"/>
                <w:sz w:val="18"/>
                <w:szCs w:val="18"/>
              </w:rPr>
              <w:t>»</w:t>
            </w:r>
          </w:p>
        </w:tc>
        <w:tc>
          <w:tcPr>
            <w:tcW w:w="4111" w:type="dxa"/>
            <w:vAlign w:val="center"/>
          </w:tcPr>
          <w:p w:rsidR="005E79BF" w:rsidRPr="00047B0C" w:rsidRDefault="005E79BF" w:rsidP="005E79BF">
            <w:pPr>
              <w:jc w:val="center"/>
              <w:rPr>
                <w:rFonts w:eastAsia="Calibri"/>
                <w:kern w:val="2"/>
                <w:sz w:val="18"/>
                <w:szCs w:val="18"/>
                <w:lang w:eastAsia="en-US"/>
              </w:rPr>
            </w:pPr>
            <w:r w:rsidRPr="00047B0C">
              <w:rPr>
                <w:rFonts w:eastAsia="Calibri"/>
                <w:kern w:val="2"/>
                <w:sz w:val="18"/>
                <w:szCs w:val="18"/>
                <w:lang w:eastAsia="en-US"/>
              </w:rPr>
              <w:t xml:space="preserve">Нежилое здание, </w:t>
            </w:r>
          </w:p>
          <w:p w:rsidR="005E79BF" w:rsidRPr="00047B0C" w:rsidRDefault="005E79BF" w:rsidP="005E79BF">
            <w:pPr>
              <w:jc w:val="center"/>
              <w:rPr>
                <w:rFonts w:eastAsia="Calibri"/>
                <w:kern w:val="2"/>
                <w:sz w:val="18"/>
                <w:szCs w:val="18"/>
                <w:lang w:eastAsia="en-US"/>
              </w:rPr>
            </w:pPr>
            <w:r w:rsidRPr="00047B0C">
              <w:rPr>
                <w:rFonts w:eastAsia="Calibri"/>
                <w:kern w:val="2"/>
                <w:sz w:val="18"/>
                <w:szCs w:val="18"/>
                <w:lang w:eastAsia="en-US"/>
              </w:rPr>
              <w:t xml:space="preserve">площадью не менее 396,9 кв.м, </w:t>
            </w:r>
          </w:p>
          <w:p w:rsidR="005E79BF" w:rsidRPr="00047B0C" w:rsidRDefault="005E79BF" w:rsidP="005E79BF">
            <w:pPr>
              <w:jc w:val="center"/>
              <w:rPr>
                <w:rFonts w:eastAsia="Calibri"/>
                <w:kern w:val="2"/>
                <w:sz w:val="18"/>
                <w:szCs w:val="18"/>
                <w:lang w:eastAsia="en-US"/>
              </w:rPr>
            </w:pPr>
            <w:r w:rsidRPr="00047B0C">
              <w:rPr>
                <w:rFonts w:eastAsia="Calibri"/>
                <w:kern w:val="2"/>
                <w:sz w:val="18"/>
                <w:szCs w:val="18"/>
                <w:lang w:eastAsia="en-US"/>
              </w:rPr>
              <w:t xml:space="preserve">место размещения по согласованию </w:t>
            </w:r>
          </w:p>
          <w:p w:rsidR="006C1C19" w:rsidRPr="00047B0C" w:rsidRDefault="005E79BF" w:rsidP="005E79BF">
            <w:pPr>
              <w:jc w:val="center"/>
              <w:rPr>
                <w:rFonts w:eastAsia="Calibri"/>
                <w:kern w:val="2"/>
                <w:sz w:val="18"/>
                <w:szCs w:val="18"/>
                <w:lang w:eastAsia="en-US"/>
              </w:rPr>
            </w:pPr>
            <w:r w:rsidRPr="00047B0C">
              <w:rPr>
                <w:rFonts w:eastAsia="Calibri"/>
                <w:kern w:val="2"/>
                <w:sz w:val="18"/>
                <w:szCs w:val="18"/>
                <w:lang w:eastAsia="en-US"/>
              </w:rPr>
              <w:t>с собственником и правообладателем</w:t>
            </w:r>
          </w:p>
        </w:tc>
      </w:tr>
    </w:tbl>
    <w:p w:rsidR="00BC571C" w:rsidRPr="00BC571C" w:rsidRDefault="00D5512A" w:rsidP="005E79BF">
      <w:pPr>
        <w:ind w:left="567" w:hanging="283"/>
        <w:rPr>
          <w:rFonts w:eastAsia="Calibri"/>
          <w:b/>
          <w:sz w:val="18"/>
          <w:szCs w:val="18"/>
          <w:lang w:eastAsia="en-US"/>
        </w:rPr>
      </w:pPr>
      <w:r>
        <w:rPr>
          <w:i/>
          <w:iCs/>
          <w:sz w:val="20"/>
        </w:rPr>
        <w:t>* В соответствии со сведениями, содержащимися в Едином государственном реестре недвижимости</w:t>
      </w:r>
    </w:p>
    <w:sectPr w:rsidR="00BC571C" w:rsidRPr="00BC571C" w:rsidSect="00BE6066">
      <w:pgSz w:w="16838" w:h="11906" w:orient="landscape"/>
      <w:pgMar w:top="1134" w:right="1134" w:bottom="1134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4907" w:rsidRDefault="00764907">
      <w:r>
        <w:separator/>
      </w:r>
    </w:p>
  </w:endnote>
  <w:endnote w:type="continuationSeparator" w:id="0">
    <w:p w:rsidR="00764907" w:rsidRDefault="007649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-Roman">
    <w:altName w:val="MS Gothic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5073" w:rsidRPr="00A179F3" w:rsidRDefault="00F65073" w:rsidP="00A179F3">
    <w:pPr>
      <w:pStyle w:val="ac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4907" w:rsidRDefault="00764907">
      <w:r>
        <w:separator/>
      </w:r>
    </w:p>
  </w:footnote>
  <w:footnote w:type="continuationSeparator" w:id="0">
    <w:p w:rsidR="00764907" w:rsidRDefault="007649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5073" w:rsidRDefault="00F65073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6F6BA5"/>
    <w:multiLevelType w:val="hybridMultilevel"/>
    <w:tmpl w:val="9A4CCD6C"/>
    <w:lvl w:ilvl="0" w:tplc="972624D6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3E0C4E"/>
    <w:multiLevelType w:val="hybridMultilevel"/>
    <w:tmpl w:val="A922E64A"/>
    <w:lvl w:ilvl="0" w:tplc="F700802C">
      <w:start w:val="2"/>
      <w:numFmt w:val="bullet"/>
      <w:lvlText w:val="-"/>
      <w:lvlJc w:val="left"/>
      <w:pPr>
        <w:ind w:left="40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">
    <w:nsid w:val="67A44EE5"/>
    <w:multiLevelType w:val="multilevel"/>
    <w:tmpl w:val="24E0EB9E"/>
    <w:lvl w:ilvl="0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87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0128"/>
    <w:rsid w:val="00002B55"/>
    <w:rsid w:val="0000328C"/>
    <w:rsid w:val="000033FC"/>
    <w:rsid w:val="00003F93"/>
    <w:rsid w:val="00010B6A"/>
    <w:rsid w:val="00013B6E"/>
    <w:rsid w:val="000141DD"/>
    <w:rsid w:val="000178E8"/>
    <w:rsid w:val="00022A1A"/>
    <w:rsid w:val="00023533"/>
    <w:rsid w:val="0002523C"/>
    <w:rsid w:val="00030183"/>
    <w:rsid w:val="0003195E"/>
    <w:rsid w:val="00031A49"/>
    <w:rsid w:val="000330F1"/>
    <w:rsid w:val="00034ED0"/>
    <w:rsid w:val="000354A8"/>
    <w:rsid w:val="0004037F"/>
    <w:rsid w:val="000441B5"/>
    <w:rsid w:val="00047B0C"/>
    <w:rsid w:val="00052D47"/>
    <w:rsid w:val="000552F3"/>
    <w:rsid w:val="00055EDD"/>
    <w:rsid w:val="00062FF9"/>
    <w:rsid w:val="00066C5E"/>
    <w:rsid w:val="000725DF"/>
    <w:rsid w:val="000733FD"/>
    <w:rsid w:val="00074C2F"/>
    <w:rsid w:val="00082C4C"/>
    <w:rsid w:val="0008306D"/>
    <w:rsid w:val="00085700"/>
    <w:rsid w:val="00087823"/>
    <w:rsid w:val="00092198"/>
    <w:rsid w:val="0009221B"/>
    <w:rsid w:val="0009242B"/>
    <w:rsid w:val="000A21F9"/>
    <w:rsid w:val="000A3578"/>
    <w:rsid w:val="000A4266"/>
    <w:rsid w:val="000A46A5"/>
    <w:rsid w:val="000A4EF4"/>
    <w:rsid w:val="000B45F4"/>
    <w:rsid w:val="000B64A0"/>
    <w:rsid w:val="000B7396"/>
    <w:rsid w:val="000C0F07"/>
    <w:rsid w:val="000C1E7C"/>
    <w:rsid w:val="000C7AD3"/>
    <w:rsid w:val="000D1337"/>
    <w:rsid w:val="000D2531"/>
    <w:rsid w:val="000D75F0"/>
    <w:rsid w:val="000F2319"/>
    <w:rsid w:val="000F2B9B"/>
    <w:rsid w:val="000F4387"/>
    <w:rsid w:val="000F69F9"/>
    <w:rsid w:val="0010036F"/>
    <w:rsid w:val="00102664"/>
    <w:rsid w:val="001040F3"/>
    <w:rsid w:val="0010707E"/>
    <w:rsid w:val="00107DA4"/>
    <w:rsid w:val="001216B8"/>
    <w:rsid w:val="00123898"/>
    <w:rsid w:val="00125D48"/>
    <w:rsid w:val="001264B4"/>
    <w:rsid w:val="00127751"/>
    <w:rsid w:val="00130787"/>
    <w:rsid w:val="001337F3"/>
    <w:rsid w:val="00137BB0"/>
    <w:rsid w:val="001424C3"/>
    <w:rsid w:val="001448E2"/>
    <w:rsid w:val="00145F38"/>
    <w:rsid w:val="00151CB1"/>
    <w:rsid w:val="001527DB"/>
    <w:rsid w:val="00152850"/>
    <w:rsid w:val="00153FEC"/>
    <w:rsid w:val="00154C52"/>
    <w:rsid w:val="001570B2"/>
    <w:rsid w:val="00160C6D"/>
    <w:rsid w:val="0016285A"/>
    <w:rsid w:val="00165903"/>
    <w:rsid w:val="00170143"/>
    <w:rsid w:val="0017393F"/>
    <w:rsid w:val="0017606A"/>
    <w:rsid w:val="001764FF"/>
    <w:rsid w:val="00177861"/>
    <w:rsid w:val="0018454C"/>
    <w:rsid w:val="001872AA"/>
    <w:rsid w:val="00187BD4"/>
    <w:rsid w:val="0019145C"/>
    <w:rsid w:val="00191951"/>
    <w:rsid w:val="001941BC"/>
    <w:rsid w:val="001A249E"/>
    <w:rsid w:val="001A2D9D"/>
    <w:rsid w:val="001A5D2C"/>
    <w:rsid w:val="001A7998"/>
    <w:rsid w:val="001B1F39"/>
    <w:rsid w:val="001B65C2"/>
    <w:rsid w:val="001B65CF"/>
    <w:rsid w:val="001C5B73"/>
    <w:rsid w:val="001C7942"/>
    <w:rsid w:val="001D1EC2"/>
    <w:rsid w:val="001D23C3"/>
    <w:rsid w:val="001F3B84"/>
    <w:rsid w:val="001F71BF"/>
    <w:rsid w:val="00205676"/>
    <w:rsid w:val="00210272"/>
    <w:rsid w:val="002107FB"/>
    <w:rsid w:val="00212429"/>
    <w:rsid w:val="00214CCF"/>
    <w:rsid w:val="00217464"/>
    <w:rsid w:val="00221BEB"/>
    <w:rsid w:val="00225705"/>
    <w:rsid w:val="00225AF7"/>
    <w:rsid w:val="00233972"/>
    <w:rsid w:val="00234101"/>
    <w:rsid w:val="00235474"/>
    <w:rsid w:val="00235953"/>
    <w:rsid w:val="002371BB"/>
    <w:rsid w:val="002435EC"/>
    <w:rsid w:val="00243F4B"/>
    <w:rsid w:val="0025099F"/>
    <w:rsid w:val="00250A82"/>
    <w:rsid w:val="00252D30"/>
    <w:rsid w:val="0026084C"/>
    <w:rsid w:val="00265678"/>
    <w:rsid w:val="00266AF3"/>
    <w:rsid w:val="00267A6A"/>
    <w:rsid w:val="0027169F"/>
    <w:rsid w:val="002736EF"/>
    <w:rsid w:val="00275F32"/>
    <w:rsid w:val="0028121D"/>
    <w:rsid w:val="00282A6E"/>
    <w:rsid w:val="0028351C"/>
    <w:rsid w:val="00287A48"/>
    <w:rsid w:val="002906A9"/>
    <w:rsid w:val="00291EB8"/>
    <w:rsid w:val="002930E4"/>
    <w:rsid w:val="00296E2E"/>
    <w:rsid w:val="002A170C"/>
    <w:rsid w:val="002A684E"/>
    <w:rsid w:val="002B046A"/>
    <w:rsid w:val="002B0D50"/>
    <w:rsid w:val="002C3880"/>
    <w:rsid w:val="002C5DE9"/>
    <w:rsid w:val="002D1DD1"/>
    <w:rsid w:val="002D2C13"/>
    <w:rsid w:val="002D2D06"/>
    <w:rsid w:val="002D6848"/>
    <w:rsid w:val="002E02B9"/>
    <w:rsid w:val="002E4DD4"/>
    <w:rsid w:val="002E58D6"/>
    <w:rsid w:val="002E610D"/>
    <w:rsid w:val="002E6897"/>
    <w:rsid w:val="002F197C"/>
    <w:rsid w:val="002F3EC9"/>
    <w:rsid w:val="002F7388"/>
    <w:rsid w:val="002F76A3"/>
    <w:rsid w:val="002F7E86"/>
    <w:rsid w:val="003077A2"/>
    <w:rsid w:val="00307D48"/>
    <w:rsid w:val="00313766"/>
    <w:rsid w:val="00317854"/>
    <w:rsid w:val="00320D43"/>
    <w:rsid w:val="00321B6F"/>
    <w:rsid w:val="00321F42"/>
    <w:rsid w:val="00325AC7"/>
    <w:rsid w:val="00334BFF"/>
    <w:rsid w:val="0033724D"/>
    <w:rsid w:val="00350F24"/>
    <w:rsid w:val="003523C2"/>
    <w:rsid w:val="00354D60"/>
    <w:rsid w:val="0036102A"/>
    <w:rsid w:val="00364E08"/>
    <w:rsid w:val="00372541"/>
    <w:rsid w:val="00375AC3"/>
    <w:rsid w:val="00375D1C"/>
    <w:rsid w:val="00377164"/>
    <w:rsid w:val="0037775F"/>
    <w:rsid w:val="00383897"/>
    <w:rsid w:val="00384A9C"/>
    <w:rsid w:val="00391D54"/>
    <w:rsid w:val="00394848"/>
    <w:rsid w:val="00395571"/>
    <w:rsid w:val="003A37D3"/>
    <w:rsid w:val="003A488E"/>
    <w:rsid w:val="003A7601"/>
    <w:rsid w:val="003B0331"/>
    <w:rsid w:val="003B1933"/>
    <w:rsid w:val="003B3470"/>
    <w:rsid w:val="003B50A4"/>
    <w:rsid w:val="003B74A0"/>
    <w:rsid w:val="003C4727"/>
    <w:rsid w:val="003C7740"/>
    <w:rsid w:val="003D7D3E"/>
    <w:rsid w:val="003E12D4"/>
    <w:rsid w:val="003E29F5"/>
    <w:rsid w:val="003E4CFA"/>
    <w:rsid w:val="003F037E"/>
    <w:rsid w:val="003F1344"/>
    <w:rsid w:val="003F45B5"/>
    <w:rsid w:val="003F4EAF"/>
    <w:rsid w:val="00400766"/>
    <w:rsid w:val="004034ED"/>
    <w:rsid w:val="00406E5D"/>
    <w:rsid w:val="004105F8"/>
    <w:rsid w:val="0041177F"/>
    <w:rsid w:val="00413572"/>
    <w:rsid w:val="00414FFD"/>
    <w:rsid w:val="00416776"/>
    <w:rsid w:val="00420296"/>
    <w:rsid w:val="004208EE"/>
    <w:rsid w:val="004217EF"/>
    <w:rsid w:val="004317AD"/>
    <w:rsid w:val="00432FCD"/>
    <w:rsid w:val="00434E91"/>
    <w:rsid w:val="00435191"/>
    <w:rsid w:val="00442672"/>
    <w:rsid w:val="00445C81"/>
    <w:rsid w:val="00447A38"/>
    <w:rsid w:val="00450064"/>
    <w:rsid w:val="00460075"/>
    <w:rsid w:val="004602FF"/>
    <w:rsid w:val="004637E2"/>
    <w:rsid w:val="00464629"/>
    <w:rsid w:val="00467CA0"/>
    <w:rsid w:val="0047022C"/>
    <w:rsid w:val="004854D6"/>
    <w:rsid w:val="0048713B"/>
    <w:rsid w:val="00490145"/>
    <w:rsid w:val="00491DF2"/>
    <w:rsid w:val="0049314A"/>
    <w:rsid w:val="004931B8"/>
    <w:rsid w:val="00494D17"/>
    <w:rsid w:val="00495BAF"/>
    <w:rsid w:val="0049600F"/>
    <w:rsid w:val="004A161F"/>
    <w:rsid w:val="004A3D27"/>
    <w:rsid w:val="004A4C55"/>
    <w:rsid w:val="004B15B2"/>
    <w:rsid w:val="004B693B"/>
    <w:rsid w:val="004B749A"/>
    <w:rsid w:val="004C256F"/>
    <w:rsid w:val="004C3ADB"/>
    <w:rsid w:val="004C65E9"/>
    <w:rsid w:val="004D0043"/>
    <w:rsid w:val="004D2C09"/>
    <w:rsid w:val="004F0261"/>
    <w:rsid w:val="004F4884"/>
    <w:rsid w:val="00500B7D"/>
    <w:rsid w:val="0050105A"/>
    <w:rsid w:val="00502C39"/>
    <w:rsid w:val="00503378"/>
    <w:rsid w:val="005040C3"/>
    <w:rsid w:val="0050482A"/>
    <w:rsid w:val="00511574"/>
    <w:rsid w:val="005131F6"/>
    <w:rsid w:val="00513807"/>
    <w:rsid w:val="005143CA"/>
    <w:rsid w:val="00515BBB"/>
    <w:rsid w:val="005214B0"/>
    <w:rsid w:val="005223C8"/>
    <w:rsid w:val="00523A07"/>
    <w:rsid w:val="00533143"/>
    <w:rsid w:val="005335A7"/>
    <w:rsid w:val="0053682B"/>
    <w:rsid w:val="0054040C"/>
    <w:rsid w:val="0054179C"/>
    <w:rsid w:val="0054402D"/>
    <w:rsid w:val="00545CB2"/>
    <w:rsid w:val="005469A9"/>
    <w:rsid w:val="00554A14"/>
    <w:rsid w:val="00555CFE"/>
    <w:rsid w:val="005561EB"/>
    <w:rsid w:val="005608D9"/>
    <w:rsid w:val="00562573"/>
    <w:rsid w:val="00564BB5"/>
    <w:rsid w:val="00570DFC"/>
    <w:rsid w:val="00573726"/>
    <w:rsid w:val="005742B8"/>
    <w:rsid w:val="00580958"/>
    <w:rsid w:val="005822FD"/>
    <w:rsid w:val="0058608B"/>
    <w:rsid w:val="00586646"/>
    <w:rsid w:val="00592702"/>
    <w:rsid w:val="00593DA9"/>
    <w:rsid w:val="0059402E"/>
    <w:rsid w:val="00595512"/>
    <w:rsid w:val="005A195F"/>
    <w:rsid w:val="005B66C2"/>
    <w:rsid w:val="005D03D8"/>
    <w:rsid w:val="005D0844"/>
    <w:rsid w:val="005D0998"/>
    <w:rsid w:val="005D17E5"/>
    <w:rsid w:val="005D52B7"/>
    <w:rsid w:val="005E22DA"/>
    <w:rsid w:val="005E47E5"/>
    <w:rsid w:val="005E5A17"/>
    <w:rsid w:val="005E79BF"/>
    <w:rsid w:val="005F1639"/>
    <w:rsid w:val="005F395A"/>
    <w:rsid w:val="005F5723"/>
    <w:rsid w:val="006008E8"/>
    <w:rsid w:val="006022C7"/>
    <w:rsid w:val="0060246E"/>
    <w:rsid w:val="00602734"/>
    <w:rsid w:val="006042EB"/>
    <w:rsid w:val="00605094"/>
    <w:rsid w:val="0060514A"/>
    <w:rsid w:val="00610C21"/>
    <w:rsid w:val="00610E99"/>
    <w:rsid w:val="00613410"/>
    <w:rsid w:val="006239F9"/>
    <w:rsid w:val="00623D98"/>
    <w:rsid w:val="00625C02"/>
    <w:rsid w:val="00630F4F"/>
    <w:rsid w:val="00632020"/>
    <w:rsid w:val="0063278C"/>
    <w:rsid w:val="00632D1E"/>
    <w:rsid w:val="006330C4"/>
    <w:rsid w:val="0063509E"/>
    <w:rsid w:val="00643041"/>
    <w:rsid w:val="00643773"/>
    <w:rsid w:val="00650003"/>
    <w:rsid w:val="006517C3"/>
    <w:rsid w:val="00667949"/>
    <w:rsid w:val="00670937"/>
    <w:rsid w:val="006727CE"/>
    <w:rsid w:val="006745A9"/>
    <w:rsid w:val="00676821"/>
    <w:rsid w:val="00676E8B"/>
    <w:rsid w:val="00680114"/>
    <w:rsid w:val="006802A2"/>
    <w:rsid w:val="006808CE"/>
    <w:rsid w:val="0068129D"/>
    <w:rsid w:val="00682988"/>
    <w:rsid w:val="006837E0"/>
    <w:rsid w:val="00683F7B"/>
    <w:rsid w:val="00686B65"/>
    <w:rsid w:val="00686E6C"/>
    <w:rsid w:val="00687106"/>
    <w:rsid w:val="00690B3D"/>
    <w:rsid w:val="00692E5D"/>
    <w:rsid w:val="00694A09"/>
    <w:rsid w:val="006A3522"/>
    <w:rsid w:val="006B2F5E"/>
    <w:rsid w:val="006B68D6"/>
    <w:rsid w:val="006C1C19"/>
    <w:rsid w:val="006C3E80"/>
    <w:rsid w:val="006C4C6E"/>
    <w:rsid w:val="006C583C"/>
    <w:rsid w:val="006C63BF"/>
    <w:rsid w:val="006C7A0B"/>
    <w:rsid w:val="006D3999"/>
    <w:rsid w:val="006D3B08"/>
    <w:rsid w:val="006D42CA"/>
    <w:rsid w:val="006E2777"/>
    <w:rsid w:val="006E2D3A"/>
    <w:rsid w:val="006E3DFF"/>
    <w:rsid w:val="006E3F72"/>
    <w:rsid w:val="006E53C2"/>
    <w:rsid w:val="006E6BF6"/>
    <w:rsid w:val="006E6D65"/>
    <w:rsid w:val="006F54CC"/>
    <w:rsid w:val="00702293"/>
    <w:rsid w:val="00703B9F"/>
    <w:rsid w:val="0070414D"/>
    <w:rsid w:val="00704CA6"/>
    <w:rsid w:val="007057F3"/>
    <w:rsid w:val="0072116D"/>
    <w:rsid w:val="0072476E"/>
    <w:rsid w:val="007306B4"/>
    <w:rsid w:val="00731ACF"/>
    <w:rsid w:val="00735D79"/>
    <w:rsid w:val="00736490"/>
    <w:rsid w:val="00740672"/>
    <w:rsid w:val="0074467E"/>
    <w:rsid w:val="00745D04"/>
    <w:rsid w:val="00747577"/>
    <w:rsid w:val="00747A11"/>
    <w:rsid w:val="00750BDE"/>
    <w:rsid w:val="00752035"/>
    <w:rsid w:val="00753772"/>
    <w:rsid w:val="007550DC"/>
    <w:rsid w:val="007564FF"/>
    <w:rsid w:val="007607DC"/>
    <w:rsid w:val="007616B9"/>
    <w:rsid w:val="00761ED7"/>
    <w:rsid w:val="007630A6"/>
    <w:rsid w:val="00763E97"/>
    <w:rsid w:val="00764290"/>
    <w:rsid w:val="00764907"/>
    <w:rsid w:val="0076796A"/>
    <w:rsid w:val="00770F9B"/>
    <w:rsid w:val="00777CF6"/>
    <w:rsid w:val="007808FC"/>
    <w:rsid w:val="00782CEF"/>
    <w:rsid w:val="00783B31"/>
    <w:rsid w:val="00794543"/>
    <w:rsid w:val="007955BF"/>
    <w:rsid w:val="00795D44"/>
    <w:rsid w:val="007A1ECE"/>
    <w:rsid w:val="007A66B3"/>
    <w:rsid w:val="007B4EAF"/>
    <w:rsid w:val="007B4EC1"/>
    <w:rsid w:val="007C03FF"/>
    <w:rsid w:val="007C20AB"/>
    <w:rsid w:val="007C6149"/>
    <w:rsid w:val="007C726A"/>
    <w:rsid w:val="007C7582"/>
    <w:rsid w:val="007C77CB"/>
    <w:rsid w:val="007D03B6"/>
    <w:rsid w:val="007D0ABE"/>
    <w:rsid w:val="007D148D"/>
    <w:rsid w:val="007D182C"/>
    <w:rsid w:val="007D3237"/>
    <w:rsid w:val="007D3A3A"/>
    <w:rsid w:val="007D5D41"/>
    <w:rsid w:val="007D69FF"/>
    <w:rsid w:val="007D6F34"/>
    <w:rsid w:val="007D741D"/>
    <w:rsid w:val="007E120D"/>
    <w:rsid w:val="007E166F"/>
    <w:rsid w:val="007E5A6A"/>
    <w:rsid w:val="007E7DD4"/>
    <w:rsid w:val="007F3D93"/>
    <w:rsid w:val="007F4868"/>
    <w:rsid w:val="007F5605"/>
    <w:rsid w:val="007F7B78"/>
    <w:rsid w:val="008010EC"/>
    <w:rsid w:val="0080601D"/>
    <w:rsid w:val="00806306"/>
    <w:rsid w:val="00811CA4"/>
    <w:rsid w:val="00815FBD"/>
    <w:rsid w:val="00816B4D"/>
    <w:rsid w:val="00816CD1"/>
    <w:rsid w:val="00823CC9"/>
    <w:rsid w:val="008249A1"/>
    <w:rsid w:val="00832463"/>
    <w:rsid w:val="00835808"/>
    <w:rsid w:val="00835C6E"/>
    <w:rsid w:val="00836FD1"/>
    <w:rsid w:val="008415EB"/>
    <w:rsid w:val="00841EEA"/>
    <w:rsid w:val="00842AD1"/>
    <w:rsid w:val="00842F76"/>
    <w:rsid w:val="00847535"/>
    <w:rsid w:val="008518E4"/>
    <w:rsid w:val="00852D2A"/>
    <w:rsid w:val="00854131"/>
    <w:rsid w:val="00854ED2"/>
    <w:rsid w:val="00855D72"/>
    <w:rsid w:val="008657BB"/>
    <w:rsid w:val="0087066A"/>
    <w:rsid w:val="00874C5E"/>
    <w:rsid w:val="00875EA7"/>
    <w:rsid w:val="008801D5"/>
    <w:rsid w:val="00881BFB"/>
    <w:rsid w:val="00882F2D"/>
    <w:rsid w:val="0088446C"/>
    <w:rsid w:val="00886B5F"/>
    <w:rsid w:val="008A65AC"/>
    <w:rsid w:val="008A65FF"/>
    <w:rsid w:val="008A6ECE"/>
    <w:rsid w:val="008B0128"/>
    <w:rsid w:val="008B1B36"/>
    <w:rsid w:val="008B20FF"/>
    <w:rsid w:val="008B4C9B"/>
    <w:rsid w:val="008C3046"/>
    <w:rsid w:val="008D3FEC"/>
    <w:rsid w:val="008D5BA0"/>
    <w:rsid w:val="008D753F"/>
    <w:rsid w:val="008E1A81"/>
    <w:rsid w:val="008E1E64"/>
    <w:rsid w:val="008E3783"/>
    <w:rsid w:val="008E4BB4"/>
    <w:rsid w:val="008E5826"/>
    <w:rsid w:val="008E6432"/>
    <w:rsid w:val="008F0F4F"/>
    <w:rsid w:val="008F3563"/>
    <w:rsid w:val="008F3C8D"/>
    <w:rsid w:val="00900AF8"/>
    <w:rsid w:val="00901D9C"/>
    <w:rsid w:val="009055F9"/>
    <w:rsid w:val="00905D84"/>
    <w:rsid w:val="00910EC2"/>
    <w:rsid w:val="00910F46"/>
    <w:rsid w:val="00915DE0"/>
    <w:rsid w:val="00915EBF"/>
    <w:rsid w:val="009215DF"/>
    <w:rsid w:val="00921AF6"/>
    <w:rsid w:val="00935F02"/>
    <w:rsid w:val="0093611B"/>
    <w:rsid w:val="00936C73"/>
    <w:rsid w:val="0094101B"/>
    <w:rsid w:val="00945491"/>
    <w:rsid w:val="00946955"/>
    <w:rsid w:val="0095299B"/>
    <w:rsid w:val="009541DF"/>
    <w:rsid w:val="00961228"/>
    <w:rsid w:val="009639D5"/>
    <w:rsid w:val="009745A7"/>
    <w:rsid w:val="00977380"/>
    <w:rsid w:val="009833B5"/>
    <w:rsid w:val="00983DB7"/>
    <w:rsid w:val="009854A6"/>
    <w:rsid w:val="009856BB"/>
    <w:rsid w:val="0099093E"/>
    <w:rsid w:val="00990DEF"/>
    <w:rsid w:val="009C041B"/>
    <w:rsid w:val="009C0F6A"/>
    <w:rsid w:val="009C1F8E"/>
    <w:rsid w:val="009C4CA0"/>
    <w:rsid w:val="009C51D9"/>
    <w:rsid w:val="009C7124"/>
    <w:rsid w:val="009D0F0C"/>
    <w:rsid w:val="009D6089"/>
    <w:rsid w:val="009D65B3"/>
    <w:rsid w:val="009E1894"/>
    <w:rsid w:val="009E343F"/>
    <w:rsid w:val="009E367B"/>
    <w:rsid w:val="009E7A55"/>
    <w:rsid w:val="009F279D"/>
    <w:rsid w:val="009F3B97"/>
    <w:rsid w:val="009F67B0"/>
    <w:rsid w:val="009F67C3"/>
    <w:rsid w:val="00A008CF"/>
    <w:rsid w:val="00A04D82"/>
    <w:rsid w:val="00A04E22"/>
    <w:rsid w:val="00A062E1"/>
    <w:rsid w:val="00A0695E"/>
    <w:rsid w:val="00A11493"/>
    <w:rsid w:val="00A12722"/>
    <w:rsid w:val="00A12DF4"/>
    <w:rsid w:val="00A153F9"/>
    <w:rsid w:val="00A1575E"/>
    <w:rsid w:val="00A15B45"/>
    <w:rsid w:val="00A179F3"/>
    <w:rsid w:val="00A21DD5"/>
    <w:rsid w:val="00A327A9"/>
    <w:rsid w:val="00A34D3E"/>
    <w:rsid w:val="00A356D7"/>
    <w:rsid w:val="00A3718A"/>
    <w:rsid w:val="00A44046"/>
    <w:rsid w:val="00A46808"/>
    <w:rsid w:val="00A50C39"/>
    <w:rsid w:val="00A51D6B"/>
    <w:rsid w:val="00A52EF1"/>
    <w:rsid w:val="00A5444A"/>
    <w:rsid w:val="00A564E8"/>
    <w:rsid w:val="00A6012C"/>
    <w:rsid w:val="00A620A8"/>
    <w:rsid w:val="00A63A3A"/>
    <w:rsid w:val="00A660DF"/>
    <w:rsid w:val="00A70F77"/>
    <w:rsid w:val="00A7242A"/>
    <w:rsid w:val="00A73166"/>
    <w:rsid w:val="00A7344E"/>
    <w:rsid w:val="00A7761D"/>
    <w:rsid w:val="00A81A7A"/>
    <w:rsid w:val="00A82D69"/>
    <w:rsid w:val="00A82E71"/>
    <w:rsid w:val="00A859ED"/>
    <w:rsid w:val="00A8757A"/>
    <w:rsid w:val="00A87B24"/>
    <w:rsid w:val="00A918F6"/>
    <w:rsid w:val="00A92B23"/>
    <w:rsid w:val="00A946C0"/>
    <w:rsid w:val="00A97248"/>
    <w:rsid w:val="00A972F0"/>
    <w:rsid w:val="00AA405B"/>
    <w:rsid w:val="00AA4AFA"/>
    <w:rsid w:val="00AA63C3"/>
    <w:rsid w:val="00AA6C9A"/>
    <w:rsid w:val="00AA71BF"/>
    <w:rsid w:val="00AA779C"/>
    <w:rsid w:val="00AB23B9"/>
    <w:rsid w:val="00AB31E3"/>
    <w:rsid w:val="00AB3C08"/>
    <w:rsid w:val="00AB4EC8"/>
    <w:rsid w:val="00AB4F4D"/>
    <w:rsid w:val="00AB6B6A"/>
    <w:rsid w:val="00AC096D"/>
    <w:rsid w:val="00AC1C21"/>
    <w:rsid w:val="00AD2E82"/>
    <w:rsid w:val="00AD4833"/>
    <w:rsid w:val="00AE0342"/>
    <w:rsid w:val="00AE0390"/>
    <w:rsid w:val="00AE4BA1"/>
    <w:rsid w:val="00AE6307"/>
    <w:rsid w:val="00AE6811"/>
    <w:rsid w:val="00AF07D7"/>
    <w:rsid w:val="00AF123C"/>
    <w:rsid w:val="00AF1332"/>
    <w:rsid w:val="00AF3AA3"/>
    <w:rsid w:val="00AF3CA3"/>
    <w:rsid w:val="00AF4335"/>
    <w:rsid w:val="00B03524"/>
    <w:rsid w:val="00B0367D"/>
    <w:rsid w:val="00B0445A"/>
    <w:rsid w:val="00B049CD"/>
    <w:rsid w:val="00B10045"/>
    <w:rsid w:val="00B10EC1"/>
    <w:rsid w:val="00B12747"/>
    <w:rsid w:val="00B1298D"/>
    <w:rsid w:val="00B16580"/>
    <w:rsid w:val="00B16C9C"/>
    <w:rsid w:val="00B24000"/>
    <w:rsid w:val="00B32311"/>
    <w:rsid w:val="00B34958"/>
    <w:rsid w:val="00B35121"/>
    <w:rsid w:val="00B40CB6"/>
    <w:rsid w:val="00B46340"/>
    <w:rsid w:val="00B465D1"/>
    <w:rsid w:val="00B467A5"/>
    <w:rsid w:val="00B56B00"/>
    <w:rsid w:val="00B63456"/>
    <w:rsid w:val="00B71C84"/>
    <w:rsid w:val="00B73DC3"/>
    <w:rsid w:val="00B74C7E"/>
    <w:rsid w:val="00B75911"/>
    <w:rsid w:val="00B76EC4"/>
    <w:rsid w:val="00B83AC8"/>
    <w:rsid w:val="00B85540"/>
    <w:rsid w:val="00B8664F"/>
    <w:rsid w:val="00B90E26"/>
    <w:rsid w:val="00B93CB1"/>
    <w:rsid w:val="00B97281"/>
    <w:rsid w:val="00BA7CF3"/>
    <w:rsid w:val="00BB033F"/>
    <w:rsid w:val="00BB397A"/>
    <w:rsid w:val="00BB3CD5"/>
    <w:rsid w:val="00BB48EA"/>
    <w:rsid w:val="00BB5938"/>
    <w:rsid w:val="00BB6301"/>
    <w:rsid w:val="00BB6B48"/>
    <w:rsid w:val="00BC56B5"/>
    <w:rsid w:val="00BC571C"/>
    <w:rsid w:val="00BC5848"/>
    <w:rsid w:val="00BC7133"/>
    <w:rsid w:val="00BD2231"/>
    <w:rsid w:val="00BD2FC2"/>
    <w:rsid w:val="00BD32C5"/>
    <w:rsid w:val="00BD405C"/>
    <w:rsid w:val="00BD41E8"/>
    <w:rsid w:val="00BD60E3"/>
    <w:rsid w:val="00BE211F"/>
    <w:rsid w:val="00BE4523"/>
    <w:rsid w:val="00BE5FC7"/>
    <w:rsid w:val="00BE6066"/>
    <w:rsid w:val="00BE7F94"/>
    <w:rsid w:val="00BF1F88"/>
    <w:rsid w:val="00BF4DB5"/>
    <w:rsid w:val="00C01FA0"/>
    <w:rsid w:val="00C06C87"/>
    <w:rsid w:val="00C07159"/>
    <w:rsid w:val="00C12015"/>
    <w:rsid w:val="00C14804"/>
    <w:rsid w:val="00C14C1C"/>
    <w:rsid w:val="00C15E15"/>
    <w:rsid w:val="00C15F2E"/>
    <w:rsid w:val="00C21A9B"/>
    <w:rsid w:val="00C26EA9"/>
    <w:rsid w:val="00C319B1"/>
    <w:rsid w:val="00C3477B"/>
    <w:rsid w:val="00C37716"/>
    <w:rsid w:val="00C43AE9"/>
    <w:rsid w:val="00C45BC7"/>
    <w:rsid w:val="00C46DA7"/>
    <w:rsid w:val="00C50128"/>
    <w:rsid w:val="00C53BAC"/>
    <w:rsid w:val="00C5546E"/>
    <w:rsid w:val="00C566C0"/>
    <w:rsid w:val="00C632E7"/>
    <w:rsid w:val="00C70131"/>
    <w:rsid w:val="00C7252B"/>
    <w:rsid w:val="00C82138"/>
    <w:rsid w:val="00C85630"/>
    <w:rsid w:val="00C90095"/>
    <w:rsid w:val="00C903DA"/>
    <w:rsid w:val="00C9183D"/>
    <w:rsid w:val="00C93213"/>
    <w:rsid w:val="00C95042"/>
    <w:rsid w:val="00C97A56"/>
    <w:rsid w:val="00CA080E"/>
    <w:rsid w:val="00CA5AB3"/>
    <w:rsid w:val="00CA707C"/>
    <w:rsid w:val="00CB3489"/>
    <w:rsid w:val="00CB399D"/>
    <w:rsid w:val="00CB619C"/>
    <w:rsid w:val="00CB698B"/>
    <w:rsid w:val="00CB7F0C"/>
    <w:rsid w:val="00CC30D6"/>
    <w:rsid w:val="00CC7179"/>
    <w:rsid w:val="00CD1FCE"/>
    <w:rsid w:val="00CD3E6E"/>
    <w:rsid w:val="00CD448F"/>
    <w:rsid w:val="00CD6A43"/>
    <w:rsid w:val="00CE02CD"/>
    <w:rsid w:val="00CE1643"/>
    <w:rsid w:val="00CF69E3"/>
    <w:rsid w:val="00CF74D8"/>
    <w:rsid w:val="00CF79A4"/>
    <w:rsid w:val="00D01914"/>
    <w:rsid w:val="00D01E83"/>
    <w:rsid w:val="00D0466E"/>
    <w:rsid w:val="00D057CC"/>
    <w:rsid w:val="00D05819"/>
    <w:rsid w:val="00D12231"/>
    <w:rsid w:val="00D2736E"/>
    <w:rsid w:val="00D3038F"/>
    <w:rsid w:val="00D31A77"/>
    <w:rsid w:val="00D33B6C"/>
    <w:rsid w:val="00D33DDB"/>
    <w:rsid w:val="00D3469C"/>
    <w:rsid w:val="00D42CC9"/>
    <w:rsid w:val="00D433D9"/>
    <w:rsid w:val="00D503D7"/>
    <w:rsid w:val="00D5172C"/>
    <w:rsid w:val="00D5512A"/>
    <w:rsid w:val="00D567A4"/>
    <w:rsid w:val="00D57275"/>
    <w:rsid w:val="00D57D6A"/>
    <w:rsid w:val="00D60F9C"/>
    <w:rsid w:val="00D61068"/>
    <w:rsid w:val="00D61C08"/>
    <w:rsid w:val="00D639B8"/>
    <w:rsid w:val="00D70DAF"/>
    <w:rsid w:val="00D73311"/>
    <w:rsid w:val="00D87431"/>
    <w:rsid w:val="00D875D1"/>
    <w:rsid w:val="00D9077B"/>
    <w:rsid w:val="00D91B08"/>
    <w:rsid w:val="00D952F4"/>
    <w:rsid w:val="00D959E4"/>
    <w:rsid w:val="00DA0A9D"/>
    <w:rsid w:val="00DA1B0E"/>
    <w:rsid w:val="00DA5FDE"/>
    <w:rsid w:val="00DB037E"/>
    <w:rsid w:val="00DB04D3"/>
    <w:rsid w:val="00DB12EB"/>
    <w:rsid w:val="00DB42DC"/>
    <w:rsid w:val="00DC0B13"/>
    <w:rsid w:val="00DC7150"/>
    <w:rsid w:val="00DD1745"/>
    <w:rsid w:val="00DD3195"/>
    <w:rsid w:val="00DD32FC"/>
    <w:rsid w:val="00DD550C"/>
    <w:rsid w:val="00DD60E6"/>
    <w:rsid w:val="00DE43F4"/>
    <w:rsid w:val="00DE6831"/>
    <w:rsid w:val="00DF1A94"/>
    <w:rsid w:val="00DF7067"/>
    <w:rsid w:val="00E045ED"/>
    <w:rsid w:val="00E062ED"/>
    <w:rsid w:val="00E07049"/>
    <w:rsid w:val="00E076C7"/>
    <w:rsid w:val="00E1030A"/>
    <w:rsid w:val="00E10AA1"/>
    <w:rsid w:val="00E16627"/>
    <w:rsid w:val="00E2063A"/>
    <w:rsid w:val="00E21798"/>
    <w:rsid w:val="00E226FC"/>
    <w:rsid w:val="00E24E4A"/>
    <w:rsid w:val="00E30CDE"/>
    <w:rsid w:val="00E338E8"/>
    <w:rsid w:val="00E35187"/>
    <w:rsid w:val="00E401AD"/>
    <w:rsid w:val="00E429BD"/>
    <w:rsid w:val="00E459C2"/>
    <w:rsid w:val="00E46F7D"/>
    <w:rsid w:val="00E5536A"/>
    <w:rsid w:val="00E570BA"/>
    <w:rsid w:val="00E600C2"/>
    <w:rsid w:val="00E617E4"/>
    <w:rsid w:val="00E63847"/>
    <w:rsid w:val="00E63B66"/>
    <w:rsid w:val="00E66FAD"/>
    <w:rsid w:val="00E70DD6"/>
    <w:rsid w:val="00E74AED"/>
    <w:rsid w:val="00E75E35"/>
    <w:rsid w:val="00E80564"/>
    <w:rsid w:val="00E85508"/>
    <w:rsid w:val="00E85B78"/>
    <w:rsid w:val="00E914B0"/>
    <w:rsid w:val="00E9170D"/>
    <w:rsid w:val="00E91E8D"/>
    <w:rsid w:val="00E9399D"/>
    <w:rsid w:val="00E93BD2"/>
    <w:rsid w:val="00E953FB"/>
    <w:rsid w:val="00EA1DF9"/>
    <w:rsid w:val="00EA29BB"/>
    <w:rsid w:val="00EB4B16"/>
    <w:rsid w:val="00EB61E6"/>
    <w:rsid w:val="00EB777E"/>
    <w:rsid w:val="00EC226B"/>
    <w:rsid w:val="00EC5F87"/>
    <w:rsid w:val="00EC732E"/>
    <w:rsid w:val="00EC74E7"/>
    <w:rsid w:val="00ED3ED9"/>
    <w:rsid w:val="00ED534D"/>
    <w:rsid w:val="00ED70CF"/>
    <w:rsid w:val="00EE05A4"/>
    <w:rsid w:val="00EF0E51"/>
    <w:rsid w:val="00EF13BA"/>
    <w:rsid w:val="00EF4D37"/>
    <w:rsid w:val="00EF52E3"/>
    <w:rsid w:val="00F02D4D"/>
    <w:rsid w:val="00F0600F"/>
    <w:rsid w:val="00F060F1"/>
    <w:rsid w:val="00F10C94"/>
    <w:rsid w:val="00F13036"/>
    <w:rsid w:val="00F15FF7"/>
    <w:rsid w:val="00F209B1"/>
    <w:rsid w:val="00F21740"/>
    <w:rsid w:val="00F23B8F"/>
    <w:rsid w:val="00F248A2"/>
    <w:rsid w:val="00F2602A"/>
    <w:rsid w:val="00F278E4"/>
    <w:rsid w:val="00F3286E"/>
    <w:rsid w:val="00F33727"/>
    <w:rsid w:val="00F33CD4"/>
    <w:rsid w:val="00F51DB1"/>
    <w:rsid w:val="00F53C66"/>
    <w:rsid w:val="00F5530A"/>
    <w:rsid w:val="00F60080"/>
    <w:rsid w:val="00F61BA9"/>
    <w:rsid w:val="00F65073"/>
    <w:rsid w:val="00F66646"/>
    <w:rsid w:val="00F7182C"/>
    <w:rsid w:val="00F7485C"/>
    <w:rsid w:val="00F74F7B"/>
    <w:rsid w:val="00F758AE"/>
    <w:rsid w:val="00F75F91"/>
    <w:rsid w:val="00F82154"/>
    <w:rsid w:val="00F86B84"/>
    <w:rsid w:val="00F91D73"/>
    <w:rsid w:val="00F94386"/>
    <w:rsid w:val="00F97500"/>
    <w:rsid w:val="00FA10A8"/>
    <w:rsid w:val="00FA2B3F"/>
    <w:rsid w:val="00FA3E99"/>
    <w:rsid w:val="00FB1627"/>
    <w:rsid w:val="00FB3AEB"/>
    <w:rsid w:val="00FC10FD"/>
    <w:rsid w:val="00FC2DE0"/>
    <w:rsid w:val="00FC684E"/>
    <w:rsid w:val="00FC7CF2"/>
    <w:rsid w:val="00FD0B8E"/>
    <w:rsid w:val="00FD1124"/>
    <w:rsid w:val="00FD4C79"/>
    <w:rsid w:val="00FD5BAA"/>
    <w:rsid w:val="00FD738E"/>
    <w:rsid w:val="00FE401C"/>
    <w:rsid w:val="00FE6F2F"/>
    <w:rsid w:val="00FE7C64"/>
    <w:rsid w:val="00FF1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14A"/>
    <w:rPr>
      <w:sz w:val="28"/>
    </w:rPr>
  </w:style>
  <w:style w:type="paragraph" w:styleId="1">
    <w:name w:val="heading 1"/>
    <w:basedOn w:val="a"/>
    <w:next w:val="a"/>
    <w:link w:val="10"/>
    <w:qFormat/>
    <w:rsid w:val="000D75F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Адресат"/>
    <w:basedOn w:val="a"/>
    <w:pPr>
      <w:suppressAutoHyphens/>
      <w:spacing w:after="120" w:line="240" w:lineRule="exact"/>
    </w:pPr>
  </w:style>
  <w:style w:type="paragraph" w:customStyle="1" w:styleId="a4">
    <w:name w:val="Приложение"/>
    <w:basedOn w:val="a5"/>
    <w:pPr>
      <w:tabs>
        <w:tab w:val="left" w:pos="1673"/>
      </w:tabs>
      <w:spacing w:before="240" w:line="240" w:lineRule="exact"/>
      <w:ind w:left="1985" w:hanging="1985"/>
    </w:pPr>
  </w:style>
  <w:style w:type="paragraph" w:styleId="a5">
    <w:name w:val="Body Text"/>
    <w:basedOn w:val="a"/>
    <w:link w:val="a6"/>
    <w:pPr>
      <w:spacing w:line="360" w:lineRule="exact"/>
      <w:ind w:firstLine="720"/>
      <w:jc w:val="both"/>
    </w:pPr>
  </w:style>
  <w:style w:type="paragraph" w:customStyle="1" w:styleId="a7">
    <w:name w:val="Заголовок к тексту"/>
    <w:basedOn w:val="a"/>
    <w:next w:val="a5"/>
    <w:rsid w:val="009D0F0C"/>
    <w:pPr>
      <w:suppressAutoHyphens/>
      <w:spacing w:after="480" w:line="240" w:lineRule="exact"/>
    </w:pPr>
  </w:style>
  <w:style w:type="paragraph" w:customStyle="1" w:styleId="a8">
    <w:name w:val="регистрационные поля"/>
    <w:basedOn w:val="a"/>
    <w:pPr>
      <w:spacing w:line="240" w:lineRule="exact"/>
      <w:jc w:val="center"/>
    </w:pPr>
    <w:rPr>
      <w:lang w:val="en-US"/>
    </w:rPr>
  </w:style>
  <w:style w:type="paragraph" w:customStyle="1" w:styleId="a9">
    <w:name w:val="Исполнитель"/>
    <w:basedOn w:val="a5"/>
    <w:pPr>
      <w:suppressAutoHyphens/>
      <w:spacing w:after="120" w:line="240" w:lineRule="exact"/>
      <w:ind w:firstLine="0"/>
      <w:jc w:val="left"/>
    </w:pPr>
    <w:rPr>
      <w:sz w:val="24"/>
    </w:rPr>
  </w:style>
  <w:style w:type="paragraph" w:styleId="aa">
    <w:name w:val="header"/>
    <w:basedOn w:val="a"/>
    <w:link w:val="ab"/>
    <w:uiPriority w:val="99"/>
    <w:pPr>
      <w:tabs>
        <w:tab w:val="center" w:pos="4677"/>
        <w:tab w:val="right" w:pos="9355"/>
      </w:tabs>
    </w:pPr>
  </w:style>
  <w:style w:type="paragraph" w:styleId="ac">
    <w:name w:val="footer"/>
    <w:basedOn w:val="a"/>
    <w:link w:val="ad"/>
    <w:uiPriority w:val="99"/>
    <w:pPr>
      <w:tabs>
        <w:tab w:val="center" w:pos="4677"/>
        <w:tab w:val="right" w:pos="9355"/>
      </w:tabs>
    </w:pPr>
  </w:style>
  <w:style w:type="paragraph" w:styleId="ae">
    <w:name w:val="Balloon Text"/>
    <w:basedOn w:val="a"/>
    <w:semiHidden/>
    <w:rsid w:val="00B16580"/>
    <w:rPr>
      <w:rFonts w:ascii="Tahoma" w:hAnsi="Tahoma" w:cs="Tahoma"/>
      <w:sz w:val="16"/>
      <w:szCs w:val="16"/>
    </w:rPr>
  </w:style>
  <w:style w:type="character" w:customStyle="1" w:styleId="ab">
    <w:name w:val="Верхний колонтитул Знак"/>
    <w:basedOn w:val="a0"/>
    <w:link w:val="aa"/>
    <w:uiPriority w:val="99"/>
    <w:rsid w:val="0076796A"/>
    <w:rPr>
      <w:sz w:val="28"/>
    </w:rPr>
  </w:style>
  <w:style w:type="paragraph" w:customStyle="1" w:styleId="ConsPlusTitle">
    <w:name w:val="ConsPlusTitle"/>
    <w:rsid w:val="0076796A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styleId="af">
    <w:name w:val="List Paragraph"/>
    <w:basedOn w:val="a"/>
    <w:uiPriority w:val="34"/>
    <w:qFormat/>
    <w:rsid w:val="0076796A"/>
    <w:pPr>
      <w:ind w:left="720"/>
      <w:contextualSpacing/>
    </w:pPr>
    <w:rPr>
      <w:sz w:val="24"/>
      <w:szCs w:val="24"/>
    </w:rPr>
  </w:style>
  <w:style w:type="character" w:customStyle="1" w:styleId="ad">
    <w:name w:val="Нижний колонтитул Знак"/>
    <w:basedOn w:val="a0"/>
    <w:link w:val="ac"/>
    <w:uiPriority w:val="99"/>
    <w:rsid w:val="00092198"/>
    <w:rPr>
      <w:sz w:val="28"/>
    </w:rPr>
  </w:style>
  <w:style w:type="paragraph" w:styleId="af0">
    <w:name w:val="Normal (Web)"/>
    <w:basedOn w:val="a"/>
    <w:uiPriority w:val="99"/>
    <w:unhideWhenUsed/>
    <w:rsid w:val="00783B31"/>
    <w:pPr>
      <w:spacing w:before="100" w:beforeAutospacing="1" w:after="100" w:afterAutospacing="1"/>
    </w:pPr>
    <w:rPr>
      <w:sz w:val="24"/>
      <w:szCs w:val="24"/>
    </w:rPr>
  </w:style>
  <w:style w:type="character" w:styleId="af1">
    <w:name w:val="Emphasis"/>
    <w:qFormat/>
    <w:rsid w:val="00823CC9"/>
    <w:rPr>
      <w:i/>
      <w:iCs/>
    </w:rPr>
  </w:style>
  <w:style w:type="paragraph" w:styleId="af2">
    <w:name w:val="No Spacing"/>
    <w:uiPriority w:val="1"/>
    <w:qFormat/>
    <w:rsid w:val="00823CC9"/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0D75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3">
    <w:name w:val="Title"/>
    <w:basedOn w:val="a"/>
    <w:next w:val="a"/>
    <w:link w:val="af4"/>
    <w:qFormat/>
    <w:rsid w:val="000D75F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4">
    <w:name w:val="Название Знак"/>
    <w:basedOn w:val="a0"/>
    <w:link w:val="af3"/>
    <w:rsid w:val="000D75F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5">
    <w:name w:val="Subtitle"/>
    <w:basedOn w:val="a"/>
    <w:next w:val="a"/>
    <w:link w:val="af6"/>
    <w:qFormat/>
    <w:rsid w:val="000D75F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6">
    <w:name w:val="Подзаголовок Знак"/>
    <w:basedOn w:val="a0"/>
    <w:link w:val="af5"/>
    <w:rsid w:val="000D75F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7">
    <w:name w:val="Strong"/>
    <w:basedOn w:val="a0"/>
    <w:qFormat/>
    <w:rsid w:val="000D75F0"/>
    <w:rPr>
      <w:b/>
      <w:bCs/>
    </w:rPr>
  </w:style>
  <w:style w:type="table" w:styleId="af8">
    <w:name w:val="Table Grid"/>
    <w:basedOn w:val="a1"/>
    <w:rsid w:val="00AE63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Основной текст Знак"/>
    <w:basedOn w:val="a0"/>
    <w:link w:val="a5"/>
    <w:rsid w:val="00AE6307"/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14A"/>
    <w:rPr>
      <w:sz w:val="28"/>
    </w:rPr>
  </w:style>
  <w:style w:type="paragraph" w:styleId="1">
    <w:name w:val="heading 1"/>
    <w:basedOn w:val="a"/>
    <w:next w:val="a"/>
    <w:link w:val="10"/>
    <w:qFormat/>
    <w:rsid w:val="000D75F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Адресат"/>
    <w:basedOn w:val="a"/>
    <w:pPr>
      <w:suppressAutoHyphens/>
      <w:spacing w:after="120" w:line="240" w:lineRule="exact"/>
    </w:pPr>
  </w:style>
  <w:style w:type="paragraph" w:customStyle="1" w:styleId="a4">
    <w:name w:val="Приложение"/>
    <w:basedOn w:val="a5"/>
    <w:pPr>
      <w:tabs>
        <w:tab w:val="left" w:pos="1673"/>
      </w:tabs>
      <w:spacing w:before="240" w:line="240" w:lineRule="exact"/>
      <w:ind w:left="1985" w:hanging="1985"/>
    </w:pPr>
  </w:style>
  <w:style w:type="paragraph" w:styleId="a5">
    <w:name w:val="Body Text"/>
    <w:basedOn w:val="a"/>
    <w:link w:val="a6"/>
    <w:pPr>
      <w:spacing w:line="360" w:lineRule="exact"/>
      <w:ind w:firstLine="720"/>
      <w:jc w:val="both"/>
    </w:pPr>
  </w:style>
  <w:style w:type="paragraph" w:customStyle="1" w:styleId="a7">
    <w:name w:val="Заголовок к тексту"/>
    <w:basedOn w:val="a"/>
    <w:next w:val="a5"/>
    <w:rsid w:val="009D0F0C"/>
    <w:pPr>
      <w:suppressAutoHyphens/>
      <w:spacing w:after="480" w:line="240" w:lineRule="exact"/>
    </w:pPr>
  </w:style>
  <w:style w:type="paragraph" w:customStyle="1" w:styleId="a8">
    <w:name w:val="регистрационные поля"/>
    <w:basedOn w:val="a"/>
    <w:pPr>
      <w:spacing w:line="240" w:lineRule="exact"/>
      <w:jc w:val="center"/>
    </w:pPr>
    <w:rPr>
      <w:lang w:val="en-US"/>
    </w:rPr>
  </w:style>
  <w:style w:type="paragraph" w:customStyle="1" w:styleId="a9">
    <w:name w:val="Исполнитель"/>
    <w:basedOn w:val="a5"/>
    <w:pPr>
      <w:suppressAutoHyphens/>
      <w:spacing w:after="120" w:line="240" w:lineRule="exact"/>
      <w:ind w:firstLine="0"/>
      <w:jc w:val="left"/>
    </w:pPr>
    <w:rPr>
      <w:sz w:val="24"/>
    </w:rPr>
  </w:style>
  <w:style w:type="paragraph" w:styleId="aa">
    <w:name w:val="header"/>
    <w:basedOn w:val="a"/>
    <w:link w:val="ab"/>
    <w:uiPriority w:val="99"/>
    <w:pPr>
      <w:tabs>
        <w:tab w:val="center" w:pos="4677"/>
        <w:tab w:val="right" w:pos="9355"/>
      </w:tabs>
    </w:pPr>
  </w:style>
  <w:style w:type="paragraph" w:styleId="ac">
    <w:name w:val="footer"/>
    <w:basedOn w:val="a"/>
    <w:link w:val="ad"/>
    <w:uiPriority w:val="99"/>
    <w:pPr>
      <w:tabs>
        <w:tab w:val="center" w:pos="4677"/>
        <w:tab w:val="right" w:pos="9355"/>
      </w:tabs>
    </w:pPr>
  </w:style>
  <w:style w:type="paragraph" w:styleId="ae">
    <w:name w:val="Balloon Text"/>
    <w:basedOn w:val="a"/>
    <w:semiHidden/>
    <w:rsid w:val="00B16580"/>
    <w:rPr>
      <w:rFonts w:ascii="Tahoma" w:hAnsi="Tahoma" w:cs="Tahoma"/>
      <w:sz w:val="16"/>
      <w:szCs w:val="16"/>
    </w:rPr>
  </w:style>
  <w:style w:type="character" w:customStyle="1" w:styleId="ab">
    <w:name w:val="Верхний колонтитул Знак"/>
    <w:basedOn w:val="a0"/>
    <w:link w:val="aa"/>
    <w:uiPriority w:val="99"/>
    <w:rsid w:val="0076796A"/>
    <w:rPr>
      <w:sz w:val="28"/>
    </w:rPr>
  </w:style>
  <w:style w:type="paragraph" w:customStyle="1" w:styleId="ConsPlusTitle">
    <w:name w:val="ConsPlusTitle"/>
    <w:rsid w:val="0076796A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styleId="af">
    <w:name w:val="List Paragraph"/>
    <w:basedOn w:val="a"/>
    <w:uiPriority w:val="34"/>
    <w:qFormat/>
    <w:rsid w:val="0076796A"/>
    <w:pPr>
      <w:ind w:left="720"/>
      <w:contextualSpacing/>
    </w:pPr>
    <w:rPr>
      <w:sz w:val="24"/>
      <w:szCs w:val="24"/>
    </w:rPr>
  </w:style>
  <w:style w:type="character" w:customStyle="1" w:styleId="ad">
    <w:name w:val="Нижний колонтитул Знак"/>
    <w:basedOn w:val="a0"/>
    <w:link w:val="ac"/>
    <w:uiPriority w:val="99"/>
    <w:rsid w:val="00092198"/>
    <w:rPr>
      <w:sz w:val="28"/>
    </w:rPr>
  </w:style>
  <w:style w:type="paragraph" w:styleId="af0">
    <w:name w:val="Normal (Web)"/>
    <w:basedOn w:val="a"/>
    <w:uiPriority w:val="99"/>
    <w:unhideWhenUsed/>
    <w:rsid w:val="00783B31"/>
    <w:pPr>
      <w:spacing w:before="100" w:beforeAutospacing="1" w:after="100" w:afterAutospacing="1"/>
    </w:pPr>
    <w:rPr>
      <w:sz w:val="24"/>
      <w:szCs w:val="24"/>
    </w:rPr>
  </w:style>
  <w:style w:type="character" w:styleId="af1">
    <w:name w:val="Emphasis"/>
    <w:qFormat/>
    <w:rsid w:val="00823CC9"/>
    <w:rPr>
      <w:i/>
      <w:iCs/>
    </w:rPr>
  </w:style>
  <w:style w:type="paragraph" w:styleId="af2">
    <w:name w:val="No Spacing"/>
    <w:uiPriority w:val="1"/>
    <w:qFormat/>
    <w:rsid w:val="00823CC9"/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0D75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3">
    <w:name w:val="Title"/>
    <w:basedOn w:val="a"/>
    <w:next w:val="a"/>
    <w:link w:val="af4"/>
    <w:qFormat/>
    <w:rsid w:val="000D75F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4">
    <w:name w:val="Название Знак"/>
    <w:basedOn w:val="a0"/>
    <w:link w:val="af3"/>
    <w:rsid w:val="000D75F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5">
    <w:name w:val="Subtitle"/>
    <w:basedOn w:val="a"/>
    <w:next w:val="a"/>
    <w:link w:val="af6"/>
    <w:qFormat/>
    <w:rsid w:val="000D75F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6">
    <w:name w:val="Подзаголовок Знак"/>
    <w:basedOn w:val="a0"/>
    <w:link w:val="af5"/>
    <w:rsid w:val="000D75F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7">
    <w:name w:val="Strong"/>
    <w:basedOn w:val="a0"/>
    <w:qFormat/>
    <w:rsid w:val="000D75F0"/>
    <w:rPr>
      <w:b/>
      <w:bCs/>
    </w:rPr>
  </w:style>
  <w:style w:type="table" w:styleId="af8">
    <w:name w:val="Table Grid"/>
    <w:basedOn w:val="a1"/>
    <w:rsid w:val="00AE63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Основной текст Знак"/>
    <w:basedOn w:val="a0"/>
    <w:link w:val="a5"/>
    <w:rsid w:val="00AE6307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2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0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1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1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1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2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7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5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2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4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3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0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9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7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1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4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5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4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1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7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8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8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8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0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0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5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5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5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1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7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smokrushina\AppData\Local\Microsoft\Windows\Temporary%20Internet%20Files\Content.Outlook\UD20I3EX\&#1055;&#1088;&#1080;&#1082;&#1072;&#1079;%20(2)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E4C709-C18B-4918-8F06-8C783FBAB5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Приказ (2).dotx</Template>
  <TotalTime>246</TotalTime>
  <Pages>1</Pages>
  <Words>11574</Words>
  <Characters>65977</Characters>
  <Application>Microsoft Office Word</Application>
  <DocSecurity>0</DocSecurity>
  <Lines>549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приказа</vt:lpstr>
    </vt:vector>
  </TitlesOfParts>
  <Company>XXXXX</Company>
  <LinksUpToDate>false</LinksUpToDate>
  <CharactersWithSpaces>77397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приказа</dc:title>
  <dc:creator>Каракулова Екатерина Павловна</dc:creator>
  <cp:lastModifiedBy>RePack by Diakov</cp:lastModifiedBy>
  <cp:revision>15</cp:revision>
  <cp:lastPrinted>2025-02-11T05:34:00Z</cp:lastPrinted>
  <dcterms:created xsi:type="dcterms:W3CDTF">2025-08-14T04:46:00Z</dcterms:created>
  <dcterms:modified xsi:type="dcterms:W3CDTF">2025-08-26T10:48:00Z</dcterms:modified>
</cp:coreProperties>
</file>