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5852" w:rsidRDefault="0076796A" w:rsidP="00865DA4">
      <w:pPr>
        <w:pStyle w:val="a7"/>
        <w:spacing w:after="0"/>
      </w:pPr>
      <w:bookmarkStart w:id="0" w:name="_GoBack"/>
      <w:bookmarkEnd w:id="0"/>
      <w:r w:rsidRPr="007D6F34">
        <w:rPr>
          <w:noProof/>
        </w:rPr>
        <w:drawing>
          <wp:anchor distT="0" distB="0" distL="114300" distR="114300" simplePos="0" relativeHeight="251664384" behindDoc="0" locked="0" layoutInCell="1" allowOverlap="1" wp14:anchorId="6C8ECF96" wp14:editId="3DBEA959">
            <wp:simplePos x="0" y="0"/>
            <wp:positionH relativeFrom="page">
              <wp:posOffset>1130300</wp:posOffset>
            </wp:positionH>
            <wp:positionV relativeFrom="page">
              <wp:posOffset>287655</wp:posOffset>
            </wp:positionV>
            <wp:extent cx="5675630" cy="2610485"/>
            <wp:effectExtent l="0" t="0" r="1270" b="0"/>
            <wp:wrapTopAndBottom/>
            <wp:docPr id="70" name="Рисунок 70" descr="Прика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Приказ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15B2" w:rsidRPr="007D6F34">
        <w:t xml:space="preserve"> </w:t>
      </w:r>
      <w:r w:rsidRPr="007D6F34">
        <w:t>О</w:t>
      </w:r>
      <w:r w:rsidR="00B16C9C" w:rsidRPr="007D6F34">
        <w:t xml:space="preserve"> </w:t>
      </w:r>
      <w:r w:rsidR="004B15B2" w:rsidRPr="007D6F34">
        <w:t>принятии решения</w:t>
      </w:r>
      <w:r w:rsidR="004B15B2">
        <w:t xml:space="preserve"> о </w:t>
      </w:r>
      <w:r w:rsidR="00B16C9C" w:rsidRPr="004B15B2">
        <w:t xml:space="preserve">комплексном </w:t>
      </w:r>
    </w:p>
    <w:p w:rsidR="00865DA4" w:rsidRDefault="00095852" w:rsidP="00865DA4">
      <w:pPr>
        <w:pStyle w:val="a7"/>
        <w:spacing w:after="0"/>
      </w:pPr>
      <w:r>
        <w:t xml:space="preserve"> р</w:t>
      </w:r>
      <w:r w:rsidR="00B16C9C" w:rsidRPr="004B15B2">
        <w:t>азвитии</w:t>
      </w:r>
      <w:r>
        <w:t xml:space="preserve"> </w:t>
      </w:r>
      <w:r w:rsidR="00B16C9C" w:rsidRPr="004B15B2">
        <w:t>территори</w:t>
      </w:r>
      <w:r w:rsidR="00865DA4">
        <w:t>и</w:t>
      </w:r>
      <w:r w:rsidR="004B15B2">
        <w:t xml:space="preserve"> </w:t>
      </w:r>
      <w:r w:rsidR="00F33727" w:rsidRPr="004B15B2">
        <w:t xml:space="preserve">жилой </w:t>
      </w:r>
      <w:r w:rsidR="004B15B2">
        <w:t xml:space="preserve">застройки </w:t>
      </w:r>
    </w:p>
    <w:p w:rsidR="00095852" w:rsidRDefault="00095852" w:rsidP="00865DA4">
      <w:pPr>
        <w:pStyle w:val="a7"/>
        <w:spacing w:after="0"/>
      </w:pPr>
      <w:r>
        <w:t xml:space="preserve"> </w:t>
      </w:r>
      <w:r w:rsidR="004B15B2" w:rsidRPr="004B15B2">
        <w:t xml:space="preserve">в микрорайоне </w:t>
      </w:r>
      <w:r w:rsidR="004B15B2">
        <w:t>«</w:t>
      </w:r>
      <w:r w:rsidR="00865DA4">
        <w:t>Балатово</w:t>
      </w:r>
      <w:r>
        <w:t>»</w:t>
      </w:r>
    </w:p>
    <w:p w:rsidR="0076796A" w:rsidRDefault="004B15B2" w:rsidP="00865DA4">
      <w:pPr>
        <w:pStyle w:val="a7"/>
        <w:spacing w:after="0"/>
      </w:pPr>
      <w:r>
        <w:t xml:space="preserve"> </w:t>
      </w:r>
      <w:r w:rsidRPr="004B15B2">
        <w:t>в Инд</w:t>
      </w:r>
      <w:r w:rsidR="00865DA4">
        <w:t xml:space="preserve">устриальном районе </w:t>
      </w:r>
      <w:r>
        <w:t>города Перми</w:t>
      </w:r>
      <w:r w:rsidR="002F7E86" w:rsidRPr="00F33727">
        <w:rPr>
          <w:highlight w:val="green"/>
        </w:rPr>
        <w:br/>
      </w:r>
    </w:p>
    <w:p w:rsidR="00865DA4" w:rsidRPr="00865DA4" w:rsidRDefault="00865DA4" w:rsidP="00865DA4">
      <w:pPr>
        <w:pStyle w:val="a5"/>
      </w:pP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соответствии с 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1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статьи 65, </w:t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3 части 2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="001A249E">
        <w:rPr>
          <w:rFonts w:ascii="Times New Roman" w:hAnsi="Times New Roman" w:cs="Times New Roman"/>
          <w:b w:val="0"/>
          <w:bCs w:val="0"/>
          <w:sz w:val="28"/>
          <w:szCs w:val="28"/>
        </w:rPr>
        <w:t>статьи 66 Градостроительног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 кодекса Российской Федерации, 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пунктом </w:t>
      </w:r>
      <w:r w:rsidR="00191951"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части 2 статьи 2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акона Пермского края от </w:t>
      </w:r>
      <w:r w:rsidR="00687106"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 декабря 2020 г. № 603-ПК </w:t>
      </w:r>
      <w:r w:rsidR="001D1EC2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«О перераспределении отдельных 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полномочий в области градостроительной деятельности и земельных отношений между органами государственной власти Пермского края и органами местного самоуправления Пермского городского округа и о внесении изменений в 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Закон Пермского края </w:t>
      </w:r>
      <w:r w:rsidR="001D1EC2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«О градостроительной деятельности в Пермском крае», Порядк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реализации решения о комплексном развитии территории в Пермском крае, утвержденн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ым</w:t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постановлением Правительства Пермского края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 15 июня 2021 г. № 410-п «Об утверждении Порядка реализации решения </w:t>
      </w:r>
      <w:r w:rsidR="002F7E86"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2F7E86">
        <w:rPr>
          <w:rFonts w:ascii="Times New Roman" w:hAnsi="Times New Roman" w:cs="Times New Roman"/>
          <w:b w:val="0"/>
          <w:bCs w:val="0"/>
          <w:sz w:val="28"/>
          <w:szCs w:val="28"/>
        </w:rPr>
        <w:t>о комплексном развитии территории в Пермском крае, Порядка согласования проектов решений о комплексном развитии территории жилой и нежилой</w:t>
      </w:r>
      <w:r w:rsidRPr="00BB48E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застройки, подготовленных главой местной администрации муниципального</w:t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образования Пермского края, Порядка заключения договоров о комплексном развитии территории, заключаемых органами местного самоуправления </w:t>
      </w:r>
      <w:r w:rsidR="00921AF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 правообладателями земельных участков и (или) расположенных на них объектов недвижимого имущества», пунктами 3.14, 3.81.13(2) Положения </w:t>
      </w:r>
      <w:r w:rsidR="002F7E86">
        <w:rPr>
          <w:rFonts w:ascii="Times New Roman" w:hAnsi="Times New Roman" w:cs="Times New Roman"/>
          <w:b w:val="0"/>
          <w:bCs w:val="0"/>
          <w:sz w:val="28"/>
          <w:szCs w:val="28"/>
        </w:rPr>
        <w:br/>
      </w: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о Министерстве по управлению имуществом и градостроительной деятельности Пермского края, утвержденного постановлением Правительства Пермского края от 15 декабря 2006 г. № 88-п,</w:t>
      </w:r>
    </w:p>
    <w:p w:rsidR="00B83AC8" w:rsidRPr="00B83AC8" w:rsidRDefault="00B83AC8" w:rsidP="001872AA">
      <w:pPr>
        <w:pStyle w:val="ConsPlusTitle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83AC8">
        <w:rPr>
          <w:rFonts w:ascii="Times New Roman" w:hAnsi="Times New Roman" w:cs="Times New Roman"/>
          <w:b w:val="0"/>
          <w:bCs w:val="0"/>
          <w:sz w:val="28"/>
          <w:szCs w:val="28"/>
        </w:rPr>
        <w:t>ПРИКАЗЫВАЮ:</w:t>
      </w:r>
    </w:p>
    <w:p w:rsidR="0076796A" w:rsidRPr="002F7E86" w:rsidRDefault="00B16C9C" w:rsidP="001872AA">
      <w:pPr>
        <w:pStyle w:val="af"/>
        <w:numPr>
          <w:ilvl w:val="0"/>
          <w:numId w:val="1"/>
        </w:numPr>
        <w:tabs>
          <w:tab w:val="left" w:pos="709"/>
        </w:tabs>
        <w:ind w:left="0" w:firstLine="709"/>
        <w:jc w:val="both"/>
        <w:rPr>
          <w:sz w:val="28"/>
          <w:szCs w:val="28"/>
        </w:rPr>
      </w:pPr>
      <w:r w:rsidRPr="002F7E86">
        <w:rPr>
          <w:sz w:val="28"/>
          <w:szCs w:val="28"/>
        </w:rPr>
        <w:t xml:space="preserve">Осуществить комплексное развитие </w:t>
      </w:r>
      <w:r w:rsidR="00881BFB" w:rsidRPr="00881BFB">
        <w:rPr>
          <w:sz w:val="28"/>
          <w:szCs w:val="28"/>
        </w:rPr>
        <w:t>территори</w:t>
      </w:r>
      <w:r w:rsidR="00865DA4">
        <w:rPr>
          <w:sz w:val="28"/>
          <w:szCs w:val="28"/>
        </w:rPr>
        <w:t xml:space="preserve">и </w:t>
      </w:r>
      <w:r w:rsidR="00881BFB" w:rsidRPr="00881BFB">
        <w:rPr>
          <w:sz w:val="28"/>
          <w:szCs w:val="28"/>
        </w:rPr>
        <w:t xml:space="preserve">жилой застройки </w:t>
      </w:r>
      <w:r w:rsidR="00095852">
        <w:rPr>
          <w:sz w:val="28"/>
          <w:szCs w:val="28"/>
        </w:rPr>
        <w:br/>
      </w:r>
      <w:r w:rsidR="00881BFB" w:rsidRPr="00881BFB">
        <w:rPr>
          <w:sz w:val="28"/>
          <w:szCs w:val="28"/>
        </w:rPr>
        <w:t>в микрорайоне</w:t>
      </w:r>
      <w:r w:rsidR="00881BFB">
        <w:rPr>
          <w:sz w:val="28"/>
          <w:szCs w:val="28"/>
        </w:rPr>
        <w:t xml:space="preserve"> </w:t>
      </w:r>
      <w:r w:rsidR="00881BFB" w:rsidRPr="00881BFB">
        <w:rPr>
          <w:sz w:val="28"/>
          <w:szCs w:val="28"/>
        </w:rPr>
        <w:t>«</w:t>
      </w:r>
      <w:r w:rsidR="00865DA4">
        <w:rPr>
          <w:sz w:val="28"/>
          <w:szCs w:val="28"/>
        </w:rPr>
        <w:t>Балатово</w:t>
      </w:r>
      <w:r w:rsidR="00881BFB" w:rsidRPr="00881BFB">
        <w:rPr>
          <w:sz w:val="28"/>
          <w:szCs w:val="28"/>
        </w:rPr>
        <w:t xml:space="preserve">» в Индустриальном </w:t>
      </w:r>
      <w:r w:rsidR="00881BFB">
        <w:rPr>
          <w:sz w:val="28"/>
          <w:szCs w:val="28"/>
        </w:rPr>
        <w:t>районе</w:t>
      </w:r>
      <w:r w:rsidR="00881BFB" w:rsidRPr="00881BFB">
        <w:rPr>
          <w:sz w:val="28"/>
          <w:szCs w:val="28"/>
        </w:rPr>
        <w:t xml:space="preserve"> города Перми</w:t>
      </w:r>
      <w:r w:rsidR="0082485B">
        <w:rPr>
          <w:sz w:val="28"/>
          <w:szCs w:val="28"/>
        </w:rPr>
        <w:t xml:space="preserve"> </w:t>
      </w:r>
      <w:r w:rsidR="00824EF5">
        <w:rPr>
          <w:sz w:val="28"/>
          <w:szCs w:val="28"/>
        </w:rPr>
        <w:br/>
      </w:r>
      <w:r w:rsidR="00FA2B3F">
        <w:rPr>
          <w:sz w:val="28"/>
          <w:szCs w:val="28"/>
        </w:rPr>
        <w:t xml:space="preserve">(далее </w:t>
      </w:r>
      <w:r w:rsidR="00865DA4">
        <w:rPr>
          <w:sz w:val="28"/>
          <w:szCs w:val="28"/>
        </w:rPr>
        <w:t xml:space="preserve">– </w:t>
      </w:r>
      <w:r w:rsidR="00095852">
        <w:rPr>
          <w:sz w:val="28"/>
          <w:szCs w:val="28"/>
        </w:rPr>
        <w:t>комплексное развитие, территория</w:t>
      </w:r>
      <w:r w:rsidR="00FA2B3F">
        <w:rPr>
          <w:sz w:val="28"/>
          <w:szCs w:val="28"/>
        </w:rPr>
        <w:t xml:space="preserve"> </w:t>
      </w:r>
      <w:r w:rsidR="004217EF">
        <w:rPr>
          <w:sz w:val="28"/>
          <w:szCs w:val="28"/>
        </w:rPr>
        <w:t>жилой застройки</w:t>
      </w:r>
      <w:r w:rsidR="0076796A" w:rsidRPr="002F7E86">
        <w:rPr>
          <w:sz w:val="28"/>
          <w:szCs w:val="28"/>
        </w:rPr>
        <w:t xml:space="preserve">) общей площадью </w:t>
      </w:r>
      <w:r w:rsidR="00095852" w:rsidRPr="0019407D">
        <w:rPr>
          <w:sz w:val="28"/>
          <w:szCs w:val="28"/>
        </w:rPr>
        <w:t>15,28</w:t>
      </w:r>
      <w:r w:rsidR="0076796A" w:rsidRPr="002F7E86">
        <w:rPr>
          <w:sz w:val="28"/>
          <w:szCs w:val="28"/>
        </w:rPr>
        <w:t xml:space="preserve"> га.</w:t>
      </w:r>
    </w:p>
    <w:p w:rsidR="0076796A" w:rsidRPr="0011480F" w:rsidRDefault="0076796A" w:rsidP="001872AA">
      <w:pPr>
        <w:pStyle w:val="af"/>
        <w:numPr>
          <w:ilvl w:val="0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11480F">
        <w:rPr>
          <w:sz w:val="28"/>
          <w:szCs w:val="28"/>
        </w:rPr>
        <w:t>Установить</w:t>
      </w:r>
      <w:r>
        <w:rPr>
          <w:sz w:val="28"/>
          <w:szCs w:val="28"/>
        </w:rPr>
        <w:t>, что</w:t>
      </w:r>
      <w:r w:rsidRPr="0011480F">
        <w:rPr>
          <w:sz w:val="28"/>
          <w:szCs w:val="28"/>
        </w:rPr>
        <w:t>:</w:t>
      </w:r>
    </w:p>
    <w:p w:rsidR="0076796A" w:rsidRPr="002E0E6C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lastRenderedPageBreak/>
        <w:t xml:space="preserve">предельный срок </w:t>
      </w:r>
      <w:r w:rsidRPr="00836FD1">
        <w:rPr>
          <w:sz w:val="28"/>
          <w:szCs w:val="28"/>
        </w:rPr>
        <w:t xml:space="preserve">реализации решения о комплексном развитии </w:t>
      </w:r>
      <w:r w:rsidR="00865DA4">
        <w:rPr>
          <w:sz w:val="28"/>
          <w:szCs w:val="28"/>
        </w:rPr>
        <w:t>территории</w:t>
      </w:r>
      <w:r w:rsidR="00FA2B3F">
        <w:rPr>
          <w:sz w:val="28"/>
          <w:szCs w:val="28"/>
        </w:rPr>
        <w:t xml:space="preserve"> жилой застройки</w:t>
      </w:r>
      <w:r w:rsidR="0082485B">
        <w:rPr>
          <w:sz w:val="28"/>
          <w:szCs w:val="28"/>
        </w:rPr>
        <w:t xml:space="preserve"> </w:t>
      </w:r>
      <w:r w:rsidR="0082485B" w:rsidRPr="0082485B">
        <w:rPr>
          <w:sz w:val="28"/>
          <w:szCs w:val="28"/>
        </w:rPr>
        <w:t>–</w:t>
      </w:r>
      <w:r w:rsidR="00FA2B3F">
        <w:rPr>
          <w:sz w:val="28"/>
          <w:szCs w:val="28"/>
        </w:rPr>
        <w:t xml:space="preserve"> </w:t>
      </w:r>
      <w:r w:rsidR="0082485B" w:rsidRPr="0019407D">
        <w:rPr>
          <w:sz w:val="28"/>
          <w:szCs w:val="28"/>
        </w:rPr>
        <w:t>10</w:t>
      </w:r>
      <w:r w:rsidRPr="0019407D">
        <w:rPr>
          <w:sz w:val="28"/>
          <w:szCs w:val="28"/>
        </w:rPr>
        <w:t xml:space="preserve"> лет</w:t>
      </w:r>
      <w:r w:rsidRPr="00852D2A">
        <w:rPr>
          <w:sz w:val="28"/>
          <w:szCs w:val="28"/>
        </w:rPr>
        <w:t xml:space="preserve"> со дня</w:t>
      </w:r>
      <w:r w:rsidRPr="00836FD1">
        <w:rPr>
          <w:sz w:val="28"/>
          <w:szCs w:val="28"/>
        </w:rPr>
        <w:t xml:space="preserve"> заключения договора </w:t>
      </w:r>
      <w:r w:rsidR="001872AA">
        <w:rPr>
          <w:sz w:val="28"/>
          <w:szCs w:val="28"/>
        </w:rPr>
        <w:br/>
      </w:r>
      <w:r w:rsidRPr="00836FD1">
        <w:rPr>
          <w:sz w:val="28"/>
          <w:szCs w:val="28"/>
        </w:rPr>
        <w:t>о комплексном развитии</w:t>
      </w:r>
      <w:r w:rsidR="00F248A2">
        <w:rPr>
          <w:sz w:val="28"/>
          <w:szCs w:val="28"/>
        </w:rPr>
        <w:t xml:space="preserve"> </w:t>
      </w:r>
      <w:r w:rsidR="00865DA4">
        <w:rPr>
          <w:sz w:val="28"/>
          <w:szCs w:val="28"/>
        </w:rPr>
        <w:t>территории</w:t>
      </w:r>
      <w:r w:rsidR="00FA2B3F">
        <w:rPr>
          <w:sz w:val="28"/>
          <w:szCs w:val="28"/>
        </w:rPr>
        <w:t xml:space="preserve"> жилой застройки</w:t>
      </w:r>
      <w:r>
        <w:rPr>
          <w:sz w:val="28"/>
          <w:szCs w:val="28"/>
        </w:rPr>
        <w:t>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E0E6C">
        <w:rPr>
          <w:sz w:val="28"/>
          <w:szCs w:val="28"/>
        </w:rPr>
        <w:t>сведения</w:t>
      </w:r>
      <w:r w:rsidRPr="00C8750A">
        <w:rPr>
          <w:sz w:val="28"/>
          <w:szCs w:val="28"/>
        </w:rPr>
        <w:t xml:space="preserve"> о местоположении и границах </w:t>
      </w:r>
      <w:r w:rsidR="00865DA4">
        <w:rPr>
          <w:sz w:val="28"/>
          <w:szCs w:val="28"/>
        </w:rPr>
        <w:t xml:space="preserve"> территории</w:t>
      </w:r>
      <w:r w:rsidR="00FA2B3F">
        <w:rPr>
          <w:sz w:val="28"/>
          <w:szCs w:val="28"/>
        </w:rPr>
        <w:t xml:space="preserve"> жилой застройки</w:t>
      </w:r>
      <w:r w:rsidRPr="00C8750A">
        <w:rPr>
          <w:sz w:val="28"/>
          <w:szCs w:val="28"/>
        </w:rPr>
        <w:t>, под</w:t>
      </w:r>
      <w:r w:rsidR="00FA2B3F">
        <w:rPr>
          <w:sz w:val="28"/>
          <w:szCs w:val="28"/>
        </w:rPr>
        <w:t>лежащ</w:t>
      </w:r>
      <w:r w:rsidR="00865DA4">
        <w:rPr>
          <w:sz w:val="28"/>
          <w:szCs w:val="28"/>
        </w:rPr>
        <w:t>ей</w:t>
      </w:r>
      <w:r>
        <w:rPr>
          <w:sz w:val="28"/>
          <w:szCs w:val="28"/>
        </w:rPr>
        <w:t xml:space="preserve"> комплексному развитию, приведены в</w:t>
      </w:r>
      <w:r w:rsidRPr="00C8750A">
        <w:rPr>
          <w:sz w:val="28"/>
          <w:szCs w:val="28"/>
        </w:rPr>
        <w:t xml:space="preserve"> приложени</w:t>
      </w:r>
      <w:r>
        <w:rPr>
          <w:sz w:val="28"/>
          <w:szCs w:val="28"/>
        </w:rPr>
        <w:t xml:space="preserve">и 1 </w:t>
      </w:r>
      <w:r w:rsidRPr="00C8750A">
        <w:rPr>
          <w:sz w:val="28"/>
          <w:szCs w:val="28"/>
        </w:rPr>
        <w:t xml:space="preserve">к настоящему </w:t>
      </w:r>
      <w:r w:rsidR="00CF79A4">
        <w:rPr>
          <w:sz w:val="28"/>
          <w:szCs w:val="28"/>
        </w:rPr>
        <w:t>приказу</w:t>
      </w:r>
      <w:r w:rsidRPr="00C8750A">
        <w:rPr>
          <w:sz w:val="28"/>
          <w:szCs w:val="28"/>
        </w:rPr>
        <w:t>;</w:t>
      </w:r>
    </w:p>
    <w:p w:rsidR="004217EF" w:rsidRDefault="004217EF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4217EF">
        <w:rPr>
          <w:sz w:val="28"/>
          <w:szCs w:val="28"/>
        </w:rPr>
        <w:t xml:space="preserve">перечень земельных участков и объектов капитального строительства, расположенных в границах </w:t>
      </w:r>
      <w:r w:rsidR="00865DA4">
        <w:rPr>
          <w:sz w:val="28"/>
          <w:szCs w:val="28"/>
        </w:rPr>
        <w:t>территории</w:t>
      </w:r>
      <w:r w:rsidR="00FA2B3F">
        <w:rPr>
          <w:sz w:val="28"/>
          <w:szCs w:val="28"/>
        </w:rPr>
        <w:t xml:space="preserve"> жилой застройки, подлежащ</w:t>
      </w:r>
      <w:r w:rsidR="00865DA4">
        <w:rPr>
          <w:sz w:val="28"/>
          <w:szCs w:val="28"/>
        </w:rPr>
        <w:t>ей</w:t>
      </w:r>
      <w:r w:rsidRPr="004217EF">
        <w:rPr>
          <w:sz w:val="28"/>
          <w:szCs w:val="28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дома, приведены в приложении 2 к настоящему приказу;</w:t>
      </w:r>
    </w:p>
    <w:p w:rsidR="0076796A" w:rsidRDefault="0076796A" w:rsidP="001872AA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6D21C6">
        <w:rPr>
          <w:sz w:val="28"/>
          <w:szCs w:val="28"/>
        </w:rPr>
        <w:t>основные виды</w:t>
      </w:r>
      <w:r>
        <w:rPr>
          <w:sz w:val="28"/>
          <w:szCs w:val="28"/>
        </w:rPr>
        <w:t xml:space="preserve"> разрешенного использования земельных участков </w:t>
      </w:r>
      <w:r w:rsidR="00882F2D">
        <w:rPr>
          <w:sz w:val="28"/>
          <w:szCs w:val="28"/>
        </w:rPr>
        <w:br/>
      </w:r>
      <w:r>
        <w:rPr>
          <w:sz w:val="28"/>
          <w:szCs w:val="28"/>
        </w:rPr>
        <w:t xml:space="preserve">и </w:t>
      </w:r>
      <w:r w:rsidRPr="006D21C6">
        <w:rPr>
          <w:sz w:val="28"/>
          <w:szCs w:val="28"/>
        </w:rPr>
        <w:t xml:space="preserve">объектов капитального строительства, которые могут быть выбраны </w:t>
      </w:r>
      <w:r w:rsidR="00882F2D">
        <w:rPr>
          <w:sz w:val="28"/>
          <w:szCs w:val="28"/>
        </w:rPr>
        <w:br/>
      </w:r>
      <w:r w:rsidRPr="006D21C6">
        <w:rPr>
          <w:sz w:val="28"/>
          <w:szCs w:val="28"/>
        </w:rPr>
        <w:t xml:space="preserve">при реализации решения о комплексном развитии </w:t>
      </w:r>
      <w:r w:rsidR="00865DA4">
        <w:rPr>
          <w:sz w:val="28"/>
          <w:szCs w:val="28"/>
        </w:rPr>
        <w:t>территории</w:t>
      </w:r>
      <w:r w:rsidR="00FA2B3F" w:rsidRPr="00FA2B3F">
        <w:rPr>
          <w:sz w:val="28"/>
          <w:szCs w:val="28"/>
        </w:rPr>
        <w:t xml:space="preserve"> жилой застройки</w:t>
      </w:r>
      <w:r w:rsidRPr="006D21C6">
        <w:rPr>
          <w:sz w:val="28"/>
          <w:szCs w:val="28"/>
        </w:rPr>
        <w:t xml:space="preserve">, предельные параметры разрешенного строительства, реконструкции объектов капитального строительства в границах </w:t>
      </w:r>
      <w:r w:rsidR="00865DA4">
        <w:rPr>
          <w:sz w:val="28"/>
          <w:szCs w:val="28"/>
        </w:rPr>
        <w:t>территории</w:t>
      </w:r>
      <w:r w:rsidR="00FA2B3F" w:rsidRPr="00FA2B3F">
        <w:rPr>
          <w:sz w:val="28"/>
          <w:szCs w:val="28"/>
        </w:rPr>
        <w:t xml:space="preserve"> жилой застройки</w:t>
      </w:r>
      <w:r w:rsidRPr="006D21C6">
        <w:rPr>
          <w:sz w:val="28"/>
          <w:szCs w:val="28"/>
        </w:rPr>
        <w:t>, подлежащ</w:t>
      </w:r>
      <w:r w:rsidR="00865DA4">
        <w:rPr>
          <w:sz w:val="28"/>
          <w:szCs w:val="28"/>
        </w:rPr>
        <w:t>ей</w:t>
      </w:r>
      <w:r w:rsidRPr="006D21C6">
        <w:rPr>
          <w:sz w:val="28"/>
          <w:szCs w:val="28"/>
        </w:rPr>
        <w:t xml:space="preserve"> комплексному развитию, </w:t>
      </w:r>
      <w:r>
        <w:rPr>
          <w:sz w:val="28"/>
          <w:szCs w:val="28"/>
        </w:rPr>
        <w:t xml:space="preserve">приведены </w:t>
      </w:r>
      <w:r w:rsidR="009323C1">
        <w:rPr>
          <w:sz w:val="28"/>
          <w:szCs w:val="28"/>
        </w:rPr>
        <w:br/>
      </w:r>
      <w:r>
        <w:rPr>
          <w:sz w:val="28"/>
          <w:szCs w:val="28"/>
        </w:rPr>
        <w:t>в</w:t>
      </w:r>
      <w:r w:rsidR="009323C1">
        <w:rPr>
          <w:sz w:val="28"/>
          <w:szCs w:val="28"/>
        </w:rPr>
        <w:t xml:space="preserve"> </w:t>
      </w:r>
      <w:r w:rsidRPr="006D21C6">
        <w:rPr>
          <w:sz w:val="28"/>
          <w:szCs w:val="28"/>
        </w:rPr>
        <w:t>приложени</w:t>
      </w:r>
      <w:r>
        <w:rPr>
          <w:sz w:val="28"/>
          <w:szCs w:val="28"/>
        </w:rPr>
        <w:t>и</w:t>
      </w:r>
      <w:r w:rsidRPr="006D21C6">
        <w:rPr>
          <w:sz w:val="28"/>
          <w:szCs w:val="28"/>
        </w:rPr>
        <w:t xml:space="preserve"> </w:t>
      </w:r>
      <w:r w:rsidR="004217EF">
        <w:rPr>
          <w:sz w:val="28"/>
          <w:szCs w:val="28"/>
        </w:rPr>
        <w:t>3</w:t>
      </w:r>
      <w:r w:rsidRPr="006D21C6">
        <w:rPr>
          <w:sz w:val="28"/>
          <w:szCs w:val="28"/>
        </w:rPr>
        <w:t xml:space="preserve"> к настоящему </w:t>
      </w:r>
      <w:r w:rsidR="00CF79A4">
        <w:rPr>
          <w:sz w:val="28"/>
          <w:szCs w:val="28"/>
        </w:rPr>
        <w:t>приказу</w:t>
      </w:r>
      <w:r w:rsidR="00BC5DBE">
        <w:rPr>
          <w:sz w:val="28"/>
          <w:szCs w:val="28"/>
        </w:rPr>
        <w:t>;</w:t>
      </w:r>
    </w:p>
    <w:p w:rsidR="002C4404" w:rsidRPr="002C4404" w:rsidRDefault="002C4404" w:rsidP="002C4404">
      <w:pPr>
        <w:pStyle w:val="af"/>
        <w:numPr>
          <w:ilvl w:val="1"/>
          <w:numId w:val="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2C4404">
        <w:rPr>
          <w:sz w:val="28"/>
          <w:szCs w:val="28"/>
        </w:rPr>
        <w:t xml:space="preserve">сведения о размещении </w:t>
      </w:r>
      <w:r>
        <w:rPr>
          <w:sz w:val="28"/>
          <w:szCs w:val="28"/>
        </w:rPr>
        <w:t xml:space="preserve">объектов недвижимого имущества, </w:t>
      </w:r>
      <w:r w:rsidRPr="002C4404">
        <w:rPr>
          <w:sz w:val="28"/>
          <w:szCs w:val="28"/>
        </w:rPr>
        <w:t xml:space="preserve">создаваемых (предоставляемых) взамен объектов недвижимого имущества, подлежащих сносу и находящихся в собственности Российской Федерации, </w:t>
      </w:r>
      <w:r>
        <w:rPr>
          <w:sz w:val="28"/>
          <w:szCs w:val="28"/>
        </w:rPr>
        <w:t xml:space="preserve">Пермского края, </w:t>
      </w:r>
      <w:r w:rsidR="004E2331">
        <w:rPr>
          <w:sz w:val="28"/>
          <w:szCs w:val="28"/>
        </w:rPr>
        <w:t>муниципального образования город Пермь</w:t>
      </w:r>
      <w:r w:rsidRPr="002C4404">
        <w:rPr>
          <w:sz w:val="28"/>
          <w:szCs w:val="28"/>
        </w:rPr>
        <w:t xml:space="preserve">, расположенных на земельных участках в границах </w:t>
      </w:r>
      <w:r w:rsidR="00865DA4">
        <w:rPr>
          <w:sz w:val="28"/>
          <w:szCs w:val="28"/>
        </w:rPr>
        <w:t>территории жилой застройки, подлежащей</w:t>
      </w:r>
      <w:r w:rsidRPr="002C4404">
        <w:rPr>
          <w:sz w:val="28"/>
          <w:szCs w:val="28"/>
        </w:rPr>
        <w:t xml:space="preserve"> комплексному развитию, и необходимых для целей, перечисленных </w:t>
      </w:r>
      <w:r w:rsidR="009323C1">
        <w:rPr>
          <w:sz w:val="28"/>
          <w:szCs w:val="28"/>
        </w:rPr>
        <w:br/>
      </w:r>
      <w:r w:rsidRPr="002C4404">
        <w:rPr>
          <w:sz w:val="28"/>
          <w:szCs w:val="28"/>
        </w:rPr>
        <w:t xml:space="preserve">в подпункте «и» пункта 3 Правил согласования включения </w:t>
      </w:r>
      <w:r w:rsidR="004E2331">
        <w:rPr>
          <w:sz w:val="28"/>
          <w:szCs w:val="28"/>
        </w:rPr>
        <w:br/>
      </w:r>
      <w:r w:rsidRPr="002C4404">
        <w:rPr>
          <w:sz w:val="28"/>
          <w:szCs w:val="28"/>
        </w:rPr>
        <w:t>в границы территори</w:t>
      </w:r>
      <w:r w:rsidR="004E2331">
        <w:rPr>
          <w:sz w:val="28"/>
          <w:szCs w:val="28"/>
        </w:rPr>
        <w:t xml:space="preserve">и, в отношении которой решение </w:t>
      </w:r>
      <w:r w:rsidRPr="002C4404">
        <w:rPr>
          <w:sz w:val="28"/>
          <w:szCs w:val="28"/>
        </w:rPr>
        <w:t>о 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</w:t>
      </w:r>
      <w:r w:rsidR="004E2331">
        <w:rPr>
          <w:sz w:val="28"/>
          <w:szCs w:val="28"/>
        </w:rPr>
        <w:t xml:space="preserve">ийской Федерации, муниципальной </w:t>
      </w:r>
      <w:r w:rsidRPr="002C4404">
        <w:rPr>
          <w:sz w:val="28"/>
          <w:szCs w:val="28"/>
        </w:rPr>
        <w:t>собственности, утвержденных постановлением Правительства Российской Федерации от 17 мая 2017 г. № 579, приведены в приложении 4 к настоящему приказу.</w:t>
      </w:r>
    </w:p>
    <w:p w:rsidR="00882F2D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3</w:t>
      </w:r>
      <w:r w:rsidR="0076796A">
        <w:rPr>
          <w:szCs w:val="28"/>
        </w:rPr>
        <w:t xml:space="preserve">. </w:t>
      </w:r>
      <w:r w:rsidR="00B16C9C" w:rsidRPr="00345C38">
        <w:rPr>
          <w:szCs w:val="28"/>
          <w:shd w:val="clear" w:color="auto" w:fill="FFFFFF"/>
        </w:rPr>
        <w:t xml:space="preserve">Реализация решения о комплексном развитии </w:t>
      </w:r>
      <w:r w:rsidR="00B0445A">
        <w:rPr>
          <w:szCs w:val="28"/>
          <w:shd w:val="clear" w:color="auto" w:fill="FFFFFF"/>
        </w:rPr>
        <w:t>территори</w:t>
      </w:r>
      <w:r w:rsidR="00865DA4">
        <w:rPr>
          <w:szCs w:val="28"/>
          <w:shd w:val="clear" w:color="auto" w:fill="FFFFFF"/>
        </w:rPr>
        <w:t>и</w:t>
      </w:r>
      <w:r w:rsidR="00B0445A" w:rsidRPr="00B0445A">
        <w:rPr>
          <w:szCs w:val="28"/>
          <w:shd w:val="clear" w:color="auto" w:fill="FFFFFF"/>
        </w:rPr>
        <w:t xml:space="preserve"> жилой застройки</w:t>
      </w:r>
      <w:r w:rsidR="00B16C9C" w:rsidRPr="00345C38">
        <w:rPr>
          <w:szCs w:val="28"/>
          <w:shd w:val="clear" w:color="auto" w:fill="FFFFFF"/>
        </w:rPr>
        <w:t xml:space="preserve"> </w:t>
      </w:r>
      <w:r w:rsidR="00B16C9C" w:rsidRPr="00132C28">
        <w:rPr>
          <w:szCs w:val="28"/>
          <w:shd w:val="clear" w:color="auto" w:fill="FFFFFF"/>
        </w:rPr>
        <w:t>осуществляется</w:t>
      </w:r>
      <w:r w:rsidR="00B0445A" w:rsidRPr="00132C28">
        <w:rPr>
          <w:szCs w:val="28"/>
          <w:shd w:val="clear" w:color="auto" w:fill="FFFFFF"/>
        </w:rPr>
        <w:t xml:space="preserve"> лицом, с которым заключен договор </w:t>
      </w:r>
      <w:r w:rsidR="009323C1">
        <w:rPr>
          <w:szCs w:val="28"/>
          <w:shd w:val="clear" w:color="auto" w:fill="FFFFFF"/>
        </w:rPr>
        <w:br/>
      </w:r>
      <w:r w:rsidR="00B0445A" w:rsidRPr="00132C28">
        <w:rPr>
          <w:szCs w:val="28"/>
          <w:shd w:val="clear" w:color="auto" w:fill="FFFFFF"/>
        </w:rPr>
        <w:t>о комплексном развитии территори</w:t>
      </w:r>
      <w:r w:rsidR="00D9355F">
        <w:rPr>
          <w:szCs w:val="28"/>
          <w:shd w:val="clear" w:color="auto" w:fill="FFFFFF"/>
        </w:rPr>
        <w:t>и</w:t>
      </w:r>
      <w:r w:rsidR="00B0445A" w:rsidRPr="00132C28">
        <w:rPr>
          <w:szCs w:val="28"/>
          <w:shd w:val="clear" w:color="auto" w:fill="FFFFFF"/>
        </w:rPr>
        <w:t xml:space="preserve"> жилой застройки, определенным </w:t>
      </w:r>
      <w:r w:rsidR="009323C1">
        <w:rPr>
          <w:szCs w:val="28"/>
          <w:shd w:val="clear" w:color="auto" w:fill="FFFFFF"/>
        </w:rPr>
        <w:br/>
      </w:r>
      <w:r w:rsidR="001872AA" w:rsidRPr="00132C28">
        <w:rPr>
          <w:szCs w:val="28"/>
          <w:shd w:val="clear" w:color="auto" w:fill="FFFFFF"/>
        </w:rPr>
        <w:t xml:space="preserve">в результате проведения торгов на право заключения договора </w:t>
      </w:r>
      <w:r w:rsidR="001872AA" w:rsidRPr="00132C28">
        <w:rPr>
          <w:szCs w:val="28"/>
          <w:shd w:val="clear" w:color="auto" w:fill="FFFFFF"/>
        </w:rPr>
        <w:br/>
        <w:t>о комплексном развитии территори</w:t>
      </w:r>
      <w:r w:rsidR="00D9355F">
        <w:rPr>
          <w:szCs w:val="28"/>
          <w:shd w:val="clear" w:color="auto" w:fill="FFFFFF"/>
        </w:rPr>
        <w:t>и</w:t>
      </w:r>
      <w:r w:rsidR="001872AA" w:rsidRPr="00132C28">
        <w:rPr>
          <w:szCs w:val="28"/>
          <w:shd w:val="clear" w:color="auto" w:fill="FFFFFF"/>
        </w:rPr>
        <w:t xml:space="preserve"> жилой застройки</w:t>
      </w:r>
      <w:r w:rsidR="001872AA">
        <w:rPr>
          <w:szCs w:val="28"/>
          <w:shd w:val="clear" w:color="auto" w:fill="FFFFFF"/>
        </w:rPr>
        <w:t>.</w:t>
      </w:r>
    </w:p>
    <w:p w:rsidR="00B16C9C" w:rsidRPr="00345C38" w:rsidRDefault="00A81A7A" w:rsidP="001872AA">
      <w:pPr>
        <w:autoSpaceDE w:val="0"/>
        <w:autoSpaceDN w:val="0"/>
        <w:adjustRightInd w:val="0"/>
        <w:ind w:firstLine="709"/>
        <w:jc w:val="both"/>
        <w:rPr>
          <w:szCs w:val="28"/>
          <w:shd w:val="clear" w:color="auto" w:fill="FFFFFF"/>
        </w:rPr>
      </w:pPr>
      <w:r>
        <w:rPr>
          <w:szCs w:val="28"/>
        </w:rPr>
        <w:t>4</w:t>
      </w:r>
      <w:r w:rsidR="0076796A" w:rsidRPr="00FF1BE7">
        <w:rPr>
          <w:szCs w:val="28"/>
        </w:rPr>
        <w:t>.</w:t>
      </w:r>
      <w:r w:rsidR="0076796A">
        <w:rPr>
          <w:szCs w:val="28"/>
        </w:rPr>
        <w:t> </w:t>
      </w:r>
      <w:r w:rsidR="00B16C9C">
        <w:rPr>
          <w:szCs w:val="28"/>
          <w:shd w:val="clear" w:color="auto" w:fill="FFFFFF"/>
        </w:rPr>
        <w:t xml:space="preserve">Начальнику управления градостроительной деятельности Министерства по управлению имуществом и градостроительной деятельности Пермского края обеспечить </w:t>
      </w:r>
      <w:r w:rsidR="00B16C9C" w:rsidRPr="008C0E9A">
        <w:rPr>
          <w:szCs w:val="28"/>
        </w:rPr>
        <w:t>прове</w:t>
      </w:r>
      <w:r w:rsidR="00B16C9C">
        <w:rPr>
          <w:szCs w:val="28"/>
        </w:rPr>
        <w:t>дение торгов</w:t>
      </w:r>
      <w:r w:rsidR="00B16C9C" w:rsidRPr="008C0E9A">
        <w:rPr>
          <w:szCs w:val="28"/>
        </w:rPr>
        <w:t xml:space="preserve"> на право заключения договора о комплексном развитии </w:t>
      </w:r>
      <w:r w:rsidR="001872AA" w:rsidRPr="001872AA">
        <w:rPr>
          <w:szCs w:val="28"/>
        </w:rPr>
        <w:t>территори</w:t>
      </w:r>
      <w:r w:rsidR="00D9355F">
        <w:rPr>
          <w:szCs w:val="28"/>
        </w:rPr>
        <w:t>и</w:t>
      </w:r>
      <w:r w:rsidR="001872AA" w:rsidRPr="001872AA">
        <w:rPr>
          <w:szCs w:val="28"/>
        </w:rPr>
        <w:t xml:space="preserve"> жилой застройки</w:t>
      </w:r>
      <w:r w:rsidR="00B16C9C" w:rsidRPr="008C0E9A">
        <w:rPr>
          <w:szCs w:val="28"/>
        </w:rPr>
        <w:t xml:space="preserve"> </w:t>
      </w:r>
      <w:r w:rsidR="009323C1">
        <w:rPr>
          <w:szCs w:val="28"/>
        </w:rPr>
        <w:br/>
      </w:r>
      <w:r w:rsidR="00B16C9C">
        <w:rPr>
          <w:szCs w:val="28"/>
        </w:rPr>
        <w:t>в форме аукциона</w:t>
      </w:r>
      <w:r w:rsidR="00F248A2">
        <w:rPr>
          <w:szCs w:val="28"/>
        </w:rPr>
        <w:t>.</w:t>
      </w:r>
    </w:p>
    <w:p w:rsidR="00B16C9C" w:rsidRPr="00345C38" w:rsidRDefault="00B16C9C" w:rsidP="001872AA">
      <w:pPr>
        <w:tabs>
          <w:tab w:val="left" w:pos="709"/>
          <w:tab w:val="left" w:pos="993"/>
        </w:tabs>
        <w:jc w:val="both"/>
        <w:rPr>
          <w:szCs w:val="28"/>
        </w:rPr>
      </w:pPr>
      <w:r>
        <w:rPr>
          <w:szCs w:val="28"/>
        </w:rPr>
        <w:lastRenderedPageBreak/>
        <w:tab/>
        <w:t xml:space="preserve">5. Начальнику аналитического отдела </w:t>
      </w:r>
      <w:r>
        <w:rPr>
          <w:szCs w:val="28"/>
          <w:shd w:val="clear" w:color="auto" w:fill="FFFFFF"/>
        </w:rPr>
        <w:t>Министерства по управлению имуществом и градостроительной деятельности Пермского края</w:t>
      </w:r>
      <w:r>
        <w:rPr>
          <w:szCs w:val="28"/>
        </w:rPr>
        <w:t xml:space="preserve"> обеспечить опубликование настоящего п</w:t>
      </w:r>
      <w:r w:rsidR="00B9490A">
        <w:rPr>
          <w:szCs w:val="28"/>
        </w:rPr>
        <w:t xml:space="preserve">риказа в порядке, установленном </w:t>
      </w:r>
      <w:r w:rsidR="00B9490A">
        <w:rPr>
          <w:szCs w:val="28"/>
        </w:rPr>
        <w:br/>
      </w:r>
      <w:r>
        <w:rPr>
          <w:szCs w:val="28"/>
        </w:rPr>
        <w:t xml:space="preserve">для официального опубликования правовых актов, иной официальной информации. </w:t>
      </w:r>
    </w:p>
    <w:p w:rsidR="00B16C9C" w:rsidRDefault="00B16C9C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6</w:t>
      </w:r>
      <w:r w:rsidRPr="006D21C6">
        <w:rPr>
          <w:szCs w:val="28"/>
        </w:rPr>
        <w:t>. </w:t>
      </w:r>
      <w:r w:rsidRPr="00A676B3">
        <w:rPr>
          <w:szCs w:val="28"/>
        </w:rPr>
        <w:t>Настоящ</w:t>
      </w:r>
      <w:r>
        <w:rPr>
          <w:szCs w:val="28"/>
        </w:rPr>
        <w:t>ий</w:t>
      </w:r>
      <w:r w:rsidRPr="00A676B3">
        <w:rPr>
          <w:szCs w:val="28"/>
        </w:rPr>
        <w:t xml:space="preserve"> </w:t>
      </w:r>
      <w:r>
        <w:rPr>
          <w:szCs w:val="28"/>
        </w:rPr>
        <w:t>приказ</w:t>
      </w:r>
      <w:r w:rsidRPr="00A676B3">
        <w:rPr>
          <w:szCs w:val="28"/>
        </w:rPr>
        <w:t xml:space="preserve"> вступает</w:t>
      </w:r>
      <w:r w:rsidR="00547BE4">
        <w:rPr>
          <w:szCs w:val="28"/>
        </w:rPr>
        <w:t xml:space="preserve"> в силу со дня его официального </w:t>
      </w:r>
      <w:r w:rsidRPr="00A676B3">
        <w:rPr>
          <w:szCs w:val="28"/>
        </w:rPr>
        <w:t>опубликования.</w:t>
      </w:r>
    </w:p>
    <w:p w:rsidR="0076796A" w:rsidRDefault="00B16C9C" w:rsidP="001872AA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7</w:t>
      </w:r>
      <w:r w:rsidRPr="00A676B3">
        <w:rPr>
          <w:szCs w:val="28"/>
        </w:rPr>
        <w:t>.</w:t>
      </w:r>
      <w:r>
        <w:rPr>
          <w:szCs w:val="28"/>
        </w:rPr>
        <w:t> </w:t>
      </w:r>
      <w:r w:rsidRPr="00A676B3">
        <w:rPr>
          <w:szCs w:val="28"/>
        </w:rPr>
        <w:t xml:space="preserve">Контроль за исполнением </w:t>
      </w:r>
      <w:r>
        <w:rPr>
          <w:szCs w:val="28"/>
        </w:rPr>
        <w:t>приказа</w:t>
      </w:r>
      <w:r w:rsidRPr="007F4FCF">
        <w:rPr>
          <w:szCs w:val="28"/>
        </w:rPr>
        <w:t xml:space="preserve"> </w:t>
      </w:r>
      <w:r>
        <w:rPr>
          <w:szCs w:val="28"/>
        </w:rPr>
        <w:t>оставляю за собой.</w:t>
      </w:r>
    </w:p>
    <w:p w:rsidR="00092198" w:rsidRDefault="0076796A" w:rsidP="0076796A">
      <w:pPr>
        <w:spacing w:before="720" w:line="360" w:lineRule="exact"/>
        <w:jc w:val="both"/>
        <w:rPr>
          <w:rFonts w:eastAsia="Times-Roman"/>
          <w:szCs w:val="28"/>
        </w:rPr>
      </w:pPr>
      <w:r>
        <w:rPr>
          <w:rFonts w:eastAsia="Times-Roman"/>
          <w:szCs w:val="28"/>
        </w:rPr>
        <w:t>Министр</w:t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>
        <w:rPr>
          <w:rFonts w:eastAsia="Times-Roman"/>
          <w:szCs w:val="28"/>
        </w:rPr>
        <w:tab/>
      </w:r>
      <w:r w:rsidR="00F248A2">
        <w:rPr>
          <w:rFonts w:eastAsia="Times-Roman"/>
          <w:szCs w:val="28"/>
        </w:rPr>
        <w:t xml:space="preserve">      </w:t>
      </w:r>
      <w:r>
        <w:rPr>
          <w:rFonts w:eastAsia="Times-Roman"/>
          <w:szCs w:val="28"/>
        </w:rPr>
        <w:t xml:space="preserve">    </w:t>
      </w:r>
      <w:r w:rsidR="00092198">
        <w:rPr>
          <w:rFonts w:eastAsia="Times-Roman"/>
          <w:szCs w:val="28"/>
        </w:rPr>
        <w:t xml:space="preserve"> </w:t>
      </w:r>
      <w:r>
        <w:rPr>
          <w:rFonts w:eastAsia="Times-Roman"/>
          <w:szCs w:val="28"/>
        </w:rPr>
        <w:t xml:space="preserve">   </w:t>
      </w:r>
      <w:r w:rsidR="00882F2D">
        <w:rPr>
          <w:rFonts w:eastAsia="Times-Roman"/>
          <w:szCs w:val="28"/>
        </w:rPr>
        <w:t xml:space="preserve">      </w:t>
      </w:r>
      <w:r w:rsidR="001872AA">
        <w:rPr>
          <w:rFonts w:eastAsia="Times-Roman"/>
          <w:szCs w:val="28"/>
        </w:rPr>
        <w:t xml:space="preserve">  </w:t>
      </w:r>
      <w:r>
        <w:rPr>
          <w:rFonts w:eastAsia="Times-Roman"/>
          <w:szCs w:val="28"/>
        </w:rPr>
        <w:t>Л.Г. Ведерникова</w:t>
      </w:r>
    </w:p>
    <w:p w:rsidR="00217547" w:rsidRDefault="00217547" w:rsidP="0070361C">
      <w:pPr>
        <w:pStyle w:val="a5"/>
        <w:spacing w:line="240" w:lineRule="exact"/>
        <w:ind w:firstLine="0"/>
        <w:jc w:val="left"/>
        <w:rPr>
          <w:rFonts w:eastAsia="Times-Roman"/>
        </w:rPr>
        <w:sectPr w:rsidR="00217547" w:rsidSect="00836FD1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17547" w:rsidRPr="00DD32FC" w:rsidRDefault="00217547" w:rsidP="0070361C">
      <w:pPr>
        <w:pStyle w:val="a5"/>
        <w:spacing w:line="240" w:lineRule="exact"/>
        <w:ind w:left="10773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lastRenderedPageBreak/>
        <w:t>Приложение 1 к приказу Министерства по управлению имуществом и градостроительной деятельности Пермского края</w:t>
      </w:r>
    </w:p>
    <w:p w:rsidR="00217547" w:rsidRPr="00BB6895" w:rsidRDefault="00217547" w:rsidP="0070361C">
      <w:pPr>
        <w:spacing w:line="240" w:lineRule="exact"/>
        <w:ind w:left="10773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  <w:r w:rsidRPr="00BB6895">
        <w:rPr>
          <w:rFonts w:eastAsia="Calibri"/>
          <w:szCs w:val="28"/>
          <w:lang w:eastAsia="en-US"/>
        </w:rPr>
        <w:t xml:space="preserve"> </w:t>
      </w:r>
    </w:p>
    <w:p w:rsidR="00217547" w:rsidRPr="00316A93" w:rsidRDefault="00217547" w:rsidP="00217547">
      <w:pPr>
        <w:spacing w:line="360" w:lineRule="exact"/>
        <w:ind w:left="5670"/>
        <w:jc w:val="right"/>
        <w:rPr>
          <w:szCs w:val="28"/>
        </w:rPr>
      </w:pPr>
      <w:r w:rsidRPr="00EE0C4D">
        <w:rPr>
          <w:szCs w:val="28"/>
        </w:rPr>
        <w:t xml:space="preserve"> </w:t>
      </w:r>
    </w:p>
    <w:p w:rsidR="00217547" w:rsidRPr="00CB3068" w:rsidRDefault="00217547" w:rsidP="00217547">
      <w:pPr>
        <w:spacing w:line="240" w:lineRule="exact"/>
        <w:jc w:val="center"/>
        <w:rPr>
          <w:b/>
          <w:szCs w:val="28"/>
        </w:rPr>
      </w:pPr>
      <w:r w:rsidRPr="00CB3068">
        <w:rPr>
          <w:b/>
          <w:szCs w:val="28"/>
        </w:rPr>
        <w:t xml:space="preserve">СВЕДЕНИЯ </w:t>
      </w:r>
    </w:p>
    <w:p w:rsidR="0070361C" w:rsidRDefault="00217547" w:rsidP="0070361C">
      <w:pPr>
        <w:spacing w:line="240" w:lineRule="exact"/>
        <w:jc w:val="center"/>
        <w:rPr>
          <w:szCs w:val="28"/>
        </w:rPr>
      </w:pPr>
      <w:r w:rsidRPr="00416776">
        <w:rPr>
          <w:szCs w:val="28"/>
        </w:rPr>
        <w:t xml:space="preserve">о местоположении и границах </w:t>
      </w:r>
      <w:r>
        <w:rPr>
          <w:szCs w:val="28"/>
        </w:rPr>
        <w:t>территории</w:t>
      </w:r>
      <w:r w:rsidRPr="0072116D">
        <w:rPr>
          <w:szCs w:val="28"/>
        </w:rPr>
        <w:t xml:space="preserve"> жилой застройки</w:t>
      </w:r>
    </w:p>
    <w:p w:rsidR="00217547" w:rsidRDefault="00217547" w:rsidP="0070361C">
      <w:pPr>
        <w:spacing w:line="240" w:lineRule="exact"/>
        <w:jc w:val="center"/>
        <w:rPr>
          <w:rFonts w:eastAsia="Times-Roman"/>
        </w:rPr>
      </w:pPr>
      <w:r w:rsidRPr="009833B5">
        <w:rPr>
          <w:szCs w:val="28"/>
        </w:rPr>
        <w:t>в микрорайоне «</w:t>
      </w:r>
      <w:r>
        <w:rPr>
          <w:szCs w:val="28"/>
        </w:rPr>
        <w:t>Балатово</w:t>
      </w:r>
      <w:r w:rsidRPr="009833B5">
        <w:rPr>
          <w:szCs w:val="28"/>
        </w:rPr>
        <w:t>» в Индустриальном районе города Перми</w:t>
      </w:r>
      <w:r>
        <w:rPr>
          <w:szCs w:val="28"/>
        </w:rPr>
        <w:t xml:space="preserve">, </w:t>
      </w:r>
      <w:r w:rsidRPr="00416776">
        <w:rPr>
          <w:szCs w:val="28"/>
        </w:rPr>
        <w:t>подлежащ</w:t>
      </w:r>
      <w:r>
        <w:rPr>
          <w:szCs w:val="28"/>
        </w:rPr>
        <w:t>ей</w:t>
      </w:r>
      <w:r w:rsidRPr="00416776">
        <w:rPr>
          <w:szCs w:val="28"/>
        </w:rPr>
        <w:t xml:space="preserve"> комплексному развитию</w:t>
      </w:r>
    </w:p>
    <w:p w:rsidR="0070361C" w:rsidRDefault="0070361C" w:rsidP="0070361C">
      <w:pPr>
        <w:spacing w:line="240" w:lineRule="exact"/>
        <w:jc w:val="center"/>
        <w:rPr>
          <w:rFonts w:eastAsia="Times-Roman"/>
        </w:rPr>
      </w:pPr>
      <w:r>
        <w:rPr>
          <w:rFonts w:eastAsia="Times-Roman"/>
          <w:noProof/>
        </w:rPr>
        <w:drawing>
          <wp:anchor distT="0" distB="0" distL="114300" distR="114300" simplePos="0" relativeHeight="251672576" behindDoc="1" locked="0" layoutInCell="1" allowOverlap="1" wp14:anchorId="0B320C3C" wp14:editId="1A0C0FD3">
            <wp:simplePos x="0" y="0"/>
            <wp:positionH relativeFrom="column">
              <wp:posOffset>1111885</wp:posOffset>
            </wp:positionH>
            <wp:positionV relativeFrom="paragraph">
              <wp:posOffset>105410</wp:posOffset>
            </wp:positionV>
            <wp:extent cx="7445375" cy="4961336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5-08-28_14-16-06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" r="5744" b="3286"/>
                    <a:stretch/>
                  </pic:blipFill>
                  <pic:spPr bwMode="auto">
                    <a:xfrm>
                      <a:off x="0" y="0"/>
                      <a:ext cx="7445375" cy="496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361C" w:rsidRDefault="0070361C" w:rsidP="0070361C">
      <w:pPr>
        <w:spacing w:line="240" w:lineRule="exact"/>
        <w:jc w:val="center"/>
        <w:rPr>
          <w:rFonts w:eastAsia="Times-Roman"/>
        </w:rPr>
      </w:pPr>
    </w:p>
    <w:p w:rsidR="0070361C" w:rsidRDefault="00C3032D" w:rsidP="0070361C">
      <w:pPr>
        <w:spacing w:line="240" w:lineRule="exact"/>
        <w:jc w:val="center"/>
        <w:rPr>
          <w:rFonts w:eastAsia="Times-Roman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ED8C8CC" wp14:editId="6D9C2119">
                <wp:simplePos x="0" y="0"/>
                <wp:positionH relativeFrom="column">
                  <wp:posOffset>3162935</wp:posOffset>
                </wp:positionH>
                <wp:positionV relativeFrom="paragraph">
                  <wp:posOffset>1574800</wp:posOffset>
                </wp:positionV>
                <wp:extent cx="922655" cy="302895"/>
                <wp:effectExtent l="0" t="0" r="10795" b="2095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70361C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8C8CC" id="Прямоугольник 11" o:spid="_x0000_s1026" style="position:absolute;left:0;text-align:left;margin-left:249.05pt;margin-top:124pt;width:72.65pt;height:23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" fillcolor="window" strokecolor="windowText">
                <v:textbox>
                  <w:txbxContent>
                    <w:p w:rsidR="00A90C40" w:rsidRPr="0070361C" w:rsidRDefault="00A90C40" w:rsidP="0070361C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>
                        <w:rPr>
                          <w:rStyle w:val="af2"/>
                          <w:b w:val="0"/>
                          <w:sz w:val="20"/>
                        </w:rPr>
                        <w:t>Контур №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CD91A5" wp14:editId="755961D2">
                <wp:simplePos x="0" y="0"/>
                <wp:positionH relativeFrom="column">
                  <wp:posOffset>4745990</wp:posOffset>
                </wp:positionH>
                <wp:positionV relativeFrom="paragraph">
                  <wp:posOffset>868680</wp:posOffset>
                </wp:positionV>
                <wp:extent cx="922655" cy="302895"/>
                <wp:effectExtent l="0" t="0" r="10795" b="2095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70361C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CD91A5" id="Прямоугольник 12" o:spid="_x0000_s1027" style="position:absolute;left:0;text-align:left;margin-left:373.7pt;margin-top:68.4pt;width:72.65pt;height:23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" fillcolor="window" strokecolor="windowText">
                <v:textbox>
                  <w:txbxContent>
                    <w:p w:rsidR="00A90C40" w:rsidRPr="0070361C" w:rsidRDefault="00A90C40" w:rsidP="0070361C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>
                        <w:rPr>
                          <w:rStyle w:val="af2"/>
                          <w:b w:val="0"/>
                          <w:sz w:val="20"/>
                        </w:rPr>
                        <w:t>Контур №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10AB14D" wp14:editId="12407BC4">
                <wp:simplePos x="0" y="0"/>
                <wp:positionH relativeFrom="column">
                  <wp:posOffset>6761480</wp:posOffset>
                </wp:positionH>
                <wp:positionV relativeFrom="paragraph">
                  <wp:posOffset>123825</wp:posOffset>
                </wp:positionV>
                <wp:extent cx="922655" cy="302895"/>
                <wp:effectExtent l="0" t="0" r="10795" b="2095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70361C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AB14D" id="Прямоугольник 13" o:spid="_x0000_s1028" style="position:absolute;left:0;text-align:left;margin-left:532.4pt;margin-top:9.75pt;width:72.65pt;height:23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" fillcolor="window" strokecolor="windowText">
                <v:textbox>
                  <w:txbxContent>
                    <w:p w:rsidR="00A90C40" w:rsidRPr="0070361C" w:rsidRDefault="00A90C40" w:rsidP="0070361C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>
                        <w:rPr>
                          <w:rStyle w:val="af2"/>
                          <w:b w:val="0"/>
                          <w:sz w:val="20"/>
                        </w:rPr>
                        <w:t>Контур № 4</w:t>
                      </w:r>
                    </w:p>
                  </w:txbxContent>
                </v:textbox>
              </v:rect>
            </w:pict>
          </mc:Fallback>
        </mc:AlternateContent>
      </w:r>
      <w:r w:rsidR="0070361C"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BA79" wp14:editId="52DD8A59">
                <wp:simplePos x="0" y="0"/>
                <wp:positionH relativeFrom="column">
                  <wp:posOffset>1704340</wp:posOffset>
                </wp:positionH>
                <wp:positionV relativeFrom="paragraph">
                  <wp:posOffset>3192780</wp:posOffset>
                </wp:positionV>
                <wp:extent cx="922655" cy="302895"/>
                <wp:effectExtent l="0" t="0" r="10795" b="2095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70361C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 w:rsidRPr="0070361C"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BBA79" id="Прямоугольник 8" o:spid="_x0000_s1029" style="position:absolute;left:0;text-align:left;margin-left:134.2pt;margin-top:251.4pt;width:72.65pt;height:23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" fillcolor="window" strokecolor="windowText">
                <v:textbox>
                  <w:txbxContent>
                    <w:p w:rsidR="00A90C40" w:rsidRPr="0070361C" w:rsidRDefault="00A90C40" w:rsidP="0070361C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 w:rsidRPr="0070361C">
                        <w:rPr>
                          <w:rStyle w:val="af2"/>
                          <w:b w:val="0"/>
                          <w:sz w:val="20"/>
                        </w:rPr>
                        <w:t>Контур № 1</w:t>
                      </w:r>
                    </w:p>
                  </w:txbxContent>
                </v:textbox>
              </v:rect>
            </w:pict>
          </mc:Fallback>
        </mc:AlternateContent>
      </w:r>
    </w:p>
    <w:p w:rsidR="0070361C" w:rsidRPr="0070361C" w:rsidRDefault="0070361C" w:rsidP="0070361C">
      <w:pPr>
        <w:spacing w:line="240" w:lineRule="exact"/>
        <w:jc w:val="center"/>
        <w:rPr>
          <w:szCs w:val="28"/>
        </w:rPr>
        <w:sectPr w:rsidR="0070361C" w:rsidRPr="0070361C" w:rsidSect="0070361C">
          <w:pgSz w:w="16838" w:h="11906" w:orient="landscape"/>
          <w:pgMar w:top="1134" w:right="567" w:bottom="851" w:left="1134" w:header="709" w:footer="709" w:gutter="0"/>
          <w:cols w:space="708"/>
          <w:docGrid w:linePitch="381"/>
        </w:sectPr>
      </w:pPr>
    </w:p>
    <w:p w:rsidR="000B5668" w:rsidRDefault="0070361C" w:rsidP="000B5668">
      <w:pPr>
        <w:spacing w:line="240" w:lineRule="exact"/>
        <w:jc w:val="center"/>
        <w:rPr>
          <w:noProof/>
          <w:szCs w:val="28"/>
        </w:rPr>
      </w:pPr>
      <w:r>
        <w:rPr>
          <w:noProof/>
          <w:szCs w:val="28"/>
        </w:rPr>
        <w:lastRenderedPageBreak/>
        <w:t>Контур № 1</w:t>
      </w:r>
      <w:r w:rsidR="00A90C40">
        <w:rPr>
          <w:noProof/>
          <w:szCs w:val="28"/>
        </w:rPr>
        <w:t xml:space="preserve"> по ул. Нефтян</w:t>
      </w:r>
      <w:r w:rsidR="00324DA6">
        <w:rPr>
          <w:noProof/>
          <w:szCs w:val="28"/>
        </w:rPr>
        <w:t xml:space="preserve">иков </w:t>
      </w:r>
      <w:r w:rsidR="000B5668">
        <w:rPr>
          <w:noProof/>
          <w:szCs w:val="28"/>
        </w:rPr>
        <w:t>и К</w:t>
      </w:r>
      <w:r w:rsidR="0040024B">
        <w:rPr>
          <w:noProof/>
          <w:szCs w:val="28"/>
        </w:rPr>
        <w:t>онтур № 2</w:t>
      </w:r>
      <w:r w:rsidR="000B5668">
        <w:rPr>
          <w:noProof/>
          <w:szCs w:val="28"/>
        </w:rPr>
        <w:t xml:space="preserve">, ограниченный </w:t>
      </w:r>
    </w:p>
    <w:p w:rsidR="000B5668" w:rsidRDefault="00324DA6" w:rsidP="000B5668">
      <w:pPr>
        <w:spacing w:line="240" w:lineRule="exact"/>
        <w:jc w:val="center"/>
        <w:rPr>
          <w:noProof/>
          <w:szCs w:val="28"/>
        </w:rPr>
      </w:pPr>
      <w:r>
        <w:rPr>
          <w:noProof/>
          <w:szCs w:val="28"/>
        </w:rPr>
        <w:t>ул. Космонавта Леонова, ул. Космонавта Беляева</w:t>
      </w:r>
      <w:r w:rsidR="000B5668">
        <w:rPr>
          <w:noProof/>
          <w:szCs w:val="28"/>
        </w:rPr>
        <w:t xml:space="preserve">, ул. Качалова, </w:t>
      </w:r>
    </w:p>
    <w:p w:rsidR="00324DA6" w:rsidRDefault="000B5668" w:rsidP="000B5668">
      <w:pPr>
        <w:spacing w:line="240" w:lineRule="exact"/>
        <w:jc w:val="center"/>
        <w:rPr>
          <w:noProof/>
          <w:szCs w:val="28"/>
        </w:rPr>
      </w:pPr>
      <w:r>
        <w:rPr>
          <w:noProof/>
          <w:szCs w:val="28"/>
        </w:rPr>
        <w:t xml:space="preserve">общей площадью </w:t>
      </w:r>
      <w:r w:rsidRPr="000B5668">
        <w:rPr>
          <w:noProof/>
          <w:szCs w:val="28"/>
        </w:rPr>
        <w:t>7,72</w:t>
      </w:r>
      <w:r>
        <w:rPr>
          <w:noProof/>
          <w:szCs w:val="28"/>
        </w:rPr>
        <w:t xml:space="preserve"> га</w:t>
      </w:r>
    </w:p>
    <w:p w:rsidR="000B5668" w:rsidRDefault="000B5668" w:rsidP="000B5668">
      <w:pPr>
        <w:jc w:val="center"/>
        <w:rPr>
          <w:noProof/>
          <w:szCs w:val="28"/>
        </w:rPr>
      </w:pPr>
    </w:p>
    <w:p w:rsidR="00816B4D" w:rsidRDefault="0070361C" w:rsidP="00092198">
      <w:pPr>
        <w:jc w:val="center"/>
        <w:rPr>
          <w:noProof/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4F99AF" wp14:editId="11C77E3B">
                <wp:simplePos x="0" y="0"/>
                <wp:positionH relativeFrom="column">
                  <wp:posOffset>768985</wp:posOffset>
                </wp:positionH>
                <wp:positionV relativeFrom="paragraph">
                  <wp:posOffset>3114040</wp:posOffset>
                </wp:positionV>
                <wp:extent cx="922655" cy="302895"/>
                <wp:effectExtent l="0" t="0" r="10795" b="2095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70361C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 w:rsidRPr="0070361C"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4F99AF" id="Прямоугольник 14" o:spid="_x0000_s1030" style="position:absolute;left:0;text-align:left;margin-left:60.55pt;margin-top:245.2pt;width:72.65pt;height:23.8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" fillcolor="window" strokecolor="windowText">
                <v:textbox>
                  <w:txbxContent>
                    <w:p w:rsidR="00A90C40" w:rsidRPr="0070361C" w:rsidRDefault="00A90C40" w:rsidP="0070361C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 w:rsidRPr="0070361C">
                        <w:rPr>
                          <w:rStyle w:val="af2"/>
                          <w:b w:val="0"/>
                          <w:sz w:val="20"/>
                        </w:rPr>
                        <w:t>Контур №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1F50C7" wp14:editId="506AC1FA">
                <wp:simplePos x="0" y="0"/>
                <wp:positionH relativeFrom="column">
                  <wp:posOffset>3261360</wp:posOffset>
                </wp:positionH>
                <wp:positionV relativeFrom="paragraph">
                  <wp:posOffset>427990</wp:posOffset>
                </wp:positionV>
                <wp:extent cx="922655" cy="302895"/>
                <wp:effectExtent l="0" t="0" r="10795" b="2095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70361C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1F50C7" id="Прямоугольник 15" o:spid="_x0000_s1031" style="position:absolute;left:0;text-align:left;margin-left:256.8pt;margin-top:33.7pt;width:72.65pt;height:23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" fillcolor="window" strokecolor="windowText">
                <v:textbox>
                  <w:txbxContent>
                    <w:p w:rsidR="00A90C40" w:rsidRPr="0070361C" w:rsidRDefault="00A90C40" w:rsidP="0070361C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>
                        <w:rPr>
                          <w:rStyle w:val="af2"/>
                          <w:b w:val="0"/>
                          <w:sz w:val="20"/>
                        </w:rPr>
                        <w:t>Контур № 2</w:t>
                      </w:r>
                    </w:p>
                  </w:txbxContent>
                </v:textbox>
              </v:rect>
            </w:pict>
          </mc:Fallback>
        </mc:AlternateContent>
      </w:r>
      <w:r w:rsidR="00341F49">
        <w:rPr>
          <w:noProof/>
          <w:sz w:val="20"/>
        </w:rPr>
        <w:drawing>
          <wp:inline distT="0" distB="0" distL="0" distR="0" wp14:anchorId="6E9FF6EB" wp14:editId="09D07C1A">
            <wp:extent cx="5940425" cy="5610951"/>
            <wp:effectExtent l="0" t="0" r="3175" b="8890"/>
            <wp:docPr id="3" name="Рисунок 3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ec863a-675d-47c7-96c3-783b6a1895f7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095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512" w:rsidRDefault="00595512">
      <w:pPr>
        <w:rPr>
          <w:szCs w:val="28"/>
        </w:rPr>
      </w:pPr>
    </w:p>
    <w:p w:rsidR="00092198" w:rsidRPr="00AC106D" w:rsidRDefault="00E93BD2" w:rsidP="00FA10A8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7A4D51F" wp14:editId="7990DFB9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C40" w:rsidRPr="005E4B99" w:rsidRDefault="00A90C40" w:rsidP="00092198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A4D51F" id="_x0000_t202" coordsize="21600,21600" o:spt="202" path="m,l,21600r21600,l21600,xe">
                <v:stroke joinstyle="miter"/>
                <v:path gradientshapeok="t" o:connecttype="rect"/>
              </v:shapetype>
              <v:shape id="Text Box 79" o:spid="_x0000_s1032" type="#_x0000_t202" style="position:absolute;left:0;text-align:left;margin-left:-191.45pt;margin-top:112.85pt;width:18.95pt;height:2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" filled="f" fillcolor="red" stroked="f">
                <v:textbox>
                  <w:txbxContent>
                    <w:p w:rsidR="00A90C40" w:rsidRPr="005E4B99" w:rsidRDefault="00A90C40" w:rsidP="00092198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92198" w:rsidRPr="00AC106D">
        <w:t>Условные обозначения:</w:t>
      </w:r>
    </w:p>
    <w:p w:rsidR="00092198" w:rsidRDefault="00095852" w:rsidP="00095852">
      <w:pPr>
        <w:spacing w:after="120"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87266C" wp14:editId="0ED9D6A1">
                <wp:simplePos x="0" y="0"/>
                <wp:positionH relativeFrom="column">
                  <wp:posOffset>-1905</wp:posOffset>
                </wp:positionH>
                <wp:positionV relativeFrom="paragraph">
                  <wp:posOffset>7620</wp:posOffset>
                </wp:positionV>
                <wp:extent cx="352425" cy="138430"/>
                <wp:effectExtent l="0" t="0" r="28575" b="1397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38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90C40" w:rsidRDefault="00A90C40" w:rsidP="00095852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7266C" id="Прямоугольник 5" o:spid="_x0000_s1033" style="position:absolute;left:0;text-align:left;margin-left:-.15pt;margin-top:.6pt;width:27.75pt;height:1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" fillcolor="yellow" strokecolor="#bc8c00" strokeweight="1pt">
                <v:path arrowok="t"/>
                <v:textbox>
                  <w:txbxContent>
                    <w:p w:rsidR="00A90C40" w:rsidRDefault="00A90C40" w:rsidP="00095852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</w:t>
      </w:r>
      <w:r w:rsidR="000B5668">
        <w:t xml:space="preserve"> </w:t>
      </w:r>
      <w:r>
        <w:t xml:space="preserve"> – </w:t>
      </w:r>
      <w:r w:rsidR="000B5668">
        <w:t xml:space="preserve"> </w:t>
      </w:r>
      <w:r w:rsidR="00092198">
        <w:t>Г</w:t>
      </w:r>
      <w:r w:rsidR="00092198" w:rsidRPr="00AC106D">
        <w:t xml:space="preserve">раница </w:t>
      </w:r>
      <w:r>
        <w:t>территории</w:t>
      </w:r>
      <w:r w:rsidR="00816B4D" w:rsidRPr="00816B4D">
        <w:t xml:space="preserve"> жилой застройки</w:t>
      </w:r>
      <w:r w:rsidR="00816B4D">
        <w:t>, подлежащ</w:t>
      </w:r>
      <w:r>
        <w:t>ей</w:t>
      </w:r>
      <w:r w:rsidR="00816B4D">
        <w:t xml:space="preserve"> </w:t>
      </w:r>
      <w:r w:rsidR="00092198" w:rsidRPr="00AC106D">
        <w:t>комплексному развитию</w:t>
      </w:r>
    </w:p>
    <w:p w:rsidR="00BC7133" w:rsidRDefault="00FC10FD" w:rsidP="00FC10FD">
      <w:pPr>
        <w:spacing w:before="120" w:line="240" w:lineRule="exact"/>
      </w:pPr>
      <w:r>
        <w:t xml:space="preserve">        </w:t>
      </w:r>
    </w:p>
    <w:p w:rsidR="002F7E86" w:rsidRDefault="002F7E86">
      <w:pPr>
        <w:rPr>
          <w:szCs w:val="28"/>
        </w:rPr>
      </w:pPr>
      <w:r>
        <w:rPr>
          <w:szCs w:val="28"/>
        </w:rPr>
        <w:br w:type="page"/>
      </w:r>
    </w:p>
    <w:p w:rsidR="000B5668" w:rsidRDefault="000B5668" w:rsidP="000B5668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1 </w:t>
      </w:r>
      <w:r w:rsidRPr="0072116D">
        <w:rPr>
          <w:szCs w:val="28"/>
        </w:rPr>
        <w:t>территори</w:t>
      </w:r>
      <w:r>
        <w:rPr>
          <w:szCs w:val="28"/>
        </w:rPr>
        <w:t>и</w:t>
      </w:r>
    </w:p>
    <w:p w:rsidR="000B5668" w:rsidRDefault="000B5668" w:rsidP="000B5668">
      <w:pPr>
        <w:spacing w:line="240" w:lineRule="exact"/>
        <w:jc w:val="center"/>
        <w:rPr>
          <w:szCs w:val="28"/>
        </w:rPr>
      </w:pPr>
      <w:r w:rsidRPr="0072116D">
        <w:rPr>
          <w:szCs w:val="28"/>
        </w:rPr>
        <w:t xml:space="preserve"> жилой застройки</w:t>
      </w:r>
      <w:r>
        <w:rPr>
          <w:szCs w:val="28"/>
        </w:rPr>
        <w:t xml:space="preserve"> </w:t>
      </w:r>
      <w:r w:rsidRPr="00816B4D">
        <w:rPr>
          <w:szCs w:val="28"/>
        </w:rPr>
        <w:t>в микрорайоне «</w:t>
      </w:r>
      <w:r>
        <w:rPr>
          <w:szCs w:val="28"/>
        </w:rPr>
        <w:t>Балатово</w:t>
      </w:r>
      <w:r w:rsidRPr="00816B4D">
        <w:rPr>
          <w:szCs w:val="28"/>
        </w:rPr>
        <w:t>»</w:t>
      </w:r>
      <w:r>
        <w:rPr>
          <w:szCs w:val="28"/>
        </w:rPr>
        <w:t xml:space="preserve"> </w:t>
      </w:r>
      <w:r w:rsidRPr="00816B4D">
        <w:rPr>
          <w:szCs w:val="28"/>
        </w:rPr>
        <w:t>в Индустриальном районе 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0B5668" w:rsidRDefault="000B5668" w:rsidP="000B5668">
      <w:pPr>
        <w:spacing w:line="240" w:lineRule="exact"/>
        <w:jc w:val="center"/>
      </w:pPr>
      <w:r w:rsidRPr="00503378">
        <w:t>(система координат МСК-59 (зона 2)</w:t>
      </w:r>
      <w:r w:rsidR="0064012F">
        <w:t>)</w:t>
      </w:r>
    </w:p>
    <w:p w:rsidR="000B5668" w:rsidRPr="00503378" w:rsidRDefault="000B5668" w:rsidP="000B5668">
      <w:pPr>
        <w:jc w:val="center"/>
      </w:pPr>
    </w:p>
    <w:p w:rsidR="000B5668" w:rsidRPr="00816B4D" w:rsidRDefault="000B5668" w:rsidP="000B5668">
      <w:pPr>
        <w:rPr>
          <w:b/>
          <w:sz w:val="2"/>
          <w:szCs w:val="2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0B5668" w:rsidRPr="00525402" w:rsidTr="000B5668">
        <w:trPr>
          <w:trHeight w:val="421"/>
          <w:tblHeader/>
        </w:trPr>
        <w:tc>
          <w:tcPr>
            <w:tcW w:w="1553" w:type="pct"/>
            <w:noWrap/>
            <w:vAlign w:val="center"/>
            <w:hideMark/>
          </w:tcPr>
          <w:p w:rsidR="000B5668" w:rsidRPr="00525402" w:rsidRDefault="000B5668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noWrap/>
            <w:vAlign w:val="center"/>
            <w:hideMark/>
          </w:tcPr>
          <w:p w:rsidR="000B5668" w:rsidRPr="00525402" w:rsidRDefault="000B5668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noWrap/>
            <w:vAlign w:val="center"/>
            <w:hideMark/>
          </w:tcPr>
          <w:p w:rsidR="000B5668" w:rsidRPr="00525402" w:rsidRDefault="000B5668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  <w:lang w:val="en-US"/>
              </w:rPr>
              <w:t>Координата Y</w:t>
            </w:r>
          </w:p>
        </w:tc>
      </w:tr>
      <w:tr w:rsidR="000B5668" w:rsidRPr="00525402" w:rsidTr="00070401">
        <w:trPr>
          <w:trHeight w:val="310"/>
          <w:tblHeader/>
        </w:trPr>
        <w:tc>
          <w:tcPr>
            <w:tcW w:w="1553" w:type="pct"/>
            <w:vAlign w:val="center"/>
            <w:hideMark/>
          </w:tcPr>
          <w:p w:rsidR="000B5668" w:rsidRPr="0072391D" w:rsidRDefault="000B5668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38" w:type="pct"/>
            <w:vAlign w:val="center"/>
            <w:hideMark/>
          </w:tcPr>
          <w:p w:rsidR="000B5668" w:rsidRPr="0072391D" w:rsidRDefault="000B5668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09" w:type="pct"/>
            <w:vAlign w:val="center"/>
            <w:hideMark/>
          </w:tcPr>
          <w:p w:rsidR="000B5668" w:rsidRPr="0072391D" w:rsidRDefault="000B5668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3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513355.45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2227465.84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513352.52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2227460.59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513351.58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2227459.41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513334.00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2227425.70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513365.11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2227408.97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513365.61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2227408.70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513365.66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2227408.67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513383.39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2227441.82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513434.10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2227534.10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513438.06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2227542.06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513459.62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2227581.57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513474.25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2227608.74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513476.18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2227612.32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513473.60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2227613.84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513461.24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2227620.92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513459.06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2227616.95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513444.27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2227624.94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513439.58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2227616.54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513429.61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2227598.67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513413.88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2227570.45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513407.35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2227558.73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513391.40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2227530.34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513384.81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2227518.52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513377.47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2227505.34</w:t>
            </w:r>
          </w:p>
        </w:tc>
      </w:tr>
      <w:tr w:rsidR="000B5668" w:rsidRPr="00525402" w:rsidTr="00070401">
        <w:trPr>
          <w:trHeight w:val="310"/>
        </w:trPr>
        <w:tc>
          <w:tcPr>
            <w:tcW w:w="1553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513355.45</w:t>
            </w:r>
          </w:p>
        </w:tc>
        <w:tc>
          <w:tcPr>
            <w:tcW w:w="1409" w:type="pct"/>
            <w:vAlign w:val="center"/>
          </w:tcPr>
          <w:p w:rsidR="000B5668" w:rsidRPr="00D62A8E" w:rsidRDefault="000B5668" w:rsidP="00070401">
            <w:pPr>
              <w:keepLines/>
              <w:jc w:val="center"/>
              <w:rPr>
                <w:sz w:val="24"/>
                <w:szCs w:val="24"/>
              </w:rPr>
            </w:pPr>
            <w:r w:rsidRPr="00D62A8E">
              <w:rPr>
                <w:sz w:val="24"/>
                <w:szCs w:val="24"/>
              </w:rPr>
              <w:t>2227465.84</w:t>
            </w:r>
          </w:p>
        </w:tc>
      </w:tr>
    </w:tbl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0B5668" w:rsidRDefault="000B5668" w:rsidP="000B5668">
      <w:pPr>
        <w:spacing w:line="240" w:lineRule="exact"/>
        <w:rPr>
          <w:szCs w:val="28"/>
        </w:rPr>
      </w:pPr>
    </w:p>
    <w:p w:rsidR="0064012F" w:rsidRDefault="0064012F">
      <w:pPr>
        <w:rPr>
          <w:szCs w:val="28"/>
        </w:rPr>
      </w:pPr>
      <w:r>
        <w:rPr>
          <w:szCs w:val="28"/>
        </w:rPr>
        <w:br w:type="page"/>
      </w:r>
    </w:p>
    <w:p w:rsidR="00D9355F" w:rsidRDefault="00092198" w:rsidP="00816B4D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="00C12015" w:rsidRPr="00C12015">
        <w:rPr>
          <w:szCs w:val="28"/>
        </w:rPr>
        <w:t xml:space="preserve">границ </w:t>
      </w:r>
      <w:r w:rsidR="00816B4D">
        <w:rPr>
          <w:szCs w:val="28"/>
        </w:rPr>
        <w:t xml:space="preserve">Контура № </w:t>
      </w:r>
      <w:r w:rsidR="000B5668">
        <w:rPr>
          <w:szCs w:val="28"/>
        </w:rPr>
        <w:t>2</w:t>
      </w:r>
      <w:r w:rsidR="00816B4D">
        <w:rPr>
          <w:szCs w:val="28"/>
        </w:rPr>
        <w:t xml:space="preserve"> </w:t>
      </w:r>
      <w:r w:rsidR="0072116D" w:rsidRPr="0072116D">
        <w:rPr>
          <w:szCs w:val="28"/>
        </w:rPr>
        <w:t>территори</w:t>
      </w:r>
      <w:r w:rsidR="00D9355F">
        <w:rPr>
          <w:szCs w:val="28"/>
        </w:rPr>
        <w:t>и</w:t>
      </w:r>
    </w:p>
    <w:p w:rsidR="00D9355F" w:rsidRDefault="0072116D" w:rsidP="00816B4D">
      <w:pPr>
        <w:spacing w:line="240" w:lineRule="exact"/>
        <w:jc w:val="center"/>
        <w:rPr>
          <w:szCs w:val="28"/>
        </w:rPr>
      </w:pPr>
      <w:r w:rsidRPr="0072116D">
        <w:rPr>
          <w:szCs w:val="28"/>
        </w:rPr>
        <w:t xml:space="preserve"> жилой застройки</w:t>
      </w:r>
      <w:r w:rsidR="00816B4D">
        <w:rPr>
          <w:szCs w:val="28"/>
        </w:rPr>
        <w:t xml:space="preserve"> </w:t>
      </w:r>
      <w:r w:rsidR="00816B4D" w:rsidRPr="00816B4D">
        <w:rPr>
          <w:szCs w:val="28"/>
        </w:rPr>
        <w:t>в микрорайоне «</w:t>
      </w:r>
      <w:r w:rsidR="00D9355F">
        <w:rPr>
          <w:szCs w:val="28"/>
        </w:rPr>
        <w:t>Балатово</w:t>
      </w:r>
      <w:r w:rsidR="00816B4D" w:rsidRPr="00816B4D">
        <w:rPr>
          <w:szCs w:val="28"/>
        </w:rPr>
        <w:t xml:space="preserve">» в Индустриальном районе </w:t>
      </w:r>
    </w:p>
    <w:p w:rsidR="00416776" w:rsidRDefault="00816B4D" w:rsidP="00816B4D">
      <w:pPr>
        <w:spacing w:line="240" w:lineRule="exact"/>
        <w:jc w:val="center"/>
        <w:rPr>
          <w:szCs w:val="28"/>
        </w:rPr>
      </w:pPr>
      <w:r w:rsidRPr="00816B4D">
        <w:rPr>
          <w:szCs w:val="28"/>
        </w:rPr>
        <w:t>города Перми</w:t>
      </w:r>
      <w:r w:rsidR="00D9355F">
        <w:rPr>
          <w:szCs w:val="28"/>
        </w:rPr>
        <w:t xml:space="preserve">, </w:t>
      </w:r>
      <w:r w:rsidR="0072116D">
        <w:rPr>
          <w:szCs w:val="28"/>
        </w:rPr>
        <w:t>подлежащ</w:t>
      </w:r>
      <w:r w:rsidR="00D9355F">
        <w:rPr>
          <w:szCs w:val="28"/>
        </w:rPr>
        <w:t>ей</w:t>
      </w:r>
      <w:r w:rsidR="00416776" w:rsidRPr="00416776">
        <w:rPr>
          <w:szCs w:val="28"/>
        </w:rPr>
        <w:t xml:space="preserve"> комплексному развитию</w:t>
      </w:r>
    </w:p>
    <w:p w:rsidR="00092198" w:rsidRDefault="00092198" w:rsidP="00816B4D">
      <w:pPr>
        <w:spacing w:line="240" w:lineRule="exact"/>
        <w:jc w:val="center"/>
      </w:pPr>
      <w:r w:rsidRPr="00503378">
        <w:t>(система координат МСК-59 (зона 2)</w:t>
      </w:r>
      <w:r w:rsidR="0064012F">
        <w:t>)</w:t>
      </w:r>
    </w:p>
    <w:p w:rsidR="000B5668" w:rsidRPr="00503378" w:rsidRDefault="000B5668" w:rsidP="00816B4D">
      <w:pPr>
        <w:jc w:val="center"/>
      </w:pPr>
    </w:p>
    <w:p w:rsidR="00092198" w:rsidRPr="00816B4D" w:rsidRDefault="00092198" w:rsidP="00092198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253A7D" w:rsidRPr="00C91117" w:rsidTr="000B5668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53A7D" w:rsidRPr="00C91117" w:rsidRDefault="00253A7D" w:rsidP="00253A7D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D62A8E" w:rsidRPr="00C91117" w:rsidTr="000B5668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72391D" w:rsidRDefault="00D62A8E" w:rsidP="00C34A1C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72391D" w:rsidRDefault="00D62A8E" w:rsidP="00C34A1C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72391D" w:rsidRDefault="00D62A8E" w:rsidP="00C34A1C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3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513498.34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2227652.56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513516.27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2227642.88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513537.90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2227631.20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513538.43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2227631.49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513567.28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2227615.90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513594.65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2227601.12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513597.64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2227598.92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513645.02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2227686.24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513677.75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2227667.71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513678.67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2227669.34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513711.46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2227727.32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513721.06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2227744.29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513696.07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2227758.33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513692.47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2227758.01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513690.88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2227758.92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513738.16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2227846.25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513731.46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2227849.86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513729.72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2227850.81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513703.22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2227865.13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513674.16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2227880.82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513651.29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2227893.18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513634.33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2227902.34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513611.00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2227914.94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513583.09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2227930.01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513553.36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2227946.07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513531.16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2227958.06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513509.02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2227917.36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513507.92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2227913.82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513491.96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2227885.03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513479.64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2227862.07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513475.79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2227854.75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513474.03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2227851.66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513474.20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2227851.14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513453.20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2227812.54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513452.07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2227809.35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513446.95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2227801.02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513439.24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2227786.36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513435.36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2227778.58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513430.87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2227770.27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513423.07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2227755.64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513419.93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2227749.34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513416.60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2227743.61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513414.83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2227744.53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513395.56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2227709.22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513395.43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2227709.01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513447.31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2227680.31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513478.91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2227663.17</w:t>
            </w:r>
          </w:p>
        </w:tc>
      </w:tr>
      <w:tr w:rsidR="00D62A8E" w:rsidRPr="00C91117" w:rsidTr="0043595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513498.34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2A8E" w:rsidRPr="00D9355F" w:rsidRDefault="00D62A8E" w:rsidP="00C34A1C">
            <w:pPr>
              <w:keepLines/>
              <w:jc w:val="center"/>
              <w:rPr>
                <w:sz w:val="24"/>
                <w:szCs w:val="24"/>
              </w:rPr>
            </w:pPr>
            <w:r w:rsidRPr="00D9355F">
              <w:rPr>
                <w:sz w:val="24"/>
                <w:szCs w:val="24"/>
              </w:rPr>
              <w:t>2227652.56</w:t>
            </w:r>
          </w:p>
        </w:tc>
      </w:tr>
    </w:tbl>
    <w:p w:rsidR="004F0261" w:rsidRDefault="004F0261" w:rsidP="00092198">
      <w:pPr>
        <w:ind w:left="5670"/>
        <w:jc w:val="right"/>
        <w:rPr>
          <w:szCs w:val="28"/>
        </w:rPr>
      </w:pPr>
    </w:p>
    <w:p w:rsidR="00816B4D" w:rsidRPr="001B39EB" w:rsidRDefault="00816B4D" w:rsidP="001B39EB">
      <w:pPr>
        <w:pStyle w:val="a5"/>
        <w:ind w:firstLine="0"/>
        <w:rPr>
          <w:lang w:val="en-US"/>
        </w:rPr>
      </w:pPr>
    </w:p>
    <w:p w:rsidR="0070414D" w:rsidRPr="000B5668" w:rsidRDefault="0070414D" w:rsidP="000B5668">
      <w:pPr>
        <w:pStyle w:val="a5"/>
        <w:ind w:firstLine="0"/>
      </w:pPr>
      <w:r>
        <w:rPr>
          <w:szCs w:val="28"/>
        </w:rPr>
        <w:tab/>
      </w:r>
    </w:p>
    <w:p w:rsidR="0070414D" w:rsidRDefault="0070414D" w:rsidP="00D3038F">
      <w:pPr>
        <w:jc w:val="center"/>
        <w:rPr>
          <w:szCs w:val="28"/>
        </w:rPr>
      </w:pPr>
    </w:p>
    <w:p w:rsidR="000B5668" w:rsidRDefault="000B5668" w:rsidP="00D3038F">
      <w:pPr>
        <w:jc w:val="center"/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Pr="000B5668" w:rsidRDefault="000B5668" w:rsidP="000B5668">
      <w:pPr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  <w:r>
        <w:rPr>
          <w:szCs w:val="28"/>
        </w:rPr>
        <w:tab/>
      </w: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64012F" w:rsidRDefault="0064012F">
      <w:pPr>
        <w:rPr>
          <w:szCs w:val="28"/>
        </w:rPr>
      </w:pPr>
      <w:r>
        <w:rPr>
          <w:szCs w:val="28"/>
        </w:rPr>
        <w:br w:type="page"/>
      </w:r>
    </w:p>
    <w:p w:rsidR="009B2B2B" w:rsidRDefault="009B2B2B" w:rsidP="009B2B2B">
      <w:pPr>
        <w:tabs>
          <w:tab w:val="left" w:pos="1474"/>
        </w:tabs>
        <w:spacing w:line="240" w:lineRule="exact"/>
        <w:jc w:val="center"/>
        <w:rPr>
          <w:szCs w:val="28"/>
        </w:rPr>
      </w:pPr>
      <w:r>
        <w:rPr>
          <w:szCs w:val="28"/>
        </w:rPr>
        <w:lastRenderedPageBreak/>
        <w:t>Контур № 3, ограниченный ул. Качалова, у</w:t>
      </w:r>
      <w:r w:rsidR="002B3F65">
        <w:rPr>
          <w:szCs w:val="28"/>
        </w:rPr>
        <w:t xml:space="preserve">л. Космонавта Беляева, </w:t>
      </w:r>
      <w:r w:rsidR="002B3F65">
        <w:rPr>
          <w:szCs w:val="28"/>
        </w:rPr>
        <w:br/>
        <w:t>ул. Одо</w:t>
      </w:r>
      <w:r>
        <w:rPr>
          <w:szCs w:val="28"/>
        </w:rPr>
        <w:t>евского, ул. Нефтяников и</w:t>
      </w:r>
      <w:r w:rsidR="000B5668">
        <w:rPr>
          <w:szCs w:val="28"/>
        </w:rPr>
        <w:t xml:space="preserve"> Контур № 4</w:t>
      </w:r>
      <w:r>
        <w:rPr>
          <w:szCs w:val="28"/>
        </w:rPr>
        <w:t xml:space="preserve">, ограниченный </w:t>
      </w:r>
    </w:p>
    <w:p w:rsidR="000B5668" w:rsidRDefault="009B2B2B" w:rsidP="009B2B2B">
      <w:pPr>
        <w:tabs>
          <w:tab w:val="left" w:pos="1474"/>
        </w:tabs>
        <w:spacing w:line="240" w:lineRule="exact"/>
        <w:jc w:val="center"/>
        <w:rPr>
          <w:szCs w:val="28"/>
        </w:rPr>
      </w:pPr>
      <w:r>
        <w:rPr>
          <w:szCs w:val="28"/>
        </w:rPr>
        <w:t>ул. Нефтяников,  ул. Комбайнеров, о</w:t>
      </w:r>
      <w:r w:rsidR="000B5668">
        <w:rPr>
          <w:szCs w:val="28"/>
        </w:rPr>
        <w:t xml:space="preserve">бщей </w:t>
      </w:r>
      <w:r>
        <w:rPr>
          <w:szCs w:val="28"/>
        </w:rPr>
        <w:t>площ</w:t>
      </w:r>
      <w:r w:rsidR="000B5668">
        <w:rPr>
          <w:szCs w:val="28"/>
        </w:rPr>
        <w:t xml:space="preserve">адью </w:t>
      </w:r>
      <w:r w:rsidRPr="009B2B2B">
        <w:rPr>
          <w:szCs w:val="28"/>
        </w:rPr>
        <w:t>7,56</w:t>
      </w:r>
      <w:r w:rsidR="006E4395">
        <w:rPr>
          <w:szCs w:val="28"/>
        </w:rPr>
        <w:t xml:space="preserve"> га</w:t>
      </w: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6E4395" w:rsidP="000B5668">
      <w:pPr>
        <w:tabs>
          <w:tab w:val="left" w:pos="1474"/>
        </w:tabs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9DD2E31" wp14:editId="7541D5F4">
                <wp:simplePos x="0" y="0"/>
                <wp:positionH relativeFrom="column">
                  <wp:posOffset>4123690</wp:posOffset>
                </wp:positionH>
                <wp:positionV relativeFrom="paragraph">
                  <wp:posOffset>292735</wp:posOffset>
                </wp:positionV>
                <wp:extent cx="922655" cy="302895"/>
                <wp:effectExtent l="0" t="0" r="10795" b="20955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6E4395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 w:rsidRPr="0070361C">
                              <w:rPr>
                                <w:rStyle w:val="af2"/>
                                <w:b w:val="0"/>
                                <w:sz w:val="20"/>
                              </w:rPr>
                              <w:t xml:space="preserve">Контур № </w:t>
                            </w:r>
                            <w:r>
                              <w:rPr>
                                <w:rStyle w:val="af2"/>
                                <w:b w:val="0"/>
                                <w:sz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D2E31" id="Прямоугольник 21" o:spid="_x0000_s1034" style="position:absolute;margin-left:324.7pt;margin-top:23.05pt;width:72.65pt;height:2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" fillcolor="window" strokecolor="windowText">
                <v:textbox>
                  <w:txbxContent>
                    <w:p w:rsidR="00A90C40" w:rsidRPr="0070361C" w:rsidRDefault="00A90C40" w:rsidP="006E4395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 w:rsidRPr="0070361C">
                        <w:rPr>
                          <w:rStyle w:val="af2"/>
                          <w:b w:val="0"/>
                          <w:sz w:val="20"/>
                        </w:rPr>
                        <w:t xml:space="preserve">Контур № </w:t>
                      </w:r>
                      <w:r>
                        <w:rPr>
                          <w:rStyle w:val="af2"/>
                          <w:b w:val="0"/>
                          <w:sz w:val="2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8528DF" wp14:editId="357DE594">
                <wp:simplePos x="0" y="0"/>
                <wp:positionH relativeFrom="column">
                  <wp:posOffset>1315747</wp:posOffset>
                </wp:positionH>
                <wp:positionV relativeFrom="paragraph">
                  <wp:posOffset>1540859</wp:posOffset>
                </wp:positionV>
                <wp:extent cx="922655" cy="302895"/>
                <wp:effectExtent l="0" t="0" r="10795" b="2095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02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90C40" w:rsidRPr="0070361C" w:rsidRDefault="00A90C40" w:rsidP="006E4395">
                            <w:pPr>
                              <w:jc w:val="center"/>
                              <w:rPr>
                                <w:rStyle w:val="af2"/>
                                <w:b w:val="0"/>
                                <w:sz w:val="20"/>
                              </w:rPr>
                            </w:pPr>
                            <w:r>
                              <w:rPr>
                                <w:rStyle w:val="af2"/>
                                <w:b w:val="0"/>
                                <w:sz w:val="20"/>
                              </w:rPr>
                              <w:t>Контур №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528DF" id="Прямоугольник 20" o:spid="_x0000_s1035" style="position:absolute;margin-left:103.6pt;margin-top:121.35pt;width:72.65pt;height:23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" fillcolor="window" strokecolor="windowText">
                <v:textbox>
                  <w:txbxContent>
                    <w:p w:rsidR="00A90C40" w:rsidRPr="0070361C" w:rsidRDefault="00A90C40" w:rsidP="006E4395">
                      <w:pPr>
                        <w:jc w:val="center"/>
                        <w:rPr>
                          <w:rStyle w:val="af2"/>
                          <w:b w:val="0"/>
                          <w:sz w:val="20"/>
                        </w:rPr>
                      </w:pPr>
                      <w:r>
                        <w:rPr>
                          <w:rStyle w:val="af2"/>
                          <w:b w:val="0"/>
                          <w:sz w:val="20"/>
                        </w:rPr>
                        <w:t>Контур № 3</w:t>
                      </w:r>
                    </w:p>
                  </w:txbxContent>
                </v:textbox>
              </v:rect>
            </w:pict>
          </mc:Fallback>
        </mc:AlternateContent>
      </w:r>
      <w:r w:rsidR="000B5668">
        <w:rPr>
          <w:noProof/>
          <w:sz w:val="20"/>
        </w:rPr>
        <w:drawing>
          <wp:inline distT="0" distB="0" distL="0" distR="0" wp14:anchorId="7A4B0389" wp14:editId="2AD387AC">
            <wp:extent cx="5940425" cy="5613400"/>
            <wp:effectExtent l="0" t="0" r="3175" b="6350"/>
            <wp:docPr id="16" name="Рисунок 16" descr="shee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878a9e-bc19-4661-bda6-7bf78b5f0e53" descr="sheet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1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B2B" w:rsidRDefault="009B2B2B" w:rsidP="009B2B2B">
      <w:pPr>
        <w:rPr>
          <w:szCs w:val="28"/>
        </w:rPr>
      </w:pPr>
    </w:p>
    <w:p w:rsidR="009B2B2B" w:rsidRPr="00AC106D" w:rsidRDefault="009B2B2B" w:rsidP="009B2B2B">
      <w:pPr>
        <w:spacing w:line="240" w:lineRule="exact"/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2E338B70" wp14:editId="0A791FF5">
                <wp:simplePos x="0" y="0"/>
                <wp:positionH relativeFrom="column">
                  <wp:posOffset>-2431415</wp:posOffset>
                </wp:positionH>
                <wp:positionV relativeFrom="paragraph">
                  <wp:posOffset>1433195</wp:posOffset>
                </wp:positionV>
                <wp:extent cx="240665" cy="269875"/>
                <wp:effectExtent l="1270" t="0" r="0" b="0"/>
                <wp:wrapNone/>
                <wp:docPr id="1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665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90C40" w:rsidRPr="005E4B99" w:rsidRDefault="00A90C40" w:rsidP="009B2B2B">
                            <w:pPr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5E4B99">
                              <w:rPr>
                                <w:b/>
                                <w:color w:val="FF0000"/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38B70" id="_x0000_s1036" type="#_x0000_t202" style="position:absolute;left:0;text-align:left;margin-left:-191.45pt;margin-top:112.85pt;width:18.95pt;height:21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" filled="f" fillcolor="red" stroked="f">
                <v:textbox>
                  <w:txbxContent>
                    <w:p w:rsidR="00A90C40" w:rsidRPr="005E4B99" w:rsidRDefault="00A90C40" w:rsidP="009B2B2B">
                      <w:pPr>
                        <w:rPr>
                          <w:b/>
                          <w:color w:val="FF0000"/>
                          <w:sz w:val="32"/>
                        </w:rPr>
                      </w:pPr>
                      <w:r w:rsidRPr="005E4B99">
                        <w:rPr>
                          <w:b/>
                          <w:color w:val="FF0000"/>
                          <w:sz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AC106D">
        <w:t>Условные обозначения:</w:t>
      </w:r>
    </w:p>
    <w:p w:rsidR="009B2B2B" w:rsidRDefault="00095852" w:rsidP="009B2B2B">
      <w:pPr>
        <w:spacing w:after="120" w:line="240" w:lineRule="exac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9A37997" wp14:editId="3F7C7D2F">
                <wp:simplePos x="0" y="0"/>
                <wp:positionH relativeFrom="column">
                  <wp:posOffset>-1905</wp:posOffset>
                </wp:positionH>
                <wp:positionV relativeFrom="paragraph">
                  <wp:posOffset>13970</wp:posOffset>
                </wp:positionV>
                <wp:extent cx="352425" cy="138430"/>
                <wp:effectExtent l="0" t="0" r="28575" b="13970"/>
                <wp:wrapNone/>
                <wp:docPr id="18" name="Прямоугольник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2425" cy="13843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C000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79D518" id="Прямоугольник 18" o:spid="_x0000_s1026" style="position:absolute;margin-left:-.15pt;margin-top:1.1pt;width:27.75pt;height:10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" fillcolor="yellow" strokecolor="#bc8c00" strokeweight="1pt">
                <v:path arrowok="t"/>
              </v:rect>
            </w:pict>
          </mc:Fallback>
        </mc:AlternateContent>
      </w:r>
      <w:r>
        <w:t xml:space="preserve">  – </w:t>
      </w:r>
      <w:r w:rsidR="009B2B2B">
        <w:t>Г</w:t>
      </w:r>
      <w:r>
        <w:t xml:space="preserve">раница территории </w:t>
      </w:r>
      <w:r w:rsidR="009B2B2B" w:rsidRPr="00816B4D">
        <w:t>жилой застройки</w:t>
      </w:r>
      <w:r w:rsidR="009B2B2B">
        <w:t>, подлежащ</w:t>
      </w:r>
      <w:r>
        <w:t>ей</w:t>
      </w:r>
      <w:r w:rsidR="009B2B2B">
        <w:t xml:space="preserve"> </w:t>
      </w:r>
      <w:r w:rsidR="009B2B2B" w:rsidRPr="00AC106D">
        <w:t>комплексному развитию</w:t>
      </w: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tabs>
          <w:tab w:val="left" w:pos="1474"/>
        </w:tabs>
        <w:rPr>
          <w:szCs w:val="28"/>
        </w:rPr>
      </w:pPr>
    </w:p>
    <w:p w:rsidR="000B5668" w:rsidRDefault="000B5668" w:rsidP="000B5668">
      <w:pPr>
        <w:rPr>
          <w:szCs w:val="28"/>
        </w:rPr>
      </w:pPr>
    </w:p>
    <w:p w:rsidR="000B5668" w:rsidRDefault="000B5668" w:rsidP="000B5668">
      <w:pPr>
        <w:rPr>
          <w:szCs w:val="28"/>
        </w:rPr>
      </w:pPr>
    </w:p>
    <w:p w:rsidR="009B2B2B" w:rsidRDefault="009B2B2B" w:rsidP="000B5668">
      <w:pPr>
        <w:rPr>
          <w:szCs w:val="28"/>
        </w:rPr>
      </w:pPr>
    </w:p>
    <w:p w:rsidR="009B2B2B" w:rsidRDefault="009B2B2B" w:rsidP="000B5668">
      <w:pPr>
        <w:rPr>
          <w:szCs w:val="28"/>
        </w:rPr>
      </w:pPr>
    </w:p>
    <w:p w:rsidR="009B2B2B" w:rsidRDefault="009B2B2B" w:rsidP="000B5668">
      <w:pPr>
        <w:rPr>
          <w:szCs w:val="28"/>
        </w:rPr>
      </w:pPr>
    </w:p>
    <w:p w:rsidR="006E4395" w:rsidRDefault="006E4395" w:rsidP="000B5668">
      <w:pPr>
        <w:rPr>
          <w:szCs w:val="28"/>
        </w:rPr>
      </w:pPr>
    </w:p>
    <w:p w:rsidR="009B2B2B" w:rsidRDefault="009B2B2B" w:rsidP="000B5668">
      <w:pPr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  <w:r>
        <w:rPr>
          <w:szCs w:val="28"/>
        </w:rPr>
        <w:lastRenderedPageBreak/>
        <w:t>К</w:t>
      </w:r>
      <w:r w:rsidRPr="0094254D">
        <w:rPr>
          <w:szCs w:val="28"/>
        </w:rPr>
        <w:t xml:space="preserve">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3 </w:t>
      </w:r>
      <w:r w:rsidRPr="0072116D">
        <w:rPr>
          <w:szCs w:val="28"/>
        </w:rPr>
        <w:t>территори</w:t>
      </w:r>
      <w:r>
        <w:rPr>
          <w:szCs w:val="28"/>
        </w:rPr>
        <w:t>и</w:t>
      </w:r>
    </w:p>
    <w:p w:rsidR="009B2B2B" w:rsidRDefault="009B2B2B" w:rsidP="009B2B2B">
      <w:pPr>
        <w:spacing w:line="240" w:lineRule="exact"/>
        <w:jc w:val="center"/>
        <w:rPr>
          <w:szCs w:val="28"/>
        </w:rPr>
      </w:pPr>
      <w:r w:rsidRPr="0072116D">
        <w:rPr>
          <w:szCs w:val="28"/>
        </w:rPr>
        <w:t xml:space="preserve"> жилой застройки</w:t>
      </w:r>
      <w:r>
        <w:rPr>
          <w:szCs w:val="28"/>
        </w:rPr>
        <w:t xml:space="preserve"> </w:t>
      </w:r>
      <w:r w:rsidRPr="00816B4D">
        <w:rPr>
          <w:szCs w:val="28"/>
        </w:rPr>
        <w:t>в микрорайоне «</w:t>
      </w:r>
      <w:r>
        <w:rPr>
          <w:szCs w:val="28"/>
        </w:rPr>
        <w:t>Балатово</w:t>
      </w:r>
      <w:r w:rsidRPr="00816B4D">
        <w:rPr>
          <w:szCs w:val="28"/>
        </w:rPr>
        <w:t xml:space="preserve">» в Индустриальном районе </w:t>
      </w:r>
    </w:p>
    <w:p w:rsidR="009B2B2B" w:rsidRDefault="009B2B2B" w:rsidP="009B2B2B">
      <w:pPr>
        <w:spacing w:line="240" w:lineRule="exact"/>
        <w:jc w:val="center"/>
        <w:rPr>
          <w:szCs w:val="28"/>
        </w:rPr>
      </w:pPr>
      <w:r w:rsidRPr="00816B4D">
        <w:rPr>
          <w:szCs w:val="28"/>
        </w:rPr>
        <w:t>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9B2B2B" w:rsidRDefault="009B2B2B" w:rsidP="009B2B2B">
      <w:pPr>
        <w:spacing w:line="240" w:lineRule="exact"/>
        <w:jc w:val="center"/>
      </w:pPr>
      <w:r w:rsidRPr="00503378">
        <w:t>(система координат МСК-59 (зона 2)</w:t>
      </w:r>
      <w:r w:rsidR="0064012F">
        <w:t>)</w:t>
      </w:r>
    </w:p>
    <w:p w:rsidR="009B2B2B" w:rsidRPr="00503378" w:rsidRDefault="009B2B2B" w:rsidP="009B2B2B">
      <w:pPr>
        <w:jc w:val="center"/>
      </w:pPr>
    </w:p>
    <w:p w:rsidR="009B2B2B" w:rsidRPr="00816B4D" w:rsidRDefault="009B2B2B" w:rsidP="009B2B2B">
      <w:pPr>
        <w:rPr>
          <w:b/>
          <w:sz w:val="2"/>
          <w:szCs w:val="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9B2B2B" w:rsidRPr="00C91117" w:rsidTr="009B2B2B">
        <w:trPr>
          <w:trHeight w:val="435"/>
          <w:tblHeader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B2B" w:rsidRPr="00C91117" w:rsidRDefault="009B2B2B" w:rsidP="0007040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B2B" w:rsidRPr="00C91117" w:rsidRDefault="009B2B2B" w:rsidP="0007040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B2B2B" w:rsidRPr="00C91117" w:rsidRDefault="009B2B2B" w:rsidP="00070401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91117">
              <w:rPr>
                <w:b/>
                <w:color w:val="000000"/>
                <w:sz w:val="24"/>
                <w:szCs w:val="24"/>
                <w:lang w:val="en-US"/>
              </w:rPr>
              <w:t>Координата Y</w:t>
            </w:r>
          </w:p>
        </w:tc>
      </w:tr>
      <w:tr w:rsidR="009B2B2B" w:rsidRPr="00C91117" w:rsidTr="009B2B2B">
        <w:trPr>
          <w:trHeight w:val="310"/>
          <w:tblHeader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72391D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72391D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72391D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3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513741.83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2227867.95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513744.31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2227865.65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513791.96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2227952.67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513788.67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2227954.46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513767.70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2227965.90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513759.82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2227970.27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513758.72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2227968.15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513731.31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2227984.97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513748.79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2228021.16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513769.59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2228059.61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513797.83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2228044.79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513812.43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2228071.82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513817.90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2228081.92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513834.00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2228073.32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513846.19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2228066.80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513847.15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2228066.33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513858.75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2228084.65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513872.56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2228109.57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513881.59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2228128.00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513886.01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2228136.38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513890.78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2228145.17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513893.35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2228150.03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513894.34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2228151.88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513902.87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2228147.44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513901.98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2228145.62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513918.06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2228137.46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513933.47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2228144.80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513939.37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2228141.70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513958.34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2228178.30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513961.14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2228183.70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513956.33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2228186.26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513959.36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2228191.69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513958.81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2228192.00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513959.35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2228193.00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513953.13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2228196.40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513954.32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2228198.58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513951.54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2228201.21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513931.13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2228211.67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39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513899.36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2228228.01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513868.93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2228243.66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41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513868.81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2228243.44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42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513848.16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2228254.26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43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513846.46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2228255.20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44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513821.96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2228210.74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45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513800.64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2228172.04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46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513790.59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2228153.58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47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513772.12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2228163.50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48</w:t>
            </w:r>
          </w:p>
        </w:tc>
        <w:tc>
          <w:tcPr>
            <w:tcW w:w="203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513749.57</w:t>
            </w:r>
          </w:p>
        </w:tc>
        <w:tc>
          <w:tcPr>
            <w:tcW w:w="14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2228175.61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49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513718.49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2228192.30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50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513689.69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2228207.75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513674.33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2228216.00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52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513655.94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2228182.97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53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513642.19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2228158.26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54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513623.22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2228124.13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55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513618.95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2228116.45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56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513594.49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2228072.18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57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513594.00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2228071.29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58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513574.27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2228035.88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59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513557.19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2228005.20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60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513542.76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2227978.14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61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513557.31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2227969.45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62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513557.51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2227969.79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63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513557.77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2227969.65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64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513556.41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2227967.15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65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513587.17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2227950.53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66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513614.25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2227935.91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67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513617.78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2227934.00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68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513641.46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2227921.21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69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513660.77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2227910.78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70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513683.70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2227898.40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71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513714.27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2227881.88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72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513741.44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2227867.21</w:t>
            </w:r>
          </w:p>
        </w:tc>
      </w:tr>
      <w:tr w:rsidR="009B2B2B" w:rsidRPr="00C91117" w:rsidTr="00070401">
        <w:trPr>
          <w:trHeight w:val="310"/>
        </w:trPr>
        <w:tc>
          <w:tcPr>
            <w:tcW w:w="15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513741.83</w:t>
            </w:r>
          </w:p>
        </w:tc>
        <w:tc>
          <w:tcPr>
            <w:tcW w:w="14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B2B2B" w:rsidRPr="003E4E00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3E4E00">
              <w:rPr>
                <w:sz w:val="24"/>
                <w:szCs w:val="24"/>
              </w:rPr>
              <w:t>2227867.95</w:t>
            </w:r>
          </w:p>
        </w:tc>
      </w:tr>
    </w:tbl>
    <w:p w:rsidR="009B2B2B" w:rsidRDefault="009B2B2B" w:rsidP="009B2B2B">
      <w:pPr>
        <w:pStyle w:val="a5"/>
        <w:ind w:firstLine="0"/>
        <w:jc w:val="center"/>
      </w:pPr>
    </w:p>
    <w:p w:rsidR="009B2B2B" w:rsidRDefault="009B2B2B" w:rsidP="009B2B2B">
      <w:pPr>
        <w:pStyle w:val="a5"/>
        <w:ind w:firstLine="0"/>
        <w:jc w:val="center"/>
      </w:pPr>
    </w:p>
    <w:p w:rsidR="009B2B2B" w:rsidRDefault="009B2B2B" w:rsidP="009B2B2B">
      <w:pPr>
        <w:pStyle w:val="a5"/>
        <w:ind w:firstLine="0"/>
        <w:jc w:val="center"/>
        <w:rPr>
          <w:szCs w:val="28"/>
        </w:rPr>
      </w:pPr>
      <w:r>
        <w:rPr>
          <w:szCs w:val="28"/>
        </w:rPr>
        <w:t xml:space="preserve"> </w:t>
      </w: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</w:p>
    <w:p w:rsidR="009B2B2B" w:rsidRDefault="009B2B2B" w:rsidP="009B2B2B">
      <w:pPr>
        <w:spacing w:line="240" w:lineRule="exact"/>
        <w:jc w:val="center"/>
        <w:rPr>
          <w:szCs w:val="28"/>
        </w:rPr>
      </w:pPr>
      <w:r w:rsidRPr="0094254D">
        <w:rPr>
          <w:szCs w:val="28"/>
        </w:rPr>
        <w:lastRenderedPageBreak/>
        <w:t xml:space="preserve">Каталог координат поворотных точек </w:t>
      </w:r>
      <w:r w:rsidRPr="00C12015">
        <w:rPr>
          <w:szCs w:val="28"/>
        </w:rPr>
        <w:t xml:space="preserve">границ </w:t>
      </w:r>
      <w:r>
        <w:rPr>
          <w:szCs w:val="28"/>
        </w:rPr>
        <w:t xml:space="preserve">Контура № 4 </w:t>
      </w:r>
      <w:r w:rsidRPr="0072116D">
        <w:rPr>
          <w:szCs w:val="28"/>
        </w:rPr>
        <w:t>территори</w:t>
      </w:r>
      <w:r>
        <w:rPr>
          <w:szCs w:val="28"/>
        </w:rPr>
        <w:t>и</w:t>
      </w:r>
    </w:p>
    <w:p w:rsidR="009B2B2B" w:rsidRDefault="009B2B2B" w:rsidP="009B2B2B">
      <w:pPr>
        <w:spacing w:line="240" w:lineRule="exact"/>
        <w:jc w:val="center"/>
        <w:rPr>
          <w:szCs w:val="28"/>
        </w:rPr>
      </w:pPr>
      <w:r w:rsidRPr="0072116D">
        <w:rPr>
          <w:szCs w:val="28"/>
        </w:rPr>
        <w:t xml:space="preserve"> жилой застройки</w:t>
      </w:r>
      <w:r>
        <w:rPr>
          <w:szCs w:val="28"/>
        </w:rPr>
        <w:t xml:space="preserve"> </w:t>
      </w:r>
      <w:r w:rsidRPr="00816B4D">
        <w:rPr>
          <w:szCs w:val="28"/>
        </w:rPr>
        <w:t>в микрорайоне «</w:t>
      </w:r>
      <w:r>
        <w:rPr>
          <w:szCs w:val="28"/>
        </w:rPr>
        <w:t>Балатово</w:t>
      </w:r>
      <w:r w:rsidRPr="00816B4D">
        <w:rPr>
          <w:szCs w:val="28"/>
        </w:rPr>
        <w:t>»</w:t>
      </w:r>
      <w:r>
        <w:rPr>
          <w:szCs w:val="28"/>
        </w:rPr>
        <w:t xml:space="preserve"> </w:t>
      </w:r>
      <w:r w:rsidRPr="00816B4D">
        <w:rPr>
          <w:szCs w:val="28"/>
        </w:rPr>
        <w:t>в Индустриальном районе города Перми</w:t>
      </w:r>
      <w:r>
        <w:rPr>
          <w:szCs w:val="28"/>
        </w:rPr>
        <w:t>, подлежащей</w:t>
      </w:r>
      <w:r w:rsidRPr="00416776">
        <w:rPr>
          <w:szCs w:val="28"/>
        </w:rPr>
        <w:t xml:space="preserve"> комплексному развитию</w:t>
      </w:r>
    </w:p>
    <w:p w:rsidR="009B2B2B" w:rsidRDefault="009B2B2B" w:rsidP="009B2B2B">
      <w:pPr>
        <w:spacing w:line="240" w:lineRule="exact"/>
        <w:jc w:val="center"/>
      </w:pPr>
      <w:r w:rsidRPr="00503378">
        <w:t>(система координат МСК-59 (зона 2)</w:t>
      </w:r>
      <w:r w:rsidR="0064012F">
        <w:t>)</w:t>
      </w:r>
    </w:p>
    <w:p w:rsidR="009B2B2B" w:rsidRPr="00503378" w:rsidRDefault="009B2B2B" w:rsidP="009B2B2B">
      <w:pPr>
        <w:jc w:val="center"/>
      </w:pPr>
    </w:p>
    <w:p w:rsidR="009B2B2B" w:rsidRPr="00816B4D" w:rsidRDefault="009B2B2B" w:rsidP="009B2B2B">
      <w:pPr>
        <w:rPr>
          <w:b/>
          <w:sz w:val="2"/>
          <w:szCs w:val="2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973"/>
        <w:gridCol w:w="3901"/>
        <w:gridCol w:w="2697"/>
      </w:tblGrid>
      <w:tr w:rsidR="009B2B2B" w:rsidRPr="00525402" w:rsidTr="00070401">
        <w:trPr>
          <w:trHeight w:val="280"/>
          <w:tblHeader/>
        </w:trPr>
        <w:tc>
          <w:tcPr>
            <w:tcW w:w="1553" w:type="pct"/>
            <w:noWrap/>
            <w:vAlign w:val="center"/>
            <w:hideMark/>
          </w:tcPr>
          <w:p w:rsidR="009B2B2B" w:rsidRPr="00525402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</w:rPr>
              <w:t>Номер поворотной точки</w:t>
            </w:r>
          </w:p>
        </w:tc>
        <w:tc>
          <w:tcPr>
            <w:tcW w:w="2038" w:type="pct"/>
            <w:noWrap/>
            <w:vAlign w:val="center"/>
            <w:hideMark/>
          </w:tcPr>
          <w:p w:rsidR="009B2B2B" w:rsidRPr="00525402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  <w:lang w:val="en-US"/>
              </w:rPr>
              <w:t>Координата X</w:t>
            </w:r>
          </w:p>
        </w:tc>
        <w:tc>
          <w:tcPr>
            <w:tcW w:w="1409" w:type="pct"/>
            <w:noWrap/>
            <w:vAlign w:val="center"/>
            <w:hideMark/>
          </w:tcPr>
          <w:p w:rsidR="009B2B2B" w:rsidRPr="00525402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525402">
              <w:rPr>
                <w:b/>
                <w:sz w:val="24"/>
                <w:szCs w:val="24"/>
                <w:lang w:val="en-US"/>
              </w:rPr>
              <w:t>Координата Y</w:t>
            </w:r>
          </w:p>
        </w:tc>
      </w:tr>
      <w:tr w:rsidR="009B2B2B" w:rsidRPr="00525402" w:rsidTr="00070401">
        <w:trPr>
          <w:trHeight w:val="310"/>
          <w:tblHeader/>
        </w:trPr>
        <w:tc>
          <w:tcPr>
            <w:tcW w:w="1553" w:type="pct"/>
            <w:vAlign w:val="center"/>
            <w:hideMark/>
          </w:tcPr>
          <w:p w:rsidR="009B2B2B" w:rsidRPr="0072391D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038" w:type="pct"/>
            <w:vAlign w:val="center"/>
            <w:hideMark/>
          </w:tcPr>
          <w:p w:rsidR="009B2B2B" w:rsidRPr="0072391D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409" w:type="pct"/>
            <w:vAlign w:val="center"/>
            <w:hideMark/>
          </w:tcPr>
          <w:p w:rsidR="009B2B2B" w:rsidRPr="0072391D" w:rsidRDefault="009B2B2B" w:rsidP="00070401">
            <w:pPr>
              <w:tabs>
                <w:tab w:val="center" w:pos="4677"/>
              </w:tabs>
              <w:jc w:val="center"/>
              <w:rPr>
                <w:b/>
                <w:sz w:val="24"/>
                <w:szCs w:val="24"/>
              </w:rPr>
            </w:pPr>
            <w:r w:rsidRPr="0072391D">
              <w:rPr>
                <w:b/>
                <w:sz w:val="24"/>
                <w:szCs w:val="24"/>
              </w:rPr>
              <w:t>3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513945.88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2228304.02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513983.67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2228373.02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3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513993.46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2228390.90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4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513988.08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2228393.82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513957.69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2228410.36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6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513936.55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2228421.86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7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513915.64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2228383.30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8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513889.05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2228334.52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9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513891.17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2228333.44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10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513910.78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2228323.61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11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513911.44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2228323.13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12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513930.52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2228312.73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13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513938.06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2228308.63</w:t>
            </w:r>
          </w:p>
        </w:tc>
      </w:tr>
      <w:tr w:rsidR="009B2B2B" w:rsidRPr="00525402" w:rsidTr="00070401">
        <w:trPr>
          <w:trHeight w:val="310"/>
        </w:trPr>
        <w:tc>
          <w:tcPr>
            <w:tcW w:w="1553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1</w:t>
            </w:r>
          </w:p>
        </w:tc>
        <w:tc>
          <w:tcPr>
            <w:tcW w:w="2038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513945.88</w:t>
            </w:r>
          </w:p>
        </w:tc>
        <w:tc>
          <w:tcPr>
            <w:tcW w:w="1409" w:type="pct"/>
            <w:vAlign w:val="center"/>
          </w:tcPr>
          <w:p w:rsidR="009B2B2B" w:rsidRPr="00260CFE" w:rsidRDefault="009B2B2B" w:rsidP="00070401">
            <w:pPr>
              <w:keepLines/>
              <w:jc w:val="center"/>
              <w:rPr>
                <w:sz w:val="24"/>
                <w:szCs w:val="24"/>
              </w:rPr>
            </w:pPr>
            <w:r w:rsidRPr="00260CFE">
              <w:rPr>
                <w:sz w:val="24"/>
                <w:szCs w:val="24"/>
              </w:rPr>
              <w:t>2228304.02</w:t>
            </w:r>
          </w:p>
        </w:tc>
      </w:tr>
    </w:tbl>
    <w:p w:rsidR="009B2B2B" w:rsidRPr="000B5668" w:rsidRDefault="009B2B2B" w:rsidP="000B5668">
      <w:pPr>
        <w:rPr>
          <w:szCs w:val="28"/>
        </w:rPr>
        <w:sectPr w:rsidR="009B2B2B" w:rsidRPr="000B5668" w:rsidSect="0021754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bookmarkStart w:id="1" w:name="_Hlk124757059"/>
      <w:bookmarkStart w:id="2" w:name="_Hlk163749532"/>
      <w:r w:rsidRPr="004F0261">
        <w:rPr>
          <w:rFonts w:eastAsia="Calibri"/>
          <w:szCs w:val="28"/>
          <w:lang w:eastAsia="en-US"/>
        </w:rPr>
        <w:lastRenderedPageBreak/>
        <w:t>Приложение 2</w:t>
      </w:r>
      <w:bookmarkEnd w:id="1"/>
      <w:r>
        <w:rPr>
          <w:rFonts w:eastAsia="Calibri"/>
          <w:szCs w:val="28"/>
          <w:lang w:eastAsia="en-US"/>
        </w:rPr>
        <w:t xml:space="preserve"> </w:t>
      </w:r>
      <w:r w:rsidRPr="004F0261">
        <w:rPr>
          <w:rFonts w:eastAsia="Calibri"/>
          <w:szCs w:val="28"/>
        </w:rPr>
        <w:t xml:space="preserve">к приказу 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F0261" w:rsidRPr="004F0261" w:rsidRDefault="004F0261" w:rsidP="004F0261">
      <w:pPr>
        <w:tabs>
          <w:tab w:val="left" w:pos="10490"/>
        </w:tabs>
        <w:spacing w:line="240" w:lineRule="exact"/>
        <w:ind w:left="5103" w:right="-456"/>
        <w:rPr>
          <w:rFonts w:eastAsia="Calibri"/>
          <w:szCs w:val="28"/>
        </w:rPr>
      </w:pPr>
    </w:p>
    <w:p w:rsidR="004F0261" w:rsidRPr="004F0261" w:rsidRDefault="004F0261" w:rsidP="004F0261">
      <w:pPr>
        <w:tabs>
          <w:tab w:val="left" w:pos="10490"/>
        </w:tabs>
        <w:ind w:right="-456"/>
        <w:jc w:val="center"/>
        <w:rPr>
          <w:b/>
          <w:bCs/>
          <w:szCs w:val="24"/>
        </w:rPr>
      </w:pPr>
    </w:p>
    <w:p w:rsidR="004F0261" w:rsidRPr="004F0261" w:rsidRDefault="004F0261" w:rsidP="004F0261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>ПЕРЕЧЕНЬ</w:t>
      </w:r>
    </w:p>
    <w:bookmarkEnd w:id="2"/>
    <w:p w:rsidR="004F0261" w:rsidRPr="004F0261" w:rsidRDefault="004F0261" w:rsidP="004F0261">
      <w:pPr>
        <w:tabs>
          <w:tab w:val="left" w:pos="10490"/>
        </w:tabs>
        <w:spacing w:line="240" w:lineRule="exact"/>
        <w:ind w:right="-456"/>
        <w:jc w:val="center"/>
        <w:rPr>
          <w:b/>
          <w:bCs/>
          <w:szCs w:val="24"/>
        </w:rPr>
      </w:pPr>
      <w:r w:rsidRPr="004F0261">
        <w:rPr>
          <w:b/>
          <w:bCs/>
          <w:szCs w:val="24"/>
        </w:rPr>
        <w:t xml:space="preserve">земельных участков и объектов капитального строительства, расположенных в границах </w:t>
      </w:r>
      <w:r w:rsidR="003F6357">
        <w:rPr>
          <w:b/>
          <w:bCs/>
          <w:szCs w:val="24"/>
        </w:rPr>
        <w:t>территории</w:t>
      </w:r>
      <w:r w:rsidR="0072116D" w:rsidRPr="0072116D">
        <w:rPr>
          <w:b/>
          <w:bCs/>
          <w:szCs w:val="24"/>
        </w:rPr>
        <w:t xml:space="preserve"> жилой застройки</w:t>
      </w:r>
      <w:r w:rsidRPr="004F0261">
        <w:rPr>
          <w:b/>
          <w:bCs/>
          <w:szCs w:val="24"/>
        </w:rPr>
        <w:t>, подлежащ</w:t>
      </w:r>
      <w:r w:rsidR="003F6357">
        <w:rPr>
          <w:b/>
          <w:bCs/>
          <w:szCs w:val="24"/>
        </w:rPr>
        <w:t>ей</w:t>
      </w:r>
      <w:r w:rsidRPr="004F0261">
        <w:rPr>
          <w:b/>
          <w:bCs/>
          <w:szCs w:val="24"/>
        </w:rPr>
        <w:t xml:space="preserve"> комплексному развитию, в том числе перечень объектов капитального строительства, подлежащих сносу или реконструкции, включая многоквартирные дома</w:t>
      </w:r>
    </w:p>
    <w:p w:rsidR="004F0261" w:rsidRPr="004F0261" w:rsidRDefault="004F0261" w:rsidP="006E6BF6">
      <w:pPr>
        <w:tabs>
          <w:tab w:val="left" w:pos="10490"/>
        </w:tabs>
        <w:ind w:right="-456"/>
        <w:jc w:val="right"/>
        <w:rPr>
          <w:b/>
          <w:bCs/>
          <w:szCs w:val="24"/>
        </w:rPr>
      </w:pPr>
    </w:p>
    <w:p w:rsidR="004F0261" w:rsidRDefault="004F0261" w:rsidP="00FD738E">
      <w:pPr>
        <w:tabs>
          <w:tab w:val="left" w:pos="10490"/>
        </w:tabs>
        <w:ind w:right="-454" w:firstLine="709"/>
        <w:jc w:val="both"/>
        <w:rPr>
          <w:bCs/>
          <w:szCs w:val="24"/>
        </w:rPr>
      </w:pPr>
      <w:r w:rsidRPr="004F0261">
        <w:rPr>
          <w:b/>
          <w:bCs/>
          <w:szCs w:val="24"/>
        </w:rPr>
        <w:t xml:space="preserve">Раздел </w:t>
      </w:r>
      <w:r w:rsidRPr="004F0261">
        <w:rPr>
          <w:b/>
          <w:bCs/>
          <w:szCs w:val="24"/>
          <w:lang w:val="en-US"/>
        </w:rPr>
        <w:t>I</w:t>
      </w:r>
      <w:r w:rsidRPr="004F0261">
        <w:rPr>
          <w:b/>
          <w:bCs/>
          <w:szCs w:val="24"/>
        </w:rPr>
        <w:t xml:space="preserve">. Перечень земельных участков, расположенных в границах </w:t>
      </w:r>
      <w:r w:rsidR="004E6FDE">
        <w:rPr>
          <w:b/>
          <w:bCs/>
          <w:szCs w:val="24"/>
        </w:rPr>
        <w:t>территории</w:t>
      </w:r>
      <w:r w:rsidR="0072116D" w:rsidRPr="0072116D">
        <w:rPr>
          <w:b/>
          <w:bCs/>
          <w:szCs w:val="24"/>
        </w:rPr>
        <w:t xml:space="preserve"> жилой застройки</w:t>
      </w:r>
      <w:r w:rsidR="0072116D">
        <w:rPr>
          <w:b/>
          <w:bCs/>
          <w:szCs w:val="24"/>
        </w:rPr>
        <w:t>, подлежащ</w:t>
      </w:r>
      <w:r w:rsidR="004E6FDE">
        <w:rPr>
          <w:b/>
          <w:bCs/>
          <w:szCs w:val="24"/>
        </w:rPr>
        <w:t>ей</w:t>
      </w:r>
      <w:r w:rsidR="0072116D">
        <w:rPr>
          <w:b/>
          <w:bCs/>
          <w:szCs w:val="24"/>
        </w:rPr>
        <w:t xml:space="preserve"> </w:t>
      </w:r>
      <w:r w:rsidRPr="004F0261">
        <w:rPr>
          <w:b/>
          <w:bCs/>
          <w:szCs w:val="24"/>
        </w:rPr>
        <w:t>комплексному развитию</w:t>
      </w:r>
      <w:r w:rsidRPr="004F0261">
        <w:rPr>
          <w:bCs/>
          <w:szCs w:val="24"/>
        </w:rPr>
        <w:t>*</w:t>
      </w:r>
      <w:r w:rsidR="006E6BF6">
        <w:rPr>
          <w:bCs/>
          <w:szCs w:val="24"/>
        </w:rPr>
        <w:t xml:space="preserve"> </w:t>
      </w:r>
    </w:p>
    <w:p w:rsidR="00070401" w:rsidRDefault="00070401" w:rsidP="00FD738E">
      <w:pPr>
        <w:tabs>
          <w:tab w:val="left" w:pos="10490"/>
        </w:tabs>
        <w:ind w:right="-454" w:firstLine="709"/>
        <w:jc w:val="both"/>
        <w:rPr>
          <w:bCs/>
          <w:szCs w:val="24"/>
        </w:rPr>
      </w:pPr>
    </w:p>
    <w:p w:rsidR="00070401" w:rsidRPr="00070401" w:rsidRDefault="00070401" w:rsidP="00070401">
      <w:pPr>
        <w:spacing w:line="240" w:lineRule="exact"/>
        <w:jc w:val="center"/>
        <w:rPr>
          <w:noProof/>
          <w:szCs w:val="28"/>
        </w:rPr>
      </w:pPr>
      <w:r>
        <w:rPr>
          <w:noProof/>
          <w:szCs w:val="28"/>
        </w:rPr>
        <w:t xml:space="preserve">Контур № 1 и Контур № 2, общей площадью </w:t>
      </w:r>
      <w:r w:rsidRPr="000B5668">
        <w:rPr>
          <w:noProof/>
          <w:szCs w:val="28"/>
        </w:rPr>
        <w:t>7,72</w:t>
      </w:r>
      <w:r>
        <w:rPr>
          <w:noProof/>
          <w:szCs w:val="28"/>
        </w:rPr>
        <w:t xml:space="preserve"> га</w:t>
      </w:r>
    </w:p>
    <w:p w:rsidR="004F0261" w:rsidRDefault="004F0261" w:rsidP="004F0261">
      <w:pPr>
        <w:tabs>
          <w:tab w:val="left" w:pos="10490"/>
        </w:tabs>
        <w:ind w:right="-456" w:firstLine="708"/>
        <w:jc w:val="both"/>
        <w:rPr>
          <w:b/>
          <w:bCs/>
          <w:szCs w:val="24"/>
        </w:rPr>
      </w:pPr>
    </w:p>
    <w:tbl>
      <w:tblPr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23"/>
        <w:gridCol w:w="2694"/>
        <w:gridCol w:w="1417"/>
        <w:gridCol w:w="4113"/>
        <w:gridCol w:w="1841"/>
      </w:tblGrid>
      <w:tr w:rsidR="00070401" w:rsidRPr="00EA4DBC" w:rsidTr="00070401">
        <w:trPr>
          <w:trHeight w:val="20"/>
          <w:tblHeader/>
        </w:trPr>
        <w:tc>
          <w:tcPr>
            <w:tcW w:w="189" w:type="pct"/>
            <w:shd w:val="clear" w:color="auto" w:fill="auto"/>
            <w:vAlign w:val="center"/>
          </w:tcPr>
          <w:p w:rsidR="00C95BB9" w:rsidRPr="00EA4DBC" w:rsidRDefault="00C95BB9" w:rsidP="004609E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№ п/п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EA4DBC" w:rsidRDefault="00C95BB9" w:rsidP="004609E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EA4DBC" w:rsidRDefault="00C95BB9" w:rsidP="004609E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EA4DBC" w:rsidRDefault="00C95BB9" w:rsidP="004609E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Площадь</w:t>
            </w:r>
            <w:r w:rsidR="00070401">
              <w:rPr>
                <w:rFonts w:eastAsia="Calibri"/>
                <w:b/>
                <w:kern w:val="2"/>
                <w:sz w:val="24"/>
                <w:szCs w:val="24"/>
              </w:rPr>
              <w:t>*</w:t>
            </w: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, кв. м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EA4DBC" w:rsidRDefault="00C95BB9" w:rsidP="004609E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Вид разрешенного использования</w:t>
            </w:r>
            <w:r w:rsidR="00070401">
              <w:rPr>
                <w:rFonts w:eastAsia="Calibri"/>
                <w:b/>
                <w:kern w:val="2"/>
                <w:sz w:val="24"/>
                <w:szCs w:val="24"/>
              </w:rPr>
              <w:t>*</w:t>
            </w:r>
          </w:p>
        </w:tc>
        <w:tc>
          <w:tcPr>
            <w:tcW w:w="620" w:type="pct"/>
            <w:vAlign w:val="center"/>
          </w:tcPr>
          <w:p w:rsidR="00C95BB9" w:rsidRPr="00EA4DBC" w:rsidRDefault="00C95BB9" w:rsidP="004609E4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Планируемое мероприятие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30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1147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6B57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много</w:t>
            </w:r>
            <w:r w:rsidR="006B5744" w:rsidRPr="00070401">
              <w:rPr>
                <w:sz w:val="24"/>
                <w:szCs w:val="24"/>
              </w:rPr>
              <w:t>этажный</w:t>
            </w:r>
            <w:r w:rsidR="00C95BB9" w:rsidRPr="00070401">
              <w:rPr>
                <w:sz w:val="24"/>
                <w:szCs w:val="24"/>
              </w:rPr>
              <w:t xml:space="preserve">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40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1153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Общественное питание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0601F6"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Космонавта Леонова, 25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59:01:4410846:15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918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многоквартирный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539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070401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г. Пермь, ул. Нефтяников, з/у </w:t>
            </w:r>
            <w:r w:rsidR="00C95BB9" w:rsidRPr="00070401">
              <w:rPr>
                <w:sz w:val="24"/>
                <w:szCs w:val="24"/>
              </w:rPr>
              <w:t>846/1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11417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2-этажные кирпичные здания детских садов с подвалами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60618E"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В границах террито</w:t>
            </w:r>
            <w:r w:rsidR="00070401">
              <w:rPr>
                <w:sz w:val="24"/>
                <w:szCs w:val="24"/>
              </w:rPr>
              <w:t xml:space="preserve">рии жилой застройки, подлежащей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59:01:4410846:983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2546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арки культуры и отдыха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A4DBC"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59:01:4410846:984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715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арки культуры и отдыха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A4DBC"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59:01:4410846:18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1019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59:01:4410846:981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1314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арки культуры и отдыха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EA4DBC"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lastRenderedPageBreak/>
              <w:t>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Качалова, 36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813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E49E8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A76080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59:01:4410846:982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1281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Парки культуры и отдыха</w:t>
            </w:r>
          </w:p>
        </w:tc>
        <w:tc>
          <w:tcPr>
            <w:tcW w:w="620" w:type="pct"/>
            <w:vAlign w:val="center"/>
          </w:tcPr>
          <w:p w:rsidR="00C95BB9" w:rsidRPr="00070401" w:rsidRDefault="00C615AA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070F8"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Космонавта Леонова, 27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980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38а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958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Качалова, 34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59:01:4410846:10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744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59:01:4410846:20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1040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42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59:01:4410846:17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1212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59:01:4410846:21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1310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398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34а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59:01:4410846:22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1075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5007CB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84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23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862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существующее здание стоматологической поликлиники</w:t>
            </w:r>
          </w:p>
        </w:tc>
        <w:tc>
          <w:tcPr>
            <w:tcW w:w="620" w:type="pct"/>
            <w:vAlign w:val="center"/>
          </w:tcPr>
          <w:p w:rsidR="00C95BB9" w:rsidRPr="00070401" w:rsidRDefault="008F5AB8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Изъятие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846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186C57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070401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070401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36а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702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мног</w:t>
            </w:r>
            <w:r w:rsidR="00187780">
              <w:rPr>
                <w:sz w:val="24"/>
                <w:szCs w:val="24"/>
              </w:rPr>
              <w:t>о</w:t>
            </w:r>
            <w:r w:rsidR="00C95BB9" w:rsidRPr="00070401">
              <w:rPr>
                <w:sz w:val="24"/>
                <w:szCs w:val="24"/>
              </w:rPr>
              <w:t>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C615AA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1F0332" w:rsidRDefault="00C95BB9" w:rsidP="004609E4">
            <w:pPr>
              <w:jc w:val="center"/>
              <w:rPr>
                <w:sz w:val="24"/>
                <w:szCs w:val="24"/>
              </w:rPr>
            </w:pPr>
            <w:r w:rsidRPr="001F0332">
              <w:rPr>
                <w:sz w:val="24"/>
                <w:szCs w:val="24"/>
              </w:rPr>
              <w:t>г. Пермь, ул. Нефтяников, д. 21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1F0332" w:rsidRDefault="00C95BB9" w:rsidP="004609E4">
            <w:pPr>
              <w:jc w:val="center"/>
              <w:rPr>
                <w:sz w:val="24"/>
                <w:szCs w:val="24"/>
              </w:rPr>
            </w:pPr>
            <w:r w:rsidRPr="001F0332">
              <w:rPr>
                <w:sz w:val="24"/>
                <w:szCs w:val="24"/>
              </w:rPr>
              <w:t>59:01:4410847:789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1F0332" w:rsidRDefault="00C95BB9" w:rsidP="004609E4">
            <w:pPr>
              <w:jc w:val="center"/>
              <w:rPr>
                <w:sz w:val="24"/>
                <w:szCs w:val="24"/>
              </w:rPr>
            </w:pPr>
            <w:r w:rsidRPr="001F0332">
              <w:rPr>
                <w:sz w:val="24"/>
                <w:szCs w:val="24"/>
              </w:rPr>
              <w:t>1469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1F0332" w:rsidRDefault="00C95BB9" w:rsidP="004609E4">
            <w:pPr>
              <w:jc w:val="center"/>
              <w:rPr>
                <w:sz w:val="24"/>
                <w:szCs w:val="24"/>
              </w:rPr>
            </w:pPr>
            <w:r w:rsidRPr="001F0332">
              <w:rPr>
                <w:sz w:val="24"/>
                <w:szCs w:val="24"/>
              </w:rPr>
              <w:t>Под здание военкомата</w:t>
            </w:r>
          </w:p>
        </w:tc>
        <w:tc>
          <w:tcPr>
            <w:tcW w:w="620" w:type="pct"/>
            <w:vAlign w:val="center"/>
          </w:tcPr>
          <w:p w:rsidR="00C95BB9" w:rsidRPr="001F0332" w:rsidRDefault="001F0332" w:rsidP="004609E4">
            <w:pPr>
              <w:jc w:val="center"/>
              <w:rPr>
                <w:sz w:val="24"/>
                <w:szCs w:val="24"/>
              </w:rPr>
            </w:pPr>
            <w:r w:rsidRPr="001F0332">
              <w:rPr>
                <w:sz w:val="24"/>
                <w:szCs w:val="24"/>
              </w:rPr>
              <w:t>Изъятие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21а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59:01:4410847:36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1562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C615AA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1173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C615AA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Качалова, з/у 42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796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C615AA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59:01:4410847:791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2108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Для обеспечения проезда (внутриквартальный проезд)</w:t>
            </w:r>
          </w:p>
        </w:tc>
        <w:tc>
          <w:tcPr>
            <w:tcW w:w="620" w:type="pct"/>
            <w:vAlign w:val="center"/>
          </w:tcPr>
          <w:p w:rsidR="00C95BB9" w:rsidRPr="00070401" w:rsidRDefault="00EA4DBC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27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1453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административное здание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 w:rsidRPr="000A2620"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847/37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59:01:4410847:37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41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гараж-бокс</w:t>
            </w:r>
          </w:p>
        </w:tc>
        <w:tc>
          <w:tcPr>
            <w:tcW w:w="620" w:type="pct"/>
            <w:vAlign w:val="center"/>
          </w:tcPr>
          <w:p w:rsidR="00C95BB9" w:rsidRPr="00070401" w:rsidRDefault="000E5008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Изъятие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790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</w:t>
            </w:r>
            <w:r w:rsidR="002B3F65" w:rsidRPr="000047F3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Пермь, ул. Нефтяников, з/у 31а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939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25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1312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45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lastRenderedPageBreak/>
              <w:t>31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34а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717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1104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</w:t>
            </w:r>
            <w:r w:rsidR="002B3F65" w:rsidRPr="002B3F65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Пермь, ул.</w:t>
            </w:r>
            <w:r w:rsidR="002B3F65" w:rsidRPr="002B3F65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Нефтяников, з/у 29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1117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Качалова, з/у 44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866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</w:t>
            </w:r>
            <w:r w:rsidR="002B3F65" w:rsidRPr="000047F3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 xml:space="preserve">Пермь, ул. Космонавта Леонова,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847/30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59:01:4410847:30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2212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0A2620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2-этажное шлакоблочное здание кожно-венерологического диспансера (лит.</w:t>
            </w:r>
            <w:r w:rsidR="00730352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А), 2-этажное кирпично-шлакоблочное здание кожно-венерологического диспансера с подвалом (лит.</w:t>
            </w:r>
            <w:r w:rsidR="00730352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А,</w:t>
            </w:r>
            <w:r w:rsidR="00730352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А1)</w:t>
            </w:r>
          </w:p>
        </w:tc>
        <w:tc>
          <w:tcPr>
            <w:tcW w:w="620" w:type="pct"/>
            <w:vAlign w:val="center"/>
          </w:tcPr>
          <w:p w:rsidR="00C95BB9" w:rsidRPr="00070401" w:rsidRDefault="007F460A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59:01:4410847:790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1955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620" w:type="pct"/>
            <w:vAlign w:val="center"/>
          </w:tcPr>
          <w:p w:rsidR="00C95BB9" w:rsidRPr="00070401" w:rsidRDefault="008405B6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40а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762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  <w:lang w:val="en-US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866CB1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31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872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Беляева,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59:01:4410847:14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826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866CB1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33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990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з/у 847/3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576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C95BB9" w:rsidRPr="00070401">
              <w:rPr>
                <w:sz w:val="24"/>
                <w:szCs w:val="24"/>
              </w:rPr>
              <w:t>ля благоустройства</w:t>
            </w:r>
            <w:r w:rsidR="002B3F65">
              <w:rPr>
                <w:sz w:val="24"/>
                <w:szCs w:val="24"/>
              </w:rPr>
              <w:t xml:space="preserve"> территории: устройства газонов,</w:t>
            </w:r>
            <w:r w:rsidR="00C95BB9" w:rsidRPr="00070401">
              <w:rPr>
                <w:sz w:val="24"/>
                <w:szCs w:val="24"/>
              </w:rPr>
              <w:t xml:space="preserve"> пешеходных дорожек и других элементов благоустройства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ул. Космонавта Леонова,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з/у 33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59:01:4410847:22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1276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39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59:01:4410872:5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1575,8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882E3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41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59:01:4410872:6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1132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45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59:01:4410872:8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1818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43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59:01:4410872:7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1040,8</w:t>
            </w:r>
            <w:r w:rsidR="00520ABF" w:rsidRPr="00070401">
              <w:rPr>
                <w:sz w:val="24"/>
                <w:szCs w:val="24"/>
              </w:rPr>
              <w:t>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0A262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47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59:01:4410872:1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1365,5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выкупленное здание</w:t>
            </w:r>
          </w:p>
        </w:tc>
        <w:tc>
          <w:tcPr>
            <w:tcW w:w="620" w:type="pct"/>
            <w:vAlign w:val="center"/>
          </w:tcPr>
          <w:p w:rsidR="00C95BB9" w:rsidRPr="00070401" w:rsidRDefault="007932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Изъятие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lastRenderedPageBreak/>
              <w:t>48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 37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59:01:4410872:4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1081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C95BB9" w:rsidRPr="00070401" w:rsidRDefault="00187780" w:rsidP="000674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г. Пермь, по ул. Мира, 26,115; </w:t>
            </w:r>
          </w:p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по проспекту Декабристов, 20, 22, 25, 27; ул. Чердынская, 36; </w:t>
            </w:r>
          </w:p>
          <w:p w:rsidR="00A76080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ул. </w:t>
            </w:r>
            <w:r w:rsidR="00A76080">
              <w:rPr>
                <w:sz w:val="24"/>
                <w:szCs w:val="24"/>
              </w:rPr>
              <w:t xml:space="preserve">Стахановская, 59б; ул. Леонова, </w:t>
            </w:r>
            <w:r w:rsidRPr="00070401">
              <w:rPr>
                <w:sz w:val="24"/>
                <w:szCs w:val="24"/>
              </w:rPr>
              <w:t xml:space="preserve">33; ул. Космонавта Беляева, 32, 34, 34а, 36, 36а, 38, 40а, 33, 43; ул. Нефтяников, 23, 25, 29, 31, 31а, 30; 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ул. Качалова, 42, 44; ул.</w:t>
            </w:r>
            <w:r w:rsidR="00187780">
              <w:rPr>
                <w:sz w:val="24"/>
                <w:szCs w:val="24"/>
              </w:rPr>
              <w:t xml:space="preserve"> Нефтяников </w:t>
            </w:r>
            <w:r w:rsidRPr="00070401">
              <w:rPr>
                <w:sz w:val="24"/>
                <w:szCs w:val="24"/>
              </w:rPr>
              <w:t xml:space="preserve">/ ул. </w:t>
            </w:r>
            <w:r w:rsidR="00187780">
              <w:rPr>
                <w:sz w:val="24"/>
                <w:szCs w:val="24"/>
              </w:rPr>
              <w:t xml:space="preserve">Качалова, 21/40; ул. Нефтяников </w:t>
            </w:r>
            <w:r w:rsidRPr="00070401">
              <w:rPr>
                <w:sz w:val="24"/>
                <w:szCs w:val="24"/>
              </w:rPr>
              <w:t>/ ул. Леонова, 33/31.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59:01:0000000:81445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070401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газопровод</w:t>
            </w:r>
          </w:p>
        </w:tc>
        <w:tc>
          <w:tcPr>
            <w:tcW w:w="620" w:type="pct"/>
            <w:vAlign w:val="center"/>
          </w:tcPr>
          <w:p w:rsidR="00C95BB9" w:rsidRPr="00070401" w:rsidRDefault="007932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ул. Нефтяников,</w:t>
            </w:r>
          </w:p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 (до пересечения с ул.</w:t>
            </w:r>
            <w:r w:rsidR="00070401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Космонавта Леонова и ул.</w:t>
            </w:r>
            <w:r w:rsidR="00070401">
              <w:rPr>
                <w:sz w:val="24"/>
                <w:szCs w:val="24"/>
              </w:rPr>
              <w:t xml:space="preserve"> </w:t>
            </w:r>
            <w:r w:rsidRPr="00070401">
              <w:rPr>
                <w:sz w:val="24"/>
                <w:szCs w:val="24"/>
              </w:rPr>
              <w:t>Качалова)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59:01:0000000:88582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5636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620" w:type="pct"/>
            <w:vAlign w:val="center"/>
          </w:tcPr>
          <w:p w:rsidR="00C95BB9" w:rsidRPr="00070401" w:rsidRDefault="007932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  <w:tr w:rsidR="00070401" w:rsidRPr="00EA4DBC" w:rsidTr="00070401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C95BB9" w:rsidRPr="00070401" w:rsidRDefault="005041E7" w:rsidP="004609E4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г. Пермь, з/у 00/81202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59:01:0000000:81202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C95BB9" w:rsidRPr="00070401" w:rsidRDefault="00C95B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6</w:t>
            </w:r>
            <w:r w:rsidR="0060618E" w:rsidRPr="00070401">
              <w:rPr>
                <w:sz w:val="24"/>
                <w:szCs w:val="24"/>
              </w:rPr>
              <w:t>**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C95BB9" w:rsidRPr="00070401" w:rsidRDefault="00A76080" w:rsidP="004609E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</w:t>
            </w:r>
            <w:r w:rsidR="00C95BB9" w:rsidRPr="00070401">
              <w:rPr>
                <w:sz w:val="24"/>
                <w:szCs w:val="24"/>
              </w:rPr>
              <w:t>од опоры ВЛ - 6кВ ф.Мулянка</w:t>
            </w:r>
          </w:p>
        </w:tc>
        <w:tc>
          <w:tcPr>
            <w:tcW w:w="620" w:type="pct"/>
            <w:vAlign w:val="center"/>
          </w:tcPr>
          <w:p w:rsidR="00C95BB9" w:rsidRPr="00070401" w:rsidRDefault="007932B9" w:rsidP="004609E4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-</w:t>
            </w:r>
          </w:p>
        </w:tc>
      </w:tr>
    </w:tbl>
    <w:p w:rsidR="006E6BF6" w:rsidRPr="00070401" w:rsidRDefault="004F0261" w:rsidP="00A448FF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070401">
        <w:rPr>
          <w:iCs/>
          <w:sz w:val="20"/>
        </w:rPr>
        <w:t>*</w:t>
      </w:r>
      <w:r w:rsidRPr="00070401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076D25" w:rsidRPr="00070401" w:rsidRDefault="00076D25" w:rsidP="00076D25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070401">
        <w:rPr>
          <w:i/>
          <w:iCs/>
          <w:sz w:val="20"/>
        </w:rPr>
        <w:t>** 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 в отношении всего земельного участка</w:t>
      </w:r>
    </w:p>
    <w:p w:rsidR="00076D25" w:rsidRPr="00E521F3" w:rsidRDefault="00076D25" w:rsidP="00A448FF">
      <w:pPr>
        <w:tabs>
          <w:tab w:val="left" w:pos="10490"/>
        </w:tabs>
        <w:spacing w:line="240" w:lineRule="exact"/>
        <w:ind w:right="-456"/>
        <w:rPr>
          <w:i/>
          <w:iCs/>
          <w:sz w:val="18"/>
          <w:szCs w:val="18"/>
        </w:rPr>
      </w:pPr>
    </w:p>
    <w:p w:rsidR="000472D6" w:rsidRDefault="000472D6">
      <w:pPr>
        <w:rPr>
          <w:bCs/>
          <w:szCs w:val="24"/>
        </w:rPr>
      </w:pPr>
      <w:r>
        <w:rPr>
          <w:bCs/>
          <w:szCs w:val="24"/>
        </w:rPr>
        <w:br w:type="page"/>
      </w:r>
    </w:p>
    <w:p w:rsidR="00070401" w:rsidRDefault="00070401" w:rsidP="00070401">
      <w:pPr>
        <w:tabs>
          <w:tab w:val="left" w:pos="1474"/>
        </w:tabs>
        <w:spacing w:line="240" w:lineRule="exact"/>
        <w:jc w:val="center"/>
        <w:rPr>
          <w:szCs w:val="28"/>
        </w:rPr>
      </w:pPr>
      <w:r>
        <w:rPr>
          <w:szCs w:val="28"/>
        </w:rPr>
        <w:lastRenderedPageBreak/>
        <w:t xml:space="preserve">Контур № 3 и Контур № 4, общей площадью </w:t>
      </w:r>
      <w:r w:rsidRPr="009B2B2B">
        <w:rPr>
          <w:szCs w:val="28"/>
        </w:rPr>
        <w:t>7,56</w:t>
      </w:r>
      <w:r>
        <w:rPr>
          <w:szCs w:val="28"/>
        </w:rPr>
        <w:t xml:space="preserve"> га</w:t>
      </w:r>
    </w:p>
    <w:p w:rsidR="00070401" w:rsidRDefault="00070401">
      <w:pPr>
        <w:rPr>
          <w:bCs/>
          <w:szCs w:val="24"/>
        </w:rPr>
      </w:pPr>
    </w:p>
    <w:tbl>
      <w:tblPr>
        <w:tblW w:w="512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4223"/>
        <w:gridCol w:w="2694"/>
        <w:gridCol w:w="1417"/>
        <w:gridCol w:w="4113"/>
        <w:gridCol w:w="1841"/>
      </w:tblGrid>
      <w:tr w:rsidR="00070401" w:rsidRPr="00EA4DBC" w:rsidTr="00A76080">
        <w:trPr>
          <w:trHeight w:val="20"/>
          <w:tblHeader/>
        </w:trPr>
        <w:tc>
          <w:tcPr>
            <w:tcW w:w="189" w:type="pct"/>
            <w:shd w:val="clear" w:color="auto" w:fill="auto"/>
            <w:vAlign w:val="center"/>
          </w:tcPr>
          <w:p w:rsidR="00070401" w:rsidRPr="00EA4DBC" w:rsidRDefault="00070401" w:rsidP="0007040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№ п/п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EA4DBC" w:rsidRDefault="00070401" w:rsidP="0007040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Адрес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EA4DBC" w:rsidRDefault="00070401" w:rsidP="0007040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EA4DBC" w:rsidRDefault="00070401" w:rsidP="0007040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Площадь</w:t>
            </w:r>
            <w:r>
              <w:rPr>
                <w:rFonts w:eastAsia="Calibri"/>
                <w:b/>
                <w:kern w:val="2"/>
                <w:sz w:val="24"/>
                <w:szCs w:val="24"/>
              </w:rPr>
              <w:t>*</w:t>
            </w: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, кв. м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EA4DBC" w:rsidRDefault="00070401" w:rsidP="0007040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Вид разрешенного использования</w:t>
            </w:r>
            <w:r>
              <w:rPr>
                <w:rFonts w:eastAsia="Calibri"/>
                <w:b/>
                <w:kern w:val="2"/>
                <w:sz w:val="24"/>
                <w:szCs w:val="24"/>
              </w:rPr>
              <w:t>*</w:t>
            </w:r>
          </w:p>
        </w:tc>
        <w:tc>
          <w:tcPr>
            <w:tcW w:w="620" w:type="pct"/>
            <w:vAlign w:val="center"/>
          </w:tcPr>
          <w:p w:rsidR="00070401" w:rsidRPr="00EA4DBC" w:rsidRDefault="00070401" w:rsidP="00070401">
            <w:pPr>
              <w:jc w:val="center"/>
              <w:rPr>
                <w:rFonts w:eastAsia="Calibri"/>
                <w:b/>
                <w:kern w:val="2"/>
                <w:sz w:val="24"/>
                <w:szCs w:val="24"/>
              </w:rPr>
            </w:pPr>
            <w:r w:rsidRPr="00EA4DBC">
              <w:rPr>
                <w:rFonts w:eastAsia="Calibri"/>
                <w:b/>
                <w:kern w:val="2"/>
                <w:sz w:val="24"/>
                <w:szCs w:val="24"/>
              </w:rPr>
              <w:t>Планируемое мероприятие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8а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1165,81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2а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1344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Комбайнеров, 38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856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Одоевского, д. 33а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59:01:4410838:27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2368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</w:t>
            </w:r>
            <w:r w:rsidR="00070401" w:rsidRPr="00070401">
              <w:rPr>
                <w:color w:val="000000"/>
                <w:sz w:val="24"/>
                <w:szCs w:val="24"/>
              </w:rPr>
              <w:t>аражи-боксы</w:t>
            </w:r>
          </w:p>
        </w:tc>
        <w:tc>
          <w:tcPr>
            <w:tcW w:w="620" w:type="pct"/>
            <w:vAlign w:val="center"/>
          </w:tcPr>
          <w:p w:rsidR="00070401" w:rsidRPr="00070401" w:rsidRDefault="00070401" w:rsidP="00070401">
            <w:pPr>
              <w:jc w:val="center"/>
              <w:rPr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Изъятие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Одоевского, 37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805,37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Одоевского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59:01:4410838:872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070401" w:rsidRPr="00070401">
              <w:rPr>
                <w:color w:val="000000"/>
                <w:sz w:val="24"/>
                <w:szCs w:val="24"/>
              </w:rPr>
              <w:t>од газопровод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Одоевского, 35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842,21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1054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59:01:4410838:15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1064,39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8E0E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22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819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24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952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 Нефтяников, 15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59:01:4410842:24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A76080" w:rsidRDefault="00070401" w:rsidP="00A76080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Под существующую трансформаторную подстанцию </w:t>
            </w:r>
          </w:p>
          <w:p w:rsidR="00070401" w:rsidRPr="00070401" w:rsidRDefault="00070401" w:rsidP="00A76080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№</w:t>
            </w:r>
            <w:r w:rsidR="00A76080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703</w:t>
            </w:r>
            <w:r w:rsidR="00A76080">
              <w:rPr>
                <w:color w:val="000000"/>
                <w:sz w:val="24"/>
                <w:szCs w:val="24"/>
              </w:rPr>
              <w:t>4 ЭСК «</w:t>
            </w:r>
            <w:r w:rsidRPr="00070401">
              <w:rPr>
                <w:color w:val="000000"/>
                <w:sz w:val="24"/>
                <w:szCs w:val="24"/>
              </w:rPr>
              <w:t>Балатовская</w:t>
            </w:r>
            <w:r w:rsidR="00A76080"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620" w:type="pct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11а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917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 Пермь, ул. Качалова, 43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723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13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3756,7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19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 Пермь, ул. Нефтяников, 11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905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18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670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Качалова, 47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59:01:4410842:26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533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Здание(я) общежития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A76080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по ул. Нефтяников, 17, 15, 15а; ул. Качалова, 43, 45;</w:t>
            </w:r>
          </w:p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ул. Космонавта Беляева, 24а, 24, 26.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59:01:4410842:362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730352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070401" w:rsidRPr="00070401">
              <w:rPr>
                <w:color w:val="000000"/>
                <w:sz w:val="24"/>
                <w:szCs w:val="24"/>
              </w:rPr>
              <w:t xml:space="preserve">од объекты инженерного оборудования, газоснабжения (газопровод низкого давления, </w:t>
            </w:r>
          </w:p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лит.</w:t>
            </w:r>
            <w:r w:rsidR="00730352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Сг)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Одоевского, 46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59:01:4410842:23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614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5A7B98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24</w:t>
            </w:r>
          </w:p>
        </w:tc>
        <w:tc>
          <w:tcPr>
            <w:tcW w:w="1422" w:type="pct"/>
            <w:shd w:val="clear" w:color="auto" w:fill="auto"/>
            <w:vAlign w:val="bottom"/>
          </w:tcPr>
          <w:p w:rsidR="00A76080" w:rsidRDefault="00070401" w:rsidP="00070401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070401" w:rsidRPr="00070401" w:rsidRDefault="00070401" w:rsidP="00070401">
            <w:pPr>
              <w:jc w:val="center"/>
              <w:rPr>
                <w:color w:val="FF0000"/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lastRenderedPageBreak/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lastRenderedPageBreak/>
              <w:t>59:01:4410842:484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3742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5A7B98" w:rsidP="005A7B9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</w:t>
            </w:r>
            <w:r w:rsidR="00070401" w:rsidRPr="00070401">
              <w:rPr>
                <w:color w:val="000000"/>
                <w:sz w:val="24"/>
                <w:szCs w:val="24"/>
              </w:rPr>
              <w:t>арки культуры и отдыха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lastRenderedPageBreak/>
              <w:t>25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</w:t>
            </w:r>
            <w:r w:rsidR="00070401" w:rsidRPr="00070401">
              <w:rPr>
                <w:color w:val="000000"/>
                <w:sz w:val="24"/>
                <w:szCs w:val="24"/>
              </w:rPr>
              <w:t xml:space="preserve"> Качалова, з/у 45а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59:01:4410842:364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Спортивные площадки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26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843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15а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928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29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20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891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9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Качалова, 45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886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22а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59:01:4410842:27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3096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5A7B98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Под существующее здание </w:t>
            </w:r>
          </w:p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(бывшие детские ясли)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Нефтяников, 17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1535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5A7B98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Одоевского, 44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699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ул. Космонавта Беляева, 24а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861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</w:tcPr>
          <w:p w:rsidR="00070401" w:rsidRPr="00070401" w:rsidRDefault="00620F85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</w:t>
            </w:r>
            <w:r>
              <w:rPr>
                <w:color w:val="000000"/>
                <w:sz w:val="24"/>
                <w:szCs w:val="24"/>
              </w:rPr>
              <w:t xml:space="preserve">Пермь, ул. Космонавта Беляева, </w:t>
            </w:r>
            <w:r w:rsidRPr="00070401">
              <w:rPr>
                <w:color w:val="000000"/>
                <w:sz w:val="24"/>
                <w:szCs w:val="24"/>
              </w:rPr>
              <w:t>20а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59:01:4410842:13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37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г. Пермь, ул.</w:t>
            </w:r>
            <w:r w:rsidR="00070401" w:rsidRPr="00070401">
              <w:rPr>
                <w:color w:val="000000"/>
                <w:sz w:val="24"/>
                <w:szCs w:val="24"/>
              </w:rPr>
              <w:t xml:space="preserve"> Нефтяников, з/у 26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Одоевского, з/у 38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784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39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28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1133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24а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59:01:4410843:16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14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Качалова, з/у 35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59:01:4410843:21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808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18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1041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44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г. Пермь, з/у 843/865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59:01:4410843:865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1806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45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24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46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16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59:01:4410843:12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47</w:t>
            </w:r>
          </w:p>
        </w:tc>
        <w:tc>
          <w:tcPr>
            <w:tcW w:w="1422" w:type="pct"/>
            <w:shd w:val="clear" w:color="auto" w:fill="auto"/>
            <w:vAlign w:val="bottom"/>
          </w:tcPr>
          <w:p w:rsidR="00A76080" w:rsidRDefault="00070401" w:rsidP="00070401">
            <w:pPr>
              <w:jc w:val="center"/>
              <w:rPr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 xml:space="preserve">В границах территории жилой застройки, подлежащей </w:t>
            </w:r>
          </w:p>
          <w:p w:rsidR="00070401" w:rsidRPr="00070401" w:rsidRDefault="00070401" w:rsidP="00070401">
            <w:pPr>
              <w:jc w:val="center"/>
              <w:rPr>
                <w:color w:val="FF0000"/>
                <w:sz w:val="24"/>
                <w:szCs w:val="24"/>
              </w:rPr>
            </w:pPr>
            <w:r w:rsidRPr="00070401">
              <w:rPr>
                <w:sz w:val="24"/>
                <w:szCs w:val="24"/>
              </w:rPr>
              <w:t>комплексному развитию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59:01:4410843:871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485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A76080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</w:t>
            </w:r>
            <w:r w:rsidR="00070401" w:rsidRPr="00070401">
              <w:rPr>
                <w:color w:val="000000"/>
                <w:sz w:val="24"/>
                <w:szCs w:val="24"/>
              </w:rPr>
              <w:t>лично-дорожная сеть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="00070401" w:rsidRPr="00070401">
              <w:rPr>
                <w:color w:val="000000"/>
                <w:sz w:val="24"/>
                <w:szCs w:val="24"/>
              </w:rPr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48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Одоевского, з/у 36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59:01:4410843:8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745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  <w:vAlign w:val="center"/>
          </w:tcPr>
          <w:p w:rsidR="00070401" w:rsidRPr="00070401" w:rsidRDefault="00620F85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49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Качалова, з/у 37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59:01:4410843:20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</w:tcPr>
          <w:p w:rsidR="00070401" w:rsidRPr="00070401" w:rsidRDefault="00620F85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50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20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59:01:4410843:14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1122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многоэтажный жилой дом</w:t>
            </w:r>
          </w:p>
        </w:tc>
        <w:tc>
          <w:tcPr>
            <w:tcW w:w="620" w:type="pct"/>
          </w:tcPr>
          <w:p w:rsidR="00070401" w:rsidRPr="00070401" w:rsidRDefault="00620F85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51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</w:t>
            </w:r>
            <w:r w:rsidR="00A76080">
              <w:rPr>
                <w:color w:val="000000"/>
                <w:sz w:val="24"/>
                <w:szCs w:val="24"/>
              </w:rPr>
              <w:t>ул.</w:t>
            </w:r>
            <w:r w:rsidR="00A76080" w:rsidRPr="00070401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Нефтяников, з/у 22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59:01:4410843:15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Под многоквартирный дом</w:t>
            </w:r>
          </w:p>
        </w:tc>
        <w:tc>
          <w:tcPr>
            <w:tcW w:w="620" w:type="pct"/>
          </w:tcPr>
          <w:p w:rsidR="00070401" w:rsidRPr="00070401" w:rsidRDefault="00620F85" w:rsidP="000704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- 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t>52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A76080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ул. Нефтяников, </w:t>
            </w:r>
          </w:p>
          <w:p w:rsidR="00A76080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lastRenderedPageBreak/>
              <w:t>(до пересечения с ул.</w:t>
            </w:r>
            <w:r w:rsidR="002B3F65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 xml:space="preserve">Качалова </w:t>
            </w:r>
          </w:p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и ул.</w:t>
            </w:r>
            <w:r w:rsidR="002B3F65">
              <w:rPr>
                <w:color w:val="000000"/>
                <w:sz w:val="24"/>
                <w:szCs w:val="24"/>
              </w:rPr>
              <w:t xml:space="preserve"> </w:t>
            </w:r>
            <w:r w:rsidRPr="00070401">
              <w:rPr>
                <w:color w:val="000000"/>
                <w:sz w:val="24"/>
                <w:szCs w:val="24"/>
              </w:rPr>
              <w:t>Одоевского)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lastRenderedPageBreak/>
              <w:t>59:01:0000000:88581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5994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Земельные участки (территории) </w:t>
            </w:r>
            <w:r w:rsidRPr="00070401">
              <w:rPr>
                <w:color w:val="000000"/>
                <w:sz w:val="24"/>
                <w:szCs w:val="24"/>
              </w:rPr>
              <w:lastRenderedPageBreak/>
              <w:t>общего пользования</w:t>
            </w:r>
          </w:p>
        </w:tc>
        <w:tc>
          <w:tcPr>
            <w:tcW w:w="620" w:type="pct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lastRenderedPageBreak/>
              <w:t>-</w:t>
            </w:r>
          </w:p>
        </w:tc>
      </w:tr>
      <w:tr w:rsidR="00070401" w:rsidRPr="00070401" w:rsidTr="00A76080">
        <w:trPr>
          <w:trHeight w:val="20"/>
        </w:trPr>
        <w:tc>
          <w:tcPr>
            <w:tcW w:w="189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rFonts w:eastAsia="Calibri"/>
                <w:kern w:val="2"/>
                <w:sz w:val="24"/>
                <w:szCs w:val="24"/>
              </w:rPr>
            </w:pPr>
            <w:r w:rsidRPr="00070401">
              <w:rPr>
                <w:rFonts w:eastAsia="Calibri"/>
                <w:kern w:val="2"/>
                <w:sz w:val="24"/>
                <w:szCs w:val="24"/>
              </w:rPr>
              <w:lastRenderedPageBreak/>
              <w:t>53</w:t>
            </w:r>
          </w:p>
        </w:tc>
        <w:tc>
          <w:tcPr>
            <w:tcW w:w="1422" w:type="pct"/>
            <w:shd w:val="clear" w:color="auto" w:fill="auto"/>
            <w:vAlign w:val="center"/>
          </w:tcPr>
          <w:p w:rsidR="00A76080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 xml:space="preserve">г. Пермь, ул. Одоевского, </w:t>
            </w:r>
          </w:p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(до пересечения с ул. Нефтяников)</w:t>
            </w:r>
          </w:p>
        </w:tc>
        <w:tc>
          <w:tcPr>
            <w:tcW w:w="90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59:01:0000000:90619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3249**</w:t>
            </w:r>
          </w:p>
        </w:tc>
        <w:tc>
          <w:tcPr>
            <w:tcW w:w="1385" w:type="pct"/>
            <w:shd w:val="clear" w:color="auto" w:fill="auto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620" w:type="pct"/>
            <w:vAlign w:val="center"/>
          </w:tcPr>
          <w:p w:rsidR="00070401" w:rsidRPr="00070401" w:rsidRDefault="00070401" w:rsidP="00070401">
            <w:pPr>
              <w:jc w:val="center"/>
              <w:rPr>
                <w:color w:val="000000"/>
                <w:sz w:val="24"/>
                <w:szCs w:val="24"/>
              </w:rPr>
            </w:pPr>
            <w:r w:rsidRPr="00070401">
              <w:rPr>
                <w:color w:val="000000"/>
                <w:sz w:val="24"/>
                <w:szCs w:val="24"/>
              </w:rPr>
              <w:t>-</w:t>
            </w:r>
          </w:p>
        </w:tc>
      </w:tr>
    </w:tbl>
    <w:p w:rsidR="00A76080" w:rsidRPr="00070401" w:rsidRDefault="00A76080" w:rsidP="00A76080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070401">
        <w:rPr>
          <w:iCs/>
          <w:sz w:val="20"/>
        </w:rPr>
        <w:t>*</w:t>
      </w:r>
      <w:r w:rsidRPr="00070401">
        <w:rPr>
          <w:i/>
          <w:iCs/>
          <w:sz w:val="20"/>
        </w:rPr>
        <w:t xml:space="preserve"> В соответствии со сведениями, содержащимися в Едином государственном реестре недвижимости</w:t>
      </w:r>
    </w:p>
    <w:p w:rsidR="00A76080" w:rsidRPr="00070401" w:rsidRDefault="00A76080" w:rsidP="00A76080">
      <w:pPr>
        <w:tabs>
          <w:tab w:val="left" w:pos="10490"/>
        </w:tabs>
        <w:spacing w:line="240" w:lineRule="exact"/>
        <w:ind w:right="-456"/>
        <w:rPr>
          <w:i/>
          <w:iCs/>
          <w:sz w:val="20"/>
        </w:rPr>
      </w:pPr>
      <w:r w:rsidRPr="00070401">
        <w:rPr>
          <w:i/>
          <w:iCs/>
          <w:sz w:val="20"/>
        </w:rPr>
        <w:t>** 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 в отношении всего земельного участка</w:t>
      </w: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A76080" w:rsidRDefault="00A76080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070401" w:rsidRDefault="00070401">
      <w:pPr>
        <w:rPr>
          <w:bCs/>
          <w:szCs w:val="24"/>
        </w:rPr>
      </w:pPr>
    </w:p>
    <w:p w:rsidR="006B12B7" w:rsidRDefault="00FB3AEB" w:rsidP="00D173CB">
      <w:pPr>
        <w:tabs>
          <w:tab w:val="left" w:pos="10490"/>
        </w:tabs>
        <w:spacing w:line="240" w:lineRule="exact"/>
        <w:ind w:right="-454"/>
        <w:jc w:val="both"/>
        <w:rPr>
          <w:b/>
          <w:bCs/>
        </w:rPr>
      </w:pPr>
      <w:r>
        <w:rPr>
          <w:b/>
          <w:bCs/>
        </w:rPr>
        <w:t xml:space="preserve">Раздел </w:t>
      </w:r>
      <w:r w:rsidRPr="00871EF6">
        <w:rPr>
          <w:b/>
          <w:bCs/>
          <w:lang w:val="en-US"/>
        </w:rPr>
        <w:t>II</w:t>
      </w:r>
      <w:r w:rsidRPr="00871EF6">
        <w:rPr>
          <w:b/>
          <w:bCs/>
        </w:rPr>
        <w:t xml:space="preserve">. Перечень многоквартирных домов, признанных аварийными и </w:t>
      </w:r>
      <w:r w:rsidRPr="00D60067">
        <w:rPr>
          <w:b/>
          <w:bCs/>
        </w:rPr>
        <w:t>подлежащих</w:t>
      </w:r>
      <w:r>
        <w:rPr>
          <w:b/>
          <w:bCs/>
        </w:rPr>
        <w:t xml:space="preserve"> </w:t>
      </w:r>
      <w:r w:rsidRPr="00871EF6">
        <w:rPr>
          <w:b/>
          <w:bCs/>
        </w:rPr>
        <w:t>сносу или реконструкции</w:t>
      </w:r>
    </w:p>
    <w:p w:rsidR="006B12B7" w:rsidRDefault="006B12B7" w:rsidP="006B12B7">
      <w:pPr>
        <w:tabs>
          <w:tab w:val="left" w:pos="10490"/>
        </w:tabs>
        <w:spacing w:after="120" w:line="240" w:lineRule="exact"/>
        <w:ind w:right="-456"/>
        <w:jc w:val="both"/>
        <w:rPr>
          <w:b/>
          <w:bCs/>
        </w:rPr>
      </w:pPr>
    </w:p>
    <w:p w:rsidR="0072116D" w:rsidRPr="006B12B7" w:rsidRDefault="006B12B7" w:rsidP="00D173CB">
      <w:pPr>
        <w:tabs>
          <w:tab w:val="left" w:pos="10490"/>
        </w:tabs>
        <w:spacing w:line="240" w:lineRule="exact"/>
        <w:ind w:right="-454"/>
        <w:jc w:val="center"/>
        <w:rPr>
          <w:b/>
          <w:bCs/>
        </w:rPr>
      </w:pPr>
      <w:r w:rsidRPr="006B12B7">
        <w:rPr>
          <w:bCs/>
        </w:rPr>
        <w:t>Контур № 1 и Контур № 2, общей площадью 7,72 га</w:t>
      </w:r>
    </w:p>
    <w:p w:rsidR="006B12B7" w:rsidRPr="00871EF6" w:rsidRDefault="006B12B7" w:rsidP="0072116D">
      <w:pPr>
        <w:ind w:firstLine="709"/>
        <w:jc w:val="center"/>
        <w:rPr>
          <w:b/>
          <w:bCs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985"/>
        <w:gridCol w:w="1559"/>
        <w:gridCol w:w="1134"/>
        <w:gridCol w:w="1701"/>
        <w:gridCol w:w="2552"/>
        <w:gridCol w:w="1275"/>
        <w:gridCol w:w="1276"/>
        <w:gridCol w:w="1843"/>
      </w:tblGrid>
      <w:tr w:rsidR="00663998" w:rsidRPr="00871EF6" w:rsidTr="00FE2469">
        <w:trPr>
          <w:trHeight w:val="360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ind w:left="-20"/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№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53810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Адрес многоквартирного дома </w:t>
            </w:r>
          </w:p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(далее - МКД)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Кадастровые номера МКД и земельного участка (ЗУ), на котором расположен МКД</w:t>
            </w:r>
          </w:p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(при наличии)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Площадь земельного участка, на котором расположен МКД</w:t>
            </w:r>
            <w:r w:rsidR="00C53810" w:rsidRPr="00197413">
              <w:rPr>
                <w:b/>
                <w:sz w:val="20"/>
              </w:rPr>
              <w:t>*</w:t>
            </w:r>
            <w:r w:rsidRPr="00197413">
              <w:rPr>
                <w:b/>
                <w:sz w:val="20"/>
              </w:rPr>
              <w:t xml:space="preserve"> (если земельный участок образован), </w:t>
            </w:r>
            <w:r w:rsidRPr="00197413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Общая площадь МКД*, </w:t>
            </w:r>
            <w:r w:rsidRPr="00197413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Вид собственности на земельный участок, на котором расположен МКД</w:t>
            </w:r>
            <w:r w:rsidR="00C53810" w:rsidRPr="00197413">
              <w:rPr>
                <w:b/>
                <w:sz w:val="20"/>
              </w:rPr>
              <w:t>*</w:t>
            </w:r>
          </w:p>
        </w:tc>
        <w:tc>
          <w:tcPr>
            <w:tcW w:w="2552" w:type="dxa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Основание, в соответствии с которым МКД признан аварийным и подлежащим сносу или реконструкции (наименование, реквизиты документа)</w:t>
            </w:r>
          </w:p>
        </w:tc>
        <w:tc>
          <w:tcPr>
            <w:tcW w:w="2551" w:type="dxa"/>
            <w:gridSpan w:val="2"/>
            <w:vMerge w:val="restart"/>
            <w:shd w:val="clear" w:color="auto" w:fill="auto"/>
            <w:vAlign w:val="center"/>
          </w:tcPr>
          <w:p w:rsidR="00663998" w:rsidRPr="00197413" w:rsidRDefault="00663998" w:rsidP="008A65FF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Суммарная площадь помещений в МКД*, </w:t>
            </w:r>
            <w:r w:rsidRPr="00197413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53810" w:rsidRPr="00197413" w:rsidRDefault="00C53810" w:rsidP="00C5381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Предусмотренное мероприятие:</w:t>
            </w:r>
          </w:p>
          <w:p w:rsidR="00C53810" w:rsidRPr="00197413" w:rsidRDefault="00C53810" w:rsidP="00C5381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снос или реконструкция</w:t>
            </w:r>
          </w:p>
          <w:p w:rsidR="00663998" w:rsidRPr="00197413" w:rsidRDefault="00C53810" w:rsidP="00C5381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(указать)</w:t>
            </w:r>
          </w:p>
        </w:tc>
      </w:tr>
      <w:tr w:rsidR="00663998" w:rsidRPr="00871EF6" w:rsidTr="00FE2469">
        <w:trPr>
          <w:trHeight w:val="1334"/>
          <w:tblHeader/>
        </w:trPr>
        <w:tc>
          <w:tcPr>
            <w:tcW w:w="425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</w:tr>
      <w:tr w:rsidR="00663998" w:rsidRPr="00871EF6" w:rsidTr="00FE2469">
        <w:trPr>
          <w:trHeight w:val="279"/>
          <w:tblHeader/>
        </w:trPr>
        <w:tc>
          <w:tcPr>
            <w:tcW w:w="425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2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663998" w:rsidRPr="00C53810" w:rsidRDefault="00663998" w:rsidP="008A65FF">
            <w:pPr>
              <w:jc w:val="center"/>
              <w:rPr>
                <w:b/>
                <w:sz w:val="20"/>
              </w:rPr>
            </w:pPr>
            <w:r w:rsidRPr="00C53810">
              <w:rPr>
                <w:b/>
                <w:sz w:val="20"/>
              </w:rPr>
              <w:t>жилые помещения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3998" w:rsidRPr="00C53810" w:rsidRDefault="00663998" w:rsidP="008A65FF">
            <w:pPr>
              <w:jc w:val="center"/>
              <w:rPr>
                <w:b/>
                <w:sz w:val="20"/>
              </w:rPr>
            </w:pPr>
            <w:r w:rsidRPr="00C53810">
              <w:rPr>
                <w:b/>
                <w:sz w:val="20"/>
              </w:rPr>
              <w:t>нежилые помещения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663998" w:rsidRPr="00871EF6" w:rsidRDefault="00663998" w:rsidP="008A65FF">
            <w:pPr>
              <w:jc w:val="center"/>
              <w:rPr>
                <w:sz w:val="18"/>
                <w:szCs w:val="18"/>
              </w:rPr>
            </w:pPr>
          </w:p>
        </w:tc>
      </w:tr>
      <w:tr w:rsidR="00633B5D" w:rsidRPr="00871EF6" w:rsidTr="00FE2469">
        <w:trPr>
          <w:trHeight w:val="143"/>
        </w:trPr>
        <w:tc>
          <w:tcPr>
            <w:tcW w:w="15735" w:type="dxa"/>
            <w:gridSpan w:val="10"/>
            <w:shd w:val="clear" w:color="auto" w:fill="auto"/>
            <w:vAlign w:val="center"/>
          </w:tcPr>
          <w:p w:rsidR="00633B5D" w:rsidRPr="00871EF6" w:rsidRDefault="00C02904" w:rsidP="008A65FF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</w:t>
            </w:r>
            <w:r w:rsidR="00633B5D" w:rsidRPr="00871EF6">
              <w:rPr>
                <w:b/>
                <w:bCs/>
                <w:sz w:val="22"/>
                <w:szCs w:val="22"/>
              </w:rPr>
              <w:t>. Многоквартирные дома, признанные аварийными с 1 я</w:t>
            </w:r>
            <w:r w:rsidR="00633B5D">
              <w:rPr>
                <w:b/>
                <w:bCs/>
                <w:sz w:val="22"/>
                <w:szCs w:val="22"/>
              </w:rPr>
              <w:t>нваря 2017 года до 1 января 2022</w:t>
            </w:r>
            <w:r w:rsidR="00633B5D" w:rsidRPr="00871EF6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663998" w:rsidRPr="009C3A86" w:rsidTr="00FE2469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:rsidR="00663998" w:rsidRPr="00E22F9F" w:rsidRDefault="00663998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496F" w:rsidRPr="00E22F9F" w:rsidRDefault="00663998" w:rsidP="0066399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г. Пермь,</w:t>
            </w:r>
          </w:p>
          <w:p w:rsidR="00663998" w:rsidRPr="00E22F9F" w:rsidRDefault="00663998" w:rsidP="0066399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 ул. Космонавта Леонова, д. 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63998" w:rsidRPr="00E22F9F" w:rsidRDefault="00663998" w:rsidP="00511574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</w:t>
            </w:r>
            <w:r w:rsidRPr="00E22F9F">
              <w:rPr>
                <w:color w:val="000000"/>
                <w:sz w:val="18"/>
                <w:szCs w:val="18"/>
              </w:rPr>
              <w:t>: 59:01:4410846:34</w:t>
            </w:r>
          </w:p>
          <w:p w:rsidR="00663998" w:rsidRPr="00E22F9F" w:rsidRDefault="00663998" w:rsidP="0051157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</w:t>
            </w:r>
            <w:r w:rsidR="0091496F" w:rsidRPr="00E22F9F">
              <w:rPr>
                <w:b/>
                <w:color w:val="000000"/>
                <w:sz w:val="18"/>
                <w:szCs w:val="18"/>
              </w:rPr>
              <w:t>:</w:t>
            </w:r>
          </w:p>
          <w:p w:rsidR="00663998" w:rsidRPr="00E22F9F" w:rsidRDefault="00663998" w:rsidP="007D6F3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22F9F">
              <w:rPr>
                <w:color w:val="000000"/>
                <w:sz w:val="18"/>
                <w:szCs w:val="18"/>
              </w:rPr>
              <w:t>59:01:4410846:15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63998" w:rsidRPr="00E22F9F" w:rsidRDefault="00663998" w:rsidP="007D6F3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918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3998" w:rsidRPr="00E22F9F" w:rsidRDefault="00663998" w:rsidP="007D6F34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663998" w:rsidRPr="00E22F9F" w:rsidRDefault="00663998" w:rsidP="007D6F3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435,8</w:t>
            </w:r>
          </w:p>
          <w:p w:rsidR="00663998" w:rsidRPr="00E22F9F" w:rsidRDefault="00663998" w:rsidP="007D6F3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663998" w:rsidRPr="00E22F9F" w:rsidRDefault="00663998" w:rsidP="00337B55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66399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Управления жилищны</w:t>
            </w:r>
            <w:r w:rsidR="00C53810" w:rsidRPr="00E22F9F">
              <w:rPr>
                <w:sz w:val="18"/>
                <w:szCs w:val="18"/>
              </w:rPr>
              <w:t xml:space="preserve">х отношений администрации города </w:t>
            </w:r>
            <w:r w:rsidRPr="00E22F9F">
              <w:rPr>
                <w:sz w:val="18"/>
                <w:szCs w:val="18"/>
              </w:rPr>
              <w:t>Перми</w:t>
            </w:r>
            <w:r w:rsidR="00FD1A74" w:rsidRPr="00E22F9F">
              <w:rPr>
                <w:sz w:val="18"/>
                <w:szCs w:val="18"/>
              </w:rPr>
              <w:t xml:space="preserve"> </w:t>
            </w:r>
          </w:p>
          <w:p w:rsidR="00C53810" w:rsidRPr="00E22F9F" w:rsidRDefault="0066399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</w:t>
            </w:r>
            <w:r w:rsidR="00FD1A74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 xml:space="preserve">24.08.2021 </w:t>
            </w:r>
          </w:p>
          <w:p w:rsidR="00663998" w:rsidRPr="00E22F9F" w:rsidRDefault="0066399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441F09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059-11-01-04-667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63998" w:rsidRPr="00E22F9F" w:rsidRDefault="009B4793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372,7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3998" w:rsidRPr="00E22F9F" w:rsidRDefault="009B4793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63,1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3998" w:rsidRPr="00E22F9F" w:rsidRDefault="00663998" w:rsidP="004C256F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663998" w:rsidRPr="009C3A86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663998" w:rsidRPr="00E22F9F" w:rsidRDefault="00663998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496F" w:rsidRPr="00E22F9F" w:rsidRDefault="0091496F" w:rsidP="0091496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663998" w:rsidRPr="00E22F9F" w:rsidRDefault="0091496F" w:rsidP="00E22F9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ул. Нефтяников, д. 38а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63998" w:rsidRPr="00E22F9F" w:rsidRDefault="00663998" w:rsidP="008A65FF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>МКД: 59:01:4410846:38</w:t>
            </w:r>
          </w:p>
          <w:p w:rsidR="0091496F" w:rsidRPr="00E22F9F" w:rsidRDefault="00663998" w:rsidP="008A65FF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663998" w:rsidRPr="00E22F9F" w:rsidRDefault="0091496F" w:rsidP="008A65FF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>59:01:4410846:6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63998" w:rsidRPr="00E22F9F" w:rsidRDefault="0091496F" w:rsidP="002E02B9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958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3998" w:rsidRPr="00E22F9F" w:rsidRDefault="0091496F" w:rsidP="002E02B9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435,4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3998" w:rsidRPr="00E22F9F" w:rsidRDefault="00663998" w:rsidP="00337B55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663998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Управления жилищных отношений администрац</w:t>
            </w:r>
            <w:r w:rsidR="00FD1A74" w:rsidRPr="00E22F9F">
              <w:rPr>
                <w:sz w:val="18"/>
                <w:szCs w:val="18"/>
              </w:rPr>
              <w:t xml:space="preserve">ии </w:t>
            </w:r>
            <w:r w:rsidR="00C53810" w:rsidRPr="00E22F9F">
              <w:rPr>
                <w:sz w:val="18"/>
                <w:szCs w:val="18"/>
              </w:rPr>
              <w:t>города</w:t>
            </w:r>
            <w:r w:rsidRPr="00E22F9F">
              <w:rPr>
                <w:sz w:val="18"/>
                <w:szCs w:val="18"/>
              </w:rPr>
              <w:t xml:space="preserve"> Перми </w:t>
            </w:r>
          </w:p>
          <w:p w:rsidR="00C53810" w:rsidRPr="00E22F9F" w:rsidRDefault="0066399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</w:t>
            </w:r>
            <w:r w:rsidR="0091496F" w:rsidRPr="00E22F9F">
              <w:rPr>
                <w:sz w:val="18"/>
                <w:szCs w:val="18"/>
              </w:rPr>
              <w:t xml:space="preserve">10.12.2019 </w:t>
            </w:r>
          </w:p>
          <w:p w:rsidR="00663998" w:rsidRPr="00E22F9F" w:rsidRDefault="0091496F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441F09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059-11-01-04-704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D7EF0" w:rsidRPr="00E22F9F" w:rsidRDefault="002D7EF0" w:rsidP="002D7EF0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434,7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3998" w:rsidRPr="00E22F9F" w:rsidRDefault="00663998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3998" w:rsidRPr="00E22F9F" w:rsidRDefault="00663998" w:rsidP="004C256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663998" w:rsidRPr="003523C2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663998" w:rsidRPr="00E22F9F" w:rsidRDefault="00663998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496F" w:rsidRPr="00E22F9F" w:rsidRDefault="0091496F" w:rsidP="0091496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663998" w:rsidRPr="00E22F9F" w:rsidRDefault="0091496F" w:rsidP="00E22F9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ул. Нефтяников, д. 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1496F" w:rsidRPr="00E22F9F" w:rsidRDefault="00663998" w:rsidP="00511574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91496F" w:rsidRPr="00E22F9F" w:rsidRDefault="0091496F" w:rsidP="002E02B9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 xml:space="preserve">59:01:4410846:37 </w:t>
            </w:r>
          </w:p>
          <w:p w:rsidR="0091496F" w:rsidRPr="00E22F9F" w:rsidRDefault="00663998" w:rsidP="002E02B9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663998" w:rsidRPr="00E22F9F" w:rsidRDefault="0091496F" w:rsidP="002E02B9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>59:01:4410846:17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63998" w:rsidRPr="00E22F9F" w:rsidRDefault="0091496F" w:rsidP="002E02B9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1212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63998" w:rsidRPr="00E22F9F" w:rsidRDefault="00F11DA5" w:rsidP="002E02B9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835,1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663998" w:rsidRPr="00E22F9F" w:rsidRDefault="00663998" w:rsidP="00337B55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663998" w:rsidP="002E02B9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Управления жилищны</w:t>
            </w:r>
            <w:r w:rsidR="00FD1A74" w:rsidRPr="00E22F9F">
              <w:rPr>
                <w:sz w:val="18"/>
                <w:szCs w:val="18"/>
              </w:rPr>
              <w:t xml:space="preserve">х отношений администрации </w:t>
            </w:r>
            <w:r w:rsidR="00C53810" w:rsidRPr="00E22F9F">
              <w:rPr>
                <w:sz w:val="18"/>
                <w:szCs w:val="18"/>
              </w:rPr>
              <w:t>города</w:t>
            </w:r>
            <w:r w:rsidRPr="00E22F9F">
              <w:rPr>
                <w:sz w:val="18"/>
                <w:szCs w:val="18"/>
              </w:rPr>
              <w:t xml:space="preserve"> Перми </w:t>
            </w:r>
          </w:p>
          <w:p w:rsidR="00C53810" w:rsidRPr="00E22F9F" w:rsidRDefault="0066399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</w:t>
            </w:r>
            <w:r w:rsidR="008F3888" w:rsidRPr="00E22F9F">
              <w:rPr>
                <w:sz w:val="18"/>
                <w:szCs w:val="18"/>
              </w:rPr>
              <w:t xml:space="preserve">17.02.2021 </w:t>
            </w:r>
          </w:p>
          <w:p w:rsidR="00663998" w:rsidRPr="00E22F9F" w:rsidRDefault="008F388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441F09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059-11-01-04-44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663998" w:rsidRPr="00E22F9F" w:rsidRDefault="003C67E9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749,1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63998" w:rsidRPr="00E22F9F" w:rsidRDefault="003C67E9" w:rsidP="003523C2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86,0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663998" w:rsidRPr="00E22F9F" w:rsidRDefault="003B5A5B" w:rsidP="004C256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8F3888" w:rsidRPr="009C3A86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8F3888" w:rsidRPr="00E22F9F" w:rsidRDefault="008F3888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3888" w:rsidRPr="00E22F9F" w:rsidRDefault="008F3888" w:rsidP="00393ED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г. Пермь,</w:t>
            </w:r>
          </w:p>
          <w:p w:rsidR="008F3888" w:rsidRPr="00E22F9F" w:rsidRDefault="008F3888" w:rsidP="0024488C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 ул. Космонавта </w:t>
            </w:r>
            <w:r w:rsidR="0024488C" w:rsidRPr="00E22F9F">
              <w:rPr>
                <w:bCs/>
                <w:color w:val="000000"/>
                <w:sz w:val="18"/>
                <w:szCs w:val="18"/>
              </w:rPr>
              <w:t>Беляева</w:t>
            </w:r>
            <w:r w:rsidRPr="00E22F9F">
              <w:rPr>
                <w:bCs/>
                <w:color w:val="000000"/>
                <w:sz w:val="18"/>
                <w:szCs w:val="18"/>
              </w:rPr>
              <w:t xml:space="preserve">, д. </w:t>
            </w:r>
            <w:r w:rsidR="0024488C" w:rsidRPr="00E22F9F">
              <w:rPr>
                <w:bCs/>
                <w:color w:val="000000"/>
                <w:sz w:val="18"/>
                <w:szCs w:val="18"/>
              </w:rPr>
              <w:t>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8F3888" w:rsidRPr="00E22F9F" w:rsidRDefault="008F3888" w:rsidP="00393ED4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</w:t>
            </w:r>
            <w:r w:rsidRPr="00E22F9F">
              <w:rPr>
                <w:color w:val="000000"/>
                <w:sz w:val="18"/>
                <w:szCs w:val="18"/>
              </w:rPr>
              <w:t xml:space="preserve">: </w:t>
            </w:r>
            <w:r w:rsidR="00393ED4" w:rsidRPr="00E22F9F">
              <w:rPr>
                <w:color w:val="000000"/>
                <w:sz w:val="18"/>
                <w:szCs w:val="18"/>
              </w:rPr>
              <w:t>59:01:4410847</w:t>
            </w:r>
            <w:r w:rsidRPr="00E22F9F">
              <w:rPr>
                <w:color w:val="000000"/>
                <w:sz w:val="18"/>
                <w:szCs w:val="18"/>
              </w:rPr>
              <w:t>:</w:t>
            </w:r>
            <w:r w:rsidR="00393ED4" w:rsidRPr="00E22F9F">
              <w:rPr>
                <w:color w:val="000000"/>
                <w:sz w:val="18"/>
                <w:szCs w:val="18"/>
              </w:rPr>
              <w:t>4</w:t>
            </w:r>
            <w:r w:rsidRPr="00E22F9F">
              <w:rPr>
                <w:color w:val="000000"/>
                <w:sz w:val="18"/>
                <w:szCs w:val="18"/>
              </w:rPr>
              <w:t>4</w:t>
            </w:r>
          </w:p>
          <w:p w:rsidR="008F3888" w:rsidRPr="00E22F9F" w:rsidRDefault="008F3888" w:rsidP="00393ED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8F3888" w:rsidRPr="00E22F9F" w:rsidRDefault="0024488C" w:rsidP="00393ED4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59:01:4410847</w:t>
            </w:r>
            <w:r w:rsidR="008F3888" w:rsidRPr="00E22F9F">
              <w:rPr>
                <w:color w:val="000000"/>
                <w:sz w:val="18"/>
                <w:szCs w:val="18"/>
              </w:rPr>
              <w:t>:1</w:t>
            </w:r>
            <w:r w:rsidRPr="00E22F9F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3888" w:rsidRPr="00E22F9F" w:rsidRDefault="0024488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846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3888" w:rsidRPr="00E22F9F" w:rsidRDefault="008F3888" w:rsidP="00393ED4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8F3888" w:rsidRPr="00E22F9F" w:rsidRDefault="003B5A5B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358,6</w:t>
            </w:r>
          </w:p>
          <w:p w:rsidR="008F3888" w:rsidRPr="00E22F9F" w:rsidRDefault="008F3888" w:rsidP="00393ED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8F3888" w:rsidRPr="00E22F9F" w:rsidRDefault="008F3888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8F388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Управления жилищных</w:t>
            </w:r>
            <w:r w:rsidR="00FD1A74" w:rsidRPr="00E22F9F">
              <w:rPr>
                <w:sz w:val="18"/>
                <w:szCs w:val="18"/>
              </w:rPr>
              <w:t xml:space="preserve"> отношений администрации </w:t>
            </w:r>
            <w:r w:rsidR="00C53810" w:rsidRPr="00E22F9F">
              <w:rPr>
                <w:sz w:val="18"/>
                <w:szCs w:val="18"/>
              </w:rPr>
              <w:t xml:space="preserve">города </w:t>
            </w:r>
            <w:r w:rsidRPr="00E22F9F">
              <w:rPr>
                <w:sz w:val="18"/>
                <w:szCs w:val="18"/>
              </w:rPr>
              <w:t xml:space="preserve">Перми </w:t>
            </w:r>
          </w:p>
          <w:p w:rsidR="00C53810" w:rsidRPr="00E22F9F" w:rsidRDefault="008F388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</w:t>
            </w:r>
            <w:r w:rsidR="0024488C" w:rsidRPr="00E22F9F">
              <w:rPr>
                <w:sz w:val="18"/>
                <w:szCs w:val="18"/>
              </w:rPr>
              <w:t xml:space="preserve">23.01.2018 </w:t>
            </w:r>
          </w:p>
          <w:p w:rsidR="008F3888" w:rsidRPr="00E22F9F" w:rsidRDefault="0024488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0851D1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СЭД-059-11-01-04-9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F3888" w:rsidRPr="00E22F9F" w:rsidRDefault="003B5A5B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330,0</w:t>
            </w:r>
            <w:r w:rsidR="0064012F">
              <w:rPr>
                <w:sz w:val="18"/>
                <w:szCs w:val="18"/>
              </w:rPr>
              <w:t>**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F3888" w:rsidRPr="00E22F9F" w:rsidRDefault="008F3888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F3888" w:rsidRPr="00E22F9F" w:rsidRDefault="000E5008" w:rsidP="00393ED4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С</w:t>
            </w:r>
            <w:r w:rsidR="008F3888" w:rsidRPr="00E22F9F">
              <w:rPr>
                <w:sz w:val="18"/>
                <w:szCs w:val="18"/>
              </w:rPr>
              <w:t>нос</w:t>
            </w:r>
          </w:p>
        </w:tc>
      </w:tr>
      <w:tr w:rsidR="0024488C" w:rsidRPr="009C3A86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24488C" w:rsidRPr="00E22F9F" w:rsidRDefault="0024488C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488C" w:rsidRPr="00E22F9F" w:rsidRDefault="0024488C" w:rsidP="00393ED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г. Пермь,</w:t>
            </w:r>
          </w:p>
          <w:p w:rsidR="0024488C" w:rsidRPr="00E22F9F" w:rsidRDefault="0024488C" w:rsidP="00393ED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 ул. Космонавта Беляева, д. 36а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4488C" w:rsidRPr="00E22F9F" w:rsidRDefault="0024488C" w:rsidP="00393ED4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</w:t>
            </w:r>
            <w:r w:rsidRPr="00E22F9F">
              <w:rPr>
                <w:color w:val="000000"/>
                <w:sz w:val="18"/>
                <w:szCs w:val="18"/>
              </w:rPr>
              <w:t xml:space="preserve">: </w:t>
            </w:r>
            <w:r w:rsidR="00393ED4" w:rsidRPr="00E22F9F">
              <w:rPr>
                <w:color w:val="000000"/>
                <w:sz w:val="18"/>
                <w:szCs w:val="18"/>
              </w:rPr>
              <w:t>59:01:4410847</w:t>
            </w:r>
            <w:r w:rsidRPr="00E22F9F">
              <w:rPr>
                <w:color w:val="000000"/>
                <w:sz w:val="18"/>
                <w:szCs w:val="18"/>
              </w:rPr>
              <w:t>:</w:t>
            </w:r>
            <w:r w:rsidR="00393ED4" w:rsidRPr="00E22F9F">
              <w:rPr>
                <w:color w:val="000000"/>
                <w:sz w:val="18"/>
                <w:szCs w:val="18"/>
              </w:rPr>
              <w:t>57</w:t>
            </w:r>
          </w:p>
          <w:p w:rsidR="0024488C" w:rsidRPr="00E22F9F" w:rsidRDefault="0024488C" w:rsidP="00393ED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24488C" w:rsidRPr="00E22F9F" w:rsidRDefault="0024488C" w:rsidP="00393ED4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E22F9F">
              <w:rPr>
                <w:color w:val="000000"/>
                <w:sz w:val="18"/>
                <w:szCs w:val="18"/>
              </w:rPr>
              <w:t>59:01:4410847:15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24488C" w:rsidRPr="00E22F9F" w:rsidRDefault="0024488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702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24488C" w:rsidRPr="00E22F9F" w:rsidRDefault="0024488C" w:rsidP="00393ED4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24488C" w:rsidRPr="00E22F9F" w:rsidRDefault="00A84319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345,3</w:t>
            </w:r>
          </w:p>
          <w:p w:rsidR="0024488C" w:rsidRPr="00E22F9F" w:rsidRDefault="0024488C" w:rsidP="00393ED4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24488C" w:rsidRPr="00E22F9F" w:rsidRDefault="0024488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24488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Управления жилищны</w:t>
            </w:r>
            <w:r w:rsidR="00FD1A74" w:rsidRPr="00E22F9F">
              <w:rPr>
                <w:sz w:val="18"/>
                <w:szCs w:val="18"/>
              </w:rPr>
              <w:t xml:space="preserve">х отношений администрации </w:t>
            </w:r>
            <w:r w:rsidR="00C53810" w:rsidRPr="00E22F9F">
              <w:rPr>
                <w:sz w:val="18"/>
                <w:szCs w:val="18"/>
              </w:rPr>
              <w:t>города</w:t>
            </w:r>
            <w:r w:rsidRPr="00E22F9F">
              <w:rPr>
                <w:sz w:val="18"/>
                <w:szCs w:val="18"/>
              </w:rPr>
              <w:t xml:space="preserve"> Перми </w:t>
            </w:r>
          </w:p>
          <w:p w:rsidR="00C53810" w:rsidRPr="00E22F9F" w:rsidRDefault="0024488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05.07.2021 </w:t>
            </w:r>
            <w:r w:rsidR="00FD1A74" w:rsidRPr="00E22F9F">
              <w:rPr>
                <w:sz w:val="18"/>
                <w:szCs w:val="18"/>
              </w:rPr>
              <w:t xml:space="preserve"> </w:t>
            </w:r>
          </w:p>
          <w:p w:rsidR="0024488C" w:rsidRPr="00E22F9F" w:rsidRDefault="0024488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0851D1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059-11-01-04-527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24488C" w:rsidRPr="00E22F9F" w:rsidRDefault="00A84319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345,3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24488C" w:rsidRPr="00E22F9F" w:rsidRDefault="0024488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24488C" w:rsidRPr="00E22F9F" w:rsidRDefault="0064012F" w:rsidP="00393ED4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Расселение, с</w:t>
            </w:r>
            <w:r w:rsidR="0024488C" w:rsidRPr="00E22F9F">
              <w:rPr>
                <w:sz w:val="18"/>
                <w:szCs w:val="18"/>
              </w:rPr>
              <w:t>нос</w:t>
            </w:r>
          </w:p>
        </w:tc>
      </w:tr>
      <w:tr w:rsidR="00393ED4" w:rsidRPr="009C3A86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393ED4" w:rsidRPr="00E22F9F" w:rsidRDefault="00393ED4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93ED4" w:rsidRPr="00E22F9F" w:rsidRDefault="00393ED4" w:rsidP="00393ED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г. Пермь,</w:t>
            </w:r>
          </w:p>
          <w:p w:rsidR="00393ED4" w:rsidRPr="00E22F9F" w:rsidRDefault="00393ED4" w:rsidP="00393ED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 ул. Космонавта </w:t>
            </w:r>
            <w:r w:rsidRPr="00E22F9F">
              <w:rPr>
                <w:bCs/>
                <w:color w:val="000000"/>
                <w:sz w:val="18"/>
                <w:szCs w:val="18"/>
              </w:rPr>
              <w:lastRenderedPageBreak/>
              <w:t>Беляева, д. 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93ED4" w:rsidRPr="00E22F9F" w:rsidRDefault="00393ED4" w:rsidP="00393ED4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lastRenderedPageBreak/>
              <w:t>МКД</w:t>
            </w:r>
            <w:r w:rsidRPr="00E22F9F">
              <w:rPr>
                <w:color w:val="000000"/>
                <w:sz w:val="18"/>
                <w:szCs w:val="18"/>
              </w:rPr>
              <w:t>: 59:01:4410847:668</w:t>
            </w:r>
          </w:p>
          <w:p w:rsidR="00393ED4" w:rsidRPr="00E22F9F" w:rsidRDefault="00393ED4" w:rsidP="00393ED4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lastRenderedPageBreak/>
              <w:t>ЗУ:</w:t>
            </w:r>
          </w:p>
          <w:p w:rsidR="00393ED4" w:rsidRPr="00E22F9F" w:rsidRDefault="00393ED4" w:rsidP="00393ED4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59:01:4410847:24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93ED4" w:rsidRPr="00E22F9F" w:rsidRDefault="00393ED4" w:rsidP="00490253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lastRenderedPageBreak/>
              <w:t>1173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93ED4" w:rsidRPr="00490253" w:rsidRDefault="00A84319" w:rsidP="00490253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721,4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393ED4" w:rsidRPr="00E22F9F" w:rsidRDefault="00393ED4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393ED4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</w:t>
            </w:r>
            <w:r w:rsidR="00FD1A74" w:rsidRPr="00E22F9F">
              <w:rPr>
                <w:sz w:val="18"/>
                <w:szCs w:val="18"/>
              </w:rPr>
              <w:t xml:space="preserve">администрации </w:t>
            </w:r>
            <w:r w:rsidR="00C53810" w:rsidRPr="00E22F9F">
              <w:rPr>
                <w:sz w:val="18"/>
                <w:szCs w:val="18"/>
              </w:rPr>
              <w:t xml:space="preserve">города </w:t>
            </w:r>
            <w:r w:rsidRPr="00E22F9F">
              <w:rPr>
                <w:sz w:val="18"/>
                <w:szCs w:val="18"/>
              </w:rPr>
              <w:t xml:space="preserve">Перми </w:t>
            </w:r>
          </w:p>
          <w:p w:rsidR="00C53810" w:rsidRPr="00E22F9F" w:rsidRDefault="00393ED4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lastRenderedPageBreak/>
              <w:t xml:space="preserve">от 11.10.2017 </w:t>
            </w:r>
          </w:p>
          <w:p w:rsidR="00393ED4" w:rsidRPr="00E22F9F" w:rsidRDefault="00393ED4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 СЭД-059-11-01-04-163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93ED4" w:rsidRPr="00E22F9F" w:rsidRDefault="00A84319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lastRenderedPageBreak/>
              <w:t>720,6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93ED4" w:rsidRPr="00E22F9F" w:rsidRDefault="00393ED4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393ED4" w:rsidRPr="00E22F9F" w:rsidRDefault="00393ED4" w:rsidP="00393ED4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0851D1" w:rsidRPr="009C3A86" w:rsidTr="00FE2469">
        <w:trPr>
          <w:trHeight w:val="758"/>
        </w:trPr>
        <w:tc>
          <w:tcPr>
            <w:tcW w:w="425" w:type="dxa"/>
            <w:shd w:val="clear" w:color="auto" w:fill="auto"/>
            <w:vAlign w:val="center"/>
          </w:tcPr>
          <w:p w:rsidR="000851D1" w:rsidRPr="00E22F9F" w:rsidRDefault="000851D1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851D1" w:rsidRPr="00E22F9F" w:rsidRDefault="000851D1" w:rsidP="00767C9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г. Пермь,</w:t>
            </w:r>
          </w:p>
          <w:p w:rsidR="000851D1" w:rsidRPr="00E22F9F" w:rsidRDefault="000851D1" w:rsidP="00EA2B7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ул. Космонавта Беляева, д.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851D1" w:rsidRPr="00E22F9F" w:rsidRDefault="000851D1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</w:t>
            </w:r>
            <w:r w:rsidRPr="00E22F9F">
              <w:rPr>
                <w:color w:val="000000"/>
                <w:sz w:val="18"/>
                <w:szCs w:val="18"/>
              </w:rPr>
              <w:t>: 59:01:4410847:58</w:t>
            </w:r>
          </w:p>
          <w:p w:rsidR="000851D1" w:rsidRPr="00E22F9F" w:rsidRDefault="000851D1" w:rsidP="00767C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0851D1" w:rsidRPr="00E22F9F" w:rsidRDefault="000851D1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59:01:4410847:25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0851D1" w:rsidRPr="00E22F9F" w:rsidRDefault="000851D1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1104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51D1" w:rsidRPr="00E22F9F" w:rsidRDefault="000851D1" w:rsidP="00087358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355,9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0851D1" w:rsidRPr="00E22F9F" w:rsidRDefault="000851D1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0851D1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</w:t>
            </w:r>
            <w:r w:rsidR="00FD1A74" w:rsidRPr="00E22F9F">
              <w:rPr>
                <w:sz w:val="18"/>
                <w:szCs w:val="18"/>
              </w:rPr>
              <w:t xml:space="preserve">администрации </w:t>
            </w:r>
            <w:r w:rsidR="00C53810" w:rsidRPr="00E22F9F">
              <w:rPr>
                <w:sz w:val="18"/>
                <w:szCs w:val="18"/>
              </w:rPr>
              <w:t xml:space="preserve">города </w:t>
            </w:r>
            <w:r w:rsidRPr="00E22F9F">
              <w:rPr>
                <w:sz w:val="18"/>
                <w:szCs w:val="18"/>
              </w:rPr>
              <w:t xml:space="preserve">Перми </w:t>
            </w:r>
          </w:p>
          <w:p w:rsidR="00C53810" w:rsidRPr="00E22F9F" w:rsidRDefault="000851D1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16.03.2018 </w:t>
            </w:r>
          </w:p>
          <w:p w:rsidR="000851D1" w:rsidRPr="00E22F9F" w:rsidRDefault="00FD1A74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 </w:t>
            </w:r>
            <w:r w:rsidR="000851D1" w:rsidRPr="00E22F9F">
              <w:rPr>
                <w:sz w:val="18"/>
                <w:szCs w:val="18"/>
              </w:rPr>
              <w:t>№ СЭД-059-11-01-04-31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0851D1" w:rsidRPr="00E22F9F" w:rsidRDefault="00087358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353,7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851D1" w:rsidRPr="00E22F9F" w:rsidRDefault="000851D1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0851D1" w:rsidRPr="00E22F9F" w:rsidRDefault="000851D1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B2270A" w:rsidRPr="009C3A86" w:rsidTr="00FE2469">
        <w:trPr>
          <w:trHeight w:val="545"/>
        </w:trPr>
        <w:tc>
          <w:tcPr>
            <w:tcW w:w="425" w:type="dxa"/>
            <w:shd w:val="clear" w:color="auto" w:fill="auto"/>
            <w:vAlign w:val="center"/>
          </w:tcPr>
          <w:p w:rsidR="00B2270A" w:rsidRPr="00E22F9F" w:rsidRDefault="00B2270A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2270A" w:rsidRPr="00E22F9F" w:rsidRDefault="00B2270A" w:rsidP="00E22F9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ул. Нефтяников, д. 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B2270A" w:rsidRPr="00E22F9F" w:rsidRDefault="00B2270A" w:rsidP="00767C9D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 xml:space="preserve">59:01:4410847:47 </w:t>
            </w:r>
          </w:p>
          <w:p w:rsidR="00B2270A" w:rsidRPr="00E22F9F" w:rsidRDefault="00B2270A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B2270A" w:rsidRPr="00E22F9F" w:rsidRDefault="00B2270A" w:rsidP="00767C9D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>59:01:4410847:27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270A" w:rsidRPr="00E22F9F" w:rsidRDefault="00B2270A" w:rsidP="000851D1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1117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710,2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70A" w:rsidRPr="00E22F9F" w:rsidRDefault="00B3223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Управления жилищных отношений </w:t>
            </w:r>
            <w:r w:rsidR="00FD1A74" w:rsidRPr="00E22F9F">
              <w:rPr>
                <w:sz w:val="18"/>
                <w:szCs w:val="18"/>
              </w:rPr>
              <w:t xml:space="preserve">администрации </w:t>
            </w:r>
            <w:r w:rsidR="00C53810" w:rsidRPr="00E22F9F">
              <w:rPr>
                <w:sz w:val="18"/>
                <w:szCs w:val="18"/>
              </w:rPr>
              <w:t xml:space="preserve">города </w:t>
            </w:r>
            <w:r w:rsidRPr="00E22F9F">
              <w:rPr>
                <w:sz w:val="18"/>
                <w:szCs w:val="18"/>
              </w:rPr>
              <w:t xml:space="preserve">Перми </w:t>
            </w:r>
          </w:p>
          <w:p w:rsidR="00C53810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23.07.2020 </w:t>
            </w:r>
          </w:p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 059-11-01-04-342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707,2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2270A" w:rsidRPr="00E22F9F" w:rsidRDefault="00B2270A" w:rsidP="00B2270A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B2270A" w:rsidRPr="009C3A86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B2270A" w:rsidRPr="00E22F9F" w:rsidRDefault="00B2270A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2270A" w:rsidRPr="00E22F9F" w:rsidRDefault="00B2270A" w:rsidP="00E22F9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ул. Нефтяников, д. 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B2270A" w:rsidRPr="00E22F9F" w:rsidRDefault="00B2270A" w:rsidP="00767C9D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 xml:space="preserve">59:01:4410872:16 </w:t>
            </w:r>
          </w:p>
          <w:p w:rsidR="00B2270A" w:rsidRPr="00E22F9F" w:rsidRDefault="00B2270A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B2270A" w:rsidRPr="00E22F9F" w:rsidRDefault="00B2270A" w:rsidP="00767C9D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>59:01:4410872:8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270A" w:rsidRPr="00E22F9F" w:rsidRDefault="00B2270A" w:rsidP="00A40D9C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1818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431,5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Управления жилищных отношений </w:t>
            </w:r>
            <w:r w:rsidR="00FD1A74" w:rsidRPr="00E22F9F">
              <w:rPr>
                <w:sz w:val="18"/>
                <w:szCs w:val="18"/>
              </w:rPr>
              <w:t xml:space="preserve">администрации </w:t>
            </w:r>
            <w:r w:rsidR="00C53810" w:rsidRPr="00E22F9F">
              <w:rPr>
                <w:sz w:val="18"/>
                <w:szCs w:val="18"/>
              </w:rPr>
              <w:t>города</w:t>
            </w:r>
            <w:r w:rsidRPr="00E22F9F">
              <w:rPr>
                <w:sz w:val="18"/>
                <w:szCs w:val="18"/>
              </w:rPr>
              <w:t xml:space="preserve"> Перми </w:t>
            </w:r>
          </w:p>
          <w:p w:rsidR="00C53810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10.12.2019 </w:t>
            </w:r>
          </w:p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 059-11-01-04-704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373,7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270A" w:rsidRPr="00E22F9F" w:rsidRDefault="00B2270A" w:rsidP="00B2270A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2270A" w:rsidRPr="00E22F9F" w:rsidRDefault="00B2270A" w:rsidP="00B2270A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B2270A" w:rsidRPr="009C3A86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B2270A" w:rsidRPr="00E22F9F" w:rsidRDefault="00B2270A" w:rsidP="008A65FF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2270A" w:rsidRPr="00E22F9F" w:rsidRDefault="00B2270A" w:rsidP="00E22F9F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ул. Нефтяников, д. 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B2270A" w:rsidRPr="00E22F9F" w:rsidRDefault="00B2270A" w:rsidP="00767C9D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 xml:space="preserve">59:01:4410872:15 </w:t>
            </w:r>
          </w:p>
          <w:p w:rsidR="00B2270A" w:rsidRPr="00E22F9F" w:rsidRDefault="00B2270A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E22F9F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B2270A" w:rsidRPr="00E22F9F" w:rsidRDefault="00B2270A" w:rsidP="00767C9D">
            <w:pPr>
              <w:jc w:val="center"/>
              <w:rPr>
                <w:bCs/>
                <w:sz w:val="18"/>
                <w:szCs w:val="18"/>
              </w:rPr>
            </w:pPr>
            <w:r w:rsidRPr="00E22F9F">
              <w:rPr>
                <w:bCs/>
                <w:sz w:val="18"/>
                <w:szCs w:val="18"/>
              </w:rPr>
              <w:t>59:01:4410872:7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2270A" w:rsidRPr="00E22F9F" w:rsidRDefault="00B2270A" w:rsidP="00A40D9C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1040,8</w:t>
            </w:r>
            <w:r w:rsidR="00520ABF" w:rsidRPr="00E22F9F">
              <w:rPr>
                <w:sz w:val="18"/>
                <w:szCs w:val="18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434,7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2270A" w:rsidRPr="00E22F9F" w:rsidRDefault="00E86264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Управления жилищных отношений </w:t>
            </w:r>
            <w:r w:rsidR="00FD1A74" w:rsidRPr="00E22F9F">
              <w:rPr>
                <w:sz w:val="18"/>
                <w:szCs w:val="18"/>
              </w:rPr>
              <w:t xml:space="preserve">администрации </w:t>
            </w:r>
            <w:r w:rsidR="00C53810" w:rsidRPr="00E22F9F">
              <w:rPr>
                <w:sz w:val="18"/>
                <w:szCs w:val="18"/>
              </w:rPr>
              <w:t>города</w:t>
            </w:r>
            <w:r w:rsidRPr="00E22F9F">
              <w:rPr>
                <w:sz w:val="18"/>
                <w:szCs w:val="18"/>
              </w:rPr>
              <w:t xml:space="preserve"> Перми </w:t>
            </w:r>
          </w:p>
          <w:p w:rsidR="00C53810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10.12.2019 </w:t>
            </w:r>
          </w:p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 059-11-01-04-704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391,6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2270A" w:rsidRPr="00E22F9F" w:rsidRDefault="00B2270A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2270A" w:rsidRPr="00E22F9F" w:rsidRDefault="00B2270A" w:rsidP="00B2270A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A40D9C" w:rsidRPr="00871EF6" w:rsidTr="00FE2469">
        <w:trPr>
          <w:trHeight w:val="66"/>
        </w:trPr>
        <w:tc>
          <w:tcPr>
            <w:tcW w:w="15735" w:type="dxa"/>
            <w:gridSpan w:val="10"/>
            <w:shd w:val="clear" w:color="auto" w:fill="auto"/>
            <w:vAlign w:val="center"/>
          </w:tcPr>
          <w:p w:rsidR="00A40D9C" w:rsidRPr="00871EF6" w:rsidRDefault="00C02904" w:rsidP="00393ED4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II</w:t>
            </w:r>
            <w:r w:rsidR="00A40D9C" w:rsidRPr="008F3888">
              <w:rPr>
                <w:b/>
                <w:bCs/>
                <w:sz w:val="22"/>
                <w:szCs w:val="22"/>
              </w:rPr>
              <w:t>. Многоквартирные дома, признанные аварийными после 1 января 2022 года</w:t>
            </w:r>
          </w:p>
        </w:tc>
      </w:tr>
      <w:tr w:rsidR="00A40D9C" w:rsidRPr="00663998" w:rsidTr="00FE2469">
        <w:trPr>
          <w:trHeight w:val="288"/>
        </w:trPr>
        <w:tc>
          <w:tcPr>
            <w:tcW w:w="425" w:type="dxa"/>
            <w:shd w:val="clear" w:color="auto" w:fill="auto"/>
            <w:vAlign w:val="center"/>
          </w:tcPr>
          <w:p w:rsidR="00A40D9C" w:rsidRPr="00E22F9F" w:rsidRDefault="00A40D9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8F3888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A40D9C" w:rsidRPr="00E22F9F" w:rsidRDefault="00A40D9C" w:rsidP="00E22F9F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ул. Нефтяников, д. 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441F09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МКД:</w:t>
            </w:r>
            <w:r w:rsidRPr="00E22F9F">
              <w:rPr>
                <w:color w:val="000000"/>
                <w:sz w:val="18"/>
                <w:szCs w:val="18"/>
              </w:rPr>
              <w:t xml:space="preserve"> 59:01:4410846:40</w:t>
            </w:r>
          </w:p>
          <w:p w:rsidR="00A40D9C" w:rsidRPr="00E22F9F" w:rsidRDefault="00A40D9C" w:rsidP="00441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A40D9C" w:rsidRPr="00E22F9F" w:rsidRDefault="00A40D9C" w:rsidP="00441F09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59:01:4410846:22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1075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432,3</w:t>
            </w:r>
          </w:p>
          <w:p w:rsidR="00A40D9C" w:rsidRPr="00E22F9F" w:rsidRDefault="00A40D9C" w:rsidP="00767C9D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A40D9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Управления жилищны</w:t>
            </w:r>
            <w:r w:rsidR="00FD1A74" w:rsidRPr="00E22F9F">
              <w:rPr>
                <w:sz w:val="18"/>
                <w:szCs w:val="18"/>
              </w:rPr>
              <w:t xml:space="preserve">х отношений администрации </w:t>
            </w:r>
            <w:r w:rsidR="00E22F9F" w:rsidRPr="00E22F9F">
              <w:rPr>
                <w:sz w:val="18"/>
                <w:szCs w:val="18"/>
              </w:rPr>
              <w:t xml:space="preserve">города </w:t>
            </w:r>
            <w:r w:rsidRPr="00E22F9F">
              <w:rPr>
                <w:sz w:val="18"/>
                <w:szCs w:val="18"/>
              </w:rPr>
              <w:t xml:space="preserve">Перми </w:t>
            </w:r>
          </w:p>
          <w:p w:rsidR="00E22F9F" w:rsidRPr="00E22F9F" w:rsidRDefault="00A40D9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от 03.10.2022 </w:t>
            </w:r>
          </w:p>
          <w:p w:rsidR="00A40D9C" w:rsidRPr="00E22F9F" w:rsidRDefault="00A40D9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E22F9F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059-11-01-04-827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3B5A5B" w:rsidRPr="00E22F9F" w:rsidRDefault="003B5A5B" w:rsidP="003B5A5B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429,5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A40D9C" w:rsidRPr="00663998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A40D9C" w:rsidRPr="00E22F9F" w:rsidRDefault="00A40D9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393ED4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A40D9C" w:rsidRPr="00E22F9F" w:rsidRDefault="00A40D9C" w:rsidP="00E22F9F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ул. Качалова, д. 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441F09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МКД:</w:t>
            </w:r>
            <w:r w:rsidRPr="00E22F9F">
              <w:rPr>
                <w:color w:val="000000"/>
                <w:sz w:val="18"/>
                <w:szCs w:val="18"/>
              </w:rPr>
              <w:t xml:space="preserve"> 59:01:4410847:52</w:t>
            </w:r>
          </w:p>
          <w:p w:rsidR="00A40D9C" w:rsidRPr="00E22F9F" w:rsidRDefault="00A40D9C" w:rsidP="00441F09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A40D9C" w:rsidRPr="00E22F9F" w:rsidRDefault="00A40D9C" w:rsidP="00441F09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59:01:4410847:28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796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</w:p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399,8</w:t>
            </w:r>
          </w:p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A40D9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</w:t>
            </w:r>
            <w:r w:rsidR="00FD1A74" w:rsidRPr="00E22F9F">
              <w:rPr>
                <w:sz w:val="18"/>
                <w:szCs w:val="18"/>
              </w:rPr>
              <w:t>начальника У</w:t>
            </w:r>
            <w:r w:rsidRPr="00E22F9F">
              <w:rPr>
                <w:sz w:val="18"/>
                <w:szCs w:val="18"/>
              </w:rPr>
              <w:t>правления жилищных</w:t>
            </w:r>
            <w:r w:rsidR="00FD1A74" w:rsidRPr="00E22F9F">
              <w:rPr>
                <w:sz w:val="18"/>
                <w:szCs w:val="18"/>
              </w:rPr>
              <w:t xml:space="preserve"> отношений администрации </w:t>
            </w:r>
            <w:r w:rsidR="00E22F9F" w:rsidRPr="00E22F9F">
              <w:rPr>
                <w:sz w:val="18"/>
                <w:szCs w:val="18"/>
              </w:rPr>
              <w:t>города</w:t>
            </w:r>
            <w:r w:rsidR="00FD1A74" w:rsidRPr="00E22F9F">
              <w:rPr>
                <w:sz w:val="18"/>
                <w:szCs w:val="18"/>
              </w:rPr>
              <w:t xml:space="preserve">. </w:t>
            </w:r>
            <w:r w:rsidRPr="00E22F9F">
              <w:rPr>
                <w:sz w:val="18"/>
                <w:szCs w:val="18"/>
              </w:rPr>
              <w:t xml:space="preserve">Перми от 26.05.2022 </w:t>
            </w:r>
            <w:r w:rsidR="00FD1A74" w:rsidRPr="00E22F9F">
              <w:rPr>
                <w:sz w:val="18"/>
                <w:szCs w:val="18"/>
              </w:rPr>
              <w:t xml:space="preserve"> </w:t>
            </w:r>
          </w:p>
          <w:p w:rsidR="00A40D9C" w:rsidRPr="00E22F9F" w:rsidRDefault="00A40D9C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FD1A74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059-11-01-04-371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40D9C" w:rsidRPr="00E22F9F" w:rsidRDefault="00EA2B70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394,2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  <w:tr w:rsidR="00A40D9C" w:rsidRPr="00663998" w:rsidTr="00FE2469">
        <w:trPr>
          <w:trHeight w:val="944"/>
        </w:trPr>
        <w:tc>
          <w:tcPr>
            <w:tcW w:w="425" w:type="dxa"/>
            <w:shd w:val="clear" w:color="auto" w:fill="auto"/>
            <w:vAlign w:val="center"/>
          </w:tcPr>
          <w:p w:rsidR="00A40D9C" w:rsidRPr="00E22F9F" w:rsidRDefault="00A40D9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A40D9C" w:rsidRPr="00E22F9F" w:rsidRDefault="00A40D9C" w:rsidP="00441F09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ул. Космонавта Беляева, д. 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МКД:</w:t>
            </w:r>
            <w:r w:rsidRPr="00E22F9F">
              <w:rPr>
                <w:color w:val="000000"/>
                <w:sz w:val="18"/>
                <w:szCs w:val="18"/>
              </w:rPr>
              <w:t xml:space="preserve"> 59:01:4410847:287</w:t>
            </w:r>
          </w:p>
          <w:p w:rsidR="00A40D9C" w:rsidRPr="00E22F9F" w:rsidRDefault="00A40D9C" w:rsidP="00767C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A40D9C" w:rsidRPr="00E22F9F" w:rsidRDefault="00A40D9C" w:rsidP="00441F09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59:01:4410847:18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790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0D9C" w:rsidRPr="00E22F9F" w:rsidRDefault="00EA2B70" w:rsidP="00B2270A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352,0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FD1A74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Распоряжение начальника У</w:t>
            </w:r>
            <w:r w:rsidR="001A0108" w:rsidRPr="00E22F9F">
              <w:rPr>
                <w:sz w:val="18"/>
                <w:szCs w:val="18"/>
              </w:rPr>
              <w:t xml:space="preserve">правления жилищных отношений администрации города Перми от 26.05.2022 </w:t>
            </w:r>
          </w:p>
          <w:p w:rsidR="00A40D9C" w:rsidRPr="00E22F9F" w:rsidRDefault="001A0108" w:rsidP="00FD1A7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№</w:t>
            </w:r>
            <w:r w:rsidR="00FD1A74" w:rsidRPr="00E22F9F">
              <w:rPr>
                <w:sz w:val="18"/>
                <w:szCs w:val="18"/>
              </w:rPr>
              <w:t xml:space="preserve"> </w:t>
            </w:r>
            <w:r w:rsidRPr="00E22F9F">
              <w:rPr>
                <w:sz w:val="18"/>
                <w:szCs w:val="18"/>
              </w:rPr>
              <w:t>059-11-01-04-371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40D9C" w:rsidRPr="00E22F9F" w:rsidRDefault="00EA2B70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299,7</w:t>
            </w:r>
            <w:r w:rsidR="0064012F">
              <w:rPr>
                <w:sz w:val="18"/>
                <w:szCs w:val="18"/>
              </w:rPr>
              <w:t>*</w:t>
            </w:r>
            <w:r w:rsidR="00FF7A41">
              <w:rPr>
                <w:sz w:val="18"/>
                <w:szCs w:val="18"/>
              </w:rPr>
              <w:t>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0D9C" w:rsidRPr="00E22F9F" w:rsidRDefault="0064012F" w:rsidP="00767C9D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С</w:t>
            </w:r>
            <w:r w:rsidR="00A40D9C" w:rsidRPr="00E22F9F">
              <w:rPr>
                <w:sz w:val="18"/>
                <w:szCs w:val="18"/>
              </w:rPr>
              <w:t>нос</w:t>
            </w:r>
          </w:p>
        </w:tc>
      </w:tr>
      <w:tr w:rsidR="00A40D9C" w:rsidRPr="00AE0098" w:rsidTr="00FE2469">
        <w:trPr>
          <w:trHeight w:val="263"/>
        </w:trPr>
        <w:tc>
          <w:tcPr>
            <w:tcW w:w="425" w:type="dxa"/>
            <w:shd w:val="clear" w:color="auto" w:fill="auto"/>
            <w:vAlign w:val="center"/>
          </w:tcPr>
          <w:p w:rsidR="00A40D9C" w:rsidRPr="00E22F9F" w:rsidRDefault="00A40D9C" w:rsidP="00393ED4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A40D9C" w:rsidRPr="00E22F9F" w:rsidRDefault="00A40D9C" w:rsidP="00E22F9F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E22F9F">
              <w:rPr>
                <w:bCs/>
                <w:color w:val="000000"/>
                <w:sz w:val="18"/>
                <w:szCs w:val="18"/>
              </w:rPr>
              <w:t>ул. Космонавта Леонова, д. 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МКД:</w:t>
            </w:r>
            <w:r w:rsidRPr="00E22F9F">
              <w:rPr>
                <w:color w:val="000000"/>
                <w:sz w:val="18"/>
                <w:szCs w:val="18"/>
              </w:rPr>
              <w:t xml:space="preserve"> 59:01:4410847:43</w:t>
            </w:r>
          </w:p>
          <w:p w:rsidR="00A40D9C" w:rsidRPr="00E22F9F" w:rsidRDefault="00A40D9C" w:rsidP="00767C9D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E22F9F">
              <w:rPr>
                <w:b/>
                <w:color w:val="000000"/>
                <w:sz w:val="18"/>
                <w:szCs w:val="18"/>
              </w:rPr>
              <w:t>ЗУ:</w:t>
            </w:r>
          </w:p>
          <w:p w:rsidR="00A40D9C" w:rsidRPr="00E22F9F" w:rsidRDefault="00A40D9C" w:rsidP="00767C9D">
            <w:pPr>
              <w:jc w:val="center"/>
              <w:rPr>
                <w:color w:val="000000"/>
                <w:sz w:val="18"/>
                <w:szCs w:val="18"/>
              </w:rPr>
            </w:pPr>
            <w:r w:rsidRPr="00E22F9F">
              <w:rPr>
                <w:color w:val="000000"/>
                <w:sz w:val="18"/>
                <w:szCs w:val="18"/>
              </w:rPr>
              <w:t>59:01:4410847:22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1276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40D9C" w:rsidRPr="00E22F9F" w:rsidRDefault="00A40D9C" w:rsidP="00B2270A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408,3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FD1A74" w:rsidRPr="00E22F9F" w:rsidRDefault="00A40D9C" w:rsidP="001A0108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Распоряжение </w:t>
            </w:r>
            <w:r w:rsidR="00FD1A74" w:rsidRPr="00E22F9F">
              <w:rPr>
                <w:sz w:val="18"/>
                <w:szCs w:val="18"/>
              </w:rPr>
              <w:t>начальника У</w:t>
            </w:r>
            <w:r w:rsidRPr="00E22F9F">
              <w:rPr>
                <w:sz w:val="18"/>
                <w:szCs w:val="18"/>
              </w:rPr>
              <w:t>правления жилищных</w:t>
            </w:r>
            <w:r w:rsidR="00FD1A74" w:rsidRPr="00E22F9F">
              <w:rPr>
                <w:sz w:val="18"/>
                <w:szCs w:val="18"/>
              </w:rPr>
              <w:t xml:space="preserve"> отношений администрации </w:t>
            </w:r>
            <w:r w:rsidR="00E22F9F" w:rsidRPr="00E22F9F">
              <w:rPr>
                <w:sz w:val="18"/>
                <w:szCs w:val="18"/>
              </w:rPr>
              <w:t xml:space="preserve">города </w:t>
            </w:r>
            <w:r w:rsidRPr="00E22F9F">
              <w:rPr>
                <w:sz w:val="18"/>
                <w:szCs w:val="18"/>
              </w:rPr>
              <w:t>Перми от 31.05.2024</w:t>
            </w:r>
            <w:r w:rsidR="001A0108" w:rsidRPr="00E22F9F">
              <w:rPr>
                <w:sz w:val="18"/>
                <w:szCs w:val="18"/>
              </w:rPr>
              <w:t xml:space="preserve"> </w:t>
            </w:r>
          </w:p>
          <w:p w:rsidR="00A40D9C" w:rsidRPr="00E22F9F" w:rsidRDefault="00A40D9C" w:rsidP="001A0108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 xml:space="preserve">№ 059-11-01-04-118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A40D9C" w:rsidRPr="00E22F9F" w:rsidRDefault="00766652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358,5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40D9C" w:rsidRPr="00E22F9F" w:rsidRDefault="00087358" w:rsidP="00767C9D">
            <w:pPr>
              <w:jc w:val="center"/>
              <w:rPr>
                <w:sz w:val="18"/>
                <w:szCs w:val="18"/>
              </w:rPr>
            </w:pPr>
            <w:r w:rsidRPr="00E22F9F">
              <w:rPr>
                <w:sz w:val="18"/>
                <w:szCs w:val="18"/>
              </w:rPr>
              <w:t>53,1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40D9C" w:rsidRPr="00E22F9F" w:rsidRDefault="00A40D9C" w:rsidP="00767C9D">
            <w:pPr>
              <w:jc w:val="center"/>
              <w:rPr>
                <w:sz w:val="18"/>
                <w:szCs w:val="18"/>
                <w:highlight w:val="yellow"/>
              </w:rPr>
            </w:pPr>
            <w:r w:rsidRPr="00E22F9F">
              <w:rPr>
                <w:sz w:val="18"/>
                <w:szCs w:val="18"/>
              </w:rPr>
              <w:t>Расселение, снос</w:t>
            </w:r>
          </w:p>
        </w:tc>
      </w:tr>
    </w:tbl>
    <w:p w:rsidR="008F3888" w:rsidRDefault="008F3888" w:rsidP="008F3888">
      <w:pPr>
        <w:spacing w:line="240" w:lineRule="exact"/>
        <w:ind w:left="-426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</w:t>
      </w:r>
      <w:r>
        <w:rPr>
          <w:i/>
          <w:iCs/>
          <w:sz w:val="20"/>
        </w:rPr>
        <w:t>дарственном реестре недвижимости</w:t>
      </w:r>
    </w:p>
    <w:p w:rsidR="0064012F" w:rsidRPr="00AF07D7" w:rsidRDefault="0064012F" w:rsidP="00502027">
      <w:pPr>
        <w:spacing w:line="240" w:lineRule="exact"/>
        <w:ind w:left="-426"/>
        <w:rPr>
          <w:i/>
          <w:iCs/>
          <w:sz w:val="20"/>
        </w:rPr>
      </w:pPr>
      <w:r>
        <w:rPr>
          <w:i/>
          <w:iCs/>
          <w:sz w:val="20"/>
        </w:rPr>
        <w:t xml:space="preserve">** </w:t>
      </w:r>
      <w:r w:rsidR="00502027" w:rsidRPr="00502027">
        <w:rPr>
          <w:i/>
          <w:iCs/>
          <w:sz w:val="20"/>
        </w:rPr>
        <w:t>Жилые помещения в многоквартирных домах расселяются за счет средств бюджета Пер</w:t>
      </w:r>
      <w:r w:rsidR="00502027">
        <w:rPr>
          <w:i/>
          <w:iCs/>
          <w:sz w:val="20"/>
        </w:rPr>
        <w:t>мского края и местного бюджета.</w:t>
      </w: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</w:p>
    <w:p w:rsidR="00C02904" w:rsidRDefault="00C02904" w:rsidP="00C02904">
      <w:pPr>
        <w:tabs>
          <w:tab w:val="left" w:pos="1474"/>
        </w:tabs>
        <w:spacing w:line="240" w:lineRule="exact"/>
        <w:jc w:val="center"/>
        <w:rPr>
          <w:szCs w:val="28"/>
        </w:rPr>
      </w:pPr>
      <w:r>
        <w:rPr>
          <w:szCs w:val="28"/>
        </w:rPr>
        <w:t xml:space="preserve">Контур № 3 и Контур № 4, общей площадью </w:t>
      </w:r>
      <w:r w:rsidRPr="009B2B2B">
        <w:rPr>
          <w:szCs w:val="28"/>
        </w:rPr>
        <w:t>7,56</w:t>
      </w:r>
      <w:r>
        <w:rPr>
          <w:szCs w:val="28"/>
        </w:rPr>
        <w:t xml:space="preserve"> га</w:t>
      </w:r>
    </w:p>
    <w:p w:rsidR="00C02904" w:rsidRDefault="00C02904" w:rsidP="00B223E1">
      <w:pPr>
        <w:jc w:val="both"/>
        <w:rPr>
          <w:rFonts w:eastAsia="Arial"/>
          <w:b/>
          <w:szCs w:val="28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981"/>
        <w:gridCol w:w="1991"/>
        <w:gridCol w:w="1562"/>
        <w:gridCol w:w="1134"/>
        <w:gridCol w:w="1704"/>
        <w:gridCol w:w="2549"/>
        <w:gridCol w:w="1275"/>
        <w:gridCol w:w="1276"/>
        <w:gridCol w:w="1843"/>
      </w:tblGrid>
      <w:tr w:rsidR="00C02904" w:rsidRPr="00871EF6" w:rsidTr="00FE2469">
        <w:trPr>
          <w:trHeight w:val="360"/>
          <w:tblHeader/>
        </w:trPr>
        <w:tc>
          <w:tcPr>
            <w:tcW w:w="420" w:type="dxa"/>
            <w:vMerge w:val="restart"/>
            <w:shd w:val="clear" w:color="auto" w:fill="auto"/>
            <w:vAlign w:val="center"/>
          </w:tcPr>
          <w:p w:rsidR="00C02904" w:rsidRPr="00E521F3" w:rsidRDefault="00C02904" w:rsidP="001C0590">
            <w:pPr>
              <w:ind w:left="-20"/>
              <w:jc w:val="center"/>
              <w:rPr>
                <w:b/>
                <w:sz w:val="18"/>
                <w:szCs w:val="18"/>
              </w:rPr>
            </w:pPr>
            <w:r w:rsidRPr="00E521F3">
              <w:rPr>
                <w:b/>
                <w:sz w:val="18"/>
                <w:szCs w:val="18"/>
              </w:rPr>
              <w:t>№</w:t>
            </w:r>
          </w:p>
        </w:tc>
        <w:tc>
          <w:tcPr>
            <w:tcW w:w="1981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Адрес многоквартирного дома </w:t>
            </w:r>
          </w:p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(далее - МКД)</w:t>
            </w:r>
          </w:p>
        </w:tc>
        <w:tc>
          <w:tcPr>
            <w:tcW w:w="1991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Кадастровые номера МКД и земельного участка (ЗУ), на котором расположен МКД</w:t>
            </w:r>
          </w:p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(при наличии)</w:t>
            </w:r>
          </w:p>
        </w:tc>
        <w:tc>
          <w:tcPr>
            <w:tcW w:w="1562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Площадь земельного участка, на котором расположен МКД* (если земельный участок образован), </w:t>
            </w:r>
            <w:r w:rsidRPr="00197413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Общая площадь МКД*, </w:t>
            </w:r>
            <w:r w:rsidRPr="00197413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704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Вид собственности на земельный участок, на котором расположен МКД*</w:t>
            </w:r>
          </w:p>
        </w:tc>
        <w:tc>
          <w:tcPr>
            <w:tcW w:w="2549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Основание, в соответствии с которым МКД признан аварийным и подлежащим сносу или реконструкции (наименование, реквизиты документа)</w:t>
            </w:r>
          </w:p>
        </w:tc>
        <w:tc>
          <w:tcPr>
            <w:tcW w:w="2551" w:type="dxa"/>
            <w:gridSpan w:val="2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 xml:space="preserve">Суммарная площадь помещений в МКД*, </w:t>
            </w:r>
            <w:r w:rsidRPr="00197413">
              <w:rPr>
                <w:b/>
                <w:i/>
                <w:iCs/>
                <w:sz w:val="20"/>
              </w:rPr>
              <w:t>кв.м.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:rsidR="00C02904" w:rsidRPr="00197413" w:rsidRDefault="00C02904" w:rsidP="001C0590">
            <w:pPr>
              <w:jc w:val="center"/>
              <w:rPr>
                <w:b/>
                <w:sz w:val="20"/>
              </w:rPr>
            </w:pPr>
            <w:r w:rsidRPr="00197413">
              <w:rPr>
                <w:b/>
                <w:sz w:val="20"/>
              </w:rPr>
              <w:t>Предусмотренное мероприятие</w:t>
            </w:r>
          </w:p>
        </w:tc>
      </w:tr>
      <w:tr w:rsidR="00C02904" w:rsidRPr="00871EF6" w:rsidTr="00FE2469">
        <w:trPr>
          <w:trHeight w:val="1334"/>
          <w:tblHeader/>
        </w:trPr>
        <w:tc>
          <w:tcPr>
            <w:tcW w:w="420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1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51" w:type="dxa"/>
            <w:gridSpan w:val="2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</w:tr>
      <w:tr w:rsidR="00C02904" w:rsidRPr="00871EF6" w:rsidTr="00FE2469">
        <w:trPr>
          <w:trHeight w:val="279"/>
          <w:tblHeader/>
        </w:trPr>
        <w:tc>
          <w:tcPr>
            <w:tcW w:w="420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81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991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62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549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D53418" w:rsidRDefault="00C02904" w:rsidP="001C0590">
            <w:pPr>
              <w:jc w:val="center"/>
              <w:rPr>
                <w:b/>
                <w:sz w:val="20"/>
              </w:rPr>
            </w:pPr>
            <w:r w:rsidRPr="00D53418">
              <w:rPr>
                <w:b/>
                <w:sz w:val="20"/>
              </w:rPr>
              <w:t>жилые помещения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D53418" w:rsidRDefault="00C02904" w:rsidP="001C0590">
            <w:pPr>
              <w:jc w:val="center"/>
              <w:rPr>
                <w:b/>
                <w:sz w:val="20"/>
              </w:rPr>
            </w:pPr>
            <w:r w:rsidRPr="00D53418">
              <w:rPr>
                <w:b/>
                <w:sz w:val="20"/>
              </w:rPr>
              <w:t>нежилые помещения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</w:tr>
      <w:tr w:rsidR="00C02904" w:rsidRPr="00871EF6" w:rsidTr="00FE2469">
        <w:trPr>
          <w:trHeight w:val="143"/>
        </w:trPr>
        <w:tc>
          <w:tcPr>
            <w:tcW w:w="15735" w:type="dxa"/>
            <w:gridSpan w:val="10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b/>
                <w:bCs/>
                <w:sz w:val="22"/>
                <w:szCs w:val="22"/>
              </w:rPr>
            </w:pPr>
            <w:r w:rsidRPr="00871EF6">
              <w:rPr>
                <w:b/>
                <w:sz w:val="22"/>
                <w:lang w:val="en-US"/>
              </w:rPr>
              <w:t>I</w:t>
            </w:r>
            <w:r w:rsidRPr="00871EF6">
              <w:rPr>
                <w:b/>
                <w:sz w:val="22"/>
              </w:rPr>
              <w:t>. Многоквартирные дома, признанные аварийными до 1 января 2017 года</w:t>
            </w:r>
          </w:p>
        </w:tc>
      </w:tr>
      <w:tr w:rsidR="00C02904" w:rsidRPr="009C3A86" w:rsidTr="00FE2469">
        <w:trPr>
          <w:trHeight w:val="263"/>
        </w:trPr>
        <w:tc>
          <w:tcPr>
            <w:tcW w:w="420" w:type="dxa"/>
            <w:shd w:val="clear" w:color="auto" w:fill="auto"/>
            <w:vAlign w:val="center"/>
          </w:tcPr>
          <w:p w:rsidR="00C02904" w:rsidRPr="00400632" w:rsidRDefault="00C02904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274A39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2E02B9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274A39">
              <w:rPr>
                <w:color w:val="000000"/>
                <w:sz w:val="18"/>
                <w:szCs w:val="18"/>
              </w:rPr>
              <w:t>ул. Нефтяников, д. 11а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bCs/>
                <w:sz w:val="18"/>
                <w:szCs w:val="18"/>
              </w:rPr>
            </w:pPr>
            <w:r w:rsidRPr="00D544A5">
              <w:rPr>
                <w:b/>
                <w:bCs/>
                <w:sz w:val="18"/>
                <w:szCs w:val="18"/>
              </w:rPr>
              <w:t>МКД:</w:t>
            </w:r>
            <w:r w:rsidRPr="00132A37">
              <w:rPr>
                <w:bCs/>
                <w:sz w:val="18"/>
                <w:szCs w:val="18"/>
              </w:rPr>
              <w:t xml:space="preserve"> </w:t>
            </w:r>
            <w:r w:rsidRPr="00274A39">
              <w:rPr>
                <w:bCs/>
                <w:sz w:val="18"/>
                <w:szCs w:val="18"/>
              </w:rPr>
              <w:t>59:01:4410842:38</w:t>
            </w:r>
          </w:p>
          <w:p w:rsidR="00C02904" w:rsidRPr="008F3888" w:rsidRDefault="00C02904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8F388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C02904" w:rsidRPr="00132A37" w:rsidRDefault="00C02904" w:rsidP="001C0590">
            <w:pPr>
              <w:jc w:val="center"/>
              <w:rPr>
                <w:bCs/>
                <w:sz w:val="18"/>
                <w:szCs w:val="18"/>
              </w:rPr>
            </w:pPr>
            <w:r w:rsidRPr="00274A39">
              <w:rPr>
                <w:bCs/>
                <w:sz w:val="18"/>
                <w:szCs w:val="18"/>
              </w:rPr>
              <w:t>59:01:4410842:14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2E02B9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441F09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382,8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337B55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330C7C">
              <w:rPr>
                <w:sz w:val="18"/>
                <w:szCs w:val="18"/>
              </w:rPr>
              <w:t xml:space="preserve"> управления жилищных отношений администрации города Перми от 04.07.2016 </w:t>
            </w:r>
          </w:p>
          <w:p w:rsidR="00C02904" w:rsidRPr="002E02B9" w:rsidRDefault="00C02904" w:rsidP="001C0590">
            <w:pPr>
              <w:jc w:val="center"/>
              <w:rPr>
                <w:sz w:val="18"/>
                <w:szCs w:val="18"/>
              </w:rPr>
            </w:pPr>
            <w:r w:rsidRPr="00330C7C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</w:t>
            </w:r>
            <w:r w:rsidRPr="00330C7C">
              <w:rPr>
                <w:sz w:val="18"/>
                <w:szCs w:val="18"/>
              </w:rPr>
              <w:t>СЭД-11-01-04-123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B90DB4">
              <w:rPr>
                <w:sz w:val="18"/>
                <w:szCs w:val="18"/>
              </w:rPr>
              <w:t>382,8</w:t>
            </w:r>
            <w:r w:rsidR="00502027">
              <w:rPr>
                <w:sz w:val="18"/>
                <w:szCs w:val="18"/>
              </w:rPr>
              <w:t>**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663998">
              <w:rPr>
                <w:sz w:val="18"/>
                <w:szCs w:val="18"/>
              </w:rPr>
              <w:t>нос</w:t>
            </w:r>
          </w:p>
        </w:tc>
      </w:tr>
      <w:tr w:rsidR="00C02904" w:rsidRPr="009C3A86" w:rsidTr="00FE2469">
        <w:trPr>
          <w:trHeight w:val="263"/>
        </w:trPr>
        <w:tc>
          <w:tcPr>
            <w:tcW w:w="420" w:type="dxa"/>
            <w:shd w:val="clear" w:color="auto" w:fill="auto"/>
            <w:vAlign w:val="center"/>
          </w:tcPr>
          <w:p w:rsidR="00C02904" w:rsidRPr="00400632" w:rsidRDefault="00C02904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0047F3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274A39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91496F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274A39">
              <w:rPr>
                <w:color w:val="000000"/>
                <w:sz w:val="18"/>
                <w:szCs w:val="18"/>
              </w:rPr>
              <w:t>ул. Космонавта Беляева, д. 20а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 xml:space="preserve">МКД: </w:t>
            </w:r>
            <w:r w:rsidRPr="00274A39">
              <w:rPr>
                <w:bCs/>
                <w:sz w:val="18"/>
                <w:szCs w:val="18"/>
              </w:rPr>
              <w:t>59:01:4410842:57</w:t>
            </w:r>
          </w:p>
          <w:p w:rsidR="00C02904" w:rsidRPr="008F3888" w:rsidRDefault="00C02904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8F388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C02904" w:rsidRPr="00132A37" w:rsidRDefault="00C02904" w:rsidP="001C0590">
            <w:pPr>
              <w:jc w:val="center"/>
              <w:rPr>
                <w:bCs/>
                <w:sz w:val="18"/>
                <w:szCs w:val="18"/>
              </w:rPr>
            </w:pPr>
            <w:r w:rsidRPr="00330C7C">
              <w:rPr>
                <w:bCs/>
                <w:sz w:val="18"/>
                <w:szCs w:val="18"/>
              </w:rPr>
              <w:t>59:01:4410842:13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2E02B9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441F09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>
              <w:rPr>
                <w:sz w:val="18"/>
                <w:szCs w:val="18"/>
              </w:rPr>
              <w:t>382,4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337B55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330C7C">
              <w:rPr>
                <w:sz w:val="18"/>
                <w:szCs w:val="18"/>
              </w:rPr>
              <w:t xml:space="preserve"> Управления жилищных отношений администрации города Перми от 29.09.2016 </w:t>
            </w:r>
          </w:p>
          <w:p w:rsidR="00C02904" w:rsidRPr="002E02B9" w:rsidRDefault="00C02904" w:rsidP="001C0590">
            <w:pPr>
              <w:jc w:val="center"/>
              <w:rPr>
                <w:sz w:val="18"/>
                <w:szCs w:val="18"/>
              </w:rPr>
            </w:pPr>
            <w:r w:rsidRPr="00330C7C">
              <w:rPr>
                <w:sz w:val="18"/>
                <w:szCs w:val="18"/>
              </w:rPr>
              <w:t>№ СЭД-059-11-01-04-195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B90DB4">
              <w:rPr>
                <w:sz w:val="18"/>
                <w:szCs w:val="18"/>
              </w:rPr>
              <w:t>383,0</w:t>
            </w:r>
            <w:r w:rsidR="00502027">
              <w:rPr>
                <w:sz w:val="18"/>
                <w:szCs w:val="18"/>
              </w:rPr>
              <w:t>**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Pr="00663998">
              <w:rPr>
                <w:sz w:val="18"/>
                <w:szCs w:val="18"/>
              </w:rPr>
              <w:t>нос</w:t>
            </w:r>
          </w:p>
        </w:tc>
      </w:tr>
      <w:tr w:rsidR="00C02904" w:rsidRPr="00871EF6" w:rsidTr="00FE2469">
        <w:trPr>
          <w:trHeight w:val="143"/>
        </w:trPr>
        <w:tc>
          <w:tcPr>
            <w:tcW w:w="15735" w:type="dxa"/>
            <w:gridSpan w:val="10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b/>
                <w:bCs/>
                <w:sz w:val="22"/>
                <w:szCs w:val="22"/>
              </w:rPr>
            </w:pPr>
            <w:r w:rsidRPr="00871EF6">
              <w:rPr>
                <w:b/>
                <w:bCs/>
                <w:sz w:val="22"/>
                <w:szCs w:val="22"/>
              </w:rPr>
              <w:t>II. Многоквартирные дома, признанные аварийными с 1 я</w:t>
            </w:r>
            <w:r>
              <w:rPr>
                <w:b/>
                <w:bCs/>
                <w:sz w:val="22"/>
                <w:szCs w:val="22"/>
              </w:rPr>
              <w:t>нваря 2017 года до 1 января 2022</w:t>
            </w:r>
            <w:r w:rsidRPr="00871EF6">
              <w:rPr>
                <w:b/>
                <w:bCs/>
                <w:sz w:val="22"/>
                <w:szCs w:val="22"/>
              </w:rPr>
              <w:t xml:space="preserve"> года</w:t>
            </w:r>
          </w:p>
        </w:tc>
      </w:tr>
      <w:tr w:rsidR="00C02904" w:rsidRPr="009C3A86" w:rsidTr="00FE2469">
        <w:trPr>
          <w:trHeight w:val="288"/>
        </w:trPr>
        <w:tc>
          <w:tcPr>
            <w:tcW w:w="420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663998">
              <w:rPr>
                <w:bCs/>
                <w:color w:val="000000"/>
                <w:sz w:val="18"/>
                <w:szCs w:val="18"/>
              </w:rPr>
              <w:t>г. Пермь,</w:t>
            </w:r>
          </w:p>
          <w:p w:rsidR="00C02904" w:rsidRPr="00C97A56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663998">
              <w:rPr>
                <w:bCs/>
                <w:color w:val="000000"/>
                <w:sz w:val="18"/>
                <w:szCs w:val="18"/>
              </w:rPr>
              <w:t xml:space="preserve"> ул. Космонавта </w:t>
            </w:r>
            <w:r>
              <w:rPr>
                <w:bCs/>
                <w:color w:val="000000"/>
                <w:sz w:val="18"/>
                <w:szCs w:val="18"/>
              </w:rPr>
              <w:t>Беляева</w:t>
            </w:r>
            <w:r w:rsidRPr="00663998">
              <w:rPr>
                <w:bCs/>
                <w:color w:val="000000"/>
                <w:sz w:val="18"/>
                <w:szCs w:val="18"/>
              </w:rPr>
              <w:t>, д. 2</w:t>
            </w:r>
            <w:r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МКД</w:t>
            </w:r>
            <w:r w:rsidRPr="00132A37">
              <w:rPr>
                <w:color w:val="000000"/>
                <w:sz w:val="18"/>
                <w:szCs w:val="18"/>
              </w:rPr>
              <w:t xml:space="preserve">: </w:t>
            </w:r>
            <w:r w:rsidRPr="004169F1">
              <w:rPr>
                <w:color w:val="000000"/>
                <w:sz w:val="18"/>
                <w:szCs w:val="18"/>
              </w:rPr>
              <w:t>59:01:4410842:58</w:t>
            </w:r>
          </w:p>
          <w:p w:rsidR="00C02904" w:rsidRPr="008F3888" w:rsidRDefault="00C02904" w:rsidP="001C059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ЗУ:</w:t>
            </w:r>
          </w:p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  <w:lang w:val="en-US"/>
              </w:rPr>
            </w:pPr>
            <w:r w:rsidRPr="004169F1">
              <w:rPr>
                <w:color w:val="000000"/>
                <w:sz w:val="18"/>
                <w:szCs w:val="18"/>
              </w:rPr>
              <w:t>59:01:4410842:</w:t>
            </w:r>
            <w:r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441F09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C02904" w:rsidRPr="009B4793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401,4</w:t>
            </w:r>
          </w:p>
          <w:p w:rsidR="00C02904" w:rsidRPr="00441F09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4169F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а</w:t>
            </w:r>
            <w:r w:rsidRPr="004169F1">
              <w:rPr>
                <w:sz w:val="18"/>
                <w:szCs w:val="18"/>
              </w:rPr>
              <w:t xml:space="preserve">дминистрации города Перми от 27.04.2017 </w:t>
            </w:r>
          </w:p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4169F1">
              <w:rPr>
                <w:sz w:val="18"/>
                <w:szCs w:val="18"/>
              </w:rPr>
              <w:t>№ СЭД-059-11-01-04-60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</w:rPr>
            </w:pPr>
            <w:r w:rsidRPr="00B90DB4">
              <w:rPr>
                <w:sz w:val="18"/>
                <w:szCs w:val="18"/>
              </w:rPr>
              <w:t>398,2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  <w:tr w:rsidR="00C02904" w:rsidRPr="009C3A86" w:rsidTr="00FE2469">
        <w:trPr>
          <w:trHeight w:val="263"/>
        </w:trPr>
        <w:tc>
          <w:tcPr>
            <w:tcW w:w="420" w:type="dxa"/>
            <w:shd w:val="clear" w:color="auto" w:fill="auto"/>
            <w:vAlign w:val="center"/>
          </w:tcPr>
          <w:p w:rsidR="00C02904" w:rsidRPr="00400632" w:rsidRDefault="00C02904" w:rsidP="001C0590">
            <w:pPr>
              <w:jc w:val="center"/>
              <w:rPr>
                <w:sz w:val="20"/>
              </w:rPr>
            </w:pPr>
            <w:r w:rsidRPr="00400632">
              <w:rPr>
                <w:sz w:val="20"/>
              </w:rPr>
              <w:t>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91496F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2E02B9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91496F">
              <w:rPr>
                <w:color w:val="000000"/>
                <w:sz w:val="18"/>
                <w:szCs w:val="18"/>
              </w:rPr>
              <w:t xml:space="preserve">ул. </w:t>
            </w:r>
            <w:r>
              <w:rPr>
                <w:color w:val="000000"/>
                <w:sz w:val="18"/>
                <w:szCs w:val="18"/>
              </w:rPr>
              <w:t>Качалова</w:t>
            </w:r>
            <w:r w:rsidRPr="0091496F">
              <w:rPr>
                <w:color w:val="000000"/>
                <w:sz w:val="18"/>
                <w:szCs w:val="18"/>
              </w:rPr>
              <w:t xml:space="preserve">, д. </w:t>
            </w:r>
            <w:r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bCs/>
                <w:sz w:val="18"/>
                <w:szCs w:val="18"/>
              </w:rPr>
            </w:pPr>
            <w:r w:rsidRPr="00132A37">
              <w:rPr>
                <w:bCs/>
                <w:sz w:val="18"/>
                <w:szCs w:val="18"/>
              </w:rPr>
              <w:t xml:space="preserve">МКД: </w:t>
            </w:r>
            <w:r>
              <w:rPr>
                <w:bCs/>
                <w:sz w:val="18"/>
                <w:szCs w:val="18"/>
              </w:rPr>
              <w:t>59:01:4410842:31</w:t>
            </w:r>
          </w:p>
          <w:p w:rsidR="00C02904" w:rsidRPr="008F3888" w:rsidRDefault="00C02904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8F388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C02904" w:rsidRPr="00132A37" w:rsidRDefault="00C02904" w:rsidP="001C0590">
            <w:pPr>
              <w:jc w:val="center"/>
              <w:rPr>
                <w:bCs/>
                <w:sz w:val="18"/>
                <w:szCs w:val="18"/>
              </w:rPr>
            </w:pPr>
            <w:r w:rsidRPr="004169F1">
              <w:rPr>
                <w:bCs/>
                <w:sz w:val="18"/>
                <w:szCs w:val="18"/>
              </w:rPr>
              <w:t>59:01:4410842:26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2E02B9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441F09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187554">
              <w:rPr>
                <w:sz w:val="18"/>
                <w:szCs w:val="18"/>
              </w:rPr>
              <w:t>733,2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337B55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4169F1">
              <w:rPr>
                <w:sz w:val="18"/>
                <w:szCs w:val="18"/>
              </w:rPr>
              <w:t xml:space="preserve"> Управления жилищных отношений администрации города Перми от 07.11.2018 </w:t>
            </w:r>
          </w:p>
          <w:p w:rsidR="00C02904" w:rsidRPr="002E02B9" w:rsidRDefault="00C02904" w:rsidP="00C02904">
            <w:pPr>
              <w:jc w:val="center"/>
              <w:rPr>
                <w:sz w:val="18"/>
                <w:szCs w:val="18"/>
              </w:rPr>
            </w:pPr>
            <w:r w:rsidRPr="004169F1">
              <w:rPr>
                <w:sz w:val="18"/>
                <w:szCs w:val="18"/>
              </w:rPr>
              <w:t>№ СЭД-059-11-01-04-245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</w:rPr>
            </w:pPr>
            <w:r w:rsidRPr="00B90DB4">
              <w:rPr>
                <w:sz w:val="18"/>
                <w:szCs w:val="18"/>
              </w:rPr>
              <w:t>336,7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  <w:tr w:rsidR="00C02904" w:rsidRPr="00871EF6" w:rsidTr="00FE2469">
        <w:trPr>
          <w:trHeight w:val="66"/>
        </w:trPr>
        <w:tc>
          <w:tcPr>
            <w:tcW w:w="15735" w:type="dxa"/>
            <w:gridSpan w:val="10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b/>
                <w:bCs/>
                <w:sz w:val="22"/>
                <w:szCs w:val="22"/>
              </w:rPr>
            </w:pPr>
            <w:r w:rsidRPr="008F3888">
              <w:rPr>
                <w:b/>
                <w:bCs/>
                <w:sz w:val="22"/>
                <w:szCs w:val="22"/>
              </w:rPr>
              <w:t>III. Многоквартирные дома, признанные аварийными после 1 января 2022 года</w:t>
            </w:r>
          </w:p>
        </w:tc>
      </w:tr>
      <w:tr w:rsidR="00C02904" w:rsidRPr="00663998" w:rsidTr="00FE2469">
        <w:trPr>
          <w:trHeight w:val="288"/>
        </w:trPr>
        <w:tc>
          <w:tcPr>
            <w:tcW w:w="420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20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C97A56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ул. </w:t>
            </w:r>
            <w:r>
              <w:rPr>
                <w:bCs/>
                <w:color w:val="000000"/>
                <w:sz w:val="18"/>
                <w:szCs w:val="18"/>
              </w:rPr>
              <w:t>Одоевского</w:t>
            </w:r>
            <w:r w:rsidRPr="008F3888">
              <w:rPr>
                <w:bCs/>
                <w:color w:val="000000"/>
                <w:sz w:val="18"/>
                <w:szCs w:val="18"/>
              </w:rPr>
              <w:t xml:space="preserve">, </w:t>
            </w:r>
            <w:r>
              <w:rPr>
                <w:bCs/>
                <w:color w:val="000000"/>
                <w:sz w:val="18"/>
                <w:szCs w:val="18"/>
              </w:rPr>
              <w:t xml:space="preserve">д. </w:t>
            </w:r>
            <w:r w:rsidRPr="008F3888">
              <w:rPr>
                <w:bCs/>
                <w:color w:val="000000"/>
                <w:sz w:val="18"/>
                <w:szCs w:val="18"/>
              </w:rPr>
              <w:t>3</w:t>
            </w:r>
            <w:r>
              <w:rPr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МКД:</w:t>
            </w:r>
            <w:r w:rsidRPr="00132A37">
              <w:rPr>
                <w:color w:val="000000"/>
                <w:sz w:val="18"/>
                <w:szCs w:val="18"/>
              </w:rPr>
              <w:t xml:space="preserve"> </w:t>
            </w:r>
            <w:r w:rsidRPr="00D544A5">
              <w:rPr>
                <w:color w:val="000000"/>
                <w:sz w:val="18"/>
                <w:szCs w:val="18"/>
              </w:rPr>
              <w:t>59:01:4410838:35</w:t>
            </w:r>
          </w:p>
          <w:p w:rsidR="00C02904" w:rsidRPr="008F3888" w:rsidRDefault="00C02904" w:rsidP="001C059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ЗУ:</w:t>
            </w:r>
          </w:p>
          <w:p w:rsidR="00C02904" w:rsidRPr="00393ED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D544A5">
              <w:rPr>
                <w:color w:val="000000"/>
                <w:sz w:val="18"/>
                <w:szCs w:val="18"/>
              </w:rPr>
              <w:t>59:01:4410838:19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805,37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0851D1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C02904" w:rsidRPr="003B5A5B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464,7</w:t>
            </w:r>
          </w:p>
          <w:p w:rsidR="00C02904" w:rsidRPr="000851D1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Pr="00D544A5">
              <w:rPr>
                <w:sz w:val="18"/>
                <w:szCs w:val="18"/>
              </w:rPr>
              <w:t xml:space="preserve"> управления жилищных отношений администрации города Перми от 03.10.2022 </w:t>
            </w:r>
          </w:p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D544A5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</w:t>
            </w:r>
            <w:r w:rsidRPr="00D544A5">
              <w:rPr>
                <w:sz w:val="18"/>
                <w:szCs w:val="18"/>
              </w:rPr>
              <w:t>059-11-01-04-827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</w:rPr>
            </w:pPr>
            <w:r w:rsidRPr="00B90DB4">
              <w:rPr>
                <w:sz w:val="18"/>
                <w:szCs w:val="18"/>
              </w:rPr>
              <w:t>424,8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  <w:tr w:rsidR="00C02904" w:rsidRPr="00663998" w:rsidTr="00FE2469">
        <w:trPr>
          <w:trHeight w:val="1105"/>
        </w:trPr>
        <w:tc>
          <w:tcPr>
            <w:tcW w:w="420" w:type="dxa"/>
            <w:shd w:val="clear" w:color="auto" w:fill="auto"/>
            <w:vAlign w:val="center"/>
          </w:tcPr>
          <w:p w:rsidR="00C02904" w:rsidRPr="00400632" w:rsidRDefault="00C02904" w:rsidP="001C0590">
            <w:pPr>
              <w:jc w:val="center"/>
              <w:rPr>
                <w:sz w:val="20"/>
              </w:rPr>
            </w:pPr>
            <w:r w:rsidRPr="00400632">
              <w:rPr>
                <w:sz w:val="20"/>
              </w:rPr>
              <w:lastRenderedPageBreak/>
              <w:t>2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C97A56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ул. </w:t>
            </w:r>
            <w:r>
              <w:rPr>
                <w:bCs/>
                <w:color w:val="000000"/>
                <w:sz w:val="18"/>
                <w:szCs w:val="18"/>
              </w:rPr>
              <w:t>Одоевского</w:t>
            </w:r>
            <w:r w:rsidRPr="008F3888">
              <w:rPr>
                <w:bCs/>
                <w:color w:val="000000"/>
                <w:sz w:val="18"/>
                <w:szCs w:val="18"/>
              </w:rPr>
              <w:t xml:space="preserve">, </w:t>
            </w:r>
            <w:r>
              <w:rPr>
                <w:bCs/>
                <w:color w:val="000000"/>
                <w:sz w:val="18"/>
                <w:szCs w:val="18"/>
              </w:rPr>
              <w:t>д. 35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МКД:</w:t>
            </w:r>
            <w:r w:rsidRPr="00132A37">
              <w:rPr>
                <w:color w:val="000000"/>
                <w:sz w:val="18"/>
                <w:szCs w:val="18"/>
              </w:rPr>
              <w:t xml:space="preserve"> </w:t>
            </w:r>
            <w:r w:rsidRPr="00D544A5">
              <w:rPr>
                <w:color w:val="000000"/>
                <w:sz w:val="18"/>
                <w:szCs w:val="18"/>
              </w:rPr>
              <w:t>59:01:4410838:33</w:t>
            </w:r>
          </w:p>
          <w:p w:rsidR="00C02904" w:rsidRPr="008F3888" w:rsidRDefault="00C02904" w:rsidP="001C059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ЗУ:</w:t>
            </w:r>
          </w:p>
          <w:p w:rsidR="00C02904" w:rsidRPr="00393ED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D544A5">
              <w:rPr>
                <w:color w:val="000000"/>
                <w:sz w:val="18"/>
                <w:szCs w:val="18"/>
              </w:rPr>
              <w:t>59:01:4410838:18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EA2B70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842,21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EA2B70" w:rsidRDefault="00C02904" w:rsidP="001C0590">
            <w:pPr>
              <w:jc w:val="center"/>
              <w:rPr>
                <w:sz w:val="18"/>
                <w:szCs w:val="18"/>
              </w:rPr>
            </w:pPr>
          </w:p>
          <w:p w:rsidR="00C02904" w:rsidRPr="00EA2B70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463,6</w:t>
            </w:r>
          </w:p>
          <w:p w:rsidR="00C02904" w:rsidRPr="00EA2B70" w:rsidRDefault="00C02904" w:rsidP="001C059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 w:rsidRPr="001A0108">
              <w:rPr>
                <w:sz w:val="18"/>
                <w:szCs w:val="18"/>
              </w:rPr>
              <w:t xml:space="preserve">Распоряжение начальника </w:t>
            </w:r>
            <w:r w:rsidR="00197413">
              <w:rPr>
                <w:sz w:val="18"/>
                <w:szCs w:val="18"/>
              </w:rPr>
              <w:t>У</w:t>
            </w:r>
            <w:r w:rsidRPr="001A0108">
              <w:rPr>
                <w:sz w:val="18"/>
                <w:szCs w:val="18"/>
              </w:rPr>
              <w:t xml:space="preserve">правления жилищных отношений администрации города Перми </w:t>
            </w:r>
          </w:p>
          <w:p w:rsidR="00197413" w:rsidRDefault="00C02904" w:rsidP="00197413">
            <w:pPr>
              <w:jc w:val="center"/>
              <w:rPr>
                <w:sz w:val="18"/>
                <w:szCs w:val="18"/>
              </w:rPr>
            </w:pPr>
            <w:r w:rsidRPr="001A0108">
              <w:rPr>
                <w:sz w:val="18"/>
                <w:szCs w:val="18"/>
              </w:rPr>
              <w:t xml:space="preserve">от </w:t>
            </w:r>
            <w:r>
              <w:rPr>
                <w:sz w:val="18"/>
                <w:szCs w:val="18"/>
              </w:rPr>
              <w:t xml:space="preserve">26.05.2022 </w:t>
            </w:r>
          </w:p>
          <w:p w:rsidR="00C02904" w:rsidRPr="001A0108" w:rsidRDefault="00C02904" w:rsidP="0019741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№ 059-11-01-04-366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</w:rPr>
            </w:pPr>
            <w:r w:rsidRPr="00B90DB4">
              <w:rPr>
                <w:sz w:val="18"/>
                <w:szCs w:val="18"/>
              </w:rPr>
              <w:t>420,5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  <w:tr w:rsidR="00C02904" w:rsidRPr="00663998" w:rsidTr="00FE2469">
        <w:trPr>
          <w:trHeight w:val="263"/>
        </w:trPr>
        <w:tc>
          <w:tcPr>
            <w:tcW w:w="420" w:type="dxa"/>
            <w:shd w:val="clear" w:color="auto" w:fill="auto"/>
            <w:vAlign w:val="center"/>
          </w:tcPr>
          <w:p w:rsidR="00C02904" w:rsidRPr="00400632" w:rsidRDefault="00C02904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C97A56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ул. </w:t>
            </w:r>
            <w:r>
              <w:rPr>
                <w:bCs/>
                <w:color w:val="000000"/>
                <w:sz w:val="18"/>
                <w:szCs w:val="18"/>
              </w:rPr>
              <w:t>Космонавта Беляева</w:t>
            </w:r>
            <w:r w:rsidRPr="008F3888">
              <w:rPr>
                <w:bCs/>
                <w:color w:val="000000"/>
                <w:sz w:val="18"/>
                <w:szCs w:val="18"/>
              </w:rPr>
              <w:t xml:space="preserve">, </w:t>
            </w:r>
            <w:r>
              <w:rPr>
                <w:bCs/>
                <w:color w:val="000000"/>
                <w:sz w:val="18"/>
                <w:szCs w:val="18"/>
              </w:rPr>
              <w:t>д. 22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МКД:</w:t>
            </w:r>
            <w:r w:rsidRPr="00132A37">
              <w:rPr>
                <w:color w:val="000000"/>
                <w:sz w:val="18"/>
                <w:szCs w:val="18"/>
              </w:rPr>
              <w:t xml:space="preserve"> </w:t>
            </w:r>
            <w:r w:rsidRPr="00D544A5">
              <w:rPr>
                <w:color w:val="000000"/>
                <w:sz w:val="18"/>
                <w:szCs w:val="18"/>
              </w:rPr>
              <w:t>59:01:4410842:60</w:t>
            </w:r>
          </w:p>
          <w:p w:rsidR="00C02904" w:rsidRPr="008F3888" w:rsidRDefault="00C02904" w:rsidP="001C059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ЗУ:</w:t>
            </w:r>
          </w:p>
          <w:p w:rsidR="00C02904" w:rsidRPr="00393ED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AC38DC">
              <w:rPr>
                <w:color w:val="000000"/>
                <w:sz w:val="18"/>
                <w:szCs w:val="18"/>
              </w:rPr>
              <w:t>59:01:4410842:12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B2270A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385,2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Распоряжение</w:t>
            </w:r>
            <w:r w:rsidR="00197413">
              <w:rPr>
                <w:sz w:val="18"/>
                <w:szCs w:val="18"/>
              </w:rPr>
              <w:t xml:space="preserve"> а</w:t>
            </w:r>
            <w:r w:rsidRPr="00D544A5">
              <w:rPr>
                <w:sz w:val="18"/>
                <w:szCs w:val="18"/>
              </w:rPr>
              <w:t xml:space="preserve">дминистрации города Перми от 31.05.2024 </w:t>
            </w:r>
          </w:p>
          <w:p w:rsidR="00C02904" w:rsidRPr="001A0108" w:rsidRDefault="00C02904" w:rsidP="001C0590">
            <w:pPr>
              <w:jc w:val="center"/>
              <w:rPr>
                <w:sz w:val="18"/>
                <w:szCs w:val="18"/>
              </w:rPr>
            </w:pPr>
            <w:r w:rsidRPr="00D544A5">
              <w:rPr>
                <w:sz w:val="18"/>
                <w:szCs w:val="18"/>
              </w:rPr>
              <w:t>№</w:t>
            </w:r>
            <w:r>
              <w:rPr>
                <w:sz w:val="18"/>
                <w:szCs w:val="18"/>
              </w:rPr>
              <w:t xml:space="preserve"> </w:t>
            </w:r>
            <w:r w:rsidRPr="00D544A5">
              <w:rPr>
                <w:sz w:val="18"/>
                <w:szCs w:val="18"/>
              </w:rPr>
              <w:t>059-11-01-04-115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</w:rPr>
            </w:pPr>
            <w:r w:rsidRPr="00B90DB4">
              <w:rPr>
                <w:sz w:val="18"/>
                <w:szCs w:val="18"/>
              </w:rPr>
              <w:t>382,4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 w:rsidRPr="00663998"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  <w:tr w:rsidR="00C02904" w:rsidRPr="00AE0098" w:rsidTr="00FE2469">
        <w:trPr>
          <w:trHeight w:val="263"/>
        </w:trPr>
        <w:tc>
          <w:tcPr>
            <w:tcW w:w="420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C97A56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ул. </w:t>
            </w:r>
            <w:r>
              <w:rPr>
                <w:bCs/>
                <w:color w:val="000000"/>
                <w:sz w:val="18"/>
                <w:szCs w:val="18"/>
              </w:rPr>
              <w:t>Космонавта Беляева</w:t>
            </w:r>
            <w:r w:rsidRPr="008F3888">
              <w:rPr>
                <w:bCs/>
                <w:color w:val="000000"/>
                <w:sz w:val="18"/>
                <w:szCs w:val="18"/>
              </w:rPr>
              <w:t xml:space="preserve">, </w:t>
            </w:r>
            <w:r>
              <w:rPr>
                <w:bCs/>
                <w:color w:val="000000"/>
                <w:sz w:val="18"/>
                <w:szCs w:val="18"/>
              </w:rPr>
              <w:t>д. 20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МКД:</w:t>
            </w:r>
            <w:r w:rsidRPr="00132A37">
              <w:rPr>
                <w:color w:val="000000"/>
                <w:sz w:val="18"/>
                <w:szCs w:val="18"/>
              </w:rPr>
              <w:t xml:space="preserve"> </w:t>
            </w:r>
            <w:r w:rsidRPr="00D544A5">
              <w:rPr>
                <w:color w:val="000000"/>
                <w:sz w:val="18"/>
                <w:szCs w:val="18"/>
              </w:rPr>
              <w:t>59:01:4410842:55</w:t>
            </w:r>
          </w:p>
          <w:p w:rsidR="00C02904" w:rsidRPr="008F3888" w:rsidRDefault="00C02904" w:rsidP="001C059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ЗУ:</w:t>
            </w:r>
          </w:p>
          <w:p w:rsidR="00C02904" w:rsidRPr="00393ED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D544A5">
              <w:rPr>
                <w:color w:val="000000"/>
                <w:sz w:val="18"/>
                <w:szCs w:val="18"/>
              </w:rPr>
              <w:t>59:01:4410842:16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B2270A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384,7</w:t>
            </w: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337B55">
              <w:rPr>
                <w:sz w:val="18"/>
                <w:szCs w:val="18"/>
              </w:rPr>
              <w:t>Общая долевая собственност</w:t>
            </w:r>
            <w:r>
              <w:rPr>
                <w:sz w:val="18"/>
                <w:szCs w:val="18"/>
              </w:rPr>
              <w:t>ь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2B3F65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Распоряжени</w:t>
            </w:r>
            <w:r w:rsidR="00C02904">
              <w:rPr>
                <w:sz w:val="18"/>
                <w:szCs w:val="18"/>
              </w:rPr>
              <w:t>е</w:t>
            </w:r>
            <w:r w:rsidR="00197413">
              <w:rPr>
                <w:sz w:val="18"/>
                <w:szCs w:val="18"/>
              </w:rPr>
              <w:t xml:space="preserve"> а</w:t>
            </w:r>
            <w:r w:rsidR="00C02904" w:rsidRPr="00D544A5">
              <w:rPr>
                <w:sz w:val="18"/>
                <w:szCs w:val="18"/>
              </w:rPr>
              <w:t xml:space="preserve">дминистрации города Перми </w:t>
            </w:r>
            <w:r w:rsidR="00C02904">
              <w:rPr>
                <w:sz w:val="18"/>
                <w:szCs w:val="18"/>
              </w:rPr>
              <w:t>от 31.05.2024</w:t>
            </w:r>
          </w:p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D544A5">
              <w:rPr>
                <w:sz w:val="18"/>
                <w:szCs w:val="18"/>
              </w:rPr>
              <w:t xml:space="preserve">№ 059-11-01-04-113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B90DB4" w:rsidRDefault="00C02904" w:rsidP="001C0590">
            <w:pPr>
              <w:jc w:val="center"/>
              <w:rPr>
                <w:sz w:val="18"/>
                <w:szCs w:val="18"/>
              </w:rPr>
            </w:pPr>
            <w:r w:rsidRPr="00B90DB4">
              <w:rPr>
                <w:sz w:val="18"/>
                <w:szCs w:val="18"/>
              </w:rPr>
              <w:t>384,8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C73CFF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  <w:tr w:rsidR="00C02904" w:rsidRPr="00AE0098" w:rsidTr="00FE2469">
        <w:trPr>
          <w:trHeight w:val="263"/>
        </w:trPr>
        <w:tc>
          <w:tcPr>
            <w:tcW w:w="420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1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г. Пермь, </w:t>
            </w:r>
          </w:p>
          <w:p w:rsidR="00C02904" w:rsidRPr="00C97A56" w:rsidRDefault="00C02904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8F3888">
              <w:rPr>
                <w:bCs/>
                <w:color w:val="000000"/>
                <w:sz w:val="18"/>
                <w:szCs w:val="18"/>
              </w:rPr>
              <w:t xml:space="preserve">ул. </w:t>
            </w:r>
            <w:r>
              <w:rPr>
                <w:bCs/>
                <w:color w:val="000000"/>
                <w:sz w:val="18"/>
                <w:szCs w:val="18"/>
              </w:rPr>
              <w:t>Нефтяников</w:t>
            </w:r>
            <w:r w:rsidRPr="008F3888">
              <w:rPr>
                <w:bCs/>
                <w:color w:val="000000"/>
                <w:sz w:val="18"/>
                <w:szCs w:val="18"/>
              </w:rPr>
              <w:t xml:space="preserve">, </w:t>
            </w:r>
            <w:r>
              <w:rPr>
                <w:bCs/>
                <w:color w:val="000000"/>
                <w:sz w:val="18"/>
                <w:szCs w:val="18"/>
              </w:rPr>
              <w:t>д. 26</w:t>
            </w:r>
          </w:p>
        </w:tc>
        <w:tc>
          <w:tcPr>
            <w:tcW w:w="1991" w:type="dxa"/>
            <w:shd w:val="clear" w:color="auto" w:fill="auto"/>
            <w:vAlign w:val="center"/>
          </w:tcPr>
          <w:p w:rsidR="00C02904" w:rsidRPr="00132A37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МКД:</w:t>
            </w:r>
            <w:r w:rsidRPr="00132A37">
              <w:rPr>
                <w:color w:val="000000"/>
                <w:sz w:val="18"/>
                <w:szCs w:val="18"/>
              </w:rPr>
              <w:t xml:space="preserve"> </w:t>
            </w:r>
            <w:r w:rsidRPr="00FA013D">
              <w:rPr>
                <w:color w:val="000000"/>
                <w:sz w:val="18"/>
                <w:szCs w:val="18"/>
              </w:rPr>
              <w:t>59:01:4410843:34</w:t>
            </w:r>
          </w:p>
          <w:p w:rsidR="00C02904" w:rsidRPr="008F3888" w:rsidRDefault="00C02904" w:rsidP="001C0590">
            <w:pPr>
              <w:jc w:val="center"/>
              <w:rPr>
                <w:b/>
                <w:color w:val="000000"/>
                <w:sz w:val="18"/>
                <w:szCs w:val="18"/>
              </w:rPr>
            </w:pPr>
            <w:r w:rsidRPr="008F3888">
              <w:rPr>
                <w:b/>
                <w:color w:val="000000"/>
                <w:sz w:val="18"/>
                <w:szCs w:val="18"/>
              </w:rPr>
              <w:t>ЗУ:</w:t>
            </w:r>
          </w:p>
          <w:p w:rsidR="00C02904" w:rsidRPr="00393ED4" w:rsidRDefault="00C02904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FA013D">
              <w:rPr>
                <w:color w:val="000000"/>
                <w:sz w:val="18"/>
                <w:szCs w:val="18"/>
              </w:rPr>
              <w:t>59:01:4410843:18</w:t>
            </w:r>
          </w:p>
        </w:tc>
        <w:tc>
          <w:tcPr>
            <w:tcW w:w="1562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02904" w:rsidRPr="000851D1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</w:p>
          <w:p w:rsidR="00C02904" w:rsidRPr="003B5A5B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1067,6</w:t>
            </w:r>
          </w:p>
          <w:p w:rsidR="00C02904" w:rsidRPr="000851D1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</w:p>
        </w:tc>
        <w:tc>
          <w:tcPr>
            <w:tcW w:w="1704" w:type="dxa"/>
            <w:shd w:val="clear" w:color="auto" w:fill="auto"/>
            <w:vAlign w:val="center"/>
          </w:tcPr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549" w:type="dxa"/>
            <w:shd w:val="clear" w:color="auto" w:fill="auto"/>
            <w:vAlign w:val="center"/>
          </w:tcPr>
          <w:p w:rsidR="00C02904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</w:t>
            </w:r>
            <w:r w:rsidRPr="00FA013D">
              <w:rPr>
                <w:sz w:val="18"/>
                <w:szCs w:val="18"/>
              </w:rPr>
              <w:t xml:space="preserve">аспоряжения </w:t>
            </w:r>
            <w:r w:rsidR="00197413">
              <w:rPr>
                <w:sz w:val="18"/>
                <w:szCs w:val="18"/>
              </w:rPr>
              <w:t>а</w:t>
            </w:r>
            <w:r w:rsidRPr="00FA013D">
              <w:rPr>
                <w:sz w:val="18"/>
                <w:szCs w:val="18"/>
              </w:rPr>
              <w:t>дминистрации города Перми от 02.10.2024</w:t>
            </w:r>
          </w:p>
          <w:p w:rsidR="00C02904" w:rsidRPr="00871EF6" w:rsidRDefault="00C02904" w:rsidP="001C0590">
            <w:pPr>
              <w:jc w:val="center"/>
              <w:rPr>
                <w:sz w:val="18"/>
                <w:szCs w:val="18"/>
              </w:rPr>
            </w:pPr>
            <w:r w:rsidRPr="00FA013D">
              <w:rPr>
                <w:sz w:val="18"/>
                <w:szCs w:val="18"/>
              </w:rPr>
              <w:t xml:space="preserve">№ 059-11-01-04-235 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755,4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310,4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C02904" w:rsidRPr="00663998" w:rsidRDefault="00C02904" w:rsidP="001C0590">
            <w:pPr>
              <w:jc w:val="center"/>
              <w:rPr>
                <w:sz w:val="18"/>
                <w:szCs w:val="18"/>
                <w:highlight w:val="yellow"/>
              </w:rPr>
            </w:pPr>
            <w:r w:rsidRPr="00663998">
              <w:rPr>
                <w:sz w:val="18"/>
                <w:szCs w:val="18"/>
              </w:rPr>
              <w:t>Расселение, снос</w:t>
            </w:r>
          </w:p>
        </w:tc>
      </w:tr>
    </w:tbl>
    <w:p w:rsidR="00C02904" w:rsidRPr="00AF07D7" w:rsidRDefault="00C02904" w:rsidP="00C02904">
      <w:pPr>
        <w:spacing w:line="240" w:lineRule="exact"/>
        <w:ind w:left="-426"/>
        <w:rPr>
          <w:i/>
          <w:iCs/>
          <w:sz w:val="20"/>
        </w:rPr>
      </w:pPr>
      <w:r w:rsidRPr="00871EF6">
        <w:rPr>
          <w:i/>
          <w:iCs/>
          <w:sz w:val="20"/>
        </w:rPr>
        <w:t>* В соответствии со сведениями, содержащимися в Едином госу</w:t>
      </w:r>
      <w:r>
        <w:rPr>
          <w:i/>
          <w:iCs/>
          <w:sz w:val="20"/>
        </w:rPr>
        <w:t>дарственном реестре недвижимости</w:t>
      </w:r>
    </w:p>
    <w:p w:rsidR="00502027" w:rsidRDefault="00502027" w:rsidP="00502027">
      <w:pPr>
        <w:ind w:left="-426"/>
        <w:jc w:val="both"/>
        <w:rPr>
          <w:i/>
          <w:iCs/>
          <w:sz w:val="20"/>
        </w:rPr>
      </w:pPr>
      <w:r>
        <w:rPr>
          <w:b/>
          <w:sz w:val="20"/>
        </w:rPr>
        <w:t xml:space="preserve">** </w:t>
      </w:r>
      <w:r w:rsidR="00C25C2C" w:rsidRPr="00C25C2C">
        <w:rPr>
          <w:sz w:val="20"/>
        </w:rPr>
        <w:t xml:space="preserve">Жилые </w:t>
      </w:r>
      <w:r w:rsidR="00C25C2C" w:rsidRPr="00C25C2C">
        <w:rPr>
          <w:color w:val="000000"/>
          <w:sz w:val="20"/>
        </w:rPr>
        <w:t>п</w:t>
      </w:r>
      <w:r w:rsidRPr="00C25C2C">
        <w:rPr>
          <w:i/>
          <w:iCs/>
          <w:color w:val="000000"/>
          <w:sz w:val="20"/>
        </w:rPr>
        <w:t>омещения в многоквартирных домах расселяются за счет средств публично-правовой компании «Фонд развития территорий» и средств бюджета Пермского</w:t>
      </w:r>
      <w:r w:rsidR="00C25C2C">
        <w:rPr>
          <w:i/>
          <w:iCs/>
          <w:color w:val="000000"/>
          <w:sz w:val="20"/>
        </w:rPr>
        <w:t xml:space="preserve"> края </w:t>
      </w:r>
      <w:r>
        <w:rPr>
          <w:i/>
          <w:iCs/>
          <w:color w:val="000000"/>
          <w:sz w:val="20"/>
        </w:rPr>
        <w:t>в соответствии с Постановлением Правительства Пермского края от 29.03.2019 № 227-п «Об утверждении региональной адресной программы по переселению граждан из аварийного жилищного фонда на территории Пермского края на 2019 - 2025 годы»</w:t>
      </w:r>
      <w:r>
        <w:rPr>
          <w:i/>
          <w:iCs/>
          <w:sz w:val="20"/>
        </w:rPr>
        <w:t xml:space="preserve">. </w:t>
      </w:r>
    </w:p>
    <w:p w:rsidR="00C523B0" w:rsidRDefault="00502027" w:rsidP="00C523B0">
      <w:pPr>
        <w:ind w:firstLine="709"/>
        <w:jc w:val="both"/>
        <w:rPr>
          <w:rFonts w:eastAsia="Arial"/>
          <w:b/>
          <w:szCs w:val="28"/>
        </w:rPr>
      </w:pPr>
      <w:r>
        <w:rPr>
          <w:rFonts w:eastAsia="Arial"/>
          <w:b/>
          <w:szCs w:val="28"/>
        </w:rPr>
        <w:t xml:space="preserve"> </w:t>
      </w:r>
      <w:r w:rsidR="00C72811">
        <w:rPr>
          <w:rFonts w:eastAsia="Arial"/>
          <w:b/>
          <w:szCs w:val="28"/>
        </w:rPr>
        <w:br w:type="page"/>
      </w:r>
    </w:p>
    <w:p w:rsidR="00FB3AEB" w:rsidRDefault="00FB3AEB" w:rsidP="00C523B0">
      <w:pPr>
        <w:ind w:firstLine="709"/>
        <w:jc w:val="both"/>
        <w:rPr>
          <w:rFonts w:eastAsia="Arial"/>
          <w:b/>
          <w:szCs w:val="28"/>
        </w:rPr>
      </w:pPr>
      <w:r w:rsidRPr="00FB3AEB">
        <w:rPr>
          <w:rFonts w:eastAsia="Arial"/>
          <w:b/>
          <w:szCs w:val="28"/>
        </w:rPr>
        <w:lastRenderedPageBreak/>
        <w:t xml:space="preserve">Раздел </w:t>
      </w:r>
      <w:r w:rsidRPr="00FB3AEB">
        <w:rPr>
          <w:rFonts w:eastAsia="Arial"/>
          <w:b/>
          <w:szCs w:val="28"/>
          <w:lang w:val="en-US"/>
        </w:rPr>
        <w:t>III</w:t>
      </w:r>
      <w:r w:rsidRPr="00FB3AEB">
        <w:rPr>
          <w:rFonts w:eastAsia="Arial"/>
          <w:b/>
          <w:szCs w:val="28"/>
        </w:rPr>
        <w:t xml:space="preserve">. </w:t>
      </w:r>
      <w:r w:rsidR="007E166F">
        <w:rPr>
          <w:rFonts w:eastAsia="Arial"/>
          <w:b/>
          <w:szCs w:val="28"/>
        </w:rPr>
        <w:t>Перечень многоквартирных домов</w:t>
      </w:r>
      <w:r w:rsidR="007E166F" w:rsidRPr="007E166F">
        <w:rPr>
          <w:rFonts w:eastAsia="Arial"/>
          <w:b/>
          <w:szCs w:val="28"/>
        </w:rPr>
        <w:t>, которые не признаны аварийными и подлежащими сносу или реконструкции и которые соответствуют критериям</w:t>
      </w:r>
      <w:r w:rsidRPr="00FB3AEB">
        <w:rPr>
          <w:rFonts w:eastAsia="Arial"/>
          <w:b/>
          <w:szCs w:val="28"/>
        </w:rPr>
        <w:t>, установленным постановлением Правительства Пермского кр</w:t>
      </w:r>
      <w:r w:rsidR="007E166F">
        <w:rPr>
          <w:rFonts w:eastAsia="Arial"/>
          <w:b/>
          <w:szCs w:val="28"/>
        </w:rPr>
        <w:t xml:space="preserve">ая от 15 июня 2021 г. № 410-п, </w:t>
      </w:r>
      <w:r w:rsidRPr="00FB3AEB">
        <w:rPr>
          <w:rFonts w:eastAsia="Arial"/>
          <w:b/>
          <w:szCs w:val="28"/>
        </w:rPr>
        <w:t>и подлежат сносу или реконструкции</w:t>
      </w:r>
    </w:p>
    <w:p w:rsidR="00D53418" w:rsidRDefault="00D53418" w:rsidP="00B223E1">
      <w:pPr>
        <w:jc w:val="both"/>
        <w:rPr>
          <w:rFonts w:eastAsia="Arial"/>
          <w:b/>
          <w:szCs w:val="28"/>
        </w:rPr>
      </w:pPr>
    </w:p>
    <w:p w:rsidR="00D53418" w:rsidRPr="006B12B7" w:rsidRDefault="00D53418" w:rsidP="00D173CB">
      <w:pPr>
        <w:tabs>
          <w:tab w:val="left" w:pos="10490"/>
        </w:tabs>
        <w:spacing w:line="240" w:lineRule="exact"/>
        <w:ind w:right="-454"/>
        <w:jc w:val="center"/>
        <w:rPr>
          <w:b/>
          <w:bCs/>
        </w:rPr>
      </w:pPr>
      <w:r w:rsidRPr="006B12B7">
        <w:rPr>
          <w:bCs/>
        </w:rPr>
        <w:t>Контур № 1 и Контур № 2, общей площадью 7,72 га</w:t>
      </w:r>
    </w:p>
    <w:p w:rsidR="00FB3AEB" w:rsidRPr="00FB3AEB" w:rsidRDefault="00FB3AEB" w:rsidP="00D53418">
      <w:pPr>
        <w:widowControl w:val="0"/>
        <w:ind w:right="-31"/>
        <w:jc w:val="both"/>
        <w:rPr>
          <w:rFonts w:eastAsia="Arial"/>
          <w:b/>
          <w:sz w:val="24"/>
          <w:szCs w:val="24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985"/>
        <w:gridCol w:w="1984"/>
        <w:gridCol w:w="1418"/>
        <w:gridCol w:w="3118"/>
        <w:gridCol w:w="1418"/>
        <w:gridCol w:w="1417"/>
        <w:gridCol w:w="1985"/>
      </w:tblGrid>
      <w:tr w:rsidR="001A0108" w:rsidRPr="00FB3AEB" w:rsidTr="00D53418">
        <w:trPr>
          <w:trHeight w:val="362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№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53810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 xml:space="preserve">Адрес многоквартирного дома </w:t>
            </w:r>
          </w:p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(далее - МКД)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1C0590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 xml:space="preserve">Кадастровые номера МКД </w:t>
            </w:r>
          </w:p>
          <w:p w:rsidR="001C0590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 xml:space="preserve">и земельного участка (ЗУ), </w:t>
            </w:r>
          </w:p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на котором расположен МКД</w:t>
            </w:r>
          </w:p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(при наличии)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Площадь земельного участка, на котором расположен МКД</w:t>
            </w:r>
            <w:r w:rsidR="00C53810" w:rsidRPr="00D53418">
              <w:rPr>
                <w:rFonts w:eastAsia="Arial"/>
                <w:b/>
                <w:sz w:val="20"/>
              </w:rPr>
              <w:t>*</w:t>
            </w:r>
            <w:r w:rsidRPr="00D53418">
              <w:rPr>
                <w:rFonts w:eastAsia="Arial"/>
                <w:b/>
                <w:sz w:val="20"/>
              </w:rPr>
              <w:t xml:space="preserve"> (если земельный участок образован), </w:t>
            </w:r>
            <w:r w:rsidRPr="00D53418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 xml:space="preserve">Общая площадь МКД*, </w:t>
            </w:r>
            <w:r w:rsidRPr="00D53418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1A0108" w:rsidRPr="00D53418" w:rsidRDefault="001A0108" w:rsidP="00C5381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Критерий, которому соответствует МКД</w:t>
            </w:r>
            <w:r w:rsidR="00C53810" w:rsidRPr="00D53418">
              <w:rPr>
                <w:rFonts w:eastAsia="Arial"/>
                <w:b/>
                <w:sz w:val="20"/>
              </w:rPr>
              <w:t xml:space="preserve">, </w:t>
            </w:r>
            <w:r w:rsidRPr="00D53418">
              <w:rPr>
                <w:rFonts w:eastAsia="Arial"/>
                <w:b/>
                <w:sz w:val="20"/>
              </w:rPr>
              <w:t>согласно главе 5 постановления Правительст</w:t>
            </w:r>
            <w:r w:rsidR="00C53810" w:rsidRPr="00D53418">
              <w:rPr>
                <w:rFonts w:eastAsia="Arial"/>
                <w:b/>
                <w:sz w:val="20"/>
              </w:rPr>
              <w:t>ва Пермского края от 15.06.2021</w:t>
            </w:r>
            <w:r w:rsidRPr="00D53418">
              <w:rPr>
                <w:rFonts w:eastAsia="Arial"/>
                <w:b/>
                <w:sz w:val="20"/>
              </w:rPr>
              <w:t xml:space="preserve"> № 410-п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 xml:space="preserve">Суммарная площадь помещений в МКД*, </w:t>
            </w:r>
            <w:r w:rsidRPr="00D53418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1985" w:type="dxa"/>
            <w:vMerge w:val="restart"/>
            <w:vAlign w:val="center"/>
          </w:tcPr>
          <w:p w:rsidR="001A0108" w:rsidRPr="00D53418" w:rsidRDefault="001A0108" w:rsidP="0018030B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Предусмотренное мероприятие</w:t>
            </w:r>
          </w:p>
        </w:tc>
      </w:tr>
      <w:tr w:rsidR="001A0108" w:rsidRPr="00FB3AEB" w:rsidTr="00D53418">
        <w:trPr>
          <w:trHeight w:val="1334"/>
          <w:tblHeader/>
        </w:trPr>
        <w:tc>
          <w:tcPr>
            <w:tcW w:w="425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5" w:type="dxa"/>
            <w:vMerge/>
          </w:tcPr>
          <w:p w:rsidR="001A0108" w:rsidRPr="00FB3AEB" w:rsidRDefault="001A0108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</w:tr>
      <w:tr w:rsidR="001A0108" w:rsidRPr="00FB3AEB" w:rsidTr="00D53418">
        <w:trPr>
          <w:tblHeader/>
        </w:trPr>
        <w:tc>
          <w:tcPr>
            <w:tcW w:w="425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1A0108" w:rsidRPr="00D53418" w:rsidRDefault="001A0108" w:rsidP="00FB3AEB">
            <w:pPr>
              <w:widowControl w:val="0"/>
              <w:jc w:val="center"/>
              <w:rPr>
                <w:rFonts w:eastAsia="Arial"/>
                <w:sz w:val="20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1A0108" w:rsidRPr="00D53418" w:rsidRDefault="001A0108" w:rsidP="00D53418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жилые помещения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A0108" w:rsidRPr="00D53418" w:rsidRDefault="001A0108" w:rsidP="00D53418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D53418">
              <w:rPr>
                <w:rFonts w:eastAsia="Arial"/>
                <w:b/>
                <w:sz w:val="20"/>
              </w:rPr>
              <w:t>нежилые помещения</w:t>
            </w:r>
          </w:p>
        </w:tc>
        <w:tc>
          <w:tcPr>
            <w:tcW w:w="1985" w:type="dxa"/>
            <w:vMerge/>
          </w:tcPr>
          <w:p w:rsidR="001A0108" w:rsidRPr="00FB3AEB" w:rsidRDefault="001A0108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</w:tr>
      <w:tr w:rsidR="009C699B" w:rsidRPr="00FB3AEB" w:rsidTr="00D53418">
        <w:tc>
          <w:tcPr>
            <w:tcW w:w="425" w:type="dxa"/>
            <w:shd w:val="clear" w:color="auto" w:fill="auto"/>
            <w:vAlign w:val="center"/>
          </w:tcPr>
          <w:p w:rsidR="009C699B" w:rsidRPr="00D53418" w:rsidRDefault="009C699B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9C699B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53810" w:rsidRPr="00D53418" w:rsidRDefault="009C699B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9C699B" w:rsidRPr="00D53418" w:rsidRDefault="009C699B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699B" w:rsidRPr="00D53418" w:rsidRDefault="009C699B" w:rsidP="00FB3AEB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D53418" w:rsidRPr="00D53418" w:rsidRDefault="0083594E" w:rsidP="00D31A77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D53418">
              <w:rPr>
                <w:bCs/>
                <w:color w:val="000000"/>
                <w:sz w:val="18"/>
                <w:szCs w:val="18"/>
              </w:rPr>
              <w:t>59:01:4410846:593</w:t>
            </w:r>
          </w:p>
          <w:p w:rsidR="009C699B" w:rsidRPr="00D53418" w:rsidRDefault="009C699B" w:rsidP="00D31A77">
            <w:pPr>
              <w:jc w:val="center"/>
              <w:rPr>
                <w:b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>ЗУ</w:t>
            </w:r>
            <w:r w:rsidRPr="00D53418">
              <w:rPr>
                <w:b/>
                <w:sz w:val="18"/>
                <w:szCs w:val="18"/>
              </w:rPr>
              <w:t xml:space="preserve">: </w:t>
            </w:r>
          </w:p>
          <w:p w:rsidR="009C699B" w:rsidRPr="00D53418" w:rsidRDefault="0083594E" w:rsidP="00D31A77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59:01:4410846:7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699B" w:rsidRPr="00D53418" w:rsidRDefault="009C699B" w:rsidP="00D31A77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1147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699B" w:rsidRPr="00D53418" w:rsidRDefault="009C699B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1207,6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C699B" w:rsidRPr="00D53418" w:rsidRDefault="009C699B" w:rsidP="00AA6C9A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9C699B" w:rsidP="00AA6C9A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1955, </w:t>
            </w:r>
          </w:p>
          <w:p w:rsidR="009C699B" w:rsidRPr="00D53418" w:rsidRDefault="009C699B" w:rsidP="00AA6C9A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699B" w:rsidRPr="00D53418" w:rsidRDefault="00767C9D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725,7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767C9D" w:rsidRPr="00D53418" w:rsidRDefault="00767C9D" w:rsidP="00767C9D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313,9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699B" w:rsidRPr="00D53418" w:rsidRDefault="009C699B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9C699B" w:rsidRPr="00FB3AEB" w:rsidTr="00D53418">
        <w:tc>
          <w:tcPr>
            <w:tcW w:w="425" w:type="dxa"/>
            <w:shd w:val="clear" w:color="auto" w:fill="auto"/>
            <w:vAlign w:val="center"/>
          </w:tcPr>
          <w:p w:rsidR="009C699B" w:rsidRPr="00D53418" w:rsidRDefault="009C699B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9C699B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53810" w:rsidRPr="00D53418" w:rsidRDefault="009C699B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9C699B" w:rsidRPr="00D53418" w:rsidRDefault="009C699B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699B" w:rsidRPr="00D53418" w:rsidRDefault="009C699B" w:rsidP="00D31A77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D53418" w:rsidRPr="00D53418" w:rsidRDefault="0083594E" w:rsidP="00D31A77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59:01:4410846:855</w:t>
            </w:r>
          </w:p>
          <w:p w:rsidR="009C699B" w:rsidRPr="00D53418" w:rsidRDefault="009C699B" w:rsidP="00D31A77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9C699B" w:rsidRPr="00D53418" w:rsidRDefault="0083594E" w:rsidP="00D31A77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C699B" w:rsidRPr="00D53418" w:rsidRDefault="009C699B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1019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699B" w:rsidRPr="00D53418" w:rsidRDefault="009C699B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423</w:t>
            </w:r>
            <w:r w:rsidR="0083594E" w:rsidRPr="00D53418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9C699B" w:rsidRPr="00D53418" w:rsidRDefault="009C699B" w:rsidP="00AA6C9A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AA6C9A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год постройки 1955</w:t>
            </w:r>
            <w:r w:rsidR="009C699B" w:rsidRPr="00D53418">
              <w:rPr>
                <w:sz w:val="18"/>
                <w:szCs w:val="18"/>
              </w:rPr>
              <w:t xml:space="preserve">, </w:t>
            </w:r>
          </w:p>
          <w:p w:rsidR="009C699B" w:rsidRPr="00D53418" w:rsidRDefault="009C699B" w:rsidP="00AA6C9A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C699B" w:rsidRPr="00D53418" w:rsidRDefault="00767C9D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423,0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9C699B" w:rsidRPr="00D53418" w:rsidRDefault="00767C9D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C699B" w:rsidRPr="00D53418" w:rsidRDefault="009C699B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г. Пермь,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 ул. Качалова, д.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59:01:4410846:41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813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428,4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1955,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E260BF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429,3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767C9D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ул. Качалова, д.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59:01:4410846:42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83594E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744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429,6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1955,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426,5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59:01:4410846:45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59:01:4410846:21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1310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885,6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1955,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737,4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150,3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ул. Нефтяников, д.21а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59:01:4410847:46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59:01:4410847:36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1562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381,0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1953,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350,1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rPr>
          <w:trHeight w:val="914"/>
        </w:trPr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г. Пермь,</w:t>
            </w:r>
          </w:p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 ул. Нефтяников,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31а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59:01:4410847:51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939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354,0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1952,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348,4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66064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ул.</w:t>
            </w:r>
            <w:r w:rsidR="00C53810" w:rsidRPr="00D53418">
              <w:rPr>
                <w:color w:val="000000"/>
                <w:sz w:val="18"/>
                <w:szCs w:val="18"/>
              </w:rPr>
              <w:t xml:space="preserve"> </w:t>
            </w:r>
            <w:r w:rsidRPr="00D53418">
              <w:rPr>
                <w:color w:val="000000"/>
                <w:sz w:val="18"/>
                <w:szCs w:val="18"/>
              </w:rPr>
              <w:t xml:space="preserve">Нефтяников,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59:01:4410847:48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1312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716,6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1954,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719,0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</w:t>
            </w:r>
            <w:r w:rsidR="001C5F74" w:rsidRPr="00D53418">
              <w:rPr>
                <w:color w:val="000000"/>
                <w:sz w:val="18"/>
                <w:szCs w:val="18"/>
              </w:rPr>
              <w:t xml:space="preserve">Пермь, </w:t>
            </w:r>
          </w:p>
          <w:p w:rsidR="001C5F74" w:rsidRPr="00D53418" w:rsidRDefault="001C5F74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D53418">
              <w:rPr>
                <w:color w:val="000000"/>
                <w:sz w:val="18"/>
                <w:szCs w:val="18"/>
              </w:rPr>
              <w:t xml:space="preserve"> Космонавта Беляева, д </w:t>
            </w:r>
            <w:r w:rsidR="00C53810" w:rsidRPr="00D53418">
              <w:rPr>
                <w:color w:val="000000"/>
                <w:sz w:val="18"/>
                <w:szCs w:val="18"/>
              </w:rPr>
              <w:t xml:space="preserve"> </w:t>
            </w:r>
            <w:r w:rsidRPr="00D53418">
              <w:rPr>
                <w:color w:val="000000"/>
                <w:sz w:val="18"/>
                <w:szCs w:val="18"/>
              </w:rPr>
              <w:t>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59:01:4410847:45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717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331,1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1953,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331,1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ул. Качалова, д.</w:t>
            </w:r>
            <w:r w:rsidR="00C53810" w:rsidRPr="00D53418">
              <w:rPr>
                <w:color w:val="000000"/>
                <w:sz w:val="18"/>
                <w:szCs w:val="18"/>
              </w:rPr>
              <w:t xml:space="preserve"> </w:t>
            </w:r>
            <w:r w:rsidRPr="00D53418">
              <w:rPr>
                <w:color w:val="000000"/>
                <w:sz w:val="18"/>
                <w:szCs w:val="18"/>
              </w:rPr>
              <w:t>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59:01:4410847:53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866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393,8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1953,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391,2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г. Пермь,</w:t>
            </w:r>
          </w:p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 ул. Нефтяников,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59:01:4410847:55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872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602,6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1953,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485,2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г.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D53418">
              <w:rPr>
                <w:color w:val="000000"/>
                <w:sz w:val="18"/>
                <w:szCs w:val="18"/>
              </w:rPr>
              <w:t xml:space="preserve">Пермь, </w:t>
            </w:r>
          </w:p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ул.</w:t>
            </w:r>
            <w:r w:rsidR="00C53810" w:rsidRPr="00D53418">
              <w:rPr>
                <w:color w:val="000000"/>
                <w:sz w:val="18"/>
                <w:szCs w:val="18"/>
              </w:rPr>
              <w:t xml:space="preserve"> </w:t>
            </w:r>
            <w:r w:rsidRPr="00D53418">
              <w:rPr>
                <w:color w:val="000000"/>
                <w:sz w:val="18"/>
                <w:szCs w:val="18"/>
              </w:rPr>
              <w:t xml:space="preserve">Нефтяников,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</w:t>
            </w:r>
            <w:r w:rsidR="00C53810" w:rsidRPr="00D53418">
              <w:rPr>
                <w:color w:val="000000"/>
                <w:sz w:val="18"/>
                <w:szCs w:val="18"/>
              </w:rPr>
              <w:t xml:space="preserve"> </w:t>
            </w:r>
            <w:r w:rsidRPr="00D53418">
              <w:rPr>
                <w:color w:val="000000"/>
                <w:sz w:val="18"/>
                <w:szCs w:val="18"/>
              </w:rPr>
              <w:t>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59:01:4410847:50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59:01:4410847:21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990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992,5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1954,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715,5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2D631B" w:rsidRPr="00D53418" w:rsidRDefault="002D631B" w:rsidP="002D631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294,4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  <w:tr w:rsidR="001C5F74" w:rsidRPr="00FB3AEB" w:rsidTr="00D53418">
        <w:tc>
          <w:tcPr>
            <w:tcW w:w="425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C53810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1C5F74" w:rsidRPr="00D53418" w:rsidRDefault="001C5F74" w:rsidP="009C699B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д. 41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59:01:4410872:14</w:t>
            </w:r>
          </w:p>
          <w:p w:rsidR="001C5F74" w:rsidRPr="00D53418" w:rsidRDefault="001C5F74" w:rsidP="00767C9D">
            <w:pPr>
              <w:jc w:val="center"/>
              <w:rPr>
                <w:b/>
                <w:bCs/>
                <w:sz w:val="18"/>
                <w:szCs w:val="18"/>
              </w:rPr>
            </w:pPr>
            <w:r w:rsidRPr="00D5341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5F74" w:rsidRPr="00D53418" w:rsidRDefault="001C5F74" w:rsidP="00767C9D">
            <w:pPr>
              <w:jc w:val="center"/>
              <w:rPr>
                <w:bCs/>
                <w:sz w:val="18"/>
                <w:szCs w:val="18"/>
              </w:rPr>
            </w:pPr>
            <w:r w:rsidRPr="00D53418">
              <w:rPr>
                <w:bCs/>
                <w:sz w:val="18"/>
                <w:szCs w:val="18"/>
              </w:rPr>
              <w:t>59:01:4410872:6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5F74" w:rsidRPr="00D53418" w:rsidRDefault="001C5F74" w:rsidP="00FB3AEB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1132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1C5F74" w:rsidP="0083594E">
            <w:pPr>
              <w:jc w:val="center"/>
              <w:rPr>
                <w:color w:val="000000"/>
                <w:sz w:val="18"/>
                <w:szCs w:val="18"/>
              </w:rPr>
            </w:pPr>
            <w:r w:rsidRPr="00D53418">
              <w:rPr>
                <w:color w:val="000000"/>
                <w:sz w:val="18"/>
                <w:szCs w:val="18"/>
              </w:rPr>
              <w:t>433,</w:t>
            </w:r>
            <w:r w:rsidR="00C224BB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5F74" w:rsidRPr="00D53418" w:rsidRDefault="001C5F74" w:rsidP="00767C9D">
            <w:pPr>
              <w:spacing w:line="240" w:lineRule="exact"/>
              <w:rPr>
                <w:b/>
                <w:sz w:val="18"/>
                <w:szCs w:val="18"/>
              </w:rPr>
            </w:pPr>
            <w:r w:rsidRPr="00D53418">
              <w:rPr>
                <w:b/>
                <w:sz w:val="18"/>
                <w:szCs w:val="18"/>
              </w:rPr>
              <w:t>пункт 5.1.2.3.</w:t>
            </w:r>
          </w:p>
          <w:p w:rsidR="00C53810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 xml:space="preserve">год постройки 1952, </w:t>
            </w:r>
          </w:p>
          <w:p w:rsidR="001C5F74" w:rsidRPr="00D53418" w:rsidRDefault="001C5F74" w:rsidP="00767C9D">
            <w:pPr>
              <w:spacing w:line="240" w:lineRule="exact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389,5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5F74" w:rsidRPr="00D53418" w:rsidRDefault="002D631B" w:rsidP="00FB3AEB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D53418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5F74" w:rsidRPr="00D53418" w:rsidRDefault="001C5F74" w:rsidP="001C5F74">
            <w:pPr>
              <w:jc w:val="center"/>
              <w:rPr>
                <w:sz w:val="18"/>
                <w:szCs w:val="18"/>
              </w:rPr>
            </w:pPr>
            <w:r w:rsidRPr="00D53418">
              <w:rPr>
                <w:sz w:val="18"/>
                <w:szCs w:val="18"/>
              </w:rPr>
              <w:t>Расселение, снос</w:t>
            </w:r>
          </w:p>
        </w:tc>
      </w:tr>
    </w:tbl>
    <w:p w:rsidR="00E605E0" w:rsidRPr="00FB3AEB" w:rsidRDefault="00E605E0" w:rsidP="00E605E0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FB3AEB" w:rsidRPr="00FB3AEB" w:rsidRDefault="00FB3AEB" w:rsidP="00FB3AEB">
      <w:pPr>
        <w:spacing w:line="240" w:lineRule="exact"/>
        <w:ind w:firstLine="709"/>
        <w:rPr>
          <w:b/>
          <w:szCs w:val="24"/>
        </w:rPr>
      </w:pPr>
    </w:p>
    <w:p w:rsidR="001C0590" w:rsidRDefault="00FD738E" w:rsidP="008D67A5">
      <w:pPr>
        <w:jc w:val="center"/>
        <w:rPr>
          <w:szCs w:val="28"/>
        </w:rPr>
      </w:pPr>
      <w:r>
        <w:rPr>
          <w:b/>
          <w:szCs w:val="28"/>
        </w:rPr>
        <w:br w:type="page"/>
      </w:r>
      <w:r w:rsidR="001C0590">
        <w:rPr>
          <w:szCs w:val="28"/>
        </w:rPr>
        <w:lastRenderedPageBreak/>
        <w:t xml:space="preserve">Контур № 3 и Контур № 4, общей площадью </w:t>
      </w:r>
      <w:r w:rsidR="001C0590" w:rsidRPr="009B2B2B">
        <w:rPr>
          <w:szCs w:val="28"/>
        </w:rPr>
        <w:t>7,56</w:t>
      </w:r>
      <w:r w:rsidR="001C0590">
        <w:rPr>
          <w:szCs w:val="28"/>
        </w:rPr>
        <w:t xml:space="preserve"> га</w:t>
      </w:r>
    </w:p>
    <w:p w:rsidR="001C0590" w:rsidRDefault="001C0590">
      <w:pPr>
        <w:rPr>
          <w:b/>
          <w:szCs w:val="28"/>
        </w:rPr>
      </w:pPr>
    </w:p>
    <w:tbl>
      <w:tblPr>
        <w:tblW w:w="1573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985"/>
        <w:gridCol w:w="1985"/>
        <w:gridCol w:w="1984"/>
        <w:gridCol w:w="1418"/>
        <w:gridCol w:w="3118"/>
        <w:gridCol w:w="1418"/>
        <w:gridCol w:w="1417"/>
        <w:gridCol w:w="1985"/>
      </w:tblGrid>
      <w:tr w:rsidR="001C0590" w:rsidRPr="00FB3AEB" w:rsidTr="001C0590">
        <w:trPr>
          <w:trHeight w:val="362"/>
          <w:tblHeader/>
        </w:trPr>
        <w:tc>
          <w:tcPr>
            <w:tcW w:w="425" w:type="dxa"/>
            <w:vMerge w:val="restart"/>
            <w:shd w:val="clear" w:color="auto" w:fill="auto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№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Адрес многоквартирного дома </w:t>
            </w:r>
          </w:p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(далее - МКД)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Кадастровые номера МКД </w:t>
            </w:r>
          </w:p>
          <w:p w:rsid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и земельного участка (ЗУ), </w:t>
            </w:r>
          </w:p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на котором расположен МКД</w:t>
            </w:r>
          </w:p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(при наличии)</w:t>
            </w:r>
          </w:p>
        </w:tc>
        <w:tc>
          <w:tcPr>
            <w:tcW w:w="1984" w:type="dxa"/>
            <w:vMerge w:val="restart"/>
            <w:shd w:val="clear" w:color="auto" w:fill="auto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Площадь земельного участка, на котором расположен МКД* (если земельный участок образован), </w:t>
            </w:r>
            <w:r w:rsidRPr="001C0590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Общая площадь МКД*, </w:t>
            </w:r>
            <w:r w:rsidRPr="001C0590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3118" w:type="dxa"/>
            <w:vMerge w:val="restart"/>
            <w:shd w:val="clear" w:color="auto" w:fill="auto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Критерий, которому </w:t>
            </w:r>
          </w:p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соответствует МКД согласно главе 5 постановления Правительства Пермского края от 15.06.2021 № 410-п</w:t>
            </w:r>
          </w:p>
        </w:tc>
        <w:tc>
          <w:tcPr>
            <w:tcW w:w="2835" w:type="dxa"/>
            <w:gridSpan w:val="2"/>
            <w:vMerge w:val="restart"/>
            <w:shd w:val="clear" w:color="auto" w:fill="auto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 xml:space="preserve">Суммарная площадь помещений в МКД*, </w:t>
            </w:r>
            <w:r w:rsidRPr="001C0590">
              <w:rPr>
                <w:rFonts w:eastAsia="Arial"/>
                <w:b/>
                <w:i/>
                <w:iCs/>
                <w:sz w:val="20"/>
              </w:rPr>
              <w:t>кв.м.</w:t>
            </w:r>
          </w:p>
        </w:tc>
        <w:tc>
          <w:tcPr>
            <w:tcW w:w="1985" w:type="dxa"/>
            <w:vMerge w:val="restart"/>
            <w:vAlign w:val="center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Предусмотренное мероприятие</w:t>
            </w:r>
          </w:p>
        </w:tc>
      </w:tr>
      <w:tr w:rsidR="001C0590" w:rsidRPr="00FB3AEB" w:rsidTr="001C0590">
        <w:trPr>
          <w:trHeight w:val="1334"/>
          <w:tblHeader/>
        </w:trPr>
        <w:tc>
          <w:tcPr>
            <w:tcW w:w="425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5" w:type="dxa"/>
            <w:vMerge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</w:tr>
      <w:tr w:rsidR="001C0590" w:rsidRPr="00FB3AEB" w:rsidTr="001C0590">
        <w:trPr>
          <w:tblHeader/>
        </w:trPr>
        <w:tc>
          <w:tcPr>
            <w:tcW w:w="425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984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3118" w:type="dxa"/>
            <w:vMerge/>
            <w:shd w:val="clear" w:color="auto" w:fill="auto"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  <w:tc>
          <w:tcPr>
            <w:tcW w:w="1418" w:type="dxa"/>
            <w:shd w:val="clear" w:color="auto" w:fill="auto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жилые помещения</w:t>
            </w:r>
          </w:p>
        </w:tc>
        <w:tc>
          <w:tcPr>
            <w:tcW w:w="1417" w:type="dxa"/>
            <w:shd w:val="clear" w:color="auto" w:fill="auto"/>
          </w:tcPr>
          <w:p w:rsidR="001C0590" w:rsidRPr="001C0590" w:rsidRDefault="001C0590" w:rsidP="001C0590">
            <w:pPr>
              <w:widowControl w:val="0"/>
              <w:jc w:val="center"/>
              <w:rPr>
                <w:rFonts w:eastAsia="Arial"/>
                <w:b/>
                <w:sz w:val="20"/>
              </w:rPr>
            </w:pPr>
            <w:r w:rsidRPr="001C0590">
              <w:rPr>
                <w:rFonts w:eastAsia="Arial"/>
                <w:b/>
                <w:sz w:val="20"/>
              </w:rPr>
              <w:t>нежилые помещения</w:t>
            </w:r>
          </w:p>
        </w:tc>
        <w:tc>
          <w:tcPr>
            <w:tcW w:w="1985" w:type="dxa"/>
            <w:vMerge/>
          </w:tcPr>
          <w:p w:rsidR="001C0590" w:rsidRPr="00FB3AE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Pr="00FB3AEB" w:rsidRDefault="001C0590" w:rsidP="001C0590">
            <w:pPr>
              <w:jc w:val="center"/>
              <w:rPr>
                <w:sz w:val="20"/>
              </w:rPr>
            </w:pPr>
            <w:r w:rsidRPr="00FB3AEB">
              <w:rPr>
                <w:sz w:val="20"/>
              </w:rPr>
              <w:t>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8а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bCs/>
                <w:color w:val="000000"/>
                <w:sz w:val="18"/>
                <w:szCs w:val="18"/>
              </w:rPr>
            </w:pPr>
            <w:r w:rsidRPr="005C2CFC">
              <w:rPr>
                <w:bCs/>
                <w:color w:val="000000"/>
                <w:sz w:val="18"/>
                <w:szCs w:val="18"/>
              </w:rPr>
              <w:t>59:01:4410838:511</w:t>
            </w:r>
          </w:p>
          <w:p w:rsidR="001C0590" w:rsidRPr="001A0108" w:rsidRDefault="001C0590" w:rsidP="001C0590">
            <w:pPr>
              <w:jc w:val="center"/>
              <w:rPr>
                <w:b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>ЗУ</w:t>
            </w:r>
            <w:r w:rsidRPr="001A0108">
              <w:rPr>
                <w:b/>
                <w:sz w:val="18"/>
                <w:szCs w:val="18"/>
              </w:rPr>
              <w:t xml:space="preserve">: </w:t>
            </w:r>
          </w:p>
          <w:p w:rsidR="001C0590" w:rsidRPr="00132A37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 w:rsidRPr="005C2CFC">
              <w:rPr>
                <w:color w:val="000000"/>
                <w:sz w:val="18"/>
                <w:szCs w:val="18"/>
              </w:rPr>
              <w:t>59:01:4410838:17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1165,8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420,6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1954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F374A9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1C0590">
              <w:rPr>
                <w:rFonts w:eastAsia="Arial"/>
                <w:sz w:val="18"/>
                <w:szCs w:val="18"/>
              </w:rPr>
              <w:t>4</w:t>
            </w:r>
            <w:r>
              <w:rPr>
                <w:rFonts w:eastAsia="Arial"/>
                <w:sz w:val="18"/>
                <w:szCs w:val="18"/>
                <w:lang w:val="en-US"/>
              </w:rPr>
              <w:t>2</w:t>
            </w:r>
            <w:r>
              <w:rPr>
                <w:rFonts w:eastAsia="Arial"/>
                <w:sz w:val="18"/>
                <w:szCs w:val="18"/>
              </w:rPr>
              <w:t>1,1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132C28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D31A77" w:rsidRDefault="001C0590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Pr="00D31A77">
              <w:rPr>
                <w:sz w:val="18"/>
                <w:szCs w:val="18"/>
              </w:rPr>
              <w:t>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Pr="00FB3AEB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2а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 w:rsidRPr="00723CD4">
              <w:rPr>
                <w:bCs/>
                <w:sz w:val="18"/>
                <w:szCs w:val="18"/>
              </w:rPr>
              <w:t>59:01:4410838:42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 w:rsidRPr="00723CD4">
              <w:rPr>
                <w:bCs/>
                <w:sz w:val="18"/>
                <w:szCs w:val="18"/>
              </w:rPr>
              <w:t>59:01:4410838:16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1344,0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1181,7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1956</w:t>
            </w:r>
            <w:r w:rsidRPr="00DB6421">
              <w:rPr>
                <w:sz w:val="18"/>
                <w:szCs w:val="18"/>
              </w:rPr>
              <w:t>,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 xml:space="preserve"> 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959E4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741,0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D31A77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72,2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D31A77" w:rsidRDefault="001C0590" w:rsidP="001C059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Расселение, с</w:t>
            </w:r>
            <w:r w:rsidRPr="00D31A77">
              <w:rPr>
                <w:sz w:val="18"/>
                <w:szCs w:val="18"/>
              </w:rPr>
              <w:t>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Нефтяников, д. 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 w:rsidRPr="00723CD4">
              <w:rPr>
                <w:bCs/>
                <w:sz w:val="18"/>
                <w:szCs w:val="18"/>
              </w:rPr>
              <w:t>59:01:4410838:31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 w:rsidRPr="00723CD4">
              <w:rPr>
                <w:bCs/>
                <w:sz w:val="18"/>
                <w:szCs w:val="18"/>
              </w:rPr>
              <w:t>59:01:4410838:6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1130,0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814,1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767C9D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741,1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4A3D27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73,3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Комбайнеров,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59:01:4410838:44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856,0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422,9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го</w:t>
            </w:r>
            <w:r>
              <w:rPr>
                <w:sz w:val="18"/>
                <w:szCs w:val="18"/>
              </w:rPr>
              <w:t>д постройки 1956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767C9D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4A3D27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59:01:4410838:43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1070,0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793,3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767C9D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719,8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4A3D27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73,5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Нефтяников, д. 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59:01:4410838:37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1290,0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1185,1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767C9D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739,3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4A3D27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Нефтяников, д. 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59:01:4410838:504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1054,0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430,5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767C9D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430,7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4A3D27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59:01:4410838:510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1064,</w:t>
            </w:r>
            <w:r>
              <w:rPr>
                <w:sz w:val="18"/>
                <w:szCs w:val="18"/>
              </w:rPr>
              <w:t>39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424,0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1954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424,9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 w:rsidRPr="002D631B"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rPr>
          <w:trHeight w:val="322"/>
        </w:trPr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59:01:4410842:37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723,0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575,2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389,1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59:01:4410842:34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905,0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746,4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7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743,1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 д. 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59:01:4410842:61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670,0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379,0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381,2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д. 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59:01:4410842:35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614,0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459,1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7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392,5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 д. 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59:01:4410842:56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843,0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389,4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386,2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15а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59:01:4410842:242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928,0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386,3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370BA1">
              <w:rPr>
                <w:sz w:val="18"/>
                <w:szCs w:val="18"/>
              </w:rPr>
              <w:t>8</w:t>
            </w:r>
            <w:r w:rsidRPr="00DB6421">
              <w:rPr>
                <w:sz w:val="18"/>
                <w:szCs w:val="18"/>
              </w:rPr>
              <w:t>,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 xml:space="preserve"> 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386,5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59:01:4410842:30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1241,0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745,5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8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745,3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59:01:4410842:36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1350,0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1023,4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7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1024,1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59:01:4410842:54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886,0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404,1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404,2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59:01:4410842:32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1535,0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1166,9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8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1030,6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118,8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д. 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59:01:4410842:33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699,0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567,4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7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390,9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 д. 24а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59:01:4410842:59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861,0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390,0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389,6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д.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59:01:4410843:40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784,0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463,5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4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423,6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Нефтяников/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Качалова, д. 28/39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59:01:4410843:43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59:01:4410843:19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1133,0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821,8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734,2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87,6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Нефтяников,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 24а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59:01:4410843:44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1176,0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418,1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EF100D">
              <w:rPr>
                <w:sz w:val="18"/>
                <w:szCs w:val="18"/>
              </w:rPr>
              <w:t>5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420,8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Нефтяников/ Одоевского, д. 14/40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59:01:4410843:42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1043,0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1037,3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7C6E3B">
              <w:rPr>
                <w:sz w:val="18"/>
                <w:szCs w:val="18"/>
              </w:rPr>
              <w:t>5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733,4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296,1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59:01:4410843:35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59:01:4410843:21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808,0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433,5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7C6E3B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430,3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59:01:4410843:342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1041,0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427,8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9D2368">
              <w:rPr>
                <w:sz w:val="18"/>
                <w:szCs w:val="18"/>
              </w:rPr>
              <w:t>год постройки 1955,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 xml:space="preserve"> 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427,8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59:01:4410843:41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1121,0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432,9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7C6E3B">
              <w:rPr>
                <w:sz w:val="18"/>
                <w:szCs w:val="18"/>
              </w:rPr>
              <w:t>5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432,9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59:01:4410843:36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59:01:4410843:12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1187,0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1077,8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7C6E3B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747,3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325,0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Одоевского, д.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59:01:4410843:46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745,0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453,9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7C6E3B">
              <w:rPr>
                <w:sz w:val="18"/>
                <w:szCs w:val="18"/>
              </w:rPr>
              <w:t>4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411,9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59:01:4410843:39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59:01:4410843:20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1207,0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437,8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187E4F">
              <w:rPr>
                <w:sz w:val="18"/>
                <w:szCs w:val="18"/>
              </w:rPr>
              <w:t>6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434,6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20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59:01:4410843:32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59:01:4410843:14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1122,0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422,3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187E4F">
              <w:rPr>
                <w:sz w:val="18"/>
                <w:szCs w:val="18"/>
              </w:rPr>
              <w:t>5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422,3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  <w:tr w:rsidR="001C0590" w:rsidRPr="00FB3AEB" w:rsidTr="001C0590">
        <w:tc>
          <w:tcPr>
            <w:tcW w:w="42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МКД: </w:t>
            </w:r>
          </w:p>
          <w:p w:rsidR="001C0590" w:rsidRDefault="001C0590" w:rsidP="001C059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59:01:4410843:37</w:t>
            </w:r>
          </w:p>
          <w:p w:rsidR="001C0590" w:rsidRPr="001A0108" w:rsidRDefault="001C0590" w:rsidP="001C0590">
            <w:pPr>
              <w:jc w:val="center"/>
              <w:rPr>
                <w:b/>
                <w:bCs/>
                <w:sz w:val="18"/>
                <w:szCs w:val="18"/>
              </w:rPr>
            </w:pPr>
            <w:r w:rsidRPr="001A0108">
              <w:rPr>
                <w:b/>
                <w:bCs/>
                <w:sz w:val="18"/>
                <w:szCs w:val="18"/>
              </w:rPr>
              <w:t xml:space="preserve">ЗУ: </w:t>
            </w:r>
          </w:p>
          <w:p w:rsidR="001C0590" w:rsidRPr="00132A37" w:rsidRDefault="001C0590" w:rsidP="001C0590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1114,0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D45524" w:rsidRDefault="001C0590" w:rsidP="001C0590">
            <w:pPr>
              <w:jc w:val="center"/>
              <w:rPr>
                <w:sz w:val="18"/>
                <w:szCs w:val="18"/>
              </w:rPr>
            </w:pPr>
            <w:r w:rsidRPr="00D45524">
              <w:rPr>
                <w:sz w:val="18"/>
                <w:szCs w:val="18"/>
              </w:rPr>
              <w:t>432,4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C0590" w:rsidRPr="0054412D" w:rsidRDefault="001C0590" w:rsidP="001C0590">
            <w:pPr>
              <w:spacing w:line="240" w:lineRule="exact"/>
              <w:rPr>
                <w:b/>
                <w:sz w:val="18"/>
                <w:szCs w:val="18"/>
              </w:rPr>
            </w:pPr>
            <w:r w:rsidRPr="0054412D">
              <w:rPr>
                <w:b/>
                <w:sz w:val="18"/>
                <w:szCs w:val="18"/>
              </w:rPr>
              <w:t>пункт 5.1.2.3.</w:t>
            </w:r>
          </w:p>
          <w:p w:rsidR="001C0590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год постройки 195</w:t>
            </w:r>
            <w:r w:rsidRPr="00187E4F">
              <w:rPr>
                <w:sz w:val="18"/>
                <w:szCs w:val="18"/>
              </w:rPr>
              <w:t>5</w:t>
            </w:r>
            <w:r w:rsidRPr="00DB6421">
              <w:rPr>
                <w:sz w:val="18"/>
                <w:szCs w:val="18"/>
              </w:rPr>
              <w:t xml:space="preserve">, </w:t>
            </w:r>
          </w:p>
          <w:p w:rsidR="001C0590" w:rsidRPr="00DB6421" w:rsidRDefault="001C0590" w:rsidP="001C0590">
            <w:pPr>
              <w:spacing w:line="240" w:lineRule="exact"/>
              <w:rPr>
                <w:sz w:val="18"/>
                <w:szCs w:val="18"/>
              </w:rPr>
            </w:pPr>
            <w:r w:rsidRPr="00DB6421">
              <w:rPr>
                <w:sz w:val="18"/>
                <w:szCs w:val="18"/>
              </w:rPr>
              <w:t>материал перекрытий – дерево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429,5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1C0590" w:rsidRPr="002D631B" w:rsidRDefault="001C0590" w:rsidP="001C0590">
            <w:pPr>
              <w:widowControl w:val="0"/>
              <w:jc w:val="center"/>
              <w:rPr>
                <w:rFonts w:eastAsia="Arial"/>
                <w:sz w:val="18"/>
                <w:szCs w:val="18"/>
              </w:rPr>
            </w:pPr>
            <w:r>
              <w:rPr>
                <w:rFonts w:eastAsia="Arial"/>
                <w:sz w:val="18"/>
                <w:szCs w:val="18"/>
              </w:rPr>
              <w:t>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90" w:rsidRDefault="001C0590" w:rsidP="001C0590">
            <w:pPr>
              <w:jc w:val="center"/>
            </w:pPr>
            <w:r w:rsidRPr="00075912">
              <w:rPr>
                <w:sz w:val="18"/>
                <w:szCs w:val="18"/>
              </w:rPr>
              <w:t>Расселение, снос</w:t>
            </w:r>
          </w:p>
        </w:tc>
      </w:tr>
    </w:tbl>
    <w:p w:rsidR="008D67A5" w:rsidRPr="00FB3AEB" w:rsidRDefault="008D67A5" w:rsidP="008D67A5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8D67A5" w:rsidRPr="00FB3AEB" w:rsidRDefault="008D67A5" w:rsidP="008D67A5">
      <w:pPr>
        <w:spacing w:line="240" w:lineRule="exact"/>
        <w:ind w:firstLine="709"/>
        <w:rPr>
          <w:b/>
          <w:szCs w:val="24"/>
        </w:rPr>
      </w:pPr>
    </w:p>
    <w:p w:rsidR="001C0590" w:rsidRDefault="001C0590">
      <w:pPr>
        <w:rPr>
          <w:b/>
          <w:szCs w:val="28"/>
        </w:rPr>
      </w:pPr>
    </w:p>
    <w:p w:rsidR="001C0590" w:rsidRDefault="001C0590">
      <w:pPr>
        <w:rPr>
          <w:b/>
          <w:szCs w:val="28"/>
        </w:rPr>
      </w:pPr>
    </w:p>
    <w:p w:rsidR="001C0590" w:rsidRDefault="001C0590">
      <w:pPr>
        <w:rPr>
          <w:b/>
          <w:szCs w:val="28"/>
        </w:rPr>
      </w:pPr>
    </w:p>
    <w:p w:rsidR="001C0590" w:rsidRDefault="001C0590">
      <w:pPr>
        <w:rPr>
          <w:b/>
          <w:szCs w:val="28"/>
        </w:rPr>
      </w:pPr>
    </w:p>
    <w:p w:rsidR="00DC4C02" w:rsidRDefault="00DC4C02">
      <w:pPr>
        <w:rPr>
          <w:b/>
          <w:szCs w:val="28"/>
        </w:rPr>
      </w:pPr>
    </w:p>
    <w:p w:rsidR="001C0590" w:rsidRDefault="001C0590">
      <w:pPr>
        <w:rPr>
          <w:b/>
          <w:szCs w:val="28"/>
        </w:rPr>
      </w:pPr>
    </w:p>
    <w:p w:rsidR="00FB3AEB" w:rsidRDefault="00FB3AEB" w:rsidP="008D67A5">
      <w:pPr>
        <w:ind w:firstLine="709"/>
        <w:jc w:val="both"/>
        <w:rPr>
          <w:b/>
          <w:szCs w:val="24"/>
        </w:rPr>
      </w:pPr>
      <w:r w:rsidRPr="00FB3AEB">
        <w:rPr>
          <w:b/>
          <w:szCs w:val="24"/>
        </w:rPr>
        <w:lastRenderedPageBreak/>
        <w:t xml:space="preserve">Раздел </w:t>
      </w:r>
      <w:r w:rsidR="00C6767B">
        <w:rPr>
          <w:b/>
          <w:szCs w:val="24"/>
          <w:lang w:val="en-US"/>
        </w:rPr>
        <w:t>I</w:t>
      </w:r>
      <w:r w:rsidRPr="00FB3AEB">
        <w:rPr>
          <w:b/>
          <w:szCs w:val="24"/>
          <w:lang w:val="en-US"/>
        </w:rPr>
        <w:t>V</w:t>
      </w:r>
      <w:r w:rsidRPr="00FB3AEB">
        <w:rPr>
          <w:b/>
          <w:szCs w:val="24"/>
        </w:rPr>
        <w:t xml:space="preserve">. </w:t>
      </w:r>
      <w:r w:rsidR="008D67A5" w:rsidRPr="008D67A5">
        <w:rPr>
          <w:b/>
          <w:szCs w:val="24"/>
        </w:rPr>
        <w:t xml:space="preserve">Перечень объектов капитального строительства нежилого назначения (за исключением объектов коммунальной, социальной, транспортной инфраструктуры), которые подлежат изъятию </w:t>
      </w:r>
      <w:r w:rsidR="008D67A5" w:rsidRPr="008D67A5">
        <w:rPr>
          <w:b/>
          <w:szCs w:val="24"/>
        </w:rPr>
        <w:br/>
        <w:t>для государственных или муниципальных нужд в целях комплексного развития территори</w:t>
      </w:r>
      <w:r w:rsidR="001F0332">
        <w:rPr>
          <w:b/>
          <w:szCs w:val="24"/>
        </w:rPr>
        <w:t>и</w:t>
      </w:r>
      <w:r w:rsidR="008D67A5" w:rsidRPr="008D67A5">
        <w:rPr>
          <w:b/>
          <w:szCs w:val="24"/>
        </w:rPr>
        <w:t xml:space="preserve"> жилой застройки, сносу или реконструкции </w:t>
      </w:r>
    </w:p>
    <w:p w:rsidR="00DC4C02" w:rsidRDefault="00DC4C02" w:rsidP="008D67A5">
      <w:pPr>
        <w:tabs>
          <w:tab w:val="left" w:pos="10490"/>
        </w:tabs>
        <w:spacing w:line="240" w:lineRule="exact"/>
        <w:ind w:right="-454"/>
        <w:jc w:val="center"/>
        <w:rPr>
          <w:bCs/>
        </w:rPr>
      </w:pPr>
    </w:p>
    <w:p w:rsidR="00DC4C02" w:rsidRPr="00DC4C02" w:rsidRDefault="00DC4C02" w:rsidP="00DC4C02">
      <w:pPr>
        <w:tabs>
          <w:tab w:val="left" w:pos="10490"/>
        </w:tabs>
        <w:spacing w:after="120" w:line="240" w:lineRule="exact"/>
        <w:ind w:right="-456"/>
        <w:jc w:val="center"/>
        <w:rPr>
          <w:b/>
          <w:bCs/>
        </w:rPr>
      </w:pPr>
      <w:r w:rsidRPr="006B12B7">
        <w:rPr>
          <w:bCs/>
        </w:rPr>
        <w:t>Контур № 1 и Контур № 2, общей площадью 7,72 га</w:t>
      </w:r>
    </w:p>
    <w:p w:rsidR="00160C6D" w:rsidRPr="00FB3AEB" w:rsidRDefault="00160C6D" w:rsidP="00FB3AEB">
      <w:pPr>
        <w:ind w:left="-142" w:right="-314"/>
        <w:jc w:val="both"/>
        <w:rPr>
          <w:b/>
          <w:szCs w:val="24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843"/>
        <w:gridCol w:w="2268"/>
        <w:gridCol w:w="1559"/>
        <w:gridCol w:w="1276"/>
        <w:gridCol w:w="2126"/>
        <w:gridCol w:w="2410"/>
        <w:gridCol w:w="1559"/>
      </w:tblGrid>
      <w:tr w:rsidR="00FB3AEB" w:rsidRPr="00F556D5" w:rsidTr="001F0332">
        <w:trPr>
          <w:trHeight w:val="1184"/>
          <w:tblHeader/>
        </w:trPr>
        <w:tc>
          <w:tcPr>
            <w:tcW w:w="568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Адрес</w:t>
            </w:r>
          </w:p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Наименование/ назначение объекта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9D1F2B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9D1F2B">
              <w:rPr>
                <w:b/>
                <w:bCs/>
                <w:sz w:val="20"/>
              </w:rPr>
              <w:t>на котором расположен объект</w:t>
            </w:r>
            <w:r w:rsidR="008D67A5">
              <w:rPr>
                <w:b/>
                <w:bCs/>
                <w:sz w:val="20"/>
              </w:rPr>
              <w:t>*</w:t>
            </w:r>
            <w:r w:rsidR="00FD738E" w:rsidRPr="009D1F2B">
              <w:rPr>
                <w:b/>
                <w:bCs/>
                <w:sz w:val="20"/>
              </w:rPr>
              <w:t xml:space="preserve"> (при наличии)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 xml:space="preserve">Площадь земельного участка, </w:t>
            </w:r>
            <w:r w:rsidR="001F0332">
              <w:rPr>
                <w:b/>
                <w:bCs/>
                <w:sz w:val="20"/>
              </w:rPr>
              <w:br/>
            </w:r>
            <w:r w:rsidRPr="009D1F2B">
              <w:rPr>
                <w:b/>
                <w:bCs/>
                <w:sz w:val="20"/>
              </w:rPr>
              <w:t>на котором расположен объект</w:t>
            </w:r>
            <w:r w:rsidR="008D67A5">
              <w:rPr>
                <w:b/>
                <w:bCs/>
                <w:sz w:val="20"/>
              </w:rPr>
              <w:t>*</w:t>
            </w:r>
            <w:r w:rsidRPr="009D1F2B">
              <w:rPr>
                <w:b/>
                <w:bCs/>
                <w:sz w:val="20"/>
              </w:rPr>
              <w:t xml:space="preserve">, </w:t>
            </w:r>
            <w:r w:rsidRPr="009D1F2B">
              <w:rPr>
                <w:b/>
                <w:bCs/>
                <w:i/>
                <w:iCs/>
                <w:sz w:val="20"/>
              </w:rPr>
              <w:t>кв.м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 xml:space="preserve">Общая площадь объекта*, </w:t>
            </w:r>
            <w:r w:rsidRPr="009D1F2B">
              <w:rPr>
                <w:b/>
                <w:bCs/>
                <w:i/>
                <w:iCs/>
                <w:sz w:val="20"/>
              </w:rPr>
              <w:t>кв.м.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Виды разрешенного использования земельного участка, на котором расположен объект</w:t>
            </w:r>
            <w:r w:rsidR="008D67A5">
              <w:rPr>
                <w:b/>
                <w:bCs/>
                <w:sz w:val="20"/>
              </w:rPr>
              <w:t>*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Вид права на объект, сведения о правообладателе объекта</w:t>
            </w:r>
            <w:r w:rsidR="008D67A5">
              <w:rPr>
                <w:b/>
                <w:bCs/>
                <w:sz w:val="20"/>
              </w:rPr>
              <w:t>*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B3AEB" w:rsidRPr="009D1F2B" w:rsidRDefault="00FB3AEB" w:rsidP="00FB3AEB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8D67A5" w:rsidRPr="00F556D5" w:rsidTr="008D67A5">
        <w:trPr>
          <w:trHeight w:val="740"/>
        </w:trPr>
        <w:tc>
          <w:tcPr>
            <w:tcW w:w="568" w:type="dxa"/>
            <w:shd w:val="clear" w:color="auto" w:fill="auto"/>
            <w:vAlign w:val="center"/>
          </w:tcPr>
          <w:p w:rsidR="008D67A5" w:rsidRPr="008D67A5" w:rsidRDefault="008D67A5" w:rsidP="00900AF8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г. Пермь,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ул. Нефтяников,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д. 847/298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Здание управления треста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ОКС: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59:01:4410847:298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ЗУ: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59:01:4410847:29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1453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15,0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Под административное здание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Default="008D67A5" w:rsidP="008D67A5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Сведения </w:t>
            </w:r>
          </w:p>
          <w:p w:rsidR="008D67A5" w:rsidRPr="008D67A5" w:rsidRDefault="008D67A5" w:rsidP="008D67A5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о зарегистрированных правах отсутствуют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8D67A5">
              <w:rPr>
                <w:sz w:val="18"/>
                <w:szCs w:val="18"/>
              </w:rPr>
              <w:t>нос</w:t>
            </w:r>
          </w:p>
        </w:tc>
      </w:tr>
      <w:tr w:rsidR="008D67A5" w:rsidRPr="00F556D5" w:rsidTr="008D67A5">
        <w:trPr>
          <w:trHeight w:val="1037"/>
        </w:trPr>
        <w:tc>
          <w:tcPr>
            <w:tcW w:w="568" w:type="dxa"/>
            <w:shd w:val="clear" w:color="auto" w:fill="auto"/>
            <w:vAlign w:val="center"/>
          </w:tcPr>
          <w:p w:rsidR="008D67A5" w:rsidRPr="008D67A5" w:rsidRDefault="008D67A5" w:rsidP="00900AF8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ул. Нефтяников,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 д. 27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bCs/>
                <w:sz w:val="18"/>
                <w:szCs w:val="18"/>
              </w:rPr>
            </w:pPr>
            <w:r w:rsidRPr="008D67A5">
              <w:rPr>
                <w:bCs/>
                <w:sz w:val="18"/>
                <w:szCs w:val="18"/>
              </w:rPr>
              <w:t>Здание управления треста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ОКС: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59:01:4410847:299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ЗУ: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59:01:4410847:29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1453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1139,3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Под административное здание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Сведения о зарегистрированных правах на объект отсутствуют;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8D67A5">
              <w:rPr>
                <w:sz w:val="18"/>
                <w:szCs w:val="18"/>
              </w:rPr>
              <w:t>нос</w:t>
            </w:r>
          </w:p>
        </w:tc>
      </w:tr>
      <w:tr w:rsidR="008D67A5" w:rsidRPr="00F556D5" w:rsidTr="008D67A5">
        <w:trPr>
          <w:trHeight w:val="492"/>
        </w:trPr>
        <w:tc>
          <w:tcPr>
            <w:tcW w:w="568" w:type="dxa"/>
            <w:shd w:val="clear" w:color="auto" w:fill="auto"/>
            <w:vAlign w:val="center"/>
          </w:tcPr>
          <w:p w:rsidR="008D67A5" w:rsidRPr="008D67A5" w:rsidRDefault="008D67A5" w:rsidP="00900AF8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2B3F6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8D67A5" w:rsidRPr="008D67A5">
              <w:rPr>
                <w:color w:val="000000"/>
                <w:sz w:val="18"/>
                <w:szCs w:val="18"/>
              </w:rPr>
              <w:t xml:space="preserve"> Пермь,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8D67A5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д. 00/48143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bCs/>
                <w:sz w:val="18"/>
                <w:szCs w:val="18"/>
              </w:rPr>
            </w:pPr>
            <w:r w:rsidRPr="008D67A5">
              <w:rPr>
                <w:bCs/>
                <w:sz w:val="18"/>
                <w:szCs w:val="18"/>
              </w:rPr>
              <w:t>Индивидуальный гараж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ОКС: 59:01:0000000:48143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ЗУ: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59:01:4410847:37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41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34,7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Под гараж-бокс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Собственность,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Изъятие,</w:t>
            </w:r>
            <w:r w:rsidR="00833F49">
              <w:rPr>
                <w:sz w:val="18"/>
                <w:szCs w:val="18"/>
              </w:rPr>
              <w:t xml:space="preserve"> с</w:t>
            </w:r>
            <w:r w:rsidRPr="008D67A5">
              <w:rPr>
                <w:sz w:val="18"/>
                <w:szCs w:val="18"/>
              </w:rPr>
              <w:t>нос</w:t>
            </w:r>
          </w:p>
        </w:tc>
      </w:tr>
      <w:tr w:rsidR="008D67A5" w:rsidRPr="00F556D5" w:rsidTr="008D67A5">
        <w:trPr>
          <w:trHeight w:val="363"/>
        </w:trPr>
        <w:tc>
          <w:tcPr>
            <w:tcW w:w="568" w:type="dxa"/>
            <w:shd w:val="clear" w:color="auto" w:fill="auto"/>
            <w:vAlign w:val="center"/>
          </w:tcPr>
          <w:p w:rsidR="008D67A5" w:rsidRPr="008D67A5" w:rsidRDefault="008D67A5" w:rsidP="00900AF8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д. 47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bCs/>
                <w:sz w:val="18"/>
                <w:szCs w:val="18"/>
              </w:rPr>
            </w:pPr>
            <w:r w:rsidRPr="008D67A5">
              <w:rPr>
                <w:bCs/>
                <w:sz w:val="18"/>
                <w:szCs w:val="18"/>
              </w:rPr>
              <w:t>Нежилое здание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ОКС: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59:01:4410872:79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ЗУ: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59:01:4410872:1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1365,5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414,6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Под выкупленное здание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 xml:space="preserve">Собственность, </w:t>
            </w:r>
          </w:p>
          <w:p w:rsidR="008D67A5" w:rsidRP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color w:val="000000"/>
                <w:sz w:val="18"/>
                <w:szCs w:val="18"/>
              </w:rPr>
              <w:t>физическое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8D67A5">
              <w:rPr>
                <w:sz w:val="18"/>
                <w:szCs w:val="18"/>
              </w:rPr>
              <w:t>нос</w:t>
            </w:r>
          </w:p>
        </w:tc>
      </w:tr>
      <w:tr w:rsidR="008D67A5" w:rsidRPr="00F556D5" w:rsidTr="008D67A5">
        <w:trPr>
          <w:trHeight w:val="530"/>
        </w:trPr>
        <w:tc>
          <w:tcPr>
            <w:tcW w:w="568" w:type="dxa"/>
            <w:shd w:val="clear" w:color="auto" w:fill="auto"/>
            <w:vAlign w:val="center"/>
          </w:tcPr>
          <w:p w:rsidR="008D67A5" w:rsidRPr="008D67A5" w:rsidRDefault="008D67A5" w:rsidP="00900AF8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5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г. Пермь,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ул. Нефтяников,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д. 23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Здание поликлиники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ОКС: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59:01:4410847:293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ЗУ: 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59:01:4410847:8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862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414,1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Под существующее здание стоматологической поликлиники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Собственность,</w:t>
            </w:r>
          </w:p>
          <w:p w:rsidR="008D67A5" w:rsidRP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юридическое лицо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8D67A5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8D67A5">
              <w:rPr>
                <w:sz w:val="18"/>
                <w:szCs w:val="18"/>
              </w:rPr>
              <w:t>нос</w:t>
            </w:r>
          </w:p>
        </w:tc>
      </w:tr>
      <w:tr w:rsidR="001F0332" w:rsidRPr="00F556D5" w:rsidTr="008D67A5">
        <w:trPr>
          <w:trHeight w:val="530"/>
        </w:trPr>
        <w:tc>
          <w:tcPr>
            <w:tcW w:w="568" w:type="dxa"/>
            <w:shd w:val="clear" w:color="auto" w:fill="auto"/>
            <w:vAlign w:val="center"/>
          </w:tcPr>
          <w:p w:rsidR="001F0332" w:rsidRPr="008D67A5" w:rsidRDefault="001F0332" w:rsidP="00900A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F0332" w:rsidRPr="001F0332" w:rsidRDefault="001F0332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F0332" w:rsidRPr="001F0332" w:rsidRDefault="001F0332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1F0332" w:rsidRPr="001F0332" w:rsidRDefault="001F0332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>д. 21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1F0332" w:rsidRPr="001F0332" w:rsidRDefault="001F0332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>Нежилое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1F0332" w:rsidRPr="001F0332" w:rsidRDefault="001F0332" w:rsidP="001F0332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>ОКС:</w:t>
            </w:r>
          </w:p>
          <w:p w:rsidR="001F0332" w:rsidRPr="001F0332" w:rsidRDefault="001F0332" w:rsidP="001F0332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>59:01:4410847:292</w:t>
            </w:r>
          </w:p>
          <w:p w:rsidR="001F0332" w:rsidRPr="001F0332" w:rsidRDefault="001F0332" w:rsidP="001F0332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 xml:space="preserve">ЗУ: </w:t>
            </w:r>
          </w:p>
          <w:p w:rsidR="001F0332" w:rsidRPr="001F0332" w:rsidRDefault="001F0332" w:rsidP="001F0332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>59:01:4410847:789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0332" w:rsidRPr="001F0332" w:rsidRDefault="001F0332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1F0332">
              <w:rPr>
                <w:color w:val="000000"/>
                <w:sz w:val="18"/>
                <w:szCs w:val="18"/>
              </w:rPr>
              <w:t>1469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F0332" w:rsidRPr="001F0332" w:rsidRDefault="001F0332" w:rsidP="0040024B">
            <w:pPr>
              <w:jc w:val="center"/>
              <w:rPr>
                <w:sz w:val="18"/>
                <w:szCs w:val="18"/>
              </w:rPr>
            </w:pPr>
            <w:r w:rsidRPr="001F0332">
              <w:rPr>
                <w:sz w:val="18"/>
                <w:szCs w:val="18"/>
              </w:rPr>
              <w:t>1087,6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F0332" w:rsidRPr="008D67A5" w:rsidRDefault="001F0332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 здание военкомата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1F0332" w:rsidRPr="008D67A5" w:rsidRDefault="001F0332" w:rsidP="0040024B">
            <w:pPr>
              <w:jc w:val="center"/>
              <w:rPr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 xml:space="preserve">Сведения о зарегистрированных правах на объект отсутствуют; </w:t>
            </w:r>
          </w:p>
          <w:p w:rsidR="001F0332" w:rsidRPr="008D67A5" w:rsidRDefault="001F0332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8D67A5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F0332" w:rsidRPr="008D67A5" w:rsidRDefault="00833F49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1F0332" w:rsidRPr="008D67A5">
              <w:rPr>
                <w:sz w:val="18"/>
                <w:szCs w:val="18"/>
              </w:rPr>
              <w:t>нос</w:t>
            </w:r>
          </w:p>
        </w:tc>
      </w:tr>
    </w:tbl>
    <w:p w:rsidR="00DC4C02" w:rsidRDefault="00FB3AEB" w:rsidP="00FB3AEB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8D67A5" w:rsidRDefault="008D67A5" w:rsidP="008D67A5">
      <w:pPr>
        <w:jc w:val="center"/>
        <w:rPr>
          <w:szCs w:val="28"/>
        </w:rPr>
      </w:pPr>
      <w:r>
        <w:rPr>
          <w:szCs w:val="28"/>
        </w:rPr>
        <w:lastRenderedPageBreak/>
        <w:t xml:space="preserve">Контур № 3 и Контур № 4, общей площадью </w:t>
      </w:r>
      <w:r w:rsidRPr="009B2B2B">
        <w:rPr>
          <w:szCs w:val="28"/>
        </w:rPr>
        <w:t>7,56</w:t>
      </w:r>
      <w:r>
        <w:rPr>
          <w:szCs w:val="28"/>
        </w:rPr>
        <w:t xml:space="preserve"> га</w:t>
      </w: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843"/>
        <w:gridCol w:w="1843"/>
        <w:gridCol w:w="2268"/>
        <w:gridCol w:w="1559"/>
        <w:gridCol w:w="1276"/>
        <w:gridCol w:w="2126"/>
        <w:gridCol w:w="2410"/>
        <w:gridCol w:w="1559"/>
      </w:tblGrid>
      <w:tr w:rsidR="008D67A5" w:rsidRPr="00F556D5" w:rsidTr="008D67A5">
        <w:trPr>
          <w:trHeight w:val="1594"/>
          <w:tblHeader/>
        </w:trPr>
        <w:tc>
          <w:tcPr>
            <w:tcW w:w="568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№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Адрес</w:t>
            </w:r>
          </w:p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объекта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Наименование/ назначение объекта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9D1F2B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9D1F2B">
              <w:rPr>
                <w:b/>
                <w:bCs/>
                <w:sz w:val="20"/>
              </w:rPr>
              <w:t>на котором расположен объект (при наличии)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 xml:space="preserve">Площадь земельного участка, на котором расположен объект, </w:t>
            </w:r>
            <w:r w:rsidRPr="009D1F2B">
              <w:rPr>
                <w:b/>
                <w:bCs/>
                <w:i/>
                <w:iCs/>
                <w:sz w:val="20"/>
              </w:rPr>
              <w:t>кв.м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 xml:space="preserve">Общая площадь объекта*, </w:t>
            </w:r>
            <w:r w:rsidRPr="009D1F2B">
              <w:rPr>
                <w:b/>
                <w:bCs/>
                <w:i/>
                <w:iCs/>
                <w:sz w:val="20"/>
              </w:rPr>
              <w:t>кв.м.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Виды разрешенного использования земельного участка, на котором расположен объект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Вид права на объект, сведения о правообладателе объекта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9D1F2B" w:rsidRDefault="008D67A5" w:rsidP="00CC249F">
            <w:pPr>
              <w:jc w:val="center"/>
              <w:rPr>
                <w:b/>
                <w:bCs/>
                <w:sz w:val="20"/>
              </w:rPr>
            </w:pPr>
            <w:r w:rsidRPr="009D1F2B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8D67A5" w:rsidRPr="00F556D5" w:rsidTr="008D67A5">
        <w:trPr>
          <w:trHeight w:val="956"/>
        </w:trPr>
        <w:tc>
          <w:tcPr>
            <w:tcW w:w="568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8D67A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 и Одоевского, ГСК 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ГСК</w:t>
            </w:r>
            <w:r w:rsidR="004E0DFD">
              <w:rPr>
                <w:color w:val="000000"/>
                <w:sz w:val="18"/>
                <w:szCs w:val="18"/>
              </w:rPr>
              <w:t xml:space="preserve"> №18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color w:val="000000"/>
                <w:sz w:val="18"/>
                <w:szCs w:val="18"/>
              </w:rPr>
              <w:t>ОКС:</w:t>
            </w:r>
          </w:p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59:01:0000000:75592</w:t>
            </w:r>
          </w:p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color w:val="000000"/>
                <w:sz w:val="18"/>
                <w:szCs w:val="18"/>
              </w:rPr>
              <w:t xml:space="preserve">ЗУ: </w:t>
            </w:r>
          </w:p>
          <w:p w:rsidR="008D67A5" w:rsidRPr="005C371F" w:rsidRDefault="008D67A5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59:01:4410838:27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313,8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Гаражи-боксы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 xml:space="preserve">Сведения о зарегистрированных правах на объект отсутствуют; </w:t>
            </w:r>
          </w:p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F556D5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F556D5">
              <w:rPr>
                <w:sz w:val="18"/>
                <w:szCs w:val="18"/>
              </w:rPr>
              <w:t>нос</w:t>
            </w:r>
          </w:p>
        </w:tc>
      </w:tr>
      <w:tr w:rsidR="008D67A5" w:rsidRPr="00F556D5" w:rsidTr="008D67A5">
        <w:trPr>
          <w:trHeight w:val="20"/>
        </w:trPr>
        <w:tc>
          <w:tcPr>
            <w:tcW w:w="568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D67A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 и Одоевского, ГСК 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ГСК</w:t>
            </w:r>
            <w:r w:rsidR="004E0DFD">
              <w:rPr>
                <w:color w:val="000000"/>
                <w:sz w:val="18"/>
                <w:szCs w:val="18"/>
              </w:rPr>
              <w:t xml:space="preserve"> №18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 xml:space="preserve">ОКС: </w:t>
            </w:r>
          </w:p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59:01:0000000:75593</w:t>
            </w:r>
          </w:p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ЗУ:</w:t>
            </w:r>
          </w:p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59:01:4410838:27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460,0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Default="008D67A5" w:rsidP="008D67A5">
            <w:pPr>
              <w:jc w:val="center"/>
            </w:pPr>
            <w:r w:rsidRPr="00721630">
              <w:rPr>
                <w:color w:val="000000"/>
                <w:sz w:val="18"/>
                <w:szCs w:val="18"/>
              </w:rPr>
              <w:t>Гаражи-боксы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 xml:space="preserve">Сведения о зарегистрированных правах на объект отсутствуют; </w:t>
            </w:r>
          </w:p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5C371F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5C371F">
              <w:rPr>
                <w:sz w:val="18"/>
                <w:szCs w:val="18"/>
              </w:rPr>
              <w:t>нос</w:t>
            </w:r>
          </w:p>
        </w:tc>
      </w:tr>
      <w:tr w:rsidR="008D67A5" w:rsidRPr="00F556D5" w:rsidTr="008D67A5">
        <w:trPr>
          <w:trHeight w:val="1038"/>
        </w:trPr>
        <w:tc>
          <w:tcPr>
            <w:tcW w:w="568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8D67A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 и Одоевского, ГСК 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ГСК</w:t>
            </w:r>
            <w:r w:rsidR="004E0DFD">
              <w:rPr>
                <w:color w:val="000000"/>
                <w:sz w:val="18"/>
                <w:szCs w:val="18"/>
              </w:rPr>
              <w:t xml:space="preserve"> №18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D67A5" w:rsidRPr="00F556D5" w:rsidRDefault="008D67A5" w:rsidP="008D67A5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color w:val="000000"/>
                <w:sz w:val="18"/>
                <w:szCs w:val="18"/>
              </w:rPr>
              <w:t xml:space="preserve">ОКС: </w:t>
            </w:r>
          </w:p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59:01:0000000:75594</w:t>
            </w:r>
          </w:p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color w:val="000000"/>
                <w:sz w:val="18"/>
                <w:szCs w:val="18"/>
              </w:rPr>
              <w:t>ЗУ:</w:t>
            </w:r>
          </w:p>
          <w:p w:rsidR="008D67A5" w:rsidRPr="005C371F" w:rsidRDefault="008D67A5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59:01:4410838:27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2368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D67A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268,8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D67A5" w:rsidRDefault="008D67A5" w:rsidP="008D67A5">
            <w:pPr>
              <w:jc w:val="center"/>
            </w:pPr>
            <w:r w:rsidRPr="00721630">
              <w:rPr>
                <w:color w:val="000000"/>
                <w:sz w:val="18"/>
                <w:szCs w:val="18"/>
              </w:rPr>
              <w:t>Гаражи-боксы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D67A5" w:rsidRPr="00F556D5" w:rsidRDefault="008D67A5" w:rsidP="00CC249F">
            <w:pPr>
              <w:jc w:val="center"/>
              <w:rPr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 xml:space="preserve">Сведения о зарегистрированных правах на объект отсутствуют; </w:t>
            </w:r>
          </w:p>
          <w:p w:rsidR="008D67A5" w:rsidRPr="00F556D5" w:rsidRDefault="008D67A5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F556D5">
              <w:rPr>
                <w:sz w:val="18"/>
                <w:szCs w:val="18"/>
              </w:rPr>
              <w:t>в отношении помещений зарегистрированы права собственности частных лиц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D67A5" w:rsidRPr="005C371F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</w:t>
            </w:r>
            <w:r w:rsidR="008D67A5" w:rsidRPr="005C371F">
              <w:rPr>
                <w:sz w:val="18"/>
                <w:szCs w:val="18"/>
              </w:rPr>
              <w:t>нос</w:t>
            </w:r>
          </w:p>
        </w:tc>
      </w:tr>
      <w:tr w:rsidR="00833F49" w:rsidRPr="00F556D5" w:rsidTr="008D67A5">
        <w:trPr>
          <w:trHeight w:val="1038"/>
        </w:trPr>
        <w:tc>
          <w:tcPr>
            <w:tcW w:w="568" w:type="dxa"/>
            <w:shd w:val="clear" w:color="auto" w:fill="auto"/>
            <w:vAlign w:val="center"/>
          </w:tcPr>
          <w:p w:rsidR="00833F49" w:rsidRPr="00F556D5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г. Пермь,</w:t>
            </w:r>
          </w:p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ул. Нефтяников, д. 13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Нежилое </w:t>
            </w:r>
            <w:r w:rsidRPr="00C04455">
              <w:rPr>
                <w:color w:val="000000"/>
                <w:sz w:val="18"/>
                <w:szCs w:val="18"/>
              </w:rPr>
              <w:t>здание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 xml:space="preserve">ОКС: </w:t>
            </w:r>
          </w:p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59:01:4410842:239</w:t>
            </w:r>
          </w:p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ЗУ:</w:t>
            </w:r>
          </w:p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59:01:4410842:3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3756,7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C04455">
              <w:rPr>
                <w:color w:val="000000"/>
                <w:sz w:val="18"/>
                <w:szCs w:val="18"/>
              </w:rPr>
              <w:t>655,1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833F49" w:rsidRPr="00C04455" w:rsidRDefault="00833F49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833F49">
              <w:rPr>
                <w:color w:val="000000"/>
                <w:sz w:val="18"/>
                <w:szCs w:val="18"/>
              </w:rPr>
              <w:t>Коммунальное обслуживание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833F49" w:rsidRPr="00833F49" w:rsidRDefault="00833F49" w:rsidP="00833F4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833F49">
              <w:rPr>
                <w:color w:val="000000"/>
                <w:sz w:val="18"/>
                <w:szCs w:val="18"/>
              </w:rPr>
              <w:t>обственность,</w:t>
            </w:r>
          </w:p>
          <w:p w:rsidR="00833F49" w:rsidRPr="008D67A5" w:rsidRDefault="00833F49" w:rsidP="00833F49">
            <w:pPr>
              <w:jc w:val="center"/>
              <w:rPr>
                <w:color w:val="000000"/>
                <w:sz w:val="18"/>
                <w:szCs w:val="18"/>
                <w:highlight w:val="yellow"/>
              </w:rPr>
            </w:pPr>
            <w:r w:rsidRPr="00833F49">
              <w:rPr>
                <w:color w:val="000000"/>
                <w:sz w:val="18"/>
                <w:szCs w:val="18"/>
              </w:rPr>
              <w:t>ОАО «МРСК Урала»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33F49" w:rsidRPr="005C371F" w:rsidRDefault="00833F49" w:rsidP="00CC249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Изъятие, снос</w:t>
            </w:r>
          </w:p>
        </w:tc>
      </w:tr>
    </w:tbl>
    <w:p w:rsidR="008D67A5" w:rsidRPr="00FB3AEB" w:rsidRDefault="008D67A5" w:rsidP="008D67A5">
      <w:pPr>
        <w:spacing w:line="240" w:lineRule="exact"/>
        <w:rPr>
          <w:i/>
          <w:iCs/>
          <w:sz w:val="20"/>
        </w:rPr>
      </w:pPr>
      <w:r w:rsidRPr="00FB3AEB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8D67A5" w:rsidRPr="00FB3AEB" w:rsidRDefault="008D67A5" w:rsidP="008D67A5">
      <w:pPr>
        <w:spacing w:line="240" w:lineRule="exact"/>
        <w:ind w:firstLine="709"/>
        <w:rPr>
          <w:b/>
          <w:szCs w:val="24"/>
        </w:rPr>
      </w:pP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p w:rsidR="00715571" w:rsidRDefault="00715571" w:rsidP="00FB3AEB">
      <w:pPr>
        <w:spacing w:line="240" w:lineRule="exact"/>
        <w:rPr>
          <w:i/>
          <w:iCs/>
          <w:sz w:val="20"/>
        </w:rPr>
      </w:pPr>
    </w:p>
    <w:p w:rsidR="00715571" w:rsidRDefault="00715571" w:rsidP="00FB3AEB">
      <w:pPr>
        <w:spacing w:line="240" w:lineRule="exact"/>
        <w:rPr>
          <w:i/>
          <w:iCs/>
          <w:sz w:val="20"/>
        </w:rPr>
      </w:pPr>
    </w:p>
    <w:p w:rsidR="00DC4C02" w:rsidRDefault="00DC4C02" w:rsidP="00FB3AEB">
      <w:pPr>
        <w:spacing w:line="240" w:lineRule="exact"/>
        <w:rPr>
          <w:i/>
          <w:iCs/>
          <w:sz w:val="20"/>
        </w:rPr>
      </w:pPr>
    </w:p>
    <w:p w:rsidR="008D67A5" w:rsidRDefault="00FD738E" w:rsidP="00D173CB">
      <w:pPr>
        <w:tabs>
          <w:tab w:val="center" w:pos="7143"/>
        </w:tabs>
        <w:ind w:firstLine="709"/>
        <w:jc w:val="both"/>
        <w:rPr>
          <w:b/>
          <w:szCs w:val="24"/>
        </w:rPr>
      </w:pPr>
      <w:r w:rsidRPr="00FD738E">
        <w:rPr>
          <w:b/>
          <w:szCs w:val="24"/>
        </w:rPr>
        <w:lastRenderedPageBreak/>
        <w:t xml:space="preserve">Раздел </w:t>
      </w:r>
      <w:r w:rsidR="00C6767B">
        <w:rPr>
          <w:b/>
          <w:szCs w:val="24"/>
          <w:lang w:val="en-US"/>
        </w:rPr>
        <w:t>V</w:t>
      </w:r>
      <w:r w:rsidRPr="00FD738E">
        <w:rPr>
          <w:b/>
          <w:szCs w:val="24"/>
        </w:rPr>
        <w:t xml:space="preserve">. </w:t>
      </w:r>
      <w:r w:rsidR="008D67A5" w:rsidRPr="008D67A5">
        <w:rPr>
          <w:b/>
          <w:szCs w:val="24"/>
        </w:rPr>
        <w:t>Перечень объектов коммунальной, социальной, транспортной инфраструктур, в том числе подлежащих изъятию для государственных или муниципальных нужд в целях комплексного развития территори</w:t>
      </w:r>
      <w:r w:rsidR="001F0332">
        <w:rPr>
          <w:b/>
          <w:szCs w:val="24"/>
        </w:rPr>
        <w:t>и</w:t>
      </w:r>
      <w:r w:rsidR="008D67A5" w:rsidRPr="008D67A5">
        <w:rPr>
          <w:b/>
          <w:szCs w:val="24"/>
        </w:rPr>
        <w:t xml:space="preserve"> жилой застройки, сносу или реконструкции</w:t>
      </w:r>
    </w:p>
    <w:p w:rsidR="00D173CB" w:rsidRPr="00D173CB" w:rsidRDefault="00D173CB" w:rsidP="00D173CB">
      <w:pPr>
        <w:tabs>
          <w:tab w:val="center" w:pos="7143"/>
        </w:tabs>
        <w:ind w:firstLine="709"/>
        <w:jc w:val="both"/>
        <w:rPr>
          <w:b/>
          <w:szCs w:val="24"/>
        </w:rPr>
      </w:pPr>
    </w:p>
    <w:p w:rsidR="008D67A5" w:rsidRDefault="008D67A5" w:rsidP="00D173CB">
      <w:pPr>
        <w:tabs>
          <w:tab w:val="center" w:pos="7143"/>
        </w:tabs>
        <w:ind w:firstLine="709"/>
        <w:jc w:val="center"/>
        <w:rPr>
          <w:rFonts w:eastAsia="Calibri"/>
          <w:bCs/>
          <w:szCs w:val="28"/>
          <w:lang w:eastAsia="en-US"/>
        </w:rPr>
      </w:pPr>
      <w:r w:rsidRPr="008D67A5">
        <w:rPr>
          <w:rFonts w:eastAsia="Calibri"/>
          <w:bCs/>
          <w:szCs w:val="28"/>
          <w:lang w:eastAsia="en-US"/>
        </w:rPr>
        <w:t>Контур № 1 и Контур № 2, общей площадью 7,72 га</w:t>
      </w:r>
    </w:p>
    <w:p w:rsidR="00D173CB" w:rsidRPr="008D67A5" w:rsidRDefault="00D173CB" w:rsidP="00D173CB">
      <w:pPr>
        <w:tabs>
          <w:tab w:val="center" w:pos="7143"/>
        </w:tabs>
        <w:ind w:firstLine="709"/>
        <w:jc w:val="center"/>
        <w:rPr>
          <w:rFonts w:eastAsia="Calibri"/>
          <w:bCs/>
          <w:szCs w:val="28"/>
          <w:lang w:eastAsia="en-US"/>
        </w:rPr>
      </w:pPr>
    </w:p>
    <w:tbl>
      <w:tblPr>
        <w:tblW w:w="532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2271"/>
        <w:gridCol w:w="1985"/>
        <w:gridCol w:w="1984"/>
        <w:gridCol w:w="1276"/>
        <w:gridCol w:w="1559"/>
        <w:gridCol w:w="1985"/>
        <w:gridCol w:w="2125"/>
        <w:gridCol w:w="1844"/>
      </w:tblGrid>
      <w:tr w:rsidR="00FD738E" w:rsidRPr="002A4794" w:rsidTr="00522245">
        <w:trPr>
          <w:trHeight w:val="2300"/>
          <w:tblHeader/>
        </w:trPr>
        <w:tc>
          <w:tcPr>
            <w:tcW w:w="423" w:type="dxa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№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Наименование/ назначение объекта</w:t>
            </w:r>
            <w:r w:rsidR="0055125E">
              <w:rPr>
                <w:b/>
                <w:bCs/>
                <w:sz w:val="20"/>
              </w:rPr>
              <w:t>*</w:t>
            </w:r>
          </w:p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5125E" w:rsidRDefault="00FD738E" w:rsidP="00FD738E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55125E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55125E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</w:p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на котором расположен объект</w:t>
            </w:r>
            <w:r w:rsidR="0055125E">
              <w:rPr>
                <w:b/>
                <w:bCs/>
                <w:sz w:val="20"/>
              </w:rPr>
              <w:t>*</w:t>
            </w:r>
          </w:p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 xml:space="preserve">Площадь земельного участка, </w:t>
            </w:r>
            <w:r w:rsidRPr="0055125E">
              <w:rPr>
                <w:b/>
                <w:bCs/>
                <w:sz w:val="20"/>
              </w:rPr>
              <w:br/>
              <w:t>на котором расположен объект</w:t>
            </w:r>
            <w:r w:rsidR="0055125E">
              <w:rPr>
                <w:b/>
                <w:bCs/>
                <w:sz w:val="20"/>
              </w:rPr>
              <w:t>*</w:t>
            </w:r>
          </w:p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(если земе</w:t>
            </w:r>
            <w:r w:rsidR="0055125E">
              <w:rPr>
                <w:b/>
                <w:bCs/>
                <w:sz w:val="20"/>
              </w:rPr>
              <w:t>льный участок образован), кв.м.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D738E" w:rsidRPr="0055125E" w:rsidRDefault="00FD738E" w:rsidP="00FD738E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55125E">
              <w:rPr>
                <w:b/>
                <w:bCs/>
                <w:sz w:val="20"/>
              </w:rPr>
              <w:t>Площадь, протяжность, объем или иной показатель основной характеристики объекта*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 xml:space="preserve">Вид собственности на объект, сведения </w:t>
            </w:r>
          </w:p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о собственнике объекта*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Сведения об ином правообладателе объекта</w:t>
            </w:r>
            <w:r w:rsidR="0055125E">
              <w:rPr>
                <w:b/>
                <w:bCs/>
                <w:sz w:val="20"/>
              </w:rPr>
              <w:t>*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FD738E" w:rsidRPr="0055125E" w:rsidRDefault="00FD738E" w:rsidP="00FD738E">
            <w:pPr>
              <w:jc w:val="center"/>
              <w:rPr>
                <w:b/>
                <w:bCs/>
                <w:sz w:val="20"/>
              </w:rPr>
            </w:pPr>
            <w:r w:rsidRPr="0055125E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FD738E" w:rsidRPr="002A4794" w:rsidTr="00522245">
        <w:trPr>
          <w:trHeight w:val="195"/>
        </w:trPr>
        <w:tc>
          <w:tcPr>
            <w:tcW w:w="15452" w:type="dxa"/>
            <w:gridSpan w:val="9"/>
            <w:shd w:val="clear" w:color="auto" w:fill="auto"/>
            <w:vAlign w:val="center"/>
          </w:tcPr>
          <w:p w:rsidR="00FD738E" w:rsidRPr="002A4794" w:rsidRDefault="00FD738E" w:rsidP="00FD738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</w:t>
            </w:r>
            <w:r w:rsidRPr="002A4794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C72811" w:rsidRPr="002A4794" w:rsidTr="00522245">
        <w:trPr>
          <w:trHeight w:val="1517"/>
        </w:trPr>
        <w:tc>
          <w:tcPr>
            <w:tcW w:w="423" w:type="dxa"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D173CB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г. Пермь, от ТЭЦ-9 через Т.22 - П45 - ТК-15 - ТК-30 по ул. Промышленной, </w:t>
            </w:r>
          </w:p>
          <w:p w:rsidR="00C72811" w:rsidRPr="00A67441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ул. Мира, включая здания павильонов задвижек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173CB" w:rsidRDefault="0054412D" w:rsidP="000354A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Иное сооружение (магистральные </w:t>
            </w:r>
          </w:p>
          <w:p w:rsidR="00D173CB" w:rsidRDefault="0054412D" w:rsidP="000354A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и разводящие </w:t>
            </w:r>
          </w:p>
          <w:p w:rsidR="00C72811" w:rsidRPr="00A67441" w:rsidRDefault="0054412D" w:rsidP="000354A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тепловые сети)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 59:01:0000000:4</w:t>
            </w:r>
            <w:r w:rsidR="0054412D" w:rsidRPr="00A67441">
              <w:rPr>
                <w:bCs/>
                <w:sz w:val="18"/>
                <w:szCs w:val="18"/>
                <w:shd w:val="clear" w:color="auto" w:fill="FFFFFF"/>
              </w:rPr>
              <w:t>8586</w:t>
            </w:r>
          </w:p>
          <w:p w:rsidR="0054412D" w:rsidRPr="00A67441" w:rsidRDefault="00C7281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C72811" w:rsidRPr="00A67441" w:rsidRDefault="0054412D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59:01:4410846:7</w:t>
            </w:r>
          </w:p>
          <w:p w:rsidR="0054412D" w:rsidRPr="00A67441" w:rsidRDefault="0054412D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59:01:4410846:4</w:t>
            </w:r>
          </w:p>
          <w:p w:rsidR="0054412D" w:rsidRPr="00A67441" w:rsidRDefault="0054412D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</w:t>
            </w:r>
          </w:p>
          <w:p w:rsidR="0054412D" w:rsidRPr="00A67441" w:rsidRDefault="0054412D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59:01:4410846:17</w:t>
            </w:r>
          </w:p>
          <w:p w:rsidR="00894D44" w:rsidRPr="00A67441" w:rsidRDefault="0054412D" w:rsidP="00D173C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4412D" w:rsidRPr="00A67441" w:rsidRDefault="0054412D" w:rsidP="000354A8">
            <w:pPr>
              <w:jc w:val="center"/>
              <w:rPr>
                <w:sz w:val="18"/>
                <w:szCs w:val="18"/>
              </w:rPr>
            </w:pPr>
          </w:p>
          <w:p w:rsidR="0054412D" w:rsidRPr="00A67441" w:rsidRDefault="0054412D" w:rsidP="000354A8">
            <w:pPr>
              <w:jc w:val="center"/>
              <w:rPr>
                <w:sz w:val="18"/>
                <w:szCs w:val="18"/>
              </w:rPr>
            </w:pPr>
          </w:p>
          <w:p w:rsidR="00D173CB" w:rsidRDefault="00D173CB" w:rsidP="000354A8">
            <w:pPr>
              <w:jc w:val="center"/>
              <w:rPr>
                <w:sz w:val="18"/>
                <w:szCs w:val="18"/>
              </w:rPr>
            </w:pPr>
          </w:p>
          <w:p w:rsidR="00C72811" w:rsidRPr="00A67441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C72811" w:rsidRPr="00A67441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C72811" w:rsidRPr="00A67441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  <w:p w:rsidR="00C72811" w:rsidRPr="00A67441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1212</w:t>
            </w:r>
          </w:p>
          <w:p w:rsidR="00C72811" w:rsidRPr="00A67441" w:rsidRDefault="0054412D" w:rsidP="0054412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2811" w:rsidRPr="00A67441" w:rsidRDefault="0054412D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</w:t>
            </w:r>
            <w:r w:rsidR="00C72811" w:rsidRPr="00A67441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2811" w:rsidRPr="00A67441" w:rsidRDefault="00D173CB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>,</w:t>
            </w:r>
            <w:r w:rsidRPr="00D173CB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C72811" w:rsidRPr="00A67441" w:rsidRDefault="00C72811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C72811" w:rsidRPr="00A67441" w:rsidRDefault="00C72811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C72811" w:rsidRPr="002A4794" w:rsidTr="00522245">
        <w:tc>
          <w:tcPr>
            <w:tcW w:w="423" w:type="dxa"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173CB" w:rsidRDefault="0054412D" w:rsidP="000354A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Телефонная </w:t>
            </w:r>
          </w:p>
          <w:p w:rsidR="00C72811" w:rsidRPr="00A67441" w:rsidRDefault="0054412D" w:rsidP="000354A8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канализация АТС-26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59:01:0000000:48875</w:t>
            </w:r>
            <w:r w:rsidR="00C72811" w:rsidRPr="00A67441">
              <w:rPr>
                <w:bCs/>
                <w:sz w:val="18"/>
                <w:szCs w:val="18"/>
                <w:shd w:val="clear" w:color="auto" w:fill="FFFFFF"/>
              </w:rPr>
              <w:t xml:space="preserve"> ЗУ: 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59:01:4410846:7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59:01:4410846:4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59:01:4410846:15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59:01:4410846:983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59:01:4410846:18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59:01:4410846:9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59:01:4410846:16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59:01:4410846:6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59:01:4410846:10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59:01:4410846:20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59:01:4410846:17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59:01:4410846:21</w:t>
            </w:r>
          </w:p>
          <w:p w:rsidR="0054412D" w:rsidRPr="00A67441" w:rsidRDefault="0054412D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59:01:4410846:22</w:t>
            </w:r>
          </w:p>
          <w:p w:rsidR="0054412D" w:rsidRPr="00A67441" w:rsidRDefault="00045BCA" w:rsidP="0054412D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lastRenderedPageBreak/>
              <w:t>59:01:4410847:789</w:t>
            </w:r>
          </w:p>
          <w:p w:rsidR="0054412D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59:01:4410847:24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59:01:4410847:28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59:01:4410847:29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59:01:4410847:12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59:01:4410847:26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59:01:4410847:27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59:01:4410847:23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59:01:4410847:11</w:t>
            </w:r>
          </w:p>
          <w:p w:rsidR="00045BCA" w:rsidRPr="00A67441" w:rsidRDefault="00045BCA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59:01:4410847:21</w:t>
            </w:r>
          </w:p>
          <w:p w:rsidR="00C72811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59:01:4410847:22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59:01:4410872:5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59:01:4410872:6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59:01:4410872:8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59:01:4410872:7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59:01:4410872:1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59:01:4410872:4</w:t>
            </w:r>
          </w:p>
          <w:p w:rsidR="00045BCA" w:rsidRPr="00A67441" w:rsidRDefault="00045BCA" w:rsidP="00045BCA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59:01:0000000:88582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45BCA" w:rsidRPr="00A67441" w:rsidRDefault="00045BCA" w:rsidP="000354A8">
            <w:pPr>
              <w:jc w:val="center"/>
              <w:rPr>
                <w:sz w:val="18"/>
                <w:szCs w:val="18"/>
              </w:rPr>
            </w:pPr>
          </w:p>
          <w:p w:rsidR="00045BCA" w:rsidRPr="00A67441" w:rsidRDefault="00045BCA" w:rsidP="000354A8">
            <w:pPr>
              <w:jc w:val="center"/>
              <w:rPr>
                <w:sz w:val="18"/>
                <w:szCs w:val="18"/>
              </w:rPr>
            </w:pPr>
          </w:p>
          <w:p w:rsidR="00045BCA" w:rsidRPr="00A67441" w:rsidRDefault="00045BCA" w:rsidP="000354A8">
            <w:pPr>
              <w:jc w:val="center"/>
              <w:rPr>
                <w:sz w:val="18"/>
                <w:szCs w:val="18"/>
              </w:rPr>
            </w:pP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918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2546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1019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813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980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958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744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</w:t>
            </w:r>
          </w:p>
          <w:p w:rsidR="00C72811" w:rsidRPr="00A67441" w:rsidRDefault="00045BCA" w:rsidP="000354A8">
            <w:pPr>
              <w:jc w:val="center"/>
              <w:rPr>
                <w:sz w:val="18"/>
                <w:szCs w:val="18"/>
                <w:lang w:val="en-US"/>
              </w:rPr>
            </w:pPr>
            <w:r w:rsidRPr="00A67441">
              <w:rPr>
                <w:sz w:val="18"/>
                <w:szCs w:val="18"/>
              </w:rPr>
              <w:t>1212</w:t>
            </w:r>
          </w:p>
          <w:p w:rsidR="00C72811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  <w:p w:rsidR="00C72811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1075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1469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1173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796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1453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939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1117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866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872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990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1276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1575,8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1132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1818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1040,8</w:t>
            </w:r>
            <w:r w:rsidR="00A941F3">
              <w:rPr>
                <w:sz w:val="18"/>
                <w:szCs w:val="18"/>
              </w:rPr>
              <w:t>2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1365,5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1081</w:t>
            </w:r>
          </w:p>
          <w:p w:rsidR="002B1007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5636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72811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21 494</w:t>
            </w:r>
            <w:r w:rsidR="00C72811" w:rsidRPr="00A67441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C72811" w:rsidRPr="00A67441" w:rsidRDefault="00D173CB" w:rsidP="000354A8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 xml:space="preserve">, </w:t>
            </w:r>
            <w:r w:rsidRPr="00D173CB">
              <w:rPr>
                <w:sz w:val="18"/>
                <w:szCs w:val="18"/>
              </w:rPr>
              <w:t>ПАО «Ростелеком»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C72811" w:rsidRPr="00A67441" w:rsidRDefault="002B1007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C72811" w:rsidRPr="00A67441" w:rsidRDefault="00C72811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E521F3" w:rsidRPr="002A4794" w:rsidTr="00522245">
        <w:tc>
          <w:tcPr>
            <w:tcW w:w="423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D91280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</w:t>
            </w:r>
            <w:r w:rsidR="002B3F65"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Пермь, к ж/домам </w:t>
            </w:r>
          </w:p>
          <w:p w:rsidR="00D91280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по ул.</w:t>
            </w:r>
            <w:r w:rsidR="00D91280"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Мира - 65, 69; </w:t>
            </w:r>
          </w:p>
          <w:p w:rsidR="00D91280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ул.</w:t>
            </w:r>
            <w:r w:rsidR="00D91280"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Качалова - 32; </w:t>
            </w:r>
          </w:p>
          <w:p w:rsidR="00D91280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ул.</w:t>
            </w:r>
            <w:r w:rsidR="00D91280"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Нефтяников - 30, 32, 36, 36а, 40, 42 </w:t>
            </w:r>
          </w:p>
          <w:p w:rsidR="00D91280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ул.</w:t>
            </w:r>
            <w:r w:rsidR="00D91280"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Космонавта </w:t>
            </w:r>
          </w:p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Леонова - 23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173CB" w:rsidRDefault="00E521F3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Водопроводная сеть протяженностью </w:t>
            </w:r>
          </w:p>
          <w:p w:rsidR="00E521F3" w:rsidRPr="00A67441" w:rsidRDefault="00E521F3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9,00 п.м.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59:01:4410846:703</w:t>
            </w:r>
          </w:p>
          <w:p w:rsidR="00E521F3" w:rsidRPr="00A67441" w:rsidRDefault="00E521F3" w:rsidP="00F15D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E521F3" w:rsidRPr="00A67441" w:rsidRDefault="00E521F3" w:rsidP="00F15D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59:01:4410846:7</w:t>
            </w:r>
          </w:p>
          <w:p w:rsidR="00E521F3" w:rsidRPr="00A67441" w:rsidRDefault="00E521F3" w:rsidP="00F15D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59:01:4410846:4</w:t>
            </w:r>
          </w:p>
          <w:p w:rsidR="00E521F3" w:rsidRPr="00A67441" w:rsidRDefault="00E521F3" w:rsidP="00F15D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59:01:4410846:1</w:t>
            </w:r>
          </w:p>
          <w:p w:rsidR="00E521F3" w:rsidRPr="00130011" w:rsidRDefault="00E521F3" w:rsidP="0013001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59:01:4410846:21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</w:p>
          <w:p w:rsidR="00E521F3" w:rsidRDefault="00E521F3" w:rsidP="000354A8">
            <w:pPr>
              <w:jc w:val="center"/>
              <w:rPr>
                <w:sz w:val="18"/>
                <w:szCs w:val="18"/>
              </w:rPr>
            </w:pPr>
          </w:p>
          <w:p w:rsidR="00130011" w:rsidRPr="00A67441" w:rsidRDefault="00130011" w:rsidP="000354A8">
            <w:pPr>
              <w:jc w:val="center"/>
              <w:rPr>
                <w:sz w:val="18"/>
                <w:szCs w:val="18"/>
              </w:rPr>
            </w:pPr>
          </w:p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  <w:p w:rsidR="00E521F3" w:rsidRPr="00A67441" w:rsidRDefault="00E521F3" w:rsidP="001300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173CB" w:rsidRPr="00D173CB" w:rsidRDefault="00D173CB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E521F3" w:rsidRPr="00A67441" w:rsidRDefault="00D173CB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E521F3" w:rsidRPr="00A67441" w:rsidRDefault="00E521F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E521F3" w:rsidRPr="00A67441" w:rsidRDefault="00E521F3" w:rsidP="00C728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E521F3" w:rsidRPr="002A4794" w:rsidTr="00522245">
        <w:tc>
          <w:tcPr>
            <w:tcW w:w="423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521F3" w:rsidRPr="00A67441" w:rsidRDefault="00D173CB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Электросетевой комплекс (ЭСК) «Индустриальный район»</w:t>
            </w:r>
            <w:r w:rsidR="00E521F3" w:rsidRPr="00A67441">
              <w:rPr>
                <w:bCs/>
                <w:sz w:val="18"/>
                <w:szCs w:val="18"/>
                <w:shd w:val="clear" w:color="auto" w:fill="FFFFFF"/>
              </w:rPr>
              <w:t xml:space="preserve"> с линиями электропередачи и трансформаторными подстанциями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E521F3" w:rsidRPr="00A67441" w:rsidRDefault="00E521F3" w:rsidP="00F15D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59:01:0000000:51877 ЗУ: </w:t>
            </w:r>
          </w:p>
          <w:p w:rsidR="00E521F3" w:rsidRPr="00A67441" w:rsidRDefault="00D91280" w:rsidP="00F15D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</w:t>
            </w:r>
            <w:r w:rsidR="006846FB">
              <w:rPr>
                <w:sz w:val="18"/>
                <w:szCs w:val="18"/>
              </w:rPr>
              <w:t>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521F3" w:rsidRPr="00A67441" w:rsidRDefault="006846FB" w:rsidP="000354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173CB" w:rsidRPr="00D173CB" w:rsidRDefault="00D173CB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E521F3" w:rsidRPr="00A67441" w:rsidRDefault="00D173CB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Хозяйственное ведение</w:t>
            </w:r>
          </w:p>
          <w:p w:rsidR="00E521F3" w:rsidRPr="00A67441" w:rsidRDefault="00D173CB" w:rsidP="000354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«Пермводоканал»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E521F3" w:rsidRPr="00A67441" w:rsidRDefault="00E521F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rPr>
          <w:trHeight w:val="574"/>
        </w:trPr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</w:t>
            </w:r>
            <w:r w:rsidRPr="00A67441">
              <w:rPr>
                <w:sz w:val="18"/>
                <w:szCs w:val="18"/>
              </w:rPr>
              <w:t>. Пермь, от ВК-5 сущ. до ж/дома по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Качалова, 32, входящая в состав водопроводной сети к ж/домам по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Мира-65,69;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Качалова-32; </w:t>
            </w:r>
          </w:p>
          <w:p w:rsidR="007C4C6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Нефтяников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-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30,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32,</w:t>
            </w:r>
          </w:p>
          <w:p w:rsidR="007C4C61" w:rsidRDefault="007C4C61" w:rsidP="007C4C6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36,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36а,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40,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42;</w:t>
            </w:r>
          </w:p>
          <w:p w:rsidR="007C4C61" w:rsidRPr="00A67441" w:rsidRDefault="007C4C61" w:rsidP="007C4C6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Космонавта Леонова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-23 в квартале №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846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59:01:4410846:711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59:01:4410846:7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59:01:4410846:4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59:01:4410846:17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1212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92149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Межквартальные –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строительство/ 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реконструкция в 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соответствии с 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проектной 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документацией </w:t>
            </w:r>
          </w:p>
          <w:p w:rsidR="007C4C61" w:rsidRPr="00E521F3" w:rsidRDefault="007C4C61" w:rsidP="006F2E94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внутриквартальные 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–вынос/</w:t>
            </w:r>
          </w:p>
          <w:p w:rsidR="007C4C61" w:rsidRPr="00E521F3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переустройство/</w:t>
            </w:r>
          </w:p>
          <w:p w:rsidR="007C4C61" w:rsidRPr="00A67441" w:rsidRDefault="007C4C61" w:rsidP="00997345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строительство</w:t>
            </w: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Пермь, к  к ж/д по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Нефтяников, д.30, 32, 34, 34а, 36, 36а, 38, 38а, 40, 42;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Качалова, д.32, 34, 36; 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Мира, д.65, 67; 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К.Леонова, д.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23, 25, 27, квартал №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846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Канализационная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59:01:4410846:695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59:01:4410846:7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59:01:4410846:4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59:01:4410846:15</w:t>
            </w:r>
          </w:p>
          <w:p w:rsidR="007C4C61" w:rsidRPr="00A67441" w:rsidRDefault="007C4C61" w:rsidP="00D45AE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59:01:4410846:18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59:01:4410846:9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59:01:4410846:16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59:01:4410846:6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59:01:4410846:10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59:01:4410846:20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59:01:4410846:17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59:01:4410846:21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918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1019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813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980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958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744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1212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1234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rPr>
          <w:trHeight w:val="1832"/>
        </w:trPr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9E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Пермь, ул. </w:t>
            </w:r>
            <w:r w:rsidRPr="00A67441">
              <w:rPr>
                <w:sz w:val="18"/>
                <w:szCs w:val="18"/>
              </w:rPr>
              <w:t xml:space="preserve">Качалова, </w:t>
            </w:r>
          </w:p>
          <w:p w:rsidR="007C4C61" w:rsidRPr="00A67441" w:rsidRDefault="007C4C61" w:rsidP="00D919E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д. </w:t>
            </w:r>
            <w:r w:rsidRPr="00A67441">
              <w:rPr>
                <w:sz w:val="18"/>
                <w:szCs w:val="18"/>
              </w:rPr>
              <w:t>34,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36; ул. Нефтяников, 30, 32, 34, 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59:01:4410846:594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59:01:4410846:7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59:01:4410846:18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59:01:4410846:9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59:01:4410846:10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59:01:4410846:21</w:t>
            </w:r>
          </w:p>
          <w:p w:rsidR="007C4C61" w:rsidRPr="00A67441" w:rsidRDefault="007C4C61" w:rsidP="004425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1019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813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744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Частная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Межквартальные –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строительство/ 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реконструкция в 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соответствии с 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проектной 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документацией </w:t>
            </w:r>
          </w:p>
          <w:p w:rsidR="007C4C61" w:rsidRPr="00E521F3" w:rsidRDefault="007C4C61" w:rsidP="006F2E94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 xml:space="preserve">внутриквартальные 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–вынос/</w:t>
            </w:r>
          </w:p>
          <w:p w:rsidR="007C4C61" w:rsidRPr="00E521F3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переустройство/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E521F3">
              <w:rPr>
                <w:sz w:val="18"/>
                <w:szCs w:val="18"/>
              </w:rPr>
              <w:t>строительство</w:t>
            </w: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Тепловая трасса </w:t>
            </w:r>
          </w:p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по ул. Нефтяников, 50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59:01:4410876:93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</w:t>
            </w:r>
            <w:r w:rsidRPr="00A67441">
              <w:rPr>
                <w:sz w:val="18"/>
                <w:szCs w:val="18"/>
              </w:rPr>
              <w:t xml:space="preserve"> Пермь, ул</w:t>
            </w:r>
            <w:r w:rsidR="002B3F65">
              <w:rPr>
                <w:sz w:val="18"/>
                <w:szCs w:val="18"/>
              </w:rPr>
              <w:t>.</w:t>
            </w:r>
            <w:r w:rsidRPr="00A67441">
              <w:rPr>
                <w:sz w:val="18"/>
                <w:szCs w:val="18"/>
              </w:rPr>
              <w:t xml:space="preserve"> Нефтяников, </w:t>
            </w:r>
          </w:p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к ж/домам по ул. Мира -65, 69, ул. Качалова-32, </w:t>
            </w:r>
          </w:p>
          <w:p w:rsidR="007C4C61" w:rsidRPr="00A67441" w:rsidRDefault="007C4C61" w:rsidP="00D91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Нефтяников </w:t>
            </w:r>
            <w:r w:rsidRPr="00A67441">
              <w:rPr>
                <w:sz w:val="18"/>
                <w:szCs w:val="18"/>
              </w:rPr>
              <w:t>30,32,36,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36а,40,42, ул. Космонавта Леонова-23 (кв. №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>846)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EE061C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59:01:4410846:701</w:t>
            </w:r>
          </w:p>
          <w:p w:rsidR="007C4C61" w:rsidRPr="00A67441" w:rsidRDefault="007C4C61" w:rsidP="00FF347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59:01:4410846:7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59:01:4410846:4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59:01:4410846:17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1147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1212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Пермь, </w:t>
            </w:r>
            <w:r>
              <w:rPr>
                <w:sz w:val="18"/>
                <w:szCs w:val="18"/>
              </w:rPr>
              <w:t xml:space="preserve">ул. </w:t>
            </w:r>
            <w:r w:rsidRPr="00A67441">
              <w:rPr>
                <w:sz w:val="18"/>
                <w:szCs w:val="18"/>
              </w:rPr>
              <w:t xml:space="preserve">Нефтяников, </w:t>
            </w:r>
          </w:p>
          <w:p w:rsidR="007C4C61" w:rsidRPr="00A6744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 б/н, Начало </w:t>
            </w:r>
            <w:r>
              <w:rPr>
                <w:sz w:val="18"/>
                <w:szCs w:val="18"/>
              </w:rPr>
              <w:t xml:space="preserve">– </w:t>
            </w:r>
            <w:r w:rsidRPr="00A67441">
              <w:rPr>
                <w:sz w:val="18"/>
                <w:szCs w:val="18"/>
              </w:rPr>
              <w:t>ТК-12-2-8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59:01:0000000:18829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AC642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Хозяйственное </w:t>
            </w:r>
            <w:r>
              <w:rPr>
                <w:sz w:val="18"/>
                <w:szCs w:val="18"/>
              </w:rPr>
              <w:t>в</w:t>
            </w:r>
            <w:r w:rsidRPr="00A67441">
              <w:rPr>
                <w:sz w:val="18"/>
                <w:szCs w:val="18"/>
              </w:rPr>
              <w:t>едение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ПМУП «</w:t>
            </w:r>
            <w:r w:rsidRPr="00B61E48">
              <w:rPr>
                <w:sz w:val="18"/>
                <w:szCs w:val="18"/>
              </w:rPr>
              <w:t>Городское коммунальное и тепловое хозяйство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2A4794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Технологический комплекс «</w:t>
            </w:r>
            <w:r w:rsidRPr="00A67441">
              <w:rPr>
                <w:bCs/>
                <w:sz w:val="18"/>
                <w:szCs w:val="18"/>
                <w:shd w:val="clear" w:color="auto" w:fill="FFFFFF"/>
              </w:rPr>
              <w:t>Кан</w:t>
            </w:r>
            <w:r>
              <w:rPr>
                <w:bCs/>
                <w:sz w:val="18"/>
                <w:szCs w:val="18"/>
                <w:shd w:val="clear" w:color="auto" w:fill="FFFFFF"/>
              </w:rPr>
              <w:t>ализация Индустриального района»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59:01:0000000:92166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59:01:4410846:4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59:01:4410846:6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59:01:4410846:20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59:01:4410847:8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59:01:4410847:17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59:01:4410847:836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59:01:4410847:36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59:01:4410847:24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59:01:4410847:28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59:01:4410847:791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59:01:4410847:29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59:01:4410847:18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59:01:4410847:12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59:01:4410847:26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59:01:4410847:16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59:01:4410847:25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59:01:4410847:27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59:01:4410847:23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59:01:4410847:30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59:01:4410847:790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59:01:4410847:13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59:01:4410847:11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59:01:4410847:14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59:01:4410847:21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59:01:4410847:22</w:t>
            </w:r>
          </w:p>
          <w:p w:rsidR="007C4C61" w:rsidRPr="00A67441" w:rsidRDefault="007C4C61" w:rsidP="004772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59:01:0000000:88582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958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862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846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1469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1562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1173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796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2108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1453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790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939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717</w:t>
            </w:r>
          </w:p>
          <w:p w:rsidR="007C4C61" w:rsidRPr="00A67441" w:rsidRDefault="007C4C61" w:rsidP="002D6D8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1104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1117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2212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1955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826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990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1276</w:t>
            </w:r>
          </w:p>
          <w:p w:rsidR="007C4C61" w:rsidRPr="00A67441" w:rsidRDefault="00B775EF" w:rsidP="002D6D8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5636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110947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Default="007C4C61" w:rsidP="00D173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Хозяйственное ведение,</w:t>
            </w:r>
          </w:p>
          <w:p w:rsidR="007C4C61" w:rsidRDefault="007C4C61" w:rsidP="00D173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</w:t>
            </w:r>
            <w:r w:rsidRPr="00A67441">
              <w:rPr>
                <w:sz w:val="18"/>
                <w:szCs w:val="18"/>
              </w:rPr>
              <w:t xml:space="preserve"> «Пермводоканал»</w:t>
            </w:r>
          </w:p>
          <w:p w:rsidR="007C4C61" w:rsidRDefault="007C4C61" w:rsidP="00D173CB">
            <w:pPr>
              <w:jc w:val="center"/>
              <w:rPr>
                <w:sz w:val="18"/>
                <w:szCs w:val="18"/>
              </w:rPr>
            </w:pPr>
          </w:p>
          <w:p w:rsidR="007C4C61" w:rsidRDefault="007C4C61" w:rsidP="00D173C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Default="007C4C61" w:rsidP="002D6D8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Тепловая трасса </w:t>
            </w:r>
          </w:p>
          <w:p w:rsidR="007C4C61" w:rsidRPr="00A67441" w:rsidRDefault="007C4C61" w:rsidP="002D6D86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по ул. Нефтяников, 40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Default="007C4C61" w:rsidP="0068411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  <w:r w:rsidRPr="00A67441">
              <w:rPr>
                <w:sz w:val="18"/>
                <w:szCs w:val="18"/>
                <w:lang w:val="en-US"/>
              </w:rPr>
              <w:t xml:space="preserve"> </w:t>
            </w:r>
          </w:p>
          <w:p w:rsidR="007C4C61" w:rsidRPr="00A67441" w:rsidRDefault="007C4C61" w:rsidP="0068411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59:01:4410876:94</w:t>
            </w:r>
          </w:p>
          <w:p w:rsidR="007C4C61" w:rsidRPr="00A67441" w:rsidRDefault="007C4C61" w:rsidP="0068411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 w:rsidP="0068411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68411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7C4C61" w:rsidRPr="00A67441" w:rsidRDefault="007C4C61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Пермь, по </w:t>
            </w:r>
          </w:p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ул. Космонавта Леонова, 25, 27; </w:t>
            </w:r>
            <w:r w:rsidRPr="00A67441">
              <w:rPr>
                <w:sz w:val="18"/>
                <w:szCs w:val="18"/>
              </w:rPr>
              <w:t xml:space="preserve">ул. Нефтяников, 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38, 42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59:01:4410846:709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Частная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253A7D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rPr>
          <w:trHeight w:val="784"/>
        </w:trPr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A67441">
              <w:rPr>
                <w:sz w:val="18"/>
                <w:szCs w:val="18"/>
              </w:rPr>
              <w:t xml:space="preserve">Пермь, начало-ТК-12-2-10 сущ., конец ж/дом </w:t>
            </w:r>
          </w:p>
          <w:p w:rsidR="007C4C61" w:rsidRPr="00A6744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по ул. Леонова, 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59:01:4410846:707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F55C9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F55C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Концессия, </w:t>
            </w:r>
          </w:p>
          <w:p w:rsidR="007C4C61" w:rsidRPr="00A67441" w:rsidRDefault="007C4C61" w:rsidP="00F55C97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7C4C61" w:rsidRPr="00A67441" w:rsidRDefault="007C4C61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D9128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 Пермь, ул. Космонавта Леонова, д. 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59:01:4410845:121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D173CB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D173CB">
            <w:pPr>
              <w:jc w:val="center"/>
              <w:rPr>
                <w:sz w:val="18"/>
                <w:szCs w:val="18"/>
              </w:rPr>
            </w:pPr>
            <w:r w:rsidRPr="00D173CB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rPr>
          <w:trHeight w:val="560"/>
        </w:trPr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F55C9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Default="007C4C61" w:rsidP="00CC249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Электросетевой комплекс «</w:t>
            </w: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Подстанция 110/6кВ </w:t>
            </w:r>
            <w:r>
              <w:rPr>
                <w:bCs/>
                <w:sz w:val="18"/>
                <w:szCs w:val="18"/>
                <w:shd w:val="clear" w:color="auto" w:fill="FFFFFF"/>
              </w:rPr>
              <w:t>«</w:t>
            </w:r>
            <w:r w:rsidRPr="00A67441">
              <w:rPr>
                <w:bCs/>
                <w:sz w:val="18"/>
                <w:szCs w:val="18"/>
                <w:shd w:val="clear" w:color="auto" w:fill="FFFFFF"/>
              </w:rPr>
              <w:t>Балатовская</w:t>
            </w:r>
            <w:r>
              <w:rPr>
                <w:bCs/>
                <w:sz w:val="18"/>
                <w:szCs w:val="18"/>
                <w:shd w:val="clear" w:color="auto" w:fill="FFFFFF"/>
              </w:rPr>
              <w:t>»</w:t>
            </w: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</w:p>
          <w:p w:rsidR="007C4C61" w:rsidRDefault="007C4C61" w:rsidP="00CC249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с линиями электропередачи </w:t>
            </w:r>
          </w:p>
          <w:p w:rsidR="007C4C61" w:rsidRPr="00A67441" w:rsidRDefault="007C4C61" w:rsidP="00CC249F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и трансформаторными подстанциями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 59:01:0000000:77045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59:01:4410846:1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59:01:4410846:983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59:01:4410846:984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59:01:4410846:981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59:01:4410846:982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59:01:4410846:22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59:01:4410847:17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59:01:4410847:789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59:01:4410847:36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59:01:4410847:24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59:01:4410847:28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59:01:4410847:791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59:01:4410847:18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59:01:4410847:12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59:01:4410847:25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59:01:4410847:30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59:01:4410847:790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59:01:4410847:13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59:01:4410847:14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59:01:4410847:22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59:01:4410872:5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59:01:4410872:6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lastRenderedPageBreak/>
              <w:t>59:01:4410872:8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59:01:4410872:7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59:01:4410872:1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59:01:4410872:4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59:01:0000000:88582</w:t>
            </w:r>
          </w:p>
          <w:p w:rsidR="007C4C61" w:rsidRPr="00A67441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59:01:0000000:81202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</w:p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11417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2546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715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1314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1281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958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1075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846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1469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1562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1173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796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2108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790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939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1104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2212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1955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1276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1575,8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1818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1040,8</w:t>
            </w:r>
            <w:r>
              <w:rPr>
                <w:sz w:val="18"/>
                <w:szCs w:val="18"/>
              </w:rPr>
              <w:t>2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1365,5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1081</w:t>
            </w:r>
          </w:p>
          <w:p w:rsidR="007C4C61" w:rsidRPr="00C808FF" w:rsidRDefault="007C4C61" w:rsidP="00C808F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5636</w:t>
            </w:r>
          </w:p>
          <w:p w:rsidR="007C4C61" w:rsidRPr="00A67441" w:rsidRDefault="007C4C61" w:rsidP="00C808FF">
            <w:pPr>
              <w:jc w:val="center"/>
              <w:rPr>
                <w:sz w:val="18"/>
                <w:szCs w:val="18"/>
              </w:rPr>
            </w:pPr>
            <w:r w:rsidRPr="00C808FF">
              <w:rPr>
                <w:sz w:val="18"/>
                <w:szCs w:val="18"/>
              </w:rPr>
              <w:t>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Частная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ОАО «МРСК Урала»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5B793A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rPr>
          <w:trHeight w:val="602"/>
        </w:trPr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</w:t>
            </w:r>
            <w:r w:rsidRPr="00A67441">
              <w:rPr>
                <w:sz w:val="18"/>
                <w:szCs w:val="18"/>
              </w:rPr>
              <w:t xml:space="preserve">Пермь, </w:t>
            </w:r>
            <w:r>
              <w:rPr>
                <w:sz w:val="18"/>
                <w:szCs w:val="18"/>
              </w:rPr>
              <w:t xml:space="preserve">ул. </w:t>
            </w:r>
            <w:r w:rsidRPr="00A67441">
              <w:rPr>
                <w:sz w:val="18"/>
                <w:szCs w:val="18"/>
              </w:rPr>
              <w:t xml:space="preserve">Нефтяников, 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 б/н, Начало </w:t>
            </w:r>
            <w:r>
              <w:rPr>
                <w:sz w:val="18"/>
                <w:szCs w:val="18"/>
              </w:rPr>
              <w:t>–</w:t>
            </w:r>
            <w:r w:rsidRPr="00A67441">
              <w:rPr>
                <w:sz w:val="18"/>
                <w:szCs w:val="18"/>
              </w:rPr>
              <w:t xml:space="preserve"> ТК-12-2-6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59:01:0000000:18816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Концессия, 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7C4C61" w:rsidRPr="00A67441" w:rsidRDefault="007C4C61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F55C9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г. </w:t>
            </w:r>
            <w:r w:rsidRPr="00A67441">
              <w:rPr>
                <w:sz w:val="18"/>
                <w:szCs w:val="18"/>
              </w:rPr>
              <w:t>Пермь, ул</w:t>
            </w:r>
            <w:r>
              <w:rPr>
                <w:sz w:val="18"/>
                <w:szCs w:val="18"/>
              </w:rPr>
              <w:t>.</w:t>
            </w:r>
            <w:r w:rsidRPr="00A67441">
              <w:rPr>
                <w:sz w:val="18"/>
                <w:szCs w:val="18"/>
              </w:rPr>
              <w:t xml:space="preserve"> Нефтяников, </w:t>
            </w:r>
          </w:p>
          <w:p w:rsidR="007C4C61" w:rsidRPr="00A67441" w:rsidRDefault="007C4C61" w:rsidP="00F55C9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д б/н, Начало - тепловая камера ТК-12-2-6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59:01:0000000:18815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7C4C61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Технологический комплекс «</w:t>
            </w:r>
            <w:r w:rsidRPr="00A67441">
              <w:rPr>
                <w:bCs/>
                <w:sz w:val="18"/>
                <w:szCs w:val="18"/>
                <w:shd w:val="clear" w:color="auto" w:fill="FFFFFF"/>
              </w:rPr>
              <w:t>Водопроводные сети Индустриального района</w:t>
            </w:r>
            <w:r>
              <w:rPr>
                <w:bCs/>
                <w:sz w:val="18"/>
                <w:szCs w:val="18"/>
                <w:shd w:val="clear" w:color="auto" w:fill="FFFFFF"/>
              </w:rPr>
              <w:t>»</w:t>
            </w:r>
            <w:r w:rsidRPr="00A67441">
              <w:rPr>
                <w:bCs/>
                <w:sz w:val="18"/>
                <w:szCs w:val="18"/>
                <w:shd w:val="clear" w:color="auto" w:fill="FFFFFF"/>
              </w:rPr>
              <w:t>, инв.№ 33440, лит. А,Св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7C4C6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7C4C61" w:rsidRDefault="007C4C61" w:rsidP="007C4C6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59:01:0000000:48879</w:t>
            </w:r>
          </w:p>
          <w:p w:rsidR="007C4C61" w:rsidRPr="00A67441" w:rsidRDefault="007C4C61" w:rsidP="007C4C6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 w:rsidP="007C4C61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D2361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Концессия,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Pr="00A67441" w:rsidRDefault="007C4C61" w:rsidP="00D2361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г. Пермь, начало - т.Д - врезка в трубопровод теплоснабжения ТК-12-2-4, конец ж/дом по ул. Нефтяников,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Трубопровод теплоснабжения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59:01:4410846:33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59:01:4410846:18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D2361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Концессия, 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7C4C61" w:rsidRPr="00A67441" w:rsidRDefault="007C4C61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Default="007C4C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A67441">
              <w:rPr>
                <w:color w:val="000000"/>
                <w:sz w:val="18"/>
                <w:szCs w:val="18"/>
              </w:rPr>
              <w:t xml:space="preserve">еть электроснабжения </w:t>
            </w:r>
          </w:p>
          <w:p w:rsidR="007C4C61" w:rsidRPr="00A67441" w:rsidRDefault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ВЛ-0,4кВ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Default="007C4C61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ОКС: 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59:01:4410843:72</w:t>
            </w:r>
            <w:r w:rsidRPr="00A67441">
              <w:rPr>
                <w:sz w:val="18"/>
                <w:szCs w:val="18"/>
              </w:rPr>
              <w:t xml:space="preserve"> 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Default="007C4C61" w:rsidP="00AC642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Хозяйственное ведение </w:t>
            </w:r>
          </w:p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</w:t>
            </w:r>
            <w:r w:rsidRPr="00A67441">
              <w:rPr>
                <w:sz w:val="18"/>
                <w:szCs w:val="18"/>
              </w:rPr>
              <w:t xml:space="preserve"> «Пермводоканал»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7C4C61" w:rsidRPr="002A4794" w:rsidTr="00522245">
        <w:trPr>
          <w:trHeight w:val="756"/>
        </w:trPr>
        <w:tc>
          <w:tcPr>
            <w:tcW w:w="423" w:type="dxa"/>
            <w:shd w:val="clear" w:color="auto" w:fill="auto"/>
            <w:vAlign w:val="center"/>
          </w:tcPr>
          <w:p w:rsidR="007C4C61" w:rsidRPr="00A67441" w:rsidRDefault="007C4C61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7C4C61" w:rsidRDefault="007C4C61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7C4C61" w:rsidRPr="00A67441" w:rsidRDefault="007C4C61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A67441" w:rsidRDefault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C4C61" w:rsidRDefault="007C4C6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7C4C61" w:rsidRPr="00A67441" w:rsidRDefault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59:01:4410843:63</w:t>
            </w:r>
          </w:p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7C4C61" w:rsidRPr="00A67441" w:rsidRDefault="007C4C61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7C4C61" w:rsidRPr="00A67441" w:rsidRDefault="007C4C61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C4C61" w:rsidRPr="00A67441" w:rsidRDefault="007C4C61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C4C61" w:rsidRPr="00CC249F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7C4C61" w:rsidRPr="00A67441" w:rsidRDefault="007C4C61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7C4C61" w:rsidRPr="00A67441" w:rsidRDefault="007C4C61" w:rsidP="00B06A66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7C4C61" w:rsidRPr="00A67441" w:rsidRDefault="007C4C61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322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23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Качалова, д.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59:01:4410845:114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813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начало - т.Б- врезка в трубопровод теплоснабжения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ТК-12-2-10, конец </w:t>
            </w:r>
            <w:r>
              <w:rPr>
                <w:color w:val="000000"/>
                <w:sz w:val="18"/>
                <w:szCs w:val="18"/>
              </w:rPr>
              <w:t xml:space="preserve"> ж/</w:t>
            </w:r>
            <w:r w:rsidRPr="00A67441">
              <w:rPr>
                <w:color w:val="000000"/>
                <w:sz w:val="18"/>
                <w:szCs w:val="18"/>
              </w:rPr>
              <w:t>дом по ул. Леонова, 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Трубопровод теплоснабжения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59:01:4410846:705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Космонавта </w:t>
            </w:r>
          </w:p>
          <w:p w:rsidR="00562303" w:rsidRPr="00A67441" w:rsidRDefault="00562303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Леонова, д. 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59:01:4410845:122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980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12 м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735B9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д б/н, Начало - тепловая камера 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ТК-12-2-8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59:01:0000000:18813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735B9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59:01:4410846:6</w:t>
            </w:r>
          </w:p>
          <w:p w:rsidR="00562303" w:rsidRPr="00A67441" w:rsidRDefault="00562303" w:rsidP="00735B9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735B91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35B91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35B91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35B9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958</w:t>
            </w:r>
          </w:p>
          <w:p w:rsidR="00562303" w:rsidRPr="00A67441" w:rsidRDefault="00562303" w:rsidP="00735B9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38а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59:01:4410843:65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958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Качалова,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 б/н, начало-тепловая камера ТК 12-2-2 сущ.,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59:01:0000000:14667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322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 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Пермь, начало</w:t>
            </w:r>
            <w:r>
              <w:rPr>
                <w:color w:val="000000"/>
                <w:sz w:val="18"/>
                <w:szCs w:val="18"/>
              </w:rPr>
              <w:t xml:space="preserve"> –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от т.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А, конец ж/дом по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Нефтяников, </w:t>
            </w:r>
            <w:r>
              <w:rPr>
                <w:color w:val="000000"/>
                <w:sz w:val="18"/>
                <w:szCs w:val="18"/>
              </w:rPr>
              <w:t xml:space="preserve">д. </w:t>
            </w:r>
            <w:r w:rsidRPr="00A67441">
              <w:rPr>
                <w:color w:val="000000"/>
                <w:sz w:val="18"/>
                <w:szCs w:val="18"/>
              </w:rPr>
              <w:t xml:space="preserve">38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Трубопровод теплоснабжения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59:01:4410846:706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Концессия</w:t>
            </w:r>
            <w:r>
              <w:rPr>
                <w:sz w:val="18"/>
                <w:szCs w:val="18"/>
              </w:rPr>
              <w:t>,</w:t>
            </w:r>
            <w:r w:rsidRPr="00A67441">
              <w:rPr>
                <w:sz w:val="18"/>
                <w:szCs w:val="18"/>
              </w:rPr>
              <w:t xml:space="preserve">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532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 Пермь,</w:t>
            </w:r>
          </w:p>
          <w:p w:rsidR="00562303" w:rsidRPr="00A67441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 ул. Качалова, д. 34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59:01:4410845:120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240160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12 м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31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Pr="00A67441">
              <w:rPr>
                <w:color w:val="000000"/>
                <w:sz w:val="18"/>
                <w:szCs w:val="18"/>
              </w:rPr>
              <w:t xml:space="preserve">еть электроснабжения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ВЛ-0,4кВ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59:01:4410843:75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Default="00562303" w:rsidP="00AC642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  <w:r w:rsidRPr="00A67441">
              <w:rPr>
                <w:sz w:val="18"/>
                <w:szCs w:val="18"/>
              </w:rPr>
              <w:t xml:space="preserve">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</w:t>
            </w:r>
            <w:r w:rsidRPr="00A67441">
              <w:rPr>
                <w:sz w:val="18"/>
                <w:szCs w:val="18"/>
              </w:rPr>
              <w:t xml:space="preserve"> «Пермводоканал»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rPr>
          <w:trHeight w:val="728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D91280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59:01:4410843:64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A2472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562303" w:rsidRPr="00A67441">
              <w:rPr>
                <w:color w:val="000000"/>
                <w:sz w:val="18"/>
                <w:szCs w:val="18"/>
              </w:rPr>
              <w:t>еть электроснабжения ВЛ-0,4кВ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59:01:4410876:96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Default="00562303" w:rsidP="00AC642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Хозяйственное ведение</w:t>
            </w:r>
            <w:r>
              <w:rPr>
                <w:sz w:val="18"/>
                <w:szCs w:val="18"/>
              </w:rPr>
              <w:t>,</w:t>
            </w:r>
            <w:r w:rsidRPr="00A67441">
              <w:rPr>
                <w:sz w:val="18"/>
                <w:szCs w:val="18"/>
              </w:rPr>
              <w:t xml:space="preserve">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</w:t>
            </w:r>
            <w:r w:rsidRPr="00A67441">
              <w:rPr>
                <w:sz w:val="18"/>
                <w:szCs w:val="18"/>
              </w:rPr>
              <w:t xml:space="preserve"> «Пермводоканал»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562303" w:rsidRPr="00A67441">
              <w:rPr>
                <w:color w:val="000000"/>
                <w:sz w:val="18"/>
                <w:szCs w:val="18"/>
              </w:rPr>
              <w:t xml:space="preserve"> Пермь,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б/н, Начало - тепловая камера ТК-12-2-4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A2472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62303" w:rsidRPr="00A67441">
              <w:rPr>
                <w:color w:val="000000"/>
                <w:sz w:val="18"/>
                <w:szCs w:val="18"/>
              </w:rPr>
              <w:t>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59:01:0000000:18817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Нефтяников, </w:t>
            </w:r>
            <w:r>
              <w:rPr>
                <w:color w:val="000000"/>
                <w:sz w:val="18"/>
                <w:szCs w:val="18"/>
              </w:rPr>
              <w:t>д.</w:t>
            </w:r>
            <w:r w:rsidRPr="00A67441">
              <w:rPr>
                <w:color w:val="000000"/>
                <w:sz w:val="18"/>
                <w:szCs w:val="18"/>
              </w:rPr>
              <w:t xml:space="preserve"> 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59:01:0000000:18819</w:t>
            </w:r>
          </w:p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Концессия,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742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д 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59:01:4410843:81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59:01:4410846:22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1075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к ж/домам по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21а, 21, 23, 25, 29, 31, 33;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Качалова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42, 44; </w:t>
            </w:r>
          </w:p>
          <w:p w:rsidR="00562303" w:rsidRDefault="00562303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Космонавта Беляева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30, 32, 34, 34а, 36, 36а, 38 </w:t>
            </w:r>
          </w:p>
          <w:p w:rsidR="00562303" w:rsidRPr="00A67441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 квартале 847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59:01:0000000:48882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59:01:4410847:8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59:01:4410847:17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59:01:4410847:24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59:01:4410847:28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59:01:4410847:18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59:01:4410847:26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59:01:4410847:25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lastRenderedPageBreak/>
              <w:t>59:01:4410847:27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59:01:4410847:23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59:01:4410847:11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59:01:4410847:14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846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1173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790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1104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1117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826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414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38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к ж/домам по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</w:t>
            </w:r>
            <w:r>
              <w:rPr>
                <w:color w:val="000000"/>
                <w:sz w:val="18"/>
                <w:szCs w:val="18"/>
              </w:rPr>
              <w:t xml:space="preserve"> Нефтяников -</w:t>
            </w:r>
            <w:r w:rsidRPr="00A67441">
              <w:rPr>
                <w:color w:val="000000"/>
                <w:sz w:val="18"/>
                <w:szCs w:val="18"/>
              </w:rPr>
              <w:t>21а,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21,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23,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25,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29,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31,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33,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31а; </w:t>
            </w:r>
          </w:p>
          <w:p w:rsidR="00562303" w:rsidRDefault="00562303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</w:t>
            </w:r>
            <w:r>
              <w:rPr>
                <w:color w:val="000000"/>
                <w:sz w:val="18"/>
                <w:szCs w:val="18"/>
              </w:rPr>
              <w:t xml:space="preserve"> Качалова - 42,44;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Космонавта Беляева - 30,32,34,31а,34а,36,36а,38,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40а; 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Космонавта Леонова - 33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 квартале №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847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CC249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Pr="00A67441">
              <w:rPr>
                <w:color w:val="000000"/>
                <w:sz w:val="18"/>
                <w:szCs w:val="18"/>
              </w:rPr>
              <w:t>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59:01:4410872:22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59:01:4410847:8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59:01:4410847:17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59:01:4410847:15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59:01:4410847:24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59:01:4410847:28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59:01:4410847:18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59:01:4410847:12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59:01:4410847:26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59:01:4410847:16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59:01:4410847:27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59:01:4410847:23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59:01:4410847:13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59:01:4410847:11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59:01:4410847:14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59:01:4410847:21</w:t>
            </w:r>
          </w:p>
          <w:p w:rsidR="00562303" w:rsidRPr="00A67441" w:rsidRDefault="00562303" w:rsidP="006B6EF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846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702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1173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790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939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717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1117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762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872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826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990</w:t>
            </w:r>
          </w:p>
          <w:p w:rsidR="00562303" w:rsidRPr="00A67441" w:rsidRDefault="00562303" w:rsidP="006B6EF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</w:t>
            </w:r>
            <w:r w:rsidRPr="00A67441">
              <w:rPr>
                <w:color w:val="000000"/>
                <w:sz w:val="18"/>
                <w:szCs w:val="18"/>
              </w:rPr>
              <w:t>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 б/н, начало - тепловая камера ТК-8-4-8, 23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59:01:0000000:18826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CC249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130011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Космонавта Беляева, д б/н, начало - тепловая камера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ТК-8-4-27, 34, 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59:01:0000000:16677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AC2E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59:01:4410847:17</w:t>
            </w:r>
          </w:p>
          <w:p w:rsidR="00562303" w:rsidRPr="00A67441" w:rsidRDefault="00562303" w:rsidP="00AC2E1F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AC2E1F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AC2E1F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AC2E1F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AC2E1F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846</w:t>
            </w:r>
          </w:p>
          <w:p w:rsidR="00562303" w:rsidRPr="00A67441" w:rsidRDefault="00562303" w:rsidP="00AC2E1F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364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41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 б/н, Начало - тепловая камера ТК-8-4-13, 21а; Космонавта Беляева, 32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59:01:0000000:18846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rPr>
          <w:trHeight w:val="350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</w:t>
            </w:r>
            <w:r>
              <w:rPr>
                <w:color w:val="000000"/>
                <w:sz w:val="18"/>
                <w:szCs w:val="18"/>
              </w:rPr>
              <w:t xml:space="preserve">ул. </w:t>
            </w:r>
            <w:r w:rsidRPr="00A67441">
              <w:rPr>
                <w:color w:val="000000"/>
                <w:sz w:val="18"/>
                <w:szCs w:val="18"/>
              </w:rPr>
              <w:t>Космонавта Беляева, д б/н, Начало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тепловая камера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ТК-8-4-23, 36а,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59:01:0000000:16668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07276D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59:01:4410847:15</w:t>
            </w:r>
          </w:p>
          <w:p w:rsidR="00562303" w:rsidRPr="00A67441" w:rsidRDefault="00562303" w:rsidP="0007276D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702</w:t>
            </w: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от ж/д по ул. Космонавта Беляева,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д.</w:t>
            </w:r>
            <w:r w:rsidRPr="00A67441">
              <w:rPr>
                <w:color w:val="000000"/>
                <w:sz w:val="18"/>
                <w:szCs w:val="18"/>
              </w:rPr>
              <w:t>30,32,34,34а,36,36а,38,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40а, ул. Качалова, д.</w:t>
            </w:r>
            <w:r w:rsidRPr="00A67441">
              <w:rPr>
                <w:color w:val="000000"/>
                <w:sz w:val="18"/>
                <w:szCs w:val="18"/>
              </w:rPr>
              <w:t xml:space="preserve">42,44; ул. Космонавта Леонова, д. 33; ул. Нефтяников,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д. 21,21а,23,25</w:t>
            </w:r>
            <w:r>
              <w:rPr>
                <w:color w:val="000000"/>
                <w:sz w:val="18"/>
                <w:szCs w:val="18"/>
              </w:rPr>
              <w:t xml:space="preserve">,31а, 29,31,33, </w:t>
            </w:r>
            <w:r w:rsidRPr="00A67441">
              <w:rPr>
                <w:color w:val="000000"/>
                <w:sz w:val="18"/>
                <w:szCs w:val="18"/>
              </w:rPr>
              <w:t>квартал 847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Канализационная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59:01:4410847:56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1173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876 кв.м.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CC249F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CC249F">
            <w:pPr>
              <w:jc w:val="center"/>
              <w:rPr>
                <w:sz w:val="18"/>
                <w:szCs w:val="18"/>
              </w:rPr>
            </w:pPr>
            <w:r w:rsidRPr="00CC249F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</w:t>
            </w:r>
            <w:r>
              <w:rPr>
                <w:color w:val="000000"/>
                <w:sz w:val="18"/>
                <w:szCs w:val="18"/>
              </w:rPr>
              <w:t xml:space="preserve">ул. </w:t>
            </w:r>
            <w:r w:rsidRPr="00A67441">
              <w:rPr>
                <w:color w:val="000000"/>
                <w:sz w:val="18"/>
                <w:szCs w:val="18"/>
              </w:rPr>
              <w:t xml:space="preserve">Качалова,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 б/н, Нача</w:t>
            </w:r>
            <w:r>
              <w:rPr>
                <w:color w:val="000000"/>
                <w:sz w:val="18"/>
                <w:szCs w:val="18"/>
              </w:rPr>
              <w:t>ло - тепловая камера ТК-8-4-11,</w:t>
            </w:r>
            <w:r w:rsidRPr="00A67441">
              <w:rPr>
                <w:color w:val="000000"/>
                <w:sz w:val="18"/>
                <w:szCs w:val="18"/>
              </w:rPr>
              <w:t>44; Космонавта Беляева, 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59:01:0000000:14656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07276D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59:01:4410847:24</w:t>
            </w:r>
          </w:p>
          <w:p w:rsidR="00562303" w:rsidRPr="00A67441" w:rsidRDefault="00562303" w:rsidP="0007276D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1173</w:t>
            </w:r>
          </w:p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начало- тепловая камера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ТК-8-4-9*, конец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- ж</w:t>
            </w:r>
            <w:r>
              <w:rPr>
                <w:color w:val="000000"/>
                <w:sz w:val="18"/>
                <w:szCs w:val="18"/>
              </w:rPr>
              <w:t>/</w:t>
            </w:r>
            <w:r w:rsidRPr="00A67441">
              <w:rPr>
                <w:color w:val="000000"/>
                <w:sz w:val="18"/>
                <w:szCs w:val="18"/>
              </w:rPr>
              <w:t xml:space="preserve">дом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 ул. Качалова, 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59:01:4410847:543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59:01:4410847:296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1453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07276D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начало-тепловая камера ТК-8-4-7, </w:t>
            </w:r>
          </w:p>
          <w:p w:rsidR="00562303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конец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-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здание по </w:t>
            </w:r>
          </w:p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Нефтянников, 27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59:01:4410847:545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1453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48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Pr="00A67441" w:rsidRDefault="00562303" w:rsidP="009A15B4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</w:t>
            </w:r>
            <w:r>
              <w:rPr>
                <w:color w:val="000000"/>
                <w:sz w:val="18"/>
                <w:szCs w:val="18"/>
              </w:rPr>
              <w:t xml:space="preserve"> ул. Космонавта Леонова, д. </w:t>
            </w:r>
            <w:r w:rsidRPr="00A67441">
              <w:rPr>
                <w:color w:val="000000"/>
                <w:sz w:val="18"/>
                <w:szCs w:val="18"/>
              </w:rPr>
              <w:t>33, начало-тепловая камера ТК-8-4-1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59:01:4410831:3285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59:01:4410847:12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939</w:t>
            </w: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30 куб.м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rPr>
          <w:trHeight w:val="965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</w:t>
            </w:r>
            <w:r>
              <w:rPr>
                <w:color w:val="000000"/>
                <w:sz w:val="18"/>
                <w:szCs w:val="18"/>
              </w:rPr>
              <w:t xml:space="preserve">ул. </w:t>
            </w:r>
            <w:r w:rsidRPr="00A67441">
              <w:rPr>
                <w:color w:val="000000"/>
                <w:sz w:val="18"/>
                <w:szCs w:val="18"/>
              </w:rPr>
              <w:t xml:space="preserve">Нефтяников,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 б/н, Начало </w:t>
            </w:r>
            <w:r w:rsidRPr="00A67441">
              <w:rPr>
                <w:color w:val="000000"/>
                <w:sz w:val="18"/>
                <w:szCs w:val="18"/>
              </w:rPr>
              <w:t>тепловая камера ТК-8-4-17, д. 31а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59:01:0000000:18844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Pr="00A67441" w:rsidRDefault="00562303" w:rsidP="0033721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д. </w:t>
            </w:r>
            <w:r w:rsidRPr="00A67441">
              <w:rPr>
                <w:color w:val="000000"/>
                <w:sz w:val="18"/>
                <w:szCs w:val="18"/>
              </w:rPr>
              <w:t>31, 25, Космонавта Беляева, 40а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59:01:4410847:302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59:01:4410847:26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59:01:4410847:27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59:01:4410847:11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1117</w:t>
            </w: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872</w:t>
            </w: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183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</w:t>
            </w:r>
            <w:r>
              <w:rPr>
                <w:color w:val="000000"/>
                <w:sz w:val="18"/>
                <w:szCs w:val="18"/>
              </w:rPr>
              <w:t xml:space="preserve">начало - </w:t>
            </w:r>
            <w:r w:rsidRPr="00A67441">
              <w:rPr>
                <w:color w:val="000000"/>
                <w:sz w:val="18"/>
                <w:szCs w:val="18"/>
              </w:rPr>
              <w:t xml:space="preserve">тепловая камера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ТК-8-4-7* у ж/дома по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Нефтяников, 25, конец-тепловая камера ТК-8-4-13 у ж/дома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 ул. Нефтяников, 21а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A2472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62303" w:rsidRPr="00A67441">
              <w:rPr>
                <w:color w:val="000000"/>
                <w:sz w:val="18"/>
                <w:szCs w:val="18"/>
              </w:rPr>
              <w:t>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59:01:4410847:546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</w:t>
            </w:r>
            <w:r w:rsidRPr="00A67441">
              <w:rPr>
                <w:color w:val="000000"/>
                <w:sz w:val="18"/>
                <w:szCs w:val="18"/>
              </w:rPr>
              <w:t>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 б/н, начало- тепловая камера ТК-8-4-7*, 25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59:01:0000000:18840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1454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53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начало - тепловая камера </w:t>
            </w:r>
          </w:p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ТК-8-4-19 у ж/дома по ул. Космонавта Беляева, 40а, конец - тепловая камера </w:t>
            </w:r>
          </w:p>
          <w:p w:rsidR="00562303" w:rsidRPr="00A67441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ТК-8-4-27 у ж/дома по ул. Космонавта Беляева,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A2472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="00562303" w:rsidRPr="00A67441">
              <w:rPr>
                <w:color w:val="000000"/>
                <w:sz w:val="18"/>
                <w:szCs w:val="18"/>
              </w:rPr>
              <w:t>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59:01:4410847:25</w:t>
            </w:r>
          </w:p>
          <w:p w:rsidR="00562303" w:rsidRPr="00A67441" w:rsidRDefault="00562303" w:rsidP="007707BA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1104</w:t>
            </w:r>
          </w:p>
          <w:p w:rsidR="00562303" w:rsidRPr="00A67441" w:rsidRDefault="00562303" w:rsidP="007707B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начало-тепловая камера ТК-8-4-25,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конец-ж/дом по </w:t>
            </w:r>
          </w:p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</w:t>
            </w:r>
          </w:p>
          <w:p w:rsidR="00562303" w:rsidRPr="00A67441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59:01:4410847:544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ул. Нефтяников, </w:t>
            </w:r>
          </w:p>
          <w:p w:rsidR="00562303" w:rsidRPr="00A67441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д. 29, сооружение 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Пожарный водоем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59:01:4410847:300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48 куб.м.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CB183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Оперативное управление, </w:t>
            </w:r>
            <w:r w:rsidRPr="00A67441">
              <w:rPr>
                <w:sz w:val="18"/>
                <w:szCs w:val="18"/>
              </w:rPr>
              <w:t>администрация Индустриального района города Перми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B61E48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Пермь, начало-тепловая камер</w:t>
            </w:r>
            <w:r>
              <w:rPr>
                <w:color w:val="000000"/>
                <w:sz w:val="18"/>
                <w:szCs w:val="18"/>
              </w:rPr>
              <w:t>а ТК-8-4-5,</w:t>
            </w:r>
          </w:p>
          <w:p w:rsidR="00562303" w:rsidRDefault="00562303" w:rsidP="00B61E4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конец - ж/дом по </w:t>
            </w:r>
          </w:p>
          <w:p w:rsidR="00562303" w:rsidRPr="00A67441" w:rsidRDefault="00562303" w:rsidP="00B61E48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</w:t>
            </w:r>
            <w:r w:rsidR="002B3F65">
              <w:rPr>
                <w:color w:val="000000"/>
                <w:sz w:val="18"/>
                <w:szCs w:val="18"/>
              </w:rPr>
              <w:t>Нефтя</w:t>
            </w:r>
            <w:r w:rsidRPr="00A67441">
              <w:rPr>
                <w:color w:val="000000"/>
                <w:sz w:val="18"/>
                <w:szCs w:val="18"/>
              </w:rPr>
              <w:t>ников, 29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59:01:4410847:553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 ул. Космонавта Леонова,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Кабельная линия электропередачи 0,4 кВ. Кабельная линия электропередачи 0,4 кВ, назначение: нежилое, протяженность трассы 12,12 п.м., протяженность кабеля 26,64 п.м, лит. Сэ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59:01:4416015:46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2B3F65" w:rsidP="00BB725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  <w:r w:rsidR="00562303">
              <w:rPr>
                <w:sz w:val="18"/>
                <w:szCs w:val="18"/>
              </w:rPr>
              <w:t xml:space="preserve"> с</w:t>
            </w:r>
            <w:r w:rsidR="00562303" w:rsidRPr="00A67441">
              <w:rPr>
                <w:sz w:val="18"/>
                <w:szCs w:val="18"/>
              </w:rPr>
              <w:t>обственность</w:t>
            </w:r>
          </w:p>
          <w:p w:rsidR="00562303" w:rsidRDefault="00562303" w:rsidP="00B61E4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Субъект </w:t>
            </w:r>
            <w:r>
              <w:rPr>
                <w:sz w:val="18"/>
                <w:szCs w:val="18"/>
              </w:rPr>
              <w:t>РФ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 Пермский край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756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6164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58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Пермь,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от БКТП-1 до кожвендиспансер </w:t>
            </w:r>
          </w:p>
          <w:p w:rsidR="00562303" w:rsidRPr="00A67441" w:rsidRDefault="00562303" w:rsidP="00DE477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 ул. Космонавта Леонова,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Сеть электроснабжения 0,4кВ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59:01:4410847:548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 xml:space="preserve">, 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</w:t>
            </w:r>
            <w:r w:rsidRPr="00A67441">
              <w:rPr>
                <w:sz w:val="18"/>
                <w:szCs w:val="18"/>
              </w:rPr>
              <w:t>Центральные электрические сети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61643A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59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начало - тепловая камера ТК 8-4-19, конец - здание </w:t>
            </w:r>
          </w:p>
          <w:p w:rsidR="00562303" w:rsidRPr="00A67441" w:rsidRDefault="00562303" w:rsidP="00DE477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 ул. Леонова,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Pr="00A67441">
              <w:rPr>
                <w:color w:val="000000"/>
                <w:sz w:val="18"/>
                <w:szCs w:val="18"/>
              </w:rPr>
              <w:t>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59:01:4410847:540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2212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 xml:space="preserve">Частная собственность,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Пермь, от точки Е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 до ж/дома по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Космонавта Беляева, 40а, входящая в состав водопроводной сети к ж/домам по ул.</w:t>
            </w:r>
            <w:r>
              <w:rPr>
                <w:color w:val="000000"/>
                <w:sz w:val="18"/>
                <w:szCs w:val="18"/>
              </w:rPr>
              <w:t xml:space="preserve"> Нефтяников - 21а, 21,23,25,29,31,31а,</w:t>
            </w:r>
            <w:r w:rsidRPr="00A67441">
              <w:rPr>
                <w:color w:val="000000"/>
                <w:sz w:val="18"/>
                <w:szCs w:val="18"/>
              </w:rPr>
              <w:t>33</w:t>
            </w:r>
            <w:r>
              <w:rPr>
                <w:color w:val="000000"/>
                <w:sz w:val="18"/>
                <w:szCs w:val="18"/>
              </w:rPr>
              <w:t>;</w:t>
            </w:r>
            <w:r w:rsidRPr="00A67441">
              <w:rPr>
                <w:color w:val="000000"/>
                <w:sz w:val="18"/>
                <w:szCs w:val="18"/>
              </w:rPr>
              <w:t>;ул.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Качалова - 42, 44; 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Космонавта Беляева - 30, 32, 34, 31а, 34а, 36, 36а, 38, 40а; 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Космонавта Леонова - 33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 квартале №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847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59:01:0000000:51865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762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B61E48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B61E48">
            <w:pPr>
              <w:jc w:val="center"/>
              <w:rPr>
                <w:sz w:val="18"/>
                <w:szCs w:val="18"/>
              </w:rPr>
            </w:pPr>
            <w:r w:rsidRPr="00B61E48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562303" w:rsidRPr="00A67441">
              <w:rPr>
                <w:color w:val="000000"/>
                <w:sz w:val="18"/>
                <w:szCs w:val="18"/>
              </w:rPr>
              <w:t xml:space="preserve"> Пермь, </w:t>
            </w:r>
          </w:p>
          <w:p w:rsidR="00562303" w:rsidRPr="00A67441" w:rsidRDefault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</w:t>
            </w:r>
            <w:r w:rsidR="00562303" w:rsidRPr="00A67441">
              <w:rPr>
                <w:color w:val="000000"/>
                <w:sz w:val="18"/>
                <w:szCs w:val="18"/>
              </w:rPr>
              <w:t>Нефтяников, д б/н, 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Сеть электроснабжения 0,4кВ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59:01:0000000:18809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413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>,</w:t>
            </w:r>
            <w:r w:rsidRPr="00DE4774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ООО «</w:t>
            </w:r>
            <w:r w:rsidRPr="00A67441">
              <w:rPr>
                <w:sz w:val="18"/>
                <w:szCs w:val="18"/>
              </w:rPr>
              <w:t>Центральные электрические сети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2B3F65" w:rsidP="00BB725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562303" w:rsidRPr="00A67441">
              <w:rPr>
                <w:color w:val="000000"/>
                <w:sz w:val="18"/>
                <w:szCs w:val="18"/>
              </w:rPr>
              <w:t xml:space="preserve"> 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="00562303"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д б/н, Начало- тепловая камера ТК-8-4-3, </w:t>
            </w:r>
          </w:p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конец – ж/дом по </w:t>
            </w:r>
          </w:p>
          <w:p w:rsidR="00562303" w:rsidRPr="00A67441" w:rsidRDefault="002B3F65" w:rsidP="00BB725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</w:t>
            </w:r>
            <w:r w:rsidR="00562303" w:rsidRPr="00A67441">
              <w:rPr>
                <w:color w:val="000000"/>
                <w:sz w:val="18"/>
                <w:szCs w:val="18"/>
              </w:rPr>
              <w:t>иков, д. 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59:01:0000000:18832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Частная собственность</w:t>
            </w:r>
            <w:r>
              <w:rPr>
                <w:sz w:val="18"/>
                <w:szCs w:val="18"/>
              </w:rPr>
              <w:t>,</w:t>
            </w:r>
            <w:r w:rsidRPr="00DE4774">
              <w:rPr>
                <w:sz w:val="18"/>
                <w:szCs w:val="18"/>
              </w:rPr>
              <w:t xml:space="preserve"> 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770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63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Пермь,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начало - тепловая камера ТК-8-4 у ж/дома по ул. Космонавта Леонова, 31, конец - тепловая камера ТК-8-4-1а у ж/дома по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59:01:4410847:541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Частная собственность, 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A67441">
              <w:rPr>
                <w:color w:val="000000"/>
                <w:sz w:val="18"/>
                <w:szCs w:val="18"/>
              </w:rPr>
              <w:t xml:space="preserve"> Пермь,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</w:t>
            </w:r>
            <w:r w:rsidRPr="00A67441">
              <w:rPr>
                <w:color w:val="000000"/>
                <w:sz w:val="18"/>
                <w:szCs w:val="18"/>
              </w:rPr>
              <w:t>Нефтяников, д 33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59:01:4410847:303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59:01:4410847:21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7,4 кв.м.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Частная собственность, ПАО «Т Плюс»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65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 Пермь, от ВК-2 до ж/дома по ул. Космонавта Леонова, д. 33, входящая в состав водопроводной сети к ж/дом</w:t>
            </w:r>
            <w:r>
              <w:rPr>
                <w:color w:val="000000"/>
                <w:sz w:val="18"/>
                <w:szCs w:val="18"/>
              </w:rPr>
              <w:t xml:space="preserve">ам по ул. Нефтяников - 21а, 21,23,25,29,31,33, 31а; </w:t>
            </w:r>
          </w:p>
          <w:p w:rsidR="00562303" w:rsidRPr="00A67441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Качалова - 42,44; ул. </w:t>
            </w:r>
            <w:r w:rsidRPr="00A67441">
              <w:rPr>
                <w:color w:val="000000"/>
                <w:sz w:val="18"/>
                <w:szCs w:val="18"/>
              </w:rPr>
              <w:t>Космонавта Беляева - 30, 32, 34, 31а, 34а, 36, 36а, 38, 40а; ул. Косм</w:t>
            </w:r>
            <w:r>
              <w:rPr>
                <w:color w:val="000000"/>
                <w:sz w:val="18"/>
                <w:szCs w:val="18"/>
              </w:rPr>
              <w:t>онавта Леонова - 33 в квартале №</w:t>
            </w:r>
            <w:r w:rsidRPr="00A67441">
              <w:rPr>
                <w:color w:val="000000"/>
                <w:sz w:val="18"/>
                <w:szCs w:val="18"/>
              </w:rPr>
              <w:t>847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A2472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562303" w:rsidRPr="00A67441">
              <w:rPr>
                <w:color w:val="000000"/>
                <w:sz w:val="18"/>
                <w:szCs w:val="18"/>
              </w:rPr>
              <w:t>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59:01:4410847:667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Default="00562303" w:rsidP="00AC6427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Хозяйственное ведение, 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</w:t>
            </w:r>
            <w:r w:rsidRPr="00A67441">
              <w:rPr>
                <w:sz w:val="18"/>
                <w:szCs w:val="18"/>
              </w:rPr>
              <w:t xml:space="preserve"> «Пермводоканал»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66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по ул. Нефтяников, </w:t>
            </w:r>
          </w:p>
          <w:p w:rsidR="00562303" w:rsidRPr="00A67441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37, 41, 43, 45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A2472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562303" w:rsidRPr="00A67441">
              <w:rPr>
                <w:color w:val="000000"/>
                <w:sz w:val="18"/>
                <w:szCs w:val="18"/>
              </w:rPr>
              <w:t>еть канализации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59:01:4410872:632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 w:rsidP="005E1E6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59:01:4410872:6</w:t>
            </w:r>
          </w:p>
          <w:p w:rsidR="00562303" w:rsidRPr="00A67441" w:rsidRDefault="00562303" w:rsidP="005E1E6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59:01:4410872:8</w:t>
            </w:r>
          </w:p>
          <w:p w:rsidR="00562303" w:rsidRPr="00A67441" w:rsidRDefault="00562303" w:rsidP="005E1E6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59:01:4410872:7</w:t>
            </w:r>
          </w:p>
          <w:p w:rsidR="00562303" w:rsidRPr="00A67441" w:rsidRDefault="00562303" w:rsidP="005E1E6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</w:p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1132</w:t>
            </w:r>
          </w:p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1818</w:t>
            </w:r>
          </w:p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1040,8</w:t>
            </w:r>
            <w:r>
              <w:rPr>
                <w:sz w:val="18"/>
                <w:szCs w:val="18"/>
              </w:rPr>
              <w:t>2</w:t>
            </w:r>
          </w:p>
          <w:p w:rsidR="00562303" w:rsidRPr="00A67441" w:rsidRDefault="00562303" w:rsidP="005E1E6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325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Концессия,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rPr>
          <w:trHeight w:val="912"/>
        </w:trPr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lastRenderedPageBreak/>
              <w:t>67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DE4774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 Пермь,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д. 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Pr="00A67441">
              <w:rPr>
                <w:color w:val="000000"/>
                <w:sz w:val="18"/>
                <w:szCs w:val="18"/>
              </w:rPr>
              <w:t>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59:01:4410872:17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1818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62303" w:rsidRPr="00A67441" w:rsidRDefault="00562303" w:rsidP="006F2E94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68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от БКТП-1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до магазина по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Нефтяников, 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Сеть электроснабжения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0,4 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59:01:4410872:485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1365,5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ООО «</w:t>
            </w:r>
            <w:r w:rsidRPr="00A67441">
              <w:rPr>
                <w:sz w:val="18"/>
                <w:szCs w:val="18"/>
              </w:rPr>
              <w:t>Центральные электрические сети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69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Нефтяников, </w:t>
            </w:r>
          </w:p>
          <w:p w:rsidR="00562303" w:rsidRPr="00A67441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д. 37,39,41,43,45,47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</w:t>
            </w:r>
            <w:r w:rsidRPr="00A67441">
              <w:rPr>
                <w:color w:val="000000"/>
                <w:sz w:val="18"/>
                <w:szCs w:val="18"/>
              </w:rPr>
              <w:t>епловые сети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59:01:4410872:20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381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Концессия,</w:t>
            </w:r>
          </w:p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70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 xml:space="preserve">Пермь, к ж/дому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по 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Нефтяников-37,41,43 в квартале 872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Pr="00A67441">
              <w:rPr>
                <w:color w:val="000000"/>
                <w:sz w:val="18"/>
                <w:szCs w:val="18"/>
              </w:rPr>
              <w:t>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59:01:4410872:484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E521F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</w:t>
            </w:r>
            <w:r w:rsidRPr="00A67441">
              <w:rPr>
                <w:color w:val="000000"/>
                <w:sz w:val="18"/>
                <w:szCs w:val="18"/>
              </w:rPr>
              <w:t>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 w:rsidRPr="00A67441">
              <w:rPr>
                <w:color w:val="000000"/>
                <w:sz w:val="18"/>
                <w:szCs w:val="18"/>
              </w:rPr>
              <w:t xml:space="preserve"> Нефтяников,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 37аа, Вынос </w:t>
            </w:r>
            <w:r w:rsidRPr="00A67441">
              <w:rPr>
                <w:color w:val="000000"/>
                <w:sz w:val="18"/>
                <w:szCs w:val="18"/>
              </w:rPr>
              <w:t>распределительного газопровода низкого давления из зоны строительства гаражного комплекса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59:01:4410872:71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59:01:4410872:4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1081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Сведения о зарегистрированных правах отсутствуют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82485B">
            <w:pPr>
              <w:jc w:val="center"/>
              <w:rPr>
                <w:sz w:val="18"/>
                <w:szCs w:val="18"/>
              </w:rPr>
            </w:pPr>
          </w:p>
        </w:tc>
      </w:tr>
      <w:tr w:rsidR="00562303" w:rsidRPr="002A4794" w:rsidTr="00522245">
        <w:tc>
          <w:tcPr>
            <w:tcW w:w="423" w:type="dxa"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72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Default="00562303" w:rsidP="00BB725B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г. Пермь, по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Мира, д. 26, 115; по проспекту Декабристов, д. 20, 22, 25, 27;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Чердынская, д. 36;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Стахановская, д. 59б; ул. Леонова, д. 33;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Космонавта Беляева, д. 32, 34, 34а, 36, 36а, 38, 40а, 33, 43;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Нефтяников, д. 23, 25, </w:t>
            </w:r>
            <w:r w:rsidRPr="00A67441">
              <w:rPr>
                <w:color w:val="000000"/>
                <w:sz w:val="18"/>
                <w:szCs w:val="18"/>
              </w:rPr>
              <w:lastRenderedPageBreak/>
              <w:t xml:space="preserve">29, 31, 31а, 30; ул. Качалова, д. 42, 44; </w:t>
            </w:r>
          </w:p>
          <w:p w:rsidR="00562303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 xml:space="preserve">ул. Нефтяников/Качалова, д. 21/40; </w:t>
            </w:r>
          </w:p>
          <w:p w:rsidR="00562303" w:rsidRPr="00A67441" w:rsidRDefault="00562303" w:rsidP="007C4C61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ул. Нефтяников/</w:t>
            </w:r>
            <w:r w:rsidR="00A24725">
              <w:rPr>
                <w:color w:val="000000"/>
                <w:sz w:val="18"/>
                <w:szCs w:val="18"/>
              </w:rPr>
              <w:t xml:space="preserve"> </w:t>
            </w:r>
            <w:r w:rsidRPr="00A67441">
              <w:rPr>
                <w:color w:val="000000"/>
                <w:sz w:val="18"/>
                <w:szCs w:val="18"/>
              </w:rPr>
              <w:t>Леонова, д. 33/31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Г</w:t>
            </w:r>
            <w:r w:rsidRPr="00A67441">
              <w:rPr>
                <w:color w:val="000000"/>
                <w:sz w:val="18"/>
                <w:szCs w:val="18"/>
              </w:rPr>
              <w:t>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  <w:r w:rsidRPr="00A67441">
              <w:rPr>
                <w:color w:val="000000"/>
                <w:sz w:val="18"/>
                <w:szCs w:val="18"/>
              </w:rPr>
              <w:t>59:01:0000000:51812</w:t>
            </w:r>
          </w:p>
          <w:p w:rsidR="00562303" w:rsidRPr="00A67441" w:rsidRDefault="00562303" w:rsidP="008B69A3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562303" w:rsidRPr="00A67441" w:rsidRDefault="00562303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color w:val="000000"/>
                <w:sz w:val="18"/>
                <w:szCs w:val="18"/>
              </w:rPr>
              <w:t>59:01:0000000:81445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A67441" w:rsidRDefault="00562303" w:rsidP="00BC01A7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952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E4774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Частная собственность,</w:t>
            </w:r>
          </w:p>
          <w:p w:rsidR="00562303" w:rsidRPr="00A67441" w:rsidRDefault="00562303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A67441" w:rsidRDefault="00562303" w:rsidP="00BB725B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62303" w:rsidRPr="00A67441" w:rsidRDefault="00562303" w:rsidP="000354A8">
            <w:pPr>
              <w:jc w:val="center"/>
              <w:rPr>
                <w:sz w:val="18"/>
                <w:szCs w:val="18"/>
              </w:rPr>
            </w:pPr>
          </w:p>
        </w:tc>
      </w:tr>
      <w:tr w:rsidR="009D1F2B" w:rsidRPr="002A4794" w:rsidTr="00522245">
        <w:trPr>
          <w:trHeight w:val="192"/>
        </w:trPr>
        <w:tc>
          <w:tcPr>
            <w:tcW w:w="15452" w:type="dxa"/>
            <w:gridSpan w:val="9"/>
            <w:shd w:val="clear" w:color="auto" w:fill="auto"/>
            <w:vAlign w:val="center"/>
          </w:tcPr>
          <w:p w:rsidR="009D1F2B" w:rsidRPr="002A4794" w:rsidRDefault="009D1F2B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lastRenderedPageBreak/>
              <w:t>II</w:t>
            </w:r>
            <w:r w:rsidRPr="002A4794">
              <w:rPr>
                <w:b/>
                <w:bCs/>
                <w:iCs/>
                <w:sz w:val="20"/>
              </w:rPr>
              <w:t>. Объекты социальной инфраструктуры</w:t>
            </w:r>
          </w:p>
        </w:tc>
      </w:tr>
      <w:tr w:rsidR="00320C85" w:rsidRPr="002A4794" w:rsidTr="00522245">
        <w:tc>
          <w:tcPr>
            <w:tcW w:w="423" w:type="dxa"/>
            <w:shd w:val="clear" w:color="auto" w:fill="auto"/>
            <w:vAlign w:val="center"/>
          </w:tcPr>
          <w:p w:rsidR="00320C85" w:rsidRPr="00A24725" w:rsidRDefault="00320C85" w:rsidP="00FD738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D91280" w:rsidRPr="00A24725" w:rsidRDefault="00D91280" w:rsidP="00FD738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г. </w:t>
            </w:r>
            <w:r w:rsidR="00320C85" w:rsidRPr="00A24725">
              <w:rPr>
                <w:sz w:val="18"/>
                <w:szCs w:val="18"/>
              </w:rPr>
              <w:t xml:space="preserve">Пермь, </w:t>
            </w:r>
          </w:p>
          <w:p w:rsidR="00320C85" w:rsidRPr="00A24725" w:rsidRDefault="00320C85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ул</w:t>
            </w:r>
            <w:r w:rsidR="007C4C61" w:rsidRPr="00A24725">
              <w:rPr>
                <w:sz w:val="18"/>
                <w:szCs w:val="18"/>
              </w:rPr>
              <w:t>.</w:t>
            </w:r>
            <w:r w:rsidRPr="00A24725">
              <w:rPr>
                <w:sz w:val="18"/>
                <w:szCs w:val="18"/>
              </w:rPr>
              <w:t xml:space="preserve"> Нефтяников, д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91280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2-этажное кирпичное здание детского сада </w:t>
            </w:r>
          </w:p>
          <w:p w:rsidR="00320C85" w:rsidRPr="005041E7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с подвалом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20C85" w:rsidRPr="005041E7" w:rsidRDefault="00320C85" w:rsidP="001D45C7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ОКС: 59:01:4410846:577</w:t>
            </w:r>
          </w:p>
          <w:p w:rsidR="00320C85" w:rsidRPr="005041E7" w:rsidRDefault="00320C85" w:rsidP="001D45C7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ЗУ: </w:t>
            </w:r>
          </w:p>
          <w:p w:rsidR="00320C85" w:rsidRPr="005041E7" w:rsidRDefault="00320C85" w:rsidP="001D45C7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59:01:4410846:1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20C85" w:rsidRPr="005041E7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11417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20C85" w:rsidRPr="005041E7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894,9 кв.м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E4774" w:rsidRPr="00DE4774" w:rsidRDefault="00DE4774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320C85" w:rsidRPr="005041E7" w:rsidRDefault="00DE4774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D91280" w:rsidRPr="00D91280" w:rsidRDefault="00D91280" w:rsidP="00D91280">
            <w:pPr>
              <w:jc w:val="center"/>
              <w:rPr>
                <w:sz w:val="18"/>
                <w:szCs w:val="18"/>
              </w:rPr>
            </w:pPr>
            <w:r w:rsidRPr="00D91280">
              <w:rPr>
                <w:sz w:val="18"/>
                <w:szCs w:val="18"/>
              </w:rPr>
              <w:t>Оперативное управление</w:t>
            </w:r>
            <w:r>
              <w:rPr>
                <w:sz w:val="18"/>
                <w:szCs w:val="18"/>
              </w:rPr>
              <w:t>,</w:t>
            </w:r>
          </w:p>
          <w:p w:rsidR="00320C85" w:rsidRPr="005041E7" w:rsidRDefault="00D91280" w:rsidP="00D91280">
            <w:pPr>
              <w:jc w:val="center"/>
              <w:rPr>
                <w:sz w:val="18"/>
                <w:szCs w:val="18"/>
              </w:rPr>
            </w:pPr>
            <w:r w:rsidRPr="00D91280">
              <w:rPr>
                <w:sz w:val="18"/>
                <w:szCs w:val="18"/>
              </w:rPr>
              <w:t>МАДОУ «Детский сад № 305» г. Перми</w:t>
            </w:r>
          </w:p>
        </w:tc>
        <w:tc>
          <w:tcPr>
            <w:tcW w:w="1844" w:type="dxa"/>
            <w:shd w:val="clear" w:color="auto" w:fill="FFFFFF"/>
            <w:vAlign w:val="center"/>
          </w:tcPr>
          <w:p w:rsidR="00320C85" w:rsidRPr="003A46D1" w:rsidRDefault="00320C85" w:rsidP="003A46D1">
            <w:pPr>
              <w:jc w:val="center"/>
              <w:rPr>
                <w:sz w:val="18"/>
                <w:szCs w:val="18"/>
              </w:rPr>
            </w:pPr>
            <w:r w:rsidRPr="003A46D1">
              <w:rPr>
                <w:sz w:val="18"/>
                <w:szCs w:val="18"/>
              </w:rPr>
              <w:t>Снос</w:t>
            </w:r>
          </w:p>
        </w:tc>
      </w:tr>
      <w:tr w:rsidR="00320C85" w:rsidRPr="002A4794" w:rsidTr="00522245">
        <w:tc>
          <w:tcPr>
            <w:tcW w:w="423" w:type="dxa"/>
            <w:shd w:val="clear" w:color="auto" w:fill="auto"/>
            <w:vAlign w:val="center"/>
          </w:tcPr>
          <w:p w:rsidR="00320C85" w:rsidRPr="00A24725" w:rsidRDefault="00320C85" w:rsidP="00FD738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D91280" w:rsidRPr="00A24725" w:rsidRDefault="00D91280" w:rsidP="00FD738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г. </w:t>
            </w:r>
            <w:r w:rsidR="00320C85" w:rsidRPr="00A24725">
              <w:rPr>
                <w:sz w:val="18"/>
                <w:szCs w:val="18"/>
              </w:rPr>
              <w:t xml:space="preserve">Пермь, </w:t>
            </w:r>
          </w:p>
          <w:p w:rsidR="00320C85" w:rsidRPr="00A24725" w:rsidRDefault="00320C85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ул</w:t>
            </w:r>
            <w:r w:rsidR="007C4C61" w:rsidRPr="00A24725">
              <w:rPr>
                <w:sz w:val="18"/>
                <w:szCs w:val="18"/>
              </w:rPr>
              <w:t>.</w:t>
            </w:r>
            <w:r w:rsidRPr="00A24725">
              <w:rPr>
                <w:sz w:val="18"/>
                <w:szCs w:val="18"/>
              </w:rPr>
              <w:t xml:space="preserve"> Нефтяников, д 36а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320C85" w:rsidRPr="005041E7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Детский сад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20C85" w:rsidRPr="005041E7" w:rsidRDefault="00320C85" w:rsidP="00F556D5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ОКС: 59:01:4410846:578</w:t>
            </w:r>
          </w:p>
          <w:p w:rsidR="00320C85" w:rsidRPr="005041E7" w:rsidRDefault="00320C85" w:rsidP="00F556D5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ЗУ: </w:t>
            </w:r>
          </w:p>
          <w:p w:rsidR="00320C85" w:rsidRPr="005041E7" w:rsidRDefault="00320C85" w:rsidP="00F556D5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59:01:4410846:1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20C85" w:rsidRPr="005041E7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11417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20C85" w:rsidRPr="005041E7" w:rsidRDefault="00320C85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912,5 кв.м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E4774" w:rsidRPr="00DE4774" w:rsidRDefault="00DE4774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Муниципальная собственность,</w:t>
            </w:r>
          </w:p>
          <w:p w:rsidR="00320C85" w:rsidRPr="005041E7" w:rsidRDefault="00DE4774" w:rsidP="00DE4774">
            <w:pPr>
              <w:jc w:val="center"/>
              <w:rPr>
                <w:sz w:val="18"/>
                <w:szCs w:val="18"/>
              </w:rPr>
            </w:pPr>
            <w:r w:rsidRPr="00DE4774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320C85" w:rsidRPr="005041E7" w:rsidRDefault="00320C85" w:rsidP="004425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</w:t>
            </w:r>
            <w:r w:rsidRPr="005041E7">
              <w:rPr>
                <w:sz w:val="18"/>
                <w:szCs w:val="18"/>
              </w:rPr>
              <w:t>перативное управление</w:t>
            </w:r>
            <w:r w:rsidR="00D91280">
              <w:rPr>
                <w:sz w:val="18"/>
                <w:szCs w:val="18"/>
              </w:rPr>
              <w:t>,</w:t>
            </w:r>
          </w:p>
          <w:p w:rsidR="00320C85" w:rsidRPr="005041E7" w:rsidRDefault="00DE4774" w:rsidP="004425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МАДОУ «</w:t>
            </w:r>
            <w:r w:rsidR="00320C85" w:rsidRPr="005041E7">
              <w:rPr>
                <w:sz w:val="18"/>
                <w:szCs w:val="18"/>
              </w:rPr>
              <w:t>Детский сад №</w:t>
            </w:r>
            <w:r>
              <w:rPr>
                <w:sz w:val="18"/>
                <w:szCs w:val="18"/>
              </w:rPr>
              <w:t xml:space="preserve"> 305»</w:t>
            </w:r>
            <w:r w:rsidR="00320C85" w:rsidRPr="005041E7">
              <w:rPr>
                <w:sz w:val="18"/>
                <w:szCs w:val="18"/>
              </w:rPr>
              <w:t xml:space="preserve"> г. Перми </w:t>
            </w:r>
          </w:p>
        </w:tc>
        <w:tc>
          <w:tcPr>
            <w:tcW w:w="1844" w:type="dxa"/>
            <w:shd w:val="clear" w:color="auto" w:fill="FFFFFF"/>
            <w:vAlign w:val="center"/>
          </w:tcPr>
          <w:p w:rsidR="00320C85" w:rsidRPr="003A46D1" w:rsidRDefault="003A46D1" w:rsidP="00FD738E">
            <w:pPr>
              <w:jc w:val="center"/>
              <w:rPr>
                <w:sz w:val="18"/>
                <w:szCs w:val="18"/>
              </w:rPr>
            </w:pPr>
            <w:r w:rsidRPr="003A46D1">
              <w:rPr>
                <w:sz w:val="18"/>
                <w:szCs w:val="18"/>
              </w:rPr>
              <w:t xml:space="preserve">Снос </w:t>
            </w:r>
          </w:p>
        </w:tc>
      </w:tr>
      <w:tr w:rsidR="009D1F2B" w:rsidRPr="002A4794" w:rsidTr="00522245">
        <w:tc>
          <w:tcPr>
            <w:tcW w:w="423" w:type="dxa"/>
            <w:shd w:val="clear" w:color="auto" w:fill="auto"/>
            <w:vAlign w:val="center"/>
          </w:tcPr>
          <w:p w:rsidR="009D1F2B" w:rsidRPr="00A24725" w:rsidRDefault="00BB75A4" w:rsidP="00FD738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D91280" w:rsidRPr="00A24725" w:rsidRDefault="00D91280" w:rsidP="00434BDF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г. </w:t>
            </w:r>
            <w:r w:rsidR="009D1F2B" w:rsidRPr="00A24725">
              <w:rPr>
                <w:sz w:val="18"/>
                <w:szCs w:val="18"/>
              </w:rPr>
              <w:t xml:space="preserve">Пермь, </w:t>
            </w:r>
          </w:p>
          <w:p w:rsidR="007C4C61" w:rsidRPr="00A24725" w:rsidRDefault="009D1F2B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ул</w:t>
            </w:r>
            <w:r w:rsidR="007C4C61" w:rsidRPr="00A24725">
              <w:rPr>
                <w:sz w:val="18"/>
                <w:szCs w:val="18"/>
              </w:rPr>
              <w:t>.</w:t>
            </w:r>
            <w:r w:rsidRPr="00A24725">
              <w:rPr>
                <w:sz w:val="18"/>
                <w:szCs w:val="18"/>
              </w:rPr>
              <w:t xml:space="preserve"> Космонавта </w:t>
            </w:r>
          </w:p>
          <w:p w:rsidR="009D1F2B" w:rsidRPr="00A24725" w:rsidRDefault="009D1F2B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Леонова,</w:t>
            </w:r>
            <w:r w:rsidR="002B3F65" w:rsidRPr="00A24725">
              <w:rPr>
                <w:sz w:val="18"/>
                <w:szCs w:val="18"/>
              </w:rPr>
              <w:t xml:space="preserve"> </w:t>
            </w:r>
            <w:r w:rsidRPr="00A24725">
              <w:rPr>
                <w:sz w:val="18"/>
                <w:szCs w:val="18"/>
              </w:rPr>
              <w:t xml:space="preserve">д </w:t>
            </w:r>
            <w:r w:rsidR="002B3F65" w:rsidRPr="00A24725">
              <w:rPr>
                <w:sz w:val="18"/>
                <w:szCs w:val="18"/>
              </w:rPr>
              <w:t xml:space="preserve"> </w:t>
            </w:r>
            <w:r w:rsidRPr="00A24725">
              <w:rPr>
                <w:sz w:val="18"/>
                <w:szCs w:val="18"/>
              </w:rPr>
              <w:t>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1F2B" w:rsidRPr="005041E7" w:rsidRDefault="00DE4774" w:rsidP="000354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</w:t>
            </w:r>
            <w:r w:rsidR="009D1F2B" w:rsidRPr="005041E7">
              <w:rPr>
                <w:sz w:val="18"/>
                <w:szCs w:val="18"/>
              </w:rPr>
              <w:t>дание кожно-венерологического диспансера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D1F2B" w:rsidRPr="005041E7" w:rsidRDefault="009D1F2B" w:rsidP="00434BDF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ОКС: 59:01:4410831:3286</w:t>
            </w:r>
          </w:p>
          <w:p w:rsidR="009D1F2B" w:rsidRPr="005041E7" w:rsidRDefault="009D1F2B" w:rsidP="00434BDF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ЗУ: </w:t>
            </w:r>
          </w:p>
          <w:p w:rsidR="009D1F2B" w:rsidRPr="005041E7" w:rsidRDefault="009D1F2B" w:rsidP="00434BDF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59:01:4410847:30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F2B" w:rsidRPr="005041E7" w:rsidRDefault="009D1F2B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2212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1F2B" w:rsidRPr="005041E7" w:rsidRDefault="009D1F2B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773,4 кв.м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1F2B" w:rsidRDefault="002B3F65" w:rsidP="000354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Государственная</w:t>
            </w:r>
            <w:r w:rsidR="00DE4774">
              <w:rPr>
                <w:sz w:val="18"/>
                <w:szCs w:val="18"/>
              </w:rPr>
              <w:t xml:space="preserve"> с</w:t>
            </w:r>
            <w:r w:rsidR="009D1F2B" w:rsidRPr="005041E7">
              <w:rPr>
                <w:sz w:val="18"/>
                <w:szCs w:val="18"/>
              </w:rPr>
              <w:t>обственность</w:t>
            </w:r>
            <w:r w:rsidR="00DE4774">
              <w:rPr>
                <w:sz w:val="18"/>
                <w:szCs w:val="18"/>
              </w:rPr>
              <w:t>,</w:t>
            </w:r>
          </w:p>
          <w:p w:rsidR="00DE4774" w:rsidRPr="005041E7" w:rsidRDefault="00DE4774" w:rsidP="000354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Субъект РФ</w:t>
            </w:r>
          </w:p>
          <w:p w:rsidR="009D1F2B" w:rsidRPr="005041E7" w:rsidRDefault="009D1F2B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Пермский край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9D1F2B" w:rsidRPr="005041E7" w:rsidRDefault="009D1F2B" w:rsidP="000354A8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shd w:val="clear" w:color="auto" w:fill="FFFFFF"/>
            <w:vAlign w:val="center"/>
          </w:tcPr>
          <w:p w:rsidR="009D1F2B" w:rsidRPr="003A46D1" w:rsidRDefault="000E5008" w:rsidP="00FD738E">
            <w:pPr>
              <w:jc w:val="center"/>
              <w:rPr>
                <w:sz w:val="18"/>
                <w:szCs w:val="18"/>
              </w:rPr>
            </w:pPr>
            <w:r w:rsidRPr="003A46D1">
              <w:rPr>
                <w:sz w:val="18"/>
                <w:szCs w:val="18"/>
              </w:rPr>
              <w:t>Снос</w:t>
            </w:r>
          </w:p>
        </w:tc>
      </w:tr>
      <w:tr w:rsidR="009D1F2B" w:rsidRPr="002A4794" w:rsidTr="00522245">
        <w:trPr>
          <w:trHeight w:val="464"/>
        </w:trPr>
        <w:tc>
          <w:tcPr>
            <w:tcW w:w="423" w:type="dxa"/>
            <w:shd w:val="clear" w:color="auto" w:fill="auto"/>
            <w:vAlign w:val="center"/>
          </w:tcPr>
          <w:p w:rsidR="009D1F2B" w:rsidRPr="00A24725" w:rsidRDefault="00BB75A4" w:rsidP="00A24725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DE4774" w:rsidRPr="00A24725" w:rsidRDefault="00DE4774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г. </w:t>
            </w:r>
            <w:r w:rsidR="009D1F2B" w:rsidRPr="00A24725">
              <w:rPr>
                <w:sz w:val="18"/>
                <w:szCs w:val="18"/>
              </w:rPr>
              <w:t xml:space="preserve">Пермь, </w:t>
            </w:r>
          </w:p>
          <w:p w:rsidR="007C4C61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ул</w:t>
            </w:r>
            <w:r w:rsidR="007C4C61" w:rsidRPr="00A24725">
              <w:rPr>
                <w:sz w:val="18"/>
                <w:szCs w:val="18"/>
              </w:rPr>
              <w:t>.</w:t>
            </w:r>
            <w:r w:rsidRPr="00A24725">
              <w:rPr>
                <w:sz w:val="18"/>
                <w:szCs w:val="18"/>
              </w:rPr>
              <w:t xml:space="preserve"> Космонавта </w:t>
            </w:r>
          </w:p>
          <w:p w:rsidR="009D1F2B" w:rsidRPr="00A24725" w:rsidRDefault="009D1F2B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Леонова, д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D1F2B" w:rsidRPr="00A24725" w:rsidRDefault="00DE4774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З</w:t>
            </w:r>
            <w:r w:rsidR="009D1F2B" w:rsidRPr="00A24725">
              <w:rPr>
                <w:sz w:val="18"/>
                <w:szCs w:val="18"/>
              </w:rPr>
              <w:t>дание кожно-венерологического диспансера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D1F2B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ОКС: 59:01:4410875:1530</w:t>
            </w:r>
          </w:p>
          <w:p w:rsidR="009D1F2B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ЗУ: </w:t>
            </w:r>
          </w:p>
          <w:p w:rsidR="009D1F2B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59:01:4410847:30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D1F2B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2212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D1F2B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853,4 кв.м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DE4774" w:rsidRPr="00A24725" w:rsidRDefault="002B3F65" w:rsidP="00DE4774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Государственная</w:t>
            </w:r>
            <w:r w:rsidR="00DE4774" w:rsidRPr="00A24725">
              <w:rPr>
                <w:sz w:val="18"/>
                <w:szCs w:val="18"/>
              </w:rPr>
              <w:t xml:space="preserve"> собственность,</w:t>
            </w:r>
          </w:p>
          <w:p w:rsidR="00DE4774" w:rsidRPr="00A24725" w:rsidRDefault="00DE4774" w:rsidP="00DE4774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Субъект РФ</w:t>
            </w:r>
          </w:p>
          <w:p w:rsidR="009D1F2B" w:rsidRPr="00A24725" w:rsidRDefault="00DE4774" w:rsidP="00DE4774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Пермский край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9D1F2B" w:rsidRPr="00A24725" w:rsidRDefault="009D1F2B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shd w:val="clear" w:color="auto" w:fill="FFFFFF"/>
            <w:vAlign w:val="center"/>
          </w:tcPr>
          <w:p w:rsidR="009D1F2B" w:rsidRPr="003A46D1" w:rsidRDefault="000E5008" w:rsidP="00FD738E">
            <w:pPr>
              <w:jc w:val="center"/>
              <w:rPr>
                <w:sz w:val="18"/>
                <w:szCs w:val="18"/>
              </w:rPr>
            </w:pPr>
            <w:r w:rsidRPr="003A46D1">
              <w:rPr>
                <w:sz w:val="18"/>
                <w:szCs w:val="18"/>
              </w:rPr>
              <w:t>Снос</w:t>
            </w:r>
          </w:p>
        </w:tc>
      </w:tr>
      <w:tr w:rsidR="009D1F2B" w:rsidRPr="002A4794" w:rsidTr="00522245">
        <w:trPr>
          <w:trHeight w:val="123"/>
        </w:trPr>
        <w:tc>
          <w:tcPr>
            <w:tcW w:w="15452" w:type="dxa"/>
            <w:gridSpan w:val="9"/>
            <w:shd w:val="clear" w:color="auto" w:fill="auto"/>
            <w:vAlign w:val="center"/>
          </w:tcPr>
          <w:p w:rsidR="009D1F2B" w:rsidRPr="00434BDF" w:rsidRDefault="009D1F2B" w:rsidP="00FD738E">
            <w:pPr>
              <w:jc w:val="center"/>
              <w:rPr>
                <w:b/>
                <w:bCs/>
                <w:iCs/>
                <w:sz w:val="20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III</w:t>
            </w:r>
            <w:r w:rsidRPr="002A4794">
              <w:rPr>
                <w:b/>
                <w:bCs/>
                <w:iCs/>
                <w:sz w:val="20"/>
              </w:rPr>
              <w:t>. Объекты транспортной инфраструктуры</w:t>
            </w:r>
          </w:p>
        </w:tc>
      </w:tr>
      <w:tr w:rsidR="00562303" w:rsidRPr="002A4794" w:rsidTr="00522245">
        <w:trPr>
          <w:trHeight w:val="246"/>
        </w:trPr>
        <w:tc>
          <w:tcPr>
            <w:tcW w:w="423" w:type="dxa"/>
            <w:shd w:val="clear" w:color="auto" w:fill="auto"/>
            <w:vAlign w:val="center"/>
          </w:tcPr>
          <w:p w:rsidR="00562303" w:rsidRPr="00A24725" w:rsidRDefault="00562303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1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г. Пермь, </w:t>
            </w:r>
          </w:p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от ул. Космонавта Леонова, 25 до </w:t>
            </w:r>
          </w:p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ул. Нефтяников, 36а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7B6D3F" w:rsidRDefault="00562303" w:rsidP="000354A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</w:t>
            </w:r>
            <w:r w:rsidRPr="007B6D3F">
              <w:rPr>
                <w:sz w:val="18"/>
                <w:szCs w:val="18"/>
              </w:rPr>
              <w:t>роезд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Pr="007B6D3F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7B6D3F">
              <w:rPr>
                <w:iCs/>
                <w:sz w:val="18"/>
                <w:szCs w:val="18"/>
              </w:rPr>
              <w:t>ОКС: 59:01:4410846:988</w:t>
            </w:r>
          </w:p>
          <w:p w:rsidR="00562303" w:rsidRPr="007B6D3F" w:rsidRDefault="00562303" w:rsidP="007B6D3F">
            <w:pPr>
              <w:jc w:val="center"/>
              <w:rPr>
                <w:iCs/>
                <w:sz w:val="18"/>
                <w:szCs w:val="18"/>
              </w:rPr>
            </w:pPr>
            <w:r w:rsidRPr="007B6D3F">
              <w:rPr>
                <w:iCs/>
                <w:sz w:val="18"/>
                <w:szCs w:val="18"/>
              </w:rPr>
              <w:t>ЗУ:</w:t>
            </w:r>
          </w:p>
          <w:p w:rsidR="00562303" w:rsidRPr="007B6D3F" w:rsidRDefault="00562303" w:rsidP="007B6D3F">
            <w:pPr>
              <w:jc w:val="center"/>
              <w:rPr>
                <w:iCs/>
                <w:sz w:val="18"/>
                <w:szCs w:val="18"/>
              </w:rPr>
            </w:pPr>
            <w:r w:rsidRPr="007B6D3F">
              <w:rPr>
                <w:iCs/>
                <w:sz w:val="18"/>
                <w:szCs w:val="18"/>
              </w:rPr>
              <w:t xml:space="preserve"> 59:01:4410846:1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7B6D3F" w:rsidRDefault="00562303" w:rsidP="000354A8">
            <w:pPr>
              <w:jc w:val="center"/>
              <w:rPr>
                <w:sz w:val="18"/>
                <w:szCs w:val="18"/>
              </w:rPr>
            </w:pPr>
            <w:r w:rsidRPr="007B6D3F">
              <w:rPr>
                <w:sz w:val="18"/>
                <w:szCs w:val="18"/>
              </w:rPr>
              <w:t>11417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7B6D3F" w:rsidRDefault="00562303" w:rsidP="000354A8">
            <w:pPr>
              <w:jc w:val="center"/>
              <w:rPr>
                <w:sz w:val="18"/>
                <w:szCs w:val="18"/>
              </w:rPr>
            </w:pPr>
            <w:r w:rsidRPr="007B6D3F">
              <w:rPr>
                <w:sz w:val="18"/>
                <w:szCs w:val="18"/>
              </w:rPr>
              <w:t>99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91280" w:rsidRDefault="00562303" w:rsidP="00D91280">
            <w:pPr>
              <w:jc w:val="center"/>
              <w:rPr>
                <w:sz w:val="18"/>
                <w:szCs w:val="18"/>
              </w:rPr>
            </w:pPr>
            <w:r w:rsidRPr="00D91280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7B6D3F" w:rsidRDefault="00562303" w:rsidP="00D91280">
            <w:pPr>
              <w:jc w:val="center"/>
              <w:rPr>
                <w:sz w:val="18"/>
                <w:szCs w:val="18"/>
              </w:rPr>
            </w:pPr>
            <w:r w:rsidRPr="00D91280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7B6D3F" w:rsidRDefault="00562303" w:rsidP="000354A8">
            <w:pPr>
              <w:jc w:val="center"/>
              <w:rPr>
                <w:sz w:val="18"/>
                <w:szCs w:val="18"/>
              </w:rPr>
            </w:pPr>
            <w:r w:rsidRPr="007B6D3F">
              <w:rPr>
                <w:sz w:val="18"/>
                <w:szCs w:val="18"/>
              </w:rPr>
              <w:t>Оперативное управление</w:t>
            </w:r>
            <w:r>
              <w:rPr>
                <w:sz w:val="18"/>
                <w:szCs w:val="18"/>
              </w:rPr>
              <w:t>,</w:t>
            </w:r>
          </w:p>
          <w:p w:rsidR="00562303" w:rsidRPr="007B6D3F" w:rsidRDefault="00562303" w:rsidP="007B6D3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</w:t>
            </w:r>
            <w:r w:rsidRPr="007B6D3F">
              <w:rPr>
                <w:sz w:val="18"/>
                <w:szCs w:val="18"/>
              </w:rPr>
              <w:t xml:space="preserve"> «Пермблагоустройство»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562303" w:rsidRPr="00562303" w:rsidRDefault="00487268" w:rsidP="00487268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  <w:tr w:rsidR="00562303" w:rsidRPr="002A4794" w:rsidTr="00522245">
        <w:trPr>
          <w:trHeight w:val="246"/>
        </w:trPr>
        <w:tc>
          <w:tcPr>
            <w:tcW w:w="423" w:type="dxa"/>
            <w:shd w:val="clear" w:color="auto" w:fill="auto"/>
            <w:vAlign w:val="center"/>
          </w:tcPr>
          <w:p w:rsidR="00562303" w:rsidRPr="00A24725" w:rsidRDefault="00562303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2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г. Пермь, </w:t>
            </w:r>
          </w:p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по ул. Космонавта Беляева, от </w:t>
            </w:r>
          </w:p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ул. Комбайнеров до </w:t>
            </w:r>
          </w:p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ул. Космонавта </w:t>
            </w:r>
          </w:p>
          <w:p w:rsidR="00562303" w:rsidRPr="00A24725" w:rsidRDefault="00562303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Беляева, 149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t>Дорога по ул. Беляева (от ул. Комбайнеров до ул. Свиязева)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62303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>ОКС: 59:01:0000000:43942</w:t>
            </w:r>
          </w:p>
          <w:p w:rsidR="00562303" w:rsidRPr="00FE6BBB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>ЗУ:</w:t>
            </w:r>
          </w:p>
          <w:p w:rsidR="00562303" w:rsidRPr="00FE6BBB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 xml:space="preserve"> 59:01:4410847:17</w:t>
            </w:r>
          </w:p>
          <w:p w:rsidR="00562303" w:rsidRPr="00FE6BBB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>59:01:4410847:24</w:t>
            </w:r>
          </w:p>
          <w:p w:rsidR="00562303" w:rsidRPr="00FE6BBB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  <w:lang w:val="en-US"/>
              </w:rPr>
              <w:t>59:01:4410847:18</w:t>
            </w:r>
          </w:p>
          <w:p w:rsidR="00562303" w:rsidRPr="00FE6BBB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lastRenderedPageBreak/>
              <w:t>59:01:4410847:25</w:t>
            </w:r>
          </w:p>
          <w:p w:rsidR="00562303" w:rsidRPr="00FE6BBB" w:rsidRDefault="00562303" w:rsidP="000354A8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>59:01:4410847:30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t>846</w:t>
            </w: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  <w:lang w:val="en-US"/>
              </w:rPr>
            </w:pPr>
            <w:r w:rsidRPr="00FE6BBB">
              <w:rPr>
                <w:sz w:val="18"/>
                <w:szCs w:val="18"/>
              </w:rPr>
              <w:t>1173</w:t>
            </w: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t>790</w:t>
            </w: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lastRenderedPageBreak/>
              <w:t>1104</w:t>
            </w:r>
          </w:p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t>2212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303" w:rsidRPr="00FE6BBB" w:rsidRDefault="00562303" w:rsidP="000354A8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lastRenderedPageBreak/>
              <w:t>2 312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62303" w:rsidRPr="00D91280" w:rsidRDefault="00562303" w:rsidP="00D91280">
            <w:pPr>
              <w:jc w:val="center"/>
              <w:rPr>
                <w:sz w:val="18"/>
                <w:szCs w:val="18"/>
              </w:rPr>
            </w:pPr>
            <w:r w:rsidRPr="00D91280">
              <w:rPr>
                <w:sz w:val="18"/>
                <w:szCs w:val="18"/>
              </w:rPr>
              <w:t>Муниципальная собственность,</w:t>
            </w:r>
          </w:p>
          <w:p w:rsidR="00562303" w:rsidRPr="00FE6BBB" w:rsidRDefault="00562303" w:rsidP="00D91280">
            <w:pPr>
              <w:jc w:val="center"/>
              <w:rPr>
                <w:sz w:val="18"/>
                <w:szCs w:val="18"/>
              </w:rPr>
            </w:pPr>
            <w:r w:rsidRPr="00D91280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62303" w:rsidRPr="00FE6BBB" w:rsidRDefault="00562303" w:rsidP="0044256E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t>Оперативное управление</w:t>
            </w:r>
            <w:r>
              <w:rPr>
                <w:sz w:val="18"/>
                <w:szCs w:val="18"/>
              </w:rPr>
              <w:t>,</w:t>
            </w:r>
          </w:p>
          <w:p w:rsidR="00562303" w:rsidRPr="00FE6BBB" w:rsidRDefault="00562303" w:rsidP="0044256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</w:t>
            </w:r>
            <w:r w:rsidRPr="00FE6BBB">
              <w:rPr>
                <w:sz w:val="18"/>
                <w:szCs w:val="18"/>
              </w:rPr>
              <w:t xml:space="preserve"> «Пермблагоустройство»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562303" w:rsidRPr="002A4794" w:rsidRDefault="00487268" w:rsidP="00FD738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587C6F" w:rsidRPr="002A4794" w:rsidTr="00522245">
        <w:trPr>
          <w:trHeight w:val="246"/>
        </w:trPr>
        <w:tc>
          <w:tcPr>
            <w:tcW w:w="423" w:type="dxa"/>
            <w:shd w:val="clear" w:color="auto" w:fill="auto"/>
            <w:vAlign w:val="center"/>
          </w:tcPr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г. Пермь,</w:t>
            </w:r>
          </w:p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 от ул. Космонавта Беляева, 34 до </w:t>
            </w:r>
          </w:p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ул. Космонавта </w:t>
            </w:r>
          </w:p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Беляева, 34а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Проезд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7C6F" w:rsidRPr="00A24725" w:rsidRDefault="00587C6F" w:rsidP="000354A8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ОКС: 59:01:4410847:792</w:t>
            </w:r>
          </w:p>
          <w:p w:rsidR="00587C6F" w:rsidRPr="00A24725" w:rsidRDefault="00587C6F" w:rsidP="000354A8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 xml:space="preserve">ЗУ: </w:t>
            </w:r>
          </w:p>
          <w:p w:rsidR="00587C6F" w:rsidRPr="00A24725" w:rsidRDefault="00587C6F" w:rsidP="000354A8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59:01:4410847:791</w:t>
            </w:r>
          </w:p>
          <w:p w:rsidR="00587C6F" w:rsidRPr="00A24725" w:rsidRDefault="00587C6F" w:rsidP="000354A8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59:01:4410847:25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</w:p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</w:p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</w:p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2108</w:t>
            </w:r>
          </w:p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1104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70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7C6F" w:rsidRPr="00A24725" w:rsidRDefault="00587C6F" w:rsidP="00D91280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Муниципальная собственность,</w:t>
            </w:r>
          </w:p>
          <w:p w:rsidR="00587C6F" w:rsidRPr="00A24725" w:rsidRDefault="00587C6F" w:rsidP="00D91280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Оперативное управление,</w:t>
            </w:r>
          </w:p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87C6F" w:rsidRPr="00562303" w:rsidRDefault="00587C6F" w:rsidP="004D3977">
            <w:pPr>
              <w:jc w:val="center"/>
              <w:rPr>
                <w:sz w:val="18"/>
                <w:szCs w:val="18"/>
              </w:rPr>
            </w:pPr>
            <w:r w:rsidRPr="004D3977">
              <w:rPr>
                <w:sz w:val="18"/>
                <w:szCs w:val="18"/>
              </w:rPr>
              <w:t xml:space="preserve">В  соответствии </w:t>
            </w:r>
            <w:r w:rsidRPr="004D3977">
              <w:rPr>
                <w:sz w:val="18"/>
                <w:szCs w:val="18"/>
              </w:rPr>
              <w:br/>
              <w:t xml:space="preserve">с документацией </w:t>
            </w:r>
            <w:r w:rsidRPr="004D3977">
              <w:rPr>
                <w:sz w:val="18"/>
                <w:szCs w:val="18"/>
              </w:rPr>
              <w:br/>
              <w:t>по планировке территории</w:t>
            </w:r>
            <w:r w:rsidR="00247A30" w:rsidRPr="004D3977">
              <w:rPr>
                <w:sz w:val="18"/>
                <w:szCs w:val="18"/>
              </w:rPr>
              <w:t xml:space="preserve">, </w:t>
            </w:r>
            <w:r w:rsidR="004A1C8E" w:rsidRPr="004D3977">
              <w:rPr>
                <w:sz w:val="18"/>
                <w:szCs w:val="18"/>
              </w:rPr>
              <w:t xml:space="preserve">подготовленной </w:t>
            </w:r>
            <w:r w:rsidR="004D3977" w:rsidRPr="004D3977">
              <w:rPr>
                <w:sz w:val="18"/>
                <w:szCs w:val="18"/>
              </w:rPr>
              <w:br/>
            </w:r>
            <w:r w:rsidR="004A1C8E" w:rsidRPr="004D3977">
              <w:rPr>
                <w:sz w:val="18"/>
                <w:szCs w:val="18"/>
              </w:rPr>
              <w:t xml:space="preserve">и утвержденной </w:t>
            </w:r>
            <w:r w:rsidR="00510750" w:rsidRPr="004D3977">
              <w:rPr>
                <w:sz w:val="18"/>
                <w:szCs w:val="18"/>
              </w:rPr>
              <w:t xml:space="preserve"> </w:t>
            </w:r>
            <w:r w:rsidR="005B233F" w:rsidRPr="004D3977">
              <w:rPr>
                <w:sz w:val="18"/>
                <w:szCs w:val="18"/>
              </w:rPr>
              <w:br/>
            </w:r>
            <w:r w:rsidR="00510750" w:rsidRPr="004D3977">
              <w:rPr>
                <w:sz w:val="18"/>
                <w:szCs w:val="18"/>
              </w:rPr>
              <w:t xml:space="preserve">в </w:t>
            </w:r>
            <w:r w:rsidR="004D3977" w:rsidRPr="004D3977">
              <w:rPr>
                <w:sz w:val="18"/>
                <w:szCs w:val="18"/>
              </w:rPr>
              <w:t xml:space="preserve">рамках </w:t>
            </w:r>
            <w:r w:rsidR="00510750" w:rsidRPr="004D3977">
              <w:rPr>
                <w:sz w:val="18"/>
                <w:szCs w:val="18"/>
              </w:rPr>
              <w:t>реализации решения о КРТ</w:t>
            </w:r>
            <w:r>
              <w:rPr>
                <w:sz w:val="18"/>
                <w:szCs w:val="18"/>
              </w:rPr>
              <w:t xml:space="preserve"> </w:t>
            </w:r>
          </w:p>
        </w:tc>
      </w:tr>
      <w:tr w:rsidR="00587C6F" w:rsidRPr="002A4794" w:rsidTr="00522245">
        <w:trPr>
          <w:trHeight w:val="1283"/>
        </w:trPr>
        <w:tc>
          <w:tcPr>
            <w:tcW w:w="423" w:type="dxa"/>
            <w:shd w:val="clear" w:color="auto" w:fill="auto"/>
            <w:vAlign w:val="center"/>
          </w:tcPr>
          <w:p w:rsidR="00587C6F" w:rsidRPr="00A24725" w:rsidRDefault="00587C6F" w:rsidP="000354A8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4</w:t>
            </w:r>
          </w:p>
        </w:tc>
        <w:tc>
          <w:tcPr>
            <w:tcW w:w="2271" w:type="dxa"/>
            <w:shd w:val="clear" w:color="auto" w:fill="auto"/>
            <w:vAlign w:val="center"/>
          </w:tcPr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г. Пермь,</w:t>
            </w:r>
          </w:p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 от ул. Космонавта Беляева, 36 до </w:t>
            </w:r>
          </w:p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 xml:space="preserve">ул. Космонавта </w:t>
            </w:r>
          </w:p>
          <w:p w:rsidR="00587C6F" w:rsidRPr="00A24725" w:rsidRDefault="00587C6F" w:rsidP="007C4C61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Беляева, 36а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Проезд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87C6F" w:rsidRPr="00A24725" w:rsidRDefault="00587C6F" w:rsidP="0044256E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ОКС: 59:01:4410847:793</w:t>
            </w:r>
          </w:p>
          <w:p w:rsidR="00587C6F" w:rsidRPr="00A24725" w:rsidRDefault="00587C6F" w:rsidP="0044256E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 xml:space="preserve">ЗУ: </w:t>
            </w:r>
          </w:p>
          <w:p w:rsidR="00587C6F" w:rsidRPr="00A24725" w:rsidRDefault="00587C6F" w:rsidP="0044256E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59:01:4410847:791</w:t>
            </w:r>
          </w:p>
          <w:p w:rsidR="00587C6F" w:rsidRPr="00A24725" w:rsidRDefault="00587C6F" w:rsidP="0044256E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59:01:4410847:790</w:t>
            </w:r>
          </w:p>
          <w:p w:rsidR="00587C6F" w:rsidRPr="00A24725" w:rsidRDefault="00587C6F" w:rsidP="0044256E">
            <w:pPr>
              <w:jc w:val="center"/>
              <w:rPr>
                <w:iCs/>
                <w:sz w:val="18"/>
                <w:szCs w:val="18"/>
              </w:rPr>
            </w:pPr>
            <w:r w:rsidRPr="00A24725">
              <w:rPr>
                <w:iCs/>
                <w:sz w:val="18"/>
                <w:szCs w:val="18"/>
              </w:rPr>
              <w:t>59:01:4410847:14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</w:p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</w:p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</w:p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2108</w:t>
            </w:r>
          </w:p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1955</w:t>
            </w:r>
          </w:p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826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100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87C6F" w:rsidRPr="00A24725" w:rsidRDefault="00587C6F" w:rsidP="00D91280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Муниципальная собственность,</w:t>
            </w:r>
          </w:p>
          <w:p w:rsidR="00587C6F" w:rsidRPr="00A24725" w:rsidRDefault="00587C6F" w:rsidP="00D91280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МО г. Пермь</w:t>
            </w:r>
          </w:p>
        </w:tc>
        <w:tc>
          <w:tcPr>
            <w:tcW w:w="2125" w:type="dxa"/>
            <w:shd w:val="clear" w:color="auto" w:fill="auto"/>
            <w:vAlign w:val="center"/>
          </w:tcPr>
          <w:p w:rsidR="00587C6F" w:rsidRPr="00A24725" w:rsidRDefault="00587C6F" w:rsidP="0044256E">
            <w:pPr>
              <w:jc w:val="center"/>
              <w:rPr>
                <w:sz w:val="18"/>
                <w:szCs w:val="18"/>
              </w:rPr>
            </w:pPr>
            <w:r w:rsidRPr="00A24725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87C6F" w:rsidRPr="00FE6BBB" w:rsidRDefault="00587C6F" w:rsidP="00487268">
            <w:pPr>
              <w:jc w:val="center"/>
              <w:rPr>
                <w:sz w:val="18"/>
                <w:szCs w:val="18"/>
              </w:rPr>
            </w:pPr>
          </w:p>
        </w:tc>
      </w:tr>
    </w:tbl>
    <w:p w:rsidR="00FD738E" w:rsidRPr="00FD738E" w:rsidRDefault="00FD738E" w:rsidP="00FD738E">
      <w:pPr>
        <w:ind w:left="-426"/>
        <w:rPr>
          <w:i/>
          <w:iCs/>
          <w:sz w:val="20"/>
        </w:rPr>
      </w:pPr>
      <w:r w:rsidRPr="00FD738E">
        <w:rPr>
          <w:i/>
          <w:iCs/>
          <w:sz w:val="20"/>
        </w:rPr>
        <w:t>* В соответствии со сведениями, содержащимися в Едином государственном реестре недвижимости</w:t>
      </w:r>
    </w:p>
    <w:p w:rsidR="00FD738E" w:rsidRPr="00FD738E" w:rsidRDefault="00FD738E" w:rsidP="00FD738E">
      <w:pPr>
        <w:ind w:left="-426"/>
        <w:rPr>
          <w:b/>
          <w:bCs/>
          <w:szCs w:val="24"/>
        </w:rPr>
      </w:pPr>
      <w:r w:rsidRPr="00FD738E">
        <w:rPr>
          <w:i/>
          <w:iCs/>
          <w:sz w:val="20"/>
        </w:rPr>
        <w:t xml:space="preserve">** </w:t>
      </w:r>
      <w:bookmarkStart w:id="3" w:name="_Hlk180746198"/>
      <w:r w:rsidRPr="00FD738E">
        <w:rPr>
          <w:i/>
          <w:iCs/>
          <w:sz w:val="20"/>
        </w:rPr>
        <w:t>Земельный участок расположен в границах комплексного развития территории частично, площадь указана в соответствии со сведениями, содержащимися в Едином государственном реестре недвижимости, в отношении всего земельного участка</w:t>
      </w:r>
      <w:bookmarkEnd w:id="3"/>
    </w:p>
    <w:p w:rsidR="002A4794" w:rsidRDefault="002A4794" w:rsidP="000354A8">
      <w:pPr>
        <w:jc w:val="center"/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Default="0055125E" w:rsidP="0055125E">
      <w:pPr>
        <w:rPr>
          <w:rFonts w:eastAsia="Calibri"/>
          <w:b/>
          <w:szCs w:val="28"/>
          <w:lang w:eastAsia="en-US"/>
        </w:rPr>
      </w:pPr>
    </w:p>
    <w:p w:rsidR="0055125E" w:rsidRPr="0055125E" w:rsidRDefault="0055125E" w:rsidP="0055125E">
      <w:pPr>
        <w:jc w:val="center"/>
        <w:rPr>
          <w:szCs w:val="28"/>
        </w:rPr>
      </w:pPr>
      <w:r>
        <w:rPr>
          <w:szCs w:val="28"/>
        </w:rPr>
        <w:lastRenderedPageBreak/>
        <w:t xml:space="preserve">Контур № 3 и Контур № 4, общей площадью </w:t>
      </w:r>
      <w:r w:rsidRPr="009B2B2B">
        <w:rPr>
          <w:szCs w:val="28"/>
        </w:rPr>
        <w:t>7,56</w:t>
      </w:r>
      <w:r>
        <w:rPr>
          <w:szCs w:val="28"/>
        </w:rPr>
        <w:t xml:space="preserve"> га</w:t>
      </w:r>
    </w:p>
    <w:p w:rsidR="0055125E" w:rsidRDefault="0055125E" w:rsidP="00FD738E">
      <w:pPr>
        <w:rPr>
          <w:rFonts w:eastAsia="Calibri"/>
          <w:szCs w:val="28"/>
          <w:lang w:eastAsia="en-US"/>
        </w:rPr>
      </w:pPr>
    </w:p>
    <w:tbl>
      <w:tblPr>
        <w:tblW w:w="5328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2267"/>
        <w:gridCol w:w="1985"/>
        <w:gridCol w:w="1984"/>
        <w:gridCol w:w="1276"/>
        <w:gridCol w:w="1559"/>
        <w:gridCol w:w="1985"/>
        <w:gridCol w:w="2126"/>
        <w:gridCol w:w="1844"/>
      </w:tblGrid>
      <w:tr w:rsidR="0055125E" w:rsidRPr="002A4794" w:rsidTr="0055125E">
        <w:trPr>
          <w:trHeight w:val="2300"/>
          <w:tblHeader/>
        </w:trPr>
        <w:tc>
          <w:tcPr>
            <w:tcW w:w="427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№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Адрес (местоположение) объекта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Наименование/ назначение объекта</w:t>
            </w:r>
            <w:r>
              <w:rPr>
                <w:b/>
                <w:bCs/>
                <w:sz w:val="20"/>
              </w:rPr>
              <w:t>*</w:t>
            </w:r>
          </w:p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 xml:space="preserve">Кадастровый номер объекта (ОКС) и </w:t>
            </w:r>
            <w:r w:rsidRPr="002A4794">
              <w:rPr>
                <w:b/>
                <w:bCs/>
                <w:color w:val="000000"/>
                <w:sz w:val="20"/>
              </w:rPr>
              <w:t xml:space="preserve">земельного участка (ЗУ), </w:t>
            </w:r>
            <w:r w:rsidRPr="002A4794">
              <w:rPr>
                <w:b/>
                <w:bCs/>
                <w:sz w:val="20"/>
              </w:rPr>
              <w:t>на котором расположен объект</w:t>
            </w:r>
            <w:r>
              <w:rPr>
                <w:b/>
                <w:bCs/>
                <w:sz w:val="20"/>
              </w:rPr>
              <w:t>*</w:t>
            </w:r>
          </w:p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(при наличии)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 xml:space="preserve">Площадь земельного участка, </w:t>
            </w:r>
            <w:r w:rsidRPr="002A4794">
              <w:rPr>
                <w:b/>
                <w:bCs/>
                <w:sz w:val="20"/>
              </w:rPr>
              <w:br/>
              <w:t>на котором расположен объект</w:t>
            </w:r>
            <w:r>
              <w:rPr>
                <w:b/>
                <w:bCs/>
                <w:sz w:val="20"/>
              </w:rPr>
              <w:t>*</w:t>
            </w:r>
          </w:p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(если земельный участок образован), кв.м.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trike/>
                <w:color w:val="FF0000"/>
                <w:sz w:val="20"/>
              </w:rPr>
            </w:pPr>
            <w:r w:rsidRPr="002A4794">
              <w:rPr>
                <w:b/>
                <w:bCs/>
                <w:sz w:val="20"/>
              </w:rPr>
              <w:t>Площадь, протяжность, объем или иной показатель основной характеристики объекта*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Вид собственности на объект, сведения о собственнике объекта*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Сведения об ином правообладателе объекта</w:t>
            </w:r>
            <w:r>
              <w:rPr>
                <w:b/>
                <w:bCs/>
                <w:sz w:val="20"/>
              </w:rPr>
              <w:t>*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sz w:val="20"/>
              </w:rPr>
            </w:pPr>
            <w:r w:rsidRPr="002A4794">
              <w:rPr>
                <w:b/>
                <w:bCs/>
                <w:sz w:val="20"/>
              </w:rPr>
              <w:t>Планируемые мероприятия в отношении объекта</w:t>
            </w:r>
          </w:p>
        </w:tc>
      </w:tr>
      <w:tr w:rsidR="0055125E" w:rsidRPr="002A4794" w:rsidTr="00095DC9">
        <w:trPr>
          <w:trHeight w:val="205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55125E" w:rsidRPr="002A4794" w:rsidRDefault="0055125E" w:rsidP="0055125E">
            <w:pPr>
              <w:jc w:val="center"/>
              <w:rPr>
                <w:b/>
                <w:bCs/>
                <w:iCs/>
                <w:sz w:val="20"/>
                <w:lang w:val="en-US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</w:t>
            </w:r>
            <w:r w:rsidRPr="002A4794">
              <w:rPr>
                <w:b/>
                <w:bCs/>
                <w:iCs/>
                <w:sz w:val="20"/>
              </w:rPr>
              <w:t>. Объекты коммунальной инфраструктуры</w:t>
            </w:r>
          </w:p>
        </w:tc>
      </w:tr>
      <w:tr w:rsidR="0055125E" w:rsidRPr="002A4794" w:rsidTr="0055125E"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A67441" w:rsidRDefault="0055125E" w:rsidP="0055125E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6B297A">
              <w:rPr>
                <w:sz w:val="18"/>
                <w:szCs w:val="18"/>
              </w:rPr>
              <w:t>1.1. Сооружения электроэнергетики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55125E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6B297A">
              <w:rPr>
                <w:bCs/>
                <w:sz w:val="18"/>
                <w:szCs w:val="18"/>
                <w:shd w:val="clear" w:color="auto" w:fill="FFFFFF"/>
              </w:rPr>
              <w:t>59:01:0000000:77045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59:01:4410838:17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59:01:4410838:18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59:01:4410842:24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59:01:4410842:3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59:01:4410842:484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59:01:4410842:364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59:01:4410842:10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59:01:4410842:11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59:01:4410842:13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59:01:4410843:865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59:01:4410843:17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59:01:4410843:871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59:01:4410843:20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59:01:4410843:15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59:01:0000000:88581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1165,8</w:t>
            </w:r>
            <w:r>
              <w:rPr>
                <w:sz w:val="18"/>
                <w:szCs w:val="18"/>
              </w:rPr>
              <w:t>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842,2</w:t>
            </w:r>
            <w:r>
              <w:rPr>
                <w:sz w:val="18"/>
                <w:szCs w:val="18"/>
              </w:rPr>
              <w:t>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3756,7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3742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688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928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1241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1535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1085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1207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1114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5994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5125E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55125E">
              <w:rPr>
                <w:color w:val="000000"/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5125E" w:rsidRPr="002A4794" w:rsidTr="0055125E">
        <w:trPr>
          <w:trHeight w:val="2265"/>
        </w:trPr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 границах территории жилой застройки, подлежащей комплексному развитию  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BF11FD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BF11FD">
              <w:rPr>
                <w:color w:val="000000"/>
                <w:sz w:val="18"/>
                <w:szCs w:val="18"/>
              </w:rPr>
              <w:t>Телефонная канализация АТС-26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ОКС: 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59:01:0000000:48875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59:01:4410838:17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59:01:4410838:12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59:01:4410838:7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59:01:4410838:19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59:01:4410838:18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59:01:4410838:15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59:01:4410842:12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59:01:4410842:8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59:01:4410842:5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59:01:4410842:3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59:01:4410842:15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59:01:4410842:26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59:01:4410842:23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59:01:4410842:7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59:01:4410842:10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59:01:4410842:11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59:01:4410842:18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59:01:4410842:19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59:01:4410842:9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59:01:4410843:18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59:01:4410843:9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59:01:4410843:19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59:01:4410843:16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59:01:4410843:11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lastRenderedPageBreak/>
              <w:t>59:01:4410843:21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59:01:4410843:13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59:01:4410843:865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59:01:4410843:17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59:01:4410843:12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59:01:4410843:871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59:01:4410843:8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59:01:4410843:14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59:01:4410843:15</w:t>
            </w:r>
          </w:p>
          <w:p w:rsidR="0055125E" w:rsidRPr="00BF11FD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59:01:0000000:88581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BF11FD">
              <w:rPr>
                <w:bCs/>
                <w:sz w:val="18"/>
                <w:szCs w:val="18"/>
                <w:shd w:val="clear" w:color="auto" w:fill="FFFFFF"/>
              </w:rPr>
              <w:t>59:01:0000000:90619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1165,8</w:t>
            </w:r>
            <w:r>
              <w:rPr>
                <w:sz w:val="18"/>
                <w:szCs w:val="18"/>
              </w:rPr>
              <w:t>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1130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805,</w:t>
            </w:r>
            <w:r>
              <w:rPr>
                <w:sz w:val="18"/>
                <w:szCs w:val="18"/>
              </w:rPr>
              <w:t>37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842,2</w:t>
            </w:r>
            <w:r>
              <w:rPr>
                <w:sz w:val="18"/>
                <w:szCs w:val="18"/>
              </w:rPr>
              <w:t>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1064,</w:t>
            </w:r>
            <w:r>
              <w:rPr>
                <w:sz w:val="18"/>
                <w:szCs w:val="18"/>
              </w:rPr>
              <w:t>39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3756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1176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1043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lastRenderedPageBreak/>
              <w:t>808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1041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1806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1121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1187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485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745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1122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1114</w:t>
            </w:r>
          </w:p>
          <w:p w:rsidR="0055125E" w:rsidRPr="00BF11FD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5994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t>3249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BF11FD">
              <w:rPr>
                <w:sz w:val="18"/>
                <w:szCs w:val="18"/>
              </w:rPr>
              <w:lastRenderedPageBreak/>
              <w:t>21494</w:t>
            </w:r>
            <w:r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Собственность</w:t>
            </w:r>
          </w:p>
          <w:p w:rsidR="0055125E" w:rsidRPr="00BF11FD" w:rsidRDefault="00095DC9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ПАО</w:t>
            </w:r>
            <w:r w:rsidR="0055125E" w:rsidRPr="00BF11FD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«Ростелеком»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Межквартальные –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строительство/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реконструкция в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соответствии с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проектной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документацией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внутриквартальные 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–вынос/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переустройство/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строительство</w:t>
            </w:r>
          </w:p>
        </w:tc>
      </w:tr>
      <w:tr w:rsidR="0055125E" w:rsidRPr="002A4794" w:rsidTr="0055125E"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55125E" w:rsidRPr="00A67441" w:rsidRDefault="00095DC9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</w:t>
            </w:r>
            <w:r w:rsidR="002B3F65">
              <w:rPr>
                <w:sz w:val="18"/>
                <w:szCs w:val="18"/>
              </w:rPr>
              <w:t xml:space="preserve"> </w:t>
            </w:r>
            <w:r w:rsidR="0055125E" w:rsidRPr="008561EB">
              <w:rPr>
                <w:sz w:val="18"/>
                <w:szCs w:val="18"/>
              </w:rPr>
              <w:t>Пермь, ул</w:t>
            </w:r>
            <w:r w:rsidR="002B3F65">
              <w:rPr>
                <w:sz w:val="18"/>
                <w:szCs w:val="18"/>
              </w:rPr>
              <w:t>.</w:t>
            </w:r>
            <w:r w:rsidR="0055125E" w:rsidRPr="008561EB">
              <w:rPr>
                <w:sz w:val="18"/>
                <w:szCs w:val="18"/>
              </w:rPr>
              <w:t xml:space="preserve"> Нефтяников, д б/н, Начало - тепловая камера ТК-14-4-3, 8, 8а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A67441" w:rsidRDefault="0055125E" w:rsidP="0055125E">
            <w:pPr>
              <w:ind w:left="-108" w:right="-108"/>
              <w:jc w:val="center"/>
              <w:rPr>
                <w:sz w:val="18"/>
                <w:szCs w:val="18"/>
              </w:rPr>
            </w:pPr>
            <w:r w:rsidRPr="008561EB">
              <w:rPr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ОКС: 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59:01:0000000:18834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59:01:4410838:17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 w:rsidRPr="008561EB">
              <w:rPr>
                <w:sz w:val="18"/>
                <w:szCs w:val="18"/>
              </w:rPr>
              <w:t>1165,8</w:t>
            </w:r>
            <w:r>
              <w:rPr>
                <w:sz w:val="18"/>
                <w:szCs w:val="18"/>
              </w:rPr>
              <w:t>1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8561EB">
              <w:rPr>
                <w:sz w:val="18"/>
                <w:szCs w:val="18"/>
              </w:rPr>
              <w:t>1064,</w:t>
            </w:r>
            <w:r>
              <w:rPr>
                <w:sz w:val="18"/>
                <w:szCs w:val="18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5DC9" w:rsidRDefault="00095DC9" w:rsidP="0055125E">
            <w:pPr>
              <w:jc w:val="center"/>
              <w:rPr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Частная собственность,</w:t>
            </w:r>
            <w:r w:rsidRPr="00095DC9">
              <w:rPr>
                <w:sz w:val="18"/>
                <w:szCs w:val="18"/>
              </w:rPr>
              <w:t xml:space="preserve"> </w:t>
            </w:r>
          </w:p>
          <w:p w:rsidR="0055125E" w:rsidRPr="008561EB" w:rsidRDefault="00095DC9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55125E" w:rsidRPr="002A4794" w:rsidTr="0055125E"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095DC9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095DC9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Пермь, ул.</w:t>
            </w:r>
            <w:r w:rsidR="00095DC9">
              <w:rPr>
                <w:color w:val="000000"/>
                <w:sz w:val="18"/>
                <w:szCs w:val="18"/>
              </w:rPr>
              <w:t xml:space="preserve"> Мира, </w:t>
            </w:r>
          </w:p>
          <w:p w:rsidR="00095DC9" w:rsidRDefault="00095DC9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д. </w:t>
            </w:r>
            <w:r w:rsidR="0055125E">
              <w:rPr>
                <w:color w:val="000000"/>
                <w:sz w:val="18"/>
                <w:szCs w:val="18"/>
              </w:rPr>
              <w:t>47,53; Комбайнеров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="0055125E">
              <w:rPr>
                <w:color w:val="000000"/>
                <w:sz w:val="18"/>
                <w:szCs w:val="18"/>
              </w:rPr>
              <w:t>-32,34,36,38; Нефтяников</w:t>
            </w:r>
            <w:r>
              <w:rPr>
                <w:color w:val="000000"/>
                <w:sz w:val="18"/>
                <w:szCs w:val="18"/>
              </w:rPr>
              <w:t xml:space="preserve"> -2,2а,4,8,8а,10,</w:t>
            </w:r>
            <w:r w:rsidR="0055125E">
              <w:rPr>
                <w:color w:val="000000"/>
                <w:sz w:val="18"/>
                <w:szCs w:val="18"/>
              </w:rPr>
              <w:t xml:space="preserve">12; </w:t>
            </w:r>
          </w:p>
          <w:p w:rsidR="00095DC9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095DC9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Одоевского-35,37 </w:t>
            </w:r>
          </w:p>
          <w:p w:rsidR="0055125E" w:rsidRPr="008561EB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квартале 838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Канализационная сеть</w:t>
            </w:r>
          </w:p>
          <w:p w:rsidR="0055125E" w:rsidRPr="00A67441" w:rsidRDefault="0055125E" w:rsidP="0055125E">
            <w:pPr>
              <w:ind w:left="-108" w:right="-108"/>
              <w:jc w:val="center"/>
              <w:rPr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ОКС: 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59:01:4410838:560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59:01:4410838:17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59:01:4410838:16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59:01:4410838:6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59:01:4410838:12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59:01:4410838:14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59:01:4410838:7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59:01:4410838:19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59:01:4410838:18</w:t>
            </w:r>
          </w:p>
          <w:p w:rsidR="0055125E" w:rsidRPr="008561EB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59:01:4410838:4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561EB">
              <w:rPr>
                <w:bCs/>
                <w:sz w:val="18"/>
                <w:szCs w:val="18"/>
                <w:shd w:val="clear" w:color="auto" w:fill="FFFFFF"/>
              </w:rPr>
              <w:t>59:01:4410838:15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 w:rsidRPr="008561EB">
              <w:rPr>
                <w:sz w:val="18"/>
                <w:szCs w:val="18"/>
              </w:rPr>
              <w:t>1165,8</w:t>
            </w:r>
            <w:r>
              <w:rPr>
                <w:sz w:val="18"/>
                <w:szCs w:val="18"/>
              </w:rPr>
              <w:t>1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1130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856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805,37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 w:rsidRPr="008561EB">
              <w:rPr>
                <w:sz w:val="18"/>
                <w:szCs w:val="18"/>
              </w:rPr>
              <w:t>842,2</w:t>
            </w:r>
            <w:r>
              <w:rPr>
                <w:sz w:val="18"/>
                <w:szCs w:val="18"/>
              </w:rPr>
              <w:t>1</w:t>
            </w:r>
          </w:p>
          <w:p w:rsidR="0055125E" w:rsidRPr="008561EB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8561EB">
              <w:rPr>
                <w:sz w:val="18"/>
                <w:szCs w:val="18"/>
              </w:rPr>
              <w:t>1064,</w:t>
            </w:r>
            <w:r>
              <w:rPr>
                <w:sz w:val="18"/>
                <w:szCs w:val="18"/>
              </w:rPr>
              <w:t>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5DC9" w:rsidRPr="00095DC9" w:rsidRDefault="00095DC9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55125E" w:rsidRPr="00865E71" w:rsidRDefault="00095DC9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55125E" w:rsidRPr="002A4794" w:rsidTr="0055125E"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095DC9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55125E" w:rsidRPr="00083966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8а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A67441" w:rsidRDefault="0055125E" w:rsidP="0055125E">
            <w:pPr>
              <w:ind w:left="-108" w:right="-108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ОКС: </w:t>
            </w:r>
          </w:p>
          <w:p w:rsid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59:01:4410843:66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55125E" w:rsidRPr="00083966" w:rsidRDefault="0055125E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Pr="00083966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1165,81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95DC9" w:rsidRPr="00095DC9" w:rsidRDefault="00095DC9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55125E" w:rsidRPr="00865E71" w:rsidRDefault="00095DC9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095DC9">
        <w:trPr>
          <w:trHeight w:val="364"/>
        </w:trPr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от ТЭЦ-9 через Т.22 - П45 - ТК-15 - ТК-30 по ул. Промышленной, </w:t>
            </w:r>
          </w:p>
          <w:p w:rsidR="00B775EF" w:rsidRPr="00083966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Мира, включая здания павильонов задвижек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Иное сооружение (магистральные </w:t>
            </w:r>
          </w:p>
          <w:p w:rsidR="00B775EF" w:rsidRPr="00083966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 разводящие тепловые сети)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59:01:0000000:48586</w:t>
            </w:r>
          </w:p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59:01:4410838:16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59:01:4410838:6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59:01:4410838:7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59:01:4410838:872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59:01:4410838:18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59:01:4410838:4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59:01:4410843:9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59:01:4410843:19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59:01:4410843:11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59:01:4410843:21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59:01:4410843:13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59:01:4410843:865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59:01:4410843:17</w:t>
            </w:r>
          </w:p>
          <w:p w:rsidR="00B775EF" w:rsidRPr="00083966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59:01:4410843:20</w:t>
            </w:r>
          </w:p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083966">
              <w:rPr>
                <w:bCs/>
                <w:sz w:val="18"/>
                <w:szCs w:val="18"/>
                <w:shd w:val="clear" w:color="auto" w:fill="FFFFFF"/>
              </w:rPr>
              <w:t>59:01:0000000:90619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1130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 w:rsidRPr="00083966">
              <w:rPr>
                <w:sz w:val="18"/>
                <w:szCs w:val="18"/>
              </w:rPr>
              <w:t>842,2</w:t>
            </w:r>
            <w:r>
              <w:rPr>
                <w:sz w:val="18"/>
                <w:szCs w:val="18"/>
              </w:rPr>
              <w:t>1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784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1041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1806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1121</w:t>
            </w:r>
          </w:p>
          <w:p w:rsidR="00B775EF" w:rsidRPr="00083966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1207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083966">
              <w:rPr>
                <w:sz w:val="18"/>
                <w:szCs w:val="18"/>
              </w:rPr>
              <w:t>3249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865E71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083966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Нефтяников, 2а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Водопроводная сеть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 ж/домам по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Мира-47, 53;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Комбайнеров-32,34,36; </w:t>
            </w:r>
          </w:p>
          <w:p w:rsidR="00B775EF" w:rsidRPr="00083966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 -2,2а,10,12; кв.№ 838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59:01:4410838:566</w:t>
            </w:r>
          </w:p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095DC9">
            <w:pPr>
              <w:jc w:val="center"/>
              <w:rPr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к ж/домам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 ул. Мира, 47,53;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2,2а,10,</w:t>
            </w:r>
          </w:p>
          <w:p w:rsidR="00B775EF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12; ул. Комбайнеров,32,</w:t>
            </w:r>
          </w:p>
          <w:p w:rsidR="00B775EF" w:rsidRPr="008B55D7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34, 36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Водопроводная сеть от ВК-3 сущ.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ж/дома по </w:t>
            </w:r>
          </w:p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Комбайнеров, 32 (через ВК-4 сущ.)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59:01:4410838:568</w:t>
            </w:r>
          </w:p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B55D7">
              <w:rPr>
                <w:color w:val="000000"/>
                <w:sz w:val="18"/>
                <w:szCs w:val="18"/>
              </w:rPr>
              <w:t>59:01:4410838:16</w:t>
            </w:r>
          </w:p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B55D7">
              <w:rPr>
                <w:color w:val="000000"/>
                <w:sz w:val="18"/>
                <w:szCs w:val="18"/>
              </w:rPr>
              <w:t>59:01:4410838:6</w:t>
            </w:r>
          </w:p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B55D7">
              <w:rPr>
                <w:color w:val="000000"/>
                <w:sz w:val="18"/>
                <w:szCs w:val="18"/>
              </w:rPr>
              <w:t>59:01:4410838:14</w:t>
            </w:r>
          </w:p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8B55D7">
              <w:rPr>
                <w:color w:val="000000"/>
                <w:sz w:val="18"/>
                <w:szCs w:val="18"/>
              </w:rPr>
              <w:t>59:01:4410838:7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8B55D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  <w:p w:rsidR="00B775EF" w:rsidRPr="008B55D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1130</w:t>
            </w:r>
          </w:p>
          <w:p w:rsidR="00B775EF" w:rsidRPr="008B55D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8B55D7">
              <w:rPr>
                <w:sz w:val="18"/>
                <w:szCs w:val="18"/>
              </w:rPr>
              <w:t>1290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095DC9">
            <w:pPr>
              <w:jc w:val="center"/>
              <w:rPr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095DC9">
        <w:trPr>
          <w:trHeight w:val="574"/>
        </w:trPr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ул. Нефтяников, д б/н, Начало - тепловая камера ТК-14-4-7, 2а, 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59:01:0000000:18824</w:t>
            </w:r>
          </w:p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 xml:space="preserve">ЗУ: </w:t>
            </w:r>
          </w:p>
          <w:p w:rsidR="00B775EF" w:rsidRPr="008B55D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B55D7">
              <w:rPr>
                <w:color w:val="000000"/>
                <w:sz w:val="18"/>
                <w:szCs w:val="18"/>
              </w:rPr>
              <w:t>59:01:4410838:16</w:t>
            </w:r>
          </w:p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8B55D7">
              <w:rPr>
                <w:color w:val="000000"/>
                <w:sz w:val="18"/>
                <w:szCs w:val="18"/>
              </w:rPr>
              <w:t>59:01:4410838:4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8B55D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1344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8B55D7">
              <w:rPr>
                <w:sz w:val="18"/>
                <w:szCs w:val="18"/>
              </w:rPr>
              <w:t>1054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8B55D7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документацией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D8519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г.</w:t>
            </w:r>
            <w:r w:rsidRPr="00D85191">
              <w:rPr>
                <w:sz w:val="18"/>
                <w:szCs w:val="18"/>
              </w:rPr>
              <w:t xml:space="preserve"> Пермь, ул</w:t>
            </w:r>
            <w:r>
              <w:rPr>
                <w:sz w:val="18"/>
                <w:szCs w:val="18"/>
              </w:rPr>
              <w:t>.</w:t>
            </w:r>
            <w:r w:rsidRPr="00D85191">
              <w:rPr>
                <w:sz w:val="18"/>
                <w:szCs w:val="18"/>
              </w:rPr>
              <w:t xml:space="preserve"> Нефтяников, д б/н, Начало - тепловая камера ТК-14-4-1*, 12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D8519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D85191">
              <w:rPr>
                <w:bCs/>
                <w:sz w:val="18"/>
                <w:szCs w:val="18"/>
                <w:shd w:val="clear" w:color="auto" w:fill="FFFFFF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D85191" w:rsidRDefault="00B775EF" w:rsidP="0055125E">
            <w:pPr>
              <w:jc w:val="center"/>
              <w:rPr>
                <w:sz w:val="18"/>
                <w:szCs w:val="18"/>
              </w:rPr>
            </w:pPr>
            <w:r w:rsidRPr="00D85191">
              <w:rPr>
                <w:sz w:val="18"/>
                <w:szCs w:val="18"/>
              </w:rPr>
              <w:t>ОКС:</w:t>
            </w:r>
          </w:p>
          <w:p w:rsidR="00B775EF" w:rsidRPr="00D85191" w:rsidRDefault="00B775EF" w:rsidP="0055125E">
            <w:pPr>
              <w:jc w:val="center"/>
              <w:rPr>
                <w:sz w:val="18"/>
                <w:szCs w:val="18"/>
              </w:rPr>
            </w:pPr>
            <w:r w:rsidRPr="00D85191">
              <w:rPr>
                <w:sz w:val="18"/>
                <w:szCs w:val="18"/>
              </w:rPr>
              <w:t>59:01:0000000:18822</w:t>
            </w:r>
          </w:p>
          <w:p w:rsidR="00B775EF" w:rsidRPr="00D85191" w:rsidRDefault="00B775EF" w:rsidP="0055125E">
            <w:pPr>
              <w:jc w:val="center"/>
              <w:rPr>
                <w:sz w:val="18"/>
                <w:szCs w:val="18"/>
              </w:rPr>
            </w:pPr>
            <w:r w:rsidRPr="00D85191">
              <w:rPr>
                <w:sz w:val="18"/>
                <w:szCs w:val="18"/>
              </w:rPr>
              <w:t xml:space="preserve">ЗУ: </w:t>
            </w:r>
          </w:p>
          <w:p w:rsidR="00B775EF" w:rsidRPr="00D85191" w:rsidRDefault="00B775EF" w:rsidP="0055125E">
            <w:pPr>
              <w:jc w:val="center"/>
              <w:rPr>
                <w:sz w:val="18"/>
                <w:szCs w:val="18"/>
              </w:rPr>
            </w:pPr>
            <w:r w:rsidRPr="00D85191">
              <w:rPr>
                <w:sz w:val="18"/>
                <w:szCs w:val="18"/>
              </w:rPr>
              <w:t>59:01:4410838:6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D85191" w:rsidRDefault="00B775EF" w:rsidP="0055125E">
            <w:pPr>
              <w:jc w:val="center"/>
              <w:rPr>
                <w:sz w:val="18"/>
                <w:szCs w:val="18"/>
              </w:rPr>
            </w:pPr>
            <w:r w:rsidRPr="00D85191">
              <w:rPr>
                <w:sz w:val="18"/>
                <w:szCs w:val="18"/>
              </w:rPr>
              <w:t>1130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8B55D7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C01A38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ул. Нефтяников, д б/н, Начало -тепловая камера ТК-14-4-8, 2, Комбайнеров,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 w:rsidRPr="00A67441">
              <w:rPr>
                <w:bCs/>
                <w:sz w:val="18"/>
                <w:szCs w:val="18"/>
                <w:shd w:val="clear" w:color="auto" w:fill="FFFFFF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59:01:0000000:18837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B775EF" w:rsidRPr="00C01A38" w:rsidRDefault="00B775EF" w:rsidP="0055125E">
            <w:pPr>
              <w:jc w:val="center"/>
              <w:rPr>
                <w:sz w:val="18"/>
                <w:szCs w:val="18"/>
              </w:rPr>
            </w:pPr>
            <w:r w:rsidRPr="00C01A38">
              <w:rPr>
                <w:sz w:val="18"/>
                <w:szCs w:val="18"/>
              </w:rPr>
              <w:t>59:01:4410838:12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C01A38">
              <w:rPr>
                <w:sz w:val="18"/>
                <w:szCs w:val="18"/>
              </w:rPr>
              <w:t>59:01:4410838:14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C01A38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856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C01A38">
              <w:rPr>
                <w:sz w:val="18"/>
                <w:szCs w:val="18"/>
              </w:rPr>
              <w:t>1070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8B55D7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Комбайнеров, д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C01A38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59:01:4410839:23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ЗУ: </w:t>
            </w:r>
          </w:p>
          <w:p w:rsidR="00B775EF" w:rsidRPr="00C01A38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095DC9">
            <w:pPr>
              <w:jc w:val="center"/>
              <w:rPr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C04E29" w:rsidRDefault="00B775EF" w:rsidP="00095DC9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  <w:r>
              <w:rPr>
                <w:bCs/>
                <w:sz w:val="18"/>
                <w:szCs w:val="18"/>
                <w:shd w:val="clear" w:color="auto" w:fill="FFFFFF"/>
              </w:rPr>
              <w:t>Электросетевой комплекс (ЭСК) «</w:t>
            </w:r>
            <w:r w:rsidRPr="00C04E29">
              <w:rPr>
                <w:bCs/>
                <w:sz w:val="18"/>
                <w:szCs w:val="18"/>
                <w:shd w:val="clear" w:color="auto" w:fill="FFFFFF"/>
              </w:rPr>
              <w:t>Линии связи</w:t>
            </w:r>
            <w:r>
              <w:rPr>
                <w:bCs/>
                <w:sz w:val="18"/>
                <w:szCs w:val="18"/>
                <w:shd w:val="clear" w:color="auto" w:fill="FFFFFF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C04E29">
              <w:rPr>
                <w:color w:val="000000"/>
                <w:sz w:val="18"/>
                <w:szCs w:val="18"/>
              </w:rPr>
              <w:t>59:01:0000000:49398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C04E29">
              <w:rPr>
                <w:color w:val="000000"/>
                <w:sz w:val="18"/>
                <w:szCs w:val="18"/>
              </w:rPr>
              <w:t>59:01:4410838:14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1070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B775EF" w:rsidRPr="00C04E2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от ВК сущ-8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жилого дома по </w:t>
            </w:r>
          </w:p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59:01:4410838:567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color w:val="000000"/>
                <w:sz w:val="18"/>
                <w:szCs w:val="18"/>
              </w:rPr>
              <w:t>59:01:4410838:14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095DC9">
            <w:pPr>
              <w:jc w:val="center"/>
              <w:rPr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095DC9">
        <w:trPr>
          <w:trHeight w:val="940"/>
        </w:trPr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по </w:t>
            </w:r>
          </w:p>
          <w:p w:rsidR="00B775EF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Нефтяников, 2, 2а, 4а, 8, 8а,10,12; </w:t>
            </w:r>
          </w:p>
          <w:p w:rsidR="00B775EF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Одоевского, 35, 37; </w:t>
            </w:r>
          </w:p>
          <w:p w:rsidR="00B775EF" w:rsidRPr="00C04E2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Комбайнеров,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59:01:4410838:571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color w:val="000000"/>
                <w:sz w:val="18"/>
                <w:szCs w:val="18"/>
              </w:rPr>
              <w:t>59:01:4410838:14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B775EF" w:rsidRPr="002F0803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095DC9">
        <w:trPr>
          <w:trHeight w:val="742"/>
        </w:trPr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1.1. Сооружения электроэнергетики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59:01:0000000:92103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color w:val="000000"/>
                <w:sz w:val="18"/>
                <w:szCs w:val="18"/>
              </w:rPr>
              <w:t>59:01:4410838:14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B775EF" w:rsidRPr="00DA6DC2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 w:rsidRPr="00095DC9">
              <w:rPr>
                <w:color w:val="000000"/>
                <w:sz w:val="18"/>
                <w:szCs w:val="18"/>
              </w:rPr>
              <w:t>ОАО «МРСК Урала»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ресурсоснабжающих организаций,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  <w:p w:rsidR="00B775EF" w:rsidRPr="00A67441" w:rsidRDefault="00B775EF" w:rsidP="00C523B0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от ВК сущ-11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до жилого дома по </w:t>
            </w:r>
          </w:p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C04E29" w:rsidRDefault="00715571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</w:t>
            </w:r>
            <w:r w:rsidR="00B775EF">
              <w:rPr>
                <w:color w:val="000000"/>
                <w:sz w:val="18"/>
                <w:szCs w:val="18"/>
              </w:rPr>
              <w:t>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59:01:4410838:565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095DC9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ул. Нефтяников, д б/н, начало - тепловая камера ТК-14-4-3*, 10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59:01:0000000:18845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C04E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1290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DA6DC2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д. 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59:01:4410838:502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A6DC2">
              <w:rPr>
                <w:color w:val="000000"/>
                <w:sz w:val="18"/>
                <w:szCs w:val="18"/>
              </w:rPr>
              <w:t>59:01:4410838:19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DA6DC2">
              <w:rPr>
                <w:color w:val="000000"/>
                <w:sz w:val="18"/>
                <w:szCs w:val="18"/>
              </w:rPr>
              <w:t>59:01:4410838:18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DA6DC2" w:rsidRDefault="00B775EF" w:rsidP="0055125E">
            <w:pPr>
              <w:jc w:val="center"/>
              <w:rPr>
                <w:sz w:val="18"/>
                <w:szCs w:val="18"/>
              </w:rPr>
            </w:pPr>
            <w:r w:rsidRPr="00DA6DC2">
              <w:rPr>
                <w:sz w:val="18"/>
                <w:szCs w:val="18"/>
              </w:rPr>
              <w:t>805,</w:t>
            </w:r>
            <w:r>
              <w:rPr>
                <w:sz w:val="18"/>
                <w:szCs w:val="18"/>
              </w:rPr>
              <w:t>37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DA6DC2">
              <w:rPr>
                <w:sz w:val="18"/>
                <w:szCs w:val="18"/>
              </w:rPr>
              <w:t>842,2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DA6DC2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д.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A6DC2">
              <w:rPr>
                <w:color w:val="000000"/>
                <w:sz w:val="18"/>
                <w:szCs w:val="18"/>
              </w:rPr>
              <w:t>59:01:4410758:53</w:t>
            </w:r>
          </w:p>
          <w:p w:rsidR="00B775EF" w:rsidRPr="00C04E29" w:rsidRDefault="00B775EF" w:rsidP="0055125E">
            <w:pPr>
              <w:jc w:val="center"/>
              <w:rPr>
                <w:sz w:val="18"/>
                <w:szCs w:val="18"/>
              </w:rPr>
            </w:pPr>
            <w:r w:rsidRPr="00C04E29">
              <w:rPr>
                <w:sz w:val="18"/>
                <w:szCs w:val="18"/>
              </w:rPr>
              <w:t xml:space="preserve">ЗУ: </w:t>
            </w:r>
          </w:p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A6DC2">
              <w:rPr>
                <w:color w:val="000000"/>
                <w:sz w:val="18"/>
                <w:szCs w:val="18"/>
              </w:rPr>
              <w:t>59:01:4410838:19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805,37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Сведения </w:t>
            </w:r>
          </w:p>
          <w:p w:rsidR="00B775EF" w:rsidRPr="00DA6DC2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 зарегистрированных правах отсутствуют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Одоевского, д б/н, Начало - врезка </w:t>
            </w:r>
          </w:p>
          <w:p w:rsidR="00B775EF" w:rsidRPr="007C3447" w:rsidRDefault="00B775EF" w:rsidP="00095DC9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существующую сеть,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59:01:0000000:17790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59:01:4410838:19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805,37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7C3447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Газопровод среднего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59:01:0000000:52224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59:01:4410838:872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B775EF" w:rsidRPr="007C3447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59:01:4410758:52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842,21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59:01:4410843:70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1054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715571" w:rsidRDefault="00715571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Технологический комплекс</w:t>
            </w:r>
          </w:p>
          <w:p w:rsidR="00B775EF" w:rsidRPr="007C3447" w:rsidRDefault="00715571" w:rsidP="00715571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«</w:t>
            </w:r>
            <w:r w:rsidR="00B775EF">
              <w:rPr>
                <w:color w:val="000000"/>
                <w:sz w:val="18"/>
                <w:szCs w:val="18"/>
              </w:rPr>
              <w:t>Канализация Индустриального района</w:t>
            </w:r>
            <w:r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59:01:0000000:92166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59:01:4410838:15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59:01:4410842:3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59:01:4410842:15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59:01:4410842:26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59:01:4410842:18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59:01:4410842:4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59:01:4410842:27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59:01:4410843:16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59:01:4410843:21</w:t>
            </w:r>
          </w:p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59:01:0000000:88581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color w:val="000000"/>
                <w:sz w:val="18"/>
                <w:szCs w:val="18"/>
              </w:rPr>
              <w:t>59:01:0000000:90619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1064,</w:t>
            </w:r>
            <w:r>
              <w:rPr>
                <w:sz w:val="18"/>
                <w:szCs w:val="18"/>
              </w:rPr>
              <w:t>39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3756,7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905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3096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808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5994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3249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110947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Хозяйственное ведение </w:t>
            </w: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Муниципальное предприятие «Пермводоканал»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59:01:4410843:61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59:01:4410838:15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1064,39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  <w:r w:rsidRPr="00666810">
              <w:rPr>
                <w:sz w:val="18"/>
                <w:szCs w:val="18"/>
              </w:rPr>
              <w:t>г.</w:t>
            </w:r>
            <w:r>
              <w:rPr>
                <w:sz w:val="18"/>
                <w:szCs w:val="18"/>
              </w:rPr>
              <w:t xml:space="preserve"> </w:t>
            </w:r>
            <w:r w:rsidRPr="00666810">
              <w:rPr>
                <w:sz w:val="18"/>
                <w:szCs w:val="18"/>
              </w:rPr>
              <w:t>Пермь, от ж/домов по ул.</w:t>
            </w:r>
            <w:r w:rsidR="002B3F65">
              <w:rPr>
                <w:sz w:val="18"/>
                <w:szCs w:val="18"/>
              </w:rPr>
              <w:t xml:space="preserve"> </w:t>
            </w:r>
            <w:r w:rsidRPr="00666810">
              <w:rPr>
                <w:sz w:val="18"/>
                <w:szCs w:val="18"/>
              </w:rPr>
              <w:t>Космонавта Беляева, д.18, 20, 20а, 22, 26, 24, 24а; ул.</w:t>
            </w:r>
            <w:r w:rsidR="002B3F65">
              <w:rPr>
                <w:sz w:val="18"/>
                <w:szCs w:val="18"/>
              </w:rPr>
              <w:t xml:space="preserve"> </w:t>
            </w:r>
            <w:r w:rsidRPr="00666810">
              <w:rPr>
                <w:sz w:val="18"/>
                <w:szCs w:val="18"/>
              </w:rPr>
              <w:t xml:space="preserve">Нефтяников, д.9, 11а, 15а, 15, 17; 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666810">
              <w:rPr>
                <w:sz w:val="18"/>
                <w:szCs w:val="18"/>
              </w:rPr>
              <w:t>ул.</w:t>
            </w:r>
            <w:r>
              <w:rPr>
                <w:sz w:val="18"/>
                <w:szCs w:val="18"/>
              </w:rPr>
              <w:t xml:space="preserve"> </w:t>
            </w:r>
            <w:r w:rsidRPr="00666810">
              <w:rPr>
                <w:sz w:val="18"/>
                <w:szCs w:val="18"/>
              </w:rPr>
              <w:t>Одоевского, д.44, 46; ул.</w:t>
            </w:r>
            <w:r>
              <w:rPr>
                <w:sz w:val="18"/>
                <w:szCs w:val="18"/>
              </w:rPr>
              <w:t xml:space="preserve"> </w:t>
            </w:r>
            <w:r w:rsidRPr="00666810">
              <w:rPr>
                <w:sz w:val="18"/>
                <w:szCs w:val="18"/>
              </w:rPr>
              <w:t>Качалова, д.43, 45, квартал 842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Канализационная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59:01:0000000:48888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59:01:4410842:12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59:01:4410842:8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59:01:4410842:14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59:01:4410842:5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59:01:4410842:17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59:01:4410842:23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59:01:4410842:7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59:01:4410842:10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59:01:4410842:11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lastRenderedPageBreak/>
              <w:t>59:01:4410842:16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59:01:4410842:18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59:01:4410842:4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59:01:4410842:6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59:01:4410842:19</w:t>
            </w:r>
          </w:p>
          <w:p w:rsidR="00B775EF" w:rsidRPr="00666810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59:01:4410842:9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917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1241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891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1535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  <w:p w:rsidR="00B775EF" w:rsidRPr="00666810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861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666810">
              <w:rPr>
                <w:sz w:val="18"/>
                <w:szCs w:val="18"/>
              </w:rPr>
              <w:t>1085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596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55125E" w:rsidRPr="002A4794" w:rsidTr="0055125E"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15A5C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Пермь, от ВК-7 до ж/дома по 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Космонавта Беляева, 24а (через точку Г), входящая в состав водопроводной сети к ж/домам по </w:t>
            </w:r>
          </w:p>
          <w:p w:rsidR="00A15A5C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Нефтяников - 9,17,15а; 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Одоевского - 44,46; </w:t>
            </w:r>
          </w:p>
          <w:p w:rsidR="00A15A5C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Качалова - 43; </w:t>
            </w:r>
          </w:p>
          <w:p w:rsidR="00A15A5C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Космонавта Беляева - 18,20,22,26,24,24а 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квартале 842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  <w:p w:rsidR="0055125E" w:rsidRPr="00A67441" w:rsidRDefault="0055125E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7C3447" w:rsidRDefault="0055125E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59:01:0000000:51989</w:t>
            </w:r>
          </w:p>
          <w:p w:rsidR="0055125E" w:rsidRPr="007C3447" w:rsidRDefault="0055125E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59:01:4410842:12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59:01:4410842:8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59:01:4410842:5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59:01:4410842:17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59:01:4410842:23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59:01:4410842:7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59:01:4410842:10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59:01:4410842:16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59:01:4410842:18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59:01:4410842:6</w:t>
            </w:r>
          </w:p>
          <w:p w:rsidR="0055125E" w:rsidRPr="00666810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59:01:4410842:19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666810">
              <w:rPr>
                <w:color w:val="000000"/>
                <w:sz w:val="18"/>
                <w:szCs w:val="18"/>
              </w:rPr>
              <w:t>59:01:4410842:9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1535</w:t>
            </w:r>
          </w:p>
          <w:p w:rsidR="0055125E" w:rsidRPr="00666810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666810">
              <w:rPr>
                <w:sz w:val="18"/>
                <w:szCs w:val="18"/>
              </w:rPr>
              <w:t>861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15A5C" w:rsidRPr="00A15A5C" w:rsidRDefault="00A15A5C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55125E" w:rsidRPr="00A67441" w:rsidRDefault="00A15A5C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55125E" w:rsidRPr="00EF103B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55125E" w:rsidRPr="002A4794" w:rsidTr="0055125E">
        <w:tc>
          <w:tcPr>
            <w:tcW w:w="427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2B3F65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Пермь, к ж/домам по </w:t>
            </w:r>
          </w:p>
          <w:p w:rsidR="00A15A5C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Нефтяников - 9, 17, 15а; 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Одоевского - 44, 46; 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Качалова - 43; 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Беляева - 18, 20, 22, 26, 24, 24а, кв. №</w:t>
            </w:r>
            <w:r w:rsidR="00A15A5C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842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55125E" w:rsidRPr="007C3447" w:rsidRDefault="0055125E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55125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59:01:4410842:268</w:t>
            </w:r>
          </w:p>
          <w:p w:rsidR="0055125E" w:rsidRPr="007C3447" w:rsidRDefault="0055125E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59:01:4410842:12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59:01:4410842:8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59:01:4410842:5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59:01:4410842:17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59:01:4410842:23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59:01:4410842:7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59:01:4410842:10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59:01:4410842:16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59:01:4410842:18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lastRenderedPageBreak/>
              <w:t>59:01:4410842:6</w:t>
            </w:r>
          </w:p>
          <w:p w:rsidR="0055125E" w:rsidRPr="00D8051E" w:rsidRDefault="0055125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59:01:4410842:19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Default="0055125E" w:rsidP="0055125E">
            <w:pPr>
              <w:jc w:val="center"/>
              <w:rPr>
                <w:sz w:val="18"/>
                <w:szCs w:val="18"/>
              </w:rPr>
            </w:pP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1535</w:t>
            </w:r>
          </w:p>
          <w:p w:rsidR="0055125E" w:rsidRPr="00D8051E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 w:rsidRPr="00D8051E">
              <w:rPr>
                <w:sz w:val="18"/>
                <w:szCs w:val="18"/>
              </w:rPr>
              <w:t>861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239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15A5C" w:rsidRPr="00A15A5C" w:rsidRDefault="00A15A5C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55125E" w:rsidRPr="00A67441" w:rsidRDefault="00A15A5C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55125E" w:rsidRPr="00A67441" w:rsidRDefault="0055125E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2B3F65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тепловая камера ТК-14-4 у ж/дома по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40, конец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тепловая камера ТК-14-6-2 у ж/дома </w:t>
            </w:r>
          </w:p>
          <w:p w:rsidR="00B775EF" w:rsidRPr="00D8051E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ул. Одоевского, 44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59:01:4410842:272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D8051E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B775EF" w:rsidRPr="00EF103B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по ул. Одоевского, 44,46,48;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Космонавта Беляева, 20, 20а, 22; 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9, 11, 11а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59:01:4410842:269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59:01:4410842:12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59:01:4410842:14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59:01:4410842:15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59:01:4410842:23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59:01:4410842:16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59:01:4410842:18</w:t>
            </w:r>
          </w:p>
          <w:p w:rsidR="00B775EF" w:rsidRPr="00D8051E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59:01:4410842:19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D8051E">
              <w:rPr>
                <w:color w:val="000000"/>
                <w:sz w:val="18"/>
                <w:szCs w:val="18"/>
              </w:rPr>
              <w:t>59:01:4410842:13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917</w:t>
            </w: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905</w:t>
            </w: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614</w:t>
            </w: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B775EF" w:rsidRPr="00D8051E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699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D8051E">
              <w:rPr>
                <w:sz w:val="18"/>
                <w:szCs w:val="18"/>
              </w:rPr>
              <w:t>1085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B775EF" w:rsidRPr="00D8051E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Одоевского, 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д б/н, Начало - тепловая камера ТК-14-6-2, 44, Нефтяников, 9, 11а, Космонавта Беляева, 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20а, 20, 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59:01:0000000:17793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C1603">
              <w:rPr>
                <w:color w:val="000000"/>
                <w:sz w:val="18"/>
                <w:szCs w:val="18"/>
              </w:rPr>
              <w:t>59:01:4410842:12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C1603">
              <w:rPr>
                <w:color w:val="000000"/>
                <w:sz w:val="18"/>
                <w:szCs w:val="18"/>
              </w:rPr>
              <w:t>59:01:4410842:14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C1603">
              <w:rPr>
                <w:color w:val="000000"/>
                <w:sz w:val="18"/>
                <w:szCs w:val="18"/>
              </w:rPr>
              <w:t>59:01:4410842:15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C1603">
              <w:rPr>
                <w:color w:val="000000"/>
                <w:sz w:val="18"/>
                <w:szCs w:val="18"/>
              </w:rPr>
              <w:t>59:01:4410842:16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C1603">
              <w:rPr>
                <w:color w:val="000000"/>
                <w:sz w:val="18"/>
                <w:szCs w:val="18"/>
              </w:rPr>
              <w:t>59:01:4410842:18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0C1603">
              <w:rPr>
                <w:color w:val="000000"/>
                <w:sz w:val="18"/>
                <w:szCs w:val="18"/>
              </w:rPr>
              <w:t>59:01:4410842:13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Default="00B775EF" w:rsidP="0055125E">
            <w:pPr>
              <w:jc w:val="center"/>
              <w:rPr>
                <w:sz w:val="18"/>
                <w:szCs w:val="18"/>
              </w:rPr>
            </w:pPr>
          </w:p>
          <w:p w:rsidR="00B775EF" w:rsidRPr="000C1603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819</w:t>
            </w:r>
          </w:p>
          <w:p w:rsidR="00B775EF" w:rsidRPr="000C1603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917</w:t>
            </w:r>
          </w:p>
          <w:p w:rsidR="00B775EF" w:rsidRPr="000C1603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905</w:t>
            </w:r>
          </w:p>
          <w:p w:rsidR="00B775EF" w:rsidRPr="000C1603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  <w:p w:rsidR="00B775EF" w:rsidRPr="000C1603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1350</w:t>
            </w:r>
          </w:p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 w:rsidRPr="000C1603">
              <w:rPr>
                <w:sz w:val="18"/>
                <w:szCs w:val="18"/>
              </w:rPr>
              <w:t>1085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B775EF" w:rsidRPr="00D8051E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B775EF" w:rsidRPr="002A4794" w:rsidTr="0055125E">
        <w:tc>
          <w:tcPr>
            <w:tcW w:w="427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 д. 22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0C1603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B775EF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59:01:4410842:48</w:t>
            </w:r>
          </w:p>
          <w:p w:rsidR="00B775EF" w:rsidRPr="007C3447" w:rsidRDefault="00B775EF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B775EF" w:rsidRPr="00B867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775EF" w:rsidRPr="00B86729" w:rsidRDefault="00B775EF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819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B775EF" w:rsidRPr="00A15A5C" w:rsidRDefault="00B775EF" w:rsidP="00A15A5C">
            <w:pPr>
              <w:jc w:val="center"/>
              <w:rPr>
                <w:color w:val="000000"/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B775EF" w:rsidRPr="00A67441" w:rsidRDefault="00B775EF" w:rsidP="00A15A5C">
            <w:pPr>
              <w:jc w:val="center"/>
              <w:rPr>
                <w:sz w:val="18"/>
                <w:szCs w:val="18"/>
              </w:rPr>
            </w:pPr>
            <w:r w:rsidRPr="00A15A5C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B775EF" w:rsidRPr="00A67441" w:rsidRDefault="00B775EF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A15A5C">
        <w:trPr>
          <w:trHeight w:val="350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34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ул. Космонавта Беляева, д б/н,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тепловая камера 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ТК-12-4-10,2 4, 26, 28; Качалова, 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  <w:p w:rsidR="001C0563" w:rsidRPr="00A67441" w:rsidRDefault="001C0563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59:01:0000000:16688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59:01:4410842:8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59:01:4410842:7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866EC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1C0563" w:rsidRPr="00866EC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843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866EC6">
              <w:rPr>
                <w:sz w:val="18"/>
                <w:szCs w:val="18"/>
              </w:rPr>
              <w:t>886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2B3F65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Нефтяников, д б/н,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тепловая камера ТК-12-4-7 </w:t>
            </w:r>
          </w:p>
          <w:p w:rsidR="001C0563" w:rsidRPr="00866EC6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 ж/дома по ул. </w:t>
            </w:r>
            <w:r w:rsidR="002B3F65">
              <w:rPr>
                <w:color w:val="000000"/>
                <w:sz w:val="18"/>
                <w:szCs w:val="18"/>
              </w:rPr>
              <w:t>Нефтяников</w:t>
            </w:r>
            <w:r>
              <w:rPr>
                <w:color w:val="000000"/>
                <w:sz w:val="18"/>
                <w:szCs w:val="18"/>
              </w:rPr>
              <w:t>, 15а, конец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тепловая камера ТК-12-4-10 у ж/дома по ул. Космонавта Беляева, 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  <w:p w:rsidR="001C0563" w:rsidRPr="00A67441" w:rsidRDefault="001C0563" w:rsidP="0055125E">
            <w:pPr>
              <w:jc w:val="center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59:01:0000000:18847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59:01:4410842:8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59:01:4410842:10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866EC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1C0563" w:rsidRPr="00866EC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866EC6">
              <w:rPr>
                <w:sz w:val="18"/>
                <w:szCs w:val="18"/>
              </w:rPr>
              <w:t>861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54,7 кв.м.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КЛ-6кВ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59:01:0000000:93596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59:01:4410842:8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866EC6">
              <w:rPr>
                <w:color w:val="000000"/>
                <w:sz w:val="18"/>
                <w:szCs w:val="18"/>
              </w:rPr>
              <w:t>59:01:4410842:24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866EC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952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866EC6">
              <w:rPr>
                <w:sz w:val="18"/>
                <w:szCs w:val="18"/>
              </w:rPr>
              <w:t>66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Собственность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ООО «Научно-производственная фирма «Парма-Инжиниринг»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6566BD" w:rsidRDefault="001C0563" w:rsidP="0055125E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Аренда</w:t>
            </w:r>
            <w:r>
              <w:rPr>
                <w:sz w:val="18"/>
                <w:szCs w:val="18"/>
              </w:rPr>
              <w:t>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ПАО «Россети Урал»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2B3F65" w:rsidRDefault="002B3F65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1C0563">
              <w:rPr>
                <w:color w:val="000000"/>
                <w:sz w:val="18"/>
                <w:szCs w:val="18"/>
              </w:rPr>
              <w:t xml:space="preserve"> 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="001C0563">
              <w:rPr>
                <w:color w:val="000000"/>
                <w:sz w:val="18"/>
                <w:szCs w:val="18"/>
              </w:rPr>
              <w:t xml:space="preserve"> Качалова,</w:t>
            </w:r>
          </w:p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д б/н, Начало-врезка в существующую сеть, 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866EC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59:01:0000000:14666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DB6E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DB6E40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6566BD">
        <w:trPr>
          <w:trHeight w:val="874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B6E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Технологический комплекс «Водопроводные сети Индустриального района»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59:01:0000000:48879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A67441" w:rsidRDefault="00A8280E" w:rsidP="0055125E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</w:t>
            </w:r>
            <w:r w:rsidR="001C0563">
              <w:rPr>
                <w:color w:val="000000"/>
                <w:sz w:val="18"/>
                <w:szCs w:val="18"/>
              </w:rPr>
              <w:t>ведения отсутствуют</w:t>
            </w:r>
            <w:r w:rsidR="001C0563" w:rsidRPr="00C57C16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Концессия,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ООО «НОВОГОР-Прикамье»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2B3F65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тепловая камера </w:t>
            </w:r>
          </w:p>
          <w:p w:rsidR="002B3F65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ТК14-6-4, конец-ж/дом </w:t>
            </w:r>
          </w:p>
          <w:p w:rsidR="001C0563" w:rsidRPr="006566BD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по ул. Нефтяников, 11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59:01:4410842:284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C57C16">
              <w:rPr>
                <w:color w:val="000000"/>
                <w:sz w:val="18"/>
                <w:szCs w:val="18"/>
              </w:rPr>
              <w:t>59:01:4410842:15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C57C16">
              <w:rPr>
                <w:sz w:val="18"/>
                <w:szCs w:val="18"/>
              </w:rPr>
              <w:t>905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C57C16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6566BD">
        <w:trPr>
          <w:trHeight w:val="546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В границах территории жилой застройки, подлежащей комплексному развитию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Электросетевой комплекс (ЭСК) «</w:t>
            </w:r>
            <w:r w:rsidRPr="00C57C16">
              <w:rPr>
                <w:color w:val="000000"/>
                <w:sz w:val="18"/>
                <w:szCs w:val="18"/>
              </w:rPr>
              <w:t>Индустриальный район</w:t>
            </w:r>
            <w:r>
              <w:rPr>
                <w:color w:val="000000"/>
                <w:sz w:val="18"/>
                <w:szCs w:val="18"/>
              </w:rPr>
              <w:t>»</w:t>
            </w:r>
            <w:r w:rsidRPr="00C57C16">
              <w:rPr>
                <w:color w:val="000000"/>
                <w:sz w:val="18"/>
                <w:szCs w:val="18"/>
              </w:rPr>
              <w:t xml:space="preserve"> с линиями электропередачи и трансформаторными подстанциями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59:01:0000000:51877</w:t>
            </w:r>
          </w:p>
          <w:p w:rsidR="001C0563" w:rsidRPr="007C3447" w:rsidRDefault="001C0563" w:rsidP="0055125E">
            <w:pPr>
              <w:jc w:val="center"/>
              <w:rPr>
                <w:sz w:val="18"/>
                <w:szCs w:val="18"/>
              </w:rPr>
            </w:pPr>
            <w:r w:rsidRPr="007C3447">
              <w:rPr>
                <w:sz w:val="18"/>
                <w:szCs w:val="18"/>
              </w:rPr>
              <w:t xml:space="preserve">ЗУ: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63133C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Хозяйственное ведение</w:t>
            </w:r>
          </w:p>
          <w:p w:rsidR="001C0563" w:rsidRPr="00A67441" w:rsidRDefault="001C0563" w:rsidP="002B3F65">
            <w:pPr>
              <w:jc w:val="center"/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Муниципальное </w:t>
            </w:r>
            <w:r w:rsidR="002B3F65">
              <w:rPr>
                <w:color w:val="000000"/>
                <w:sz w:val="18"/>
                <w:szCs w:val="18"/>
              </w:rPr>
              <w:t>предприятие «</w:t>
            </w:r>
            <w:r>
              <w:rPr>
                <w:color w:val="000000"/>
                <w:sz w:val="18"/>
                <w:szCs w:val="18"/>
              </w:rPr>
              <w:t>Пермводоканал</w:t>
            </w:r>
            <w:r w:rsidR="002B3F65">
              <w:rPr>
                <w:color w:val="000000"/>
                <w:sz w:val="18"/>
                <w:szCs w:val="18"/>
              </w:rPr>
              <w:t>»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ул. Космонавта Беляева, д б/н, Начало - тепловая камера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ТК-14-6-14, 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59:01:0000000:16664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5C4139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A67441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A8280E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Линия электропередачи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0,4 кВ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59:01:4410842:254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5C413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1265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2B3F65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Водопроводная сеть от ж/дома по </w:t>
            </w:r>
          </w:p>
          <w:p w:rsidR="002B3F65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Качалова, 45 </w:t>
            </w:r>
          </w:p>
          <w:p w:rsidR="002B3F65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 ж/дома по</w:t>
            </w:r>
          </w:p>
          <w:p w:rsidR="001C0563" w:rsidRPr="00A67441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Качалова, 47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59:01:4410842:42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47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Канализационная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59:01:4410842:266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6566BD">
            <w:pPr>
              <w:jc w:val="center"/>
              <w:rPr>
                <w:sz w:val="18"/>
                <w:szCs w:val="18"/>
              </w:rPr>
            </w:pPr>
            <w:r w:rsidRPr="006566BD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по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17, 15, 15а; ул. Качалова, д. 43, 45; ул. Космонавта Беляева, д. 24а, 24, 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59:01:4410842:348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59:01:4410842:362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1C0563" w:rsidRPr="005C4139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6566BD">
        <w:trPr>
          <w:trHeight w:val="756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начало - тепловая камера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ТК-12-4-7*, конец – ж/дом по ул. </w:t>
            </w:r>
            <w:r w:rsidR="002B3F65">
              <w:rPr>
                <w:color w:val="000000"/>
                <w:sz w:val="18"/>
                <w:szCs w:val="18"/>
              </w:rPr>
              <w:t>Нефтяников</w:t>
            </w:r>
            <w:r>
              <w:rPr>
                <w:color w:val="000000"/>
                <w:sz w:val="18"/>
                <w:szCs w:val="18"/>
              </w:rPr>
              <w:t>, 15а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59:01:4410842:270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928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66BD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88413A" w:rsidRDefault="001C0563" w:rsidP="006566BD">
            <w:pPr>
              <w:jc w:val="center"/>
              <w:rPr>
                <w:color w:val="000000"/>
                <w:sz w:val="18"/>
                <w:szCs w:val="18"/>
              </w:rPr>
            </w:pPr>
            <w:r w:rsidRPr="006566BD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1C0563">
        <w:trPr>
          <w:trHeight w:val="336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47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2B3F65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тепловая камера </w:t>
            </w:r>
          </w:p>
          <w:p w:rsidR="001C0563" w:rsidRPr="00A67441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ТК-12-4-5, конец-ж/дом по ул. </w:t>
            </w:r>
            <w:r w:rsidR="002B3F65">
              <w:rPr>
                <w:color w:val="000000"/>
                <w:sz w:val="18"/>
                <w:szCs w:val="18"/>
              </w:rPr>
              <w:t>Нефтяников</w:t>
            </w:r>
            <w:r>
              <w:rPr>
                <w:color w:val="000000"/>
                <w:sz w:val="18"/>
                <w:szCs w:val="18"/>
              </w:rPr>
              <w:t>, 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59:01:4410842:271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88413A">
              <w:rPr>
                <w:sz w:val="18"/>
                <w:szCs w:val="18"/>
              </w:rPr>
              <w:t>1241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F24FE0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59:01:4410842:52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 д. 20а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59:01:4410842:47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891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Качалова, д. 45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59:01:4410842:39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2B3F65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2B3F65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1C0563">
              <w:rPr>
                <w:color w:val="000000"/>
                <w:sz w:val="18"/>
                <w:szCs w:val="18"/>
              </w:rPr>
              <w:t xml:space="preserve"> Пермь,</w:t>
            </w:r>
          </w:p>
          <w:p w:rsidR="001C0563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Космонавта Беляева,</w:t>
            </w:r>
          </w:p>
          <w:p w:rsidR="001C0563" w:rsidRPr="00A67441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 22а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59:01:4410842:234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F24FE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3096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F24FE0">
              <w:rPr>
                <w:sz w:val="18"/>
                <w:szCs w:val="18"/>
              </w:rPr>
              <w:t>64,7</w:t>
            </w:r>
            <w:r>
              <w:rPr>
                <w:sz w:val="18"/>
                <w:szCs w:val="18"/>
              </w:rPr>
              <w:t xml:space="preserve"> кв.м.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F24FE0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ул. Нефтяников, от ж/дома № 17 </w:t>
            </w:r>
          </w:p>
          <w:p w:rsidR="001C0563" w:rsidRPr="00A67441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 ж/дома № 30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59:01:4410842:482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Концессия, 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Pr="00A67441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Одоевского, д б/н, 44, конец - тепловая камера ТК14-6-14 у ж/дома по ул. Космонавта Беляева, 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59:01:0000000:17794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699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150B0C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Пермь, ул</w:t>
            </w:r>
            <w:r w:rsidR="002B3F65">
              <w:rPr>
                <w:color w:val="000000"/>
                <w:sz w:val="18"/>
                <w:szCs w:val="18"/>
              </w:rPr>
              <w:t>.</w:t>
            </w:r>
            <w:r>
              <w:rPr>
                <w:color w:val="000000"/>
                <w:sz w:val="18"/>
                <w:szCs w:val="18"/>
              </w:rPr>
              <w:t xml:space="preserve"> Космонавта Беляева, д б/н,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Начало - тепловая камера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ТК-12-4-9, 24а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59:01:0000000:16684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861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150B0C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D722FE">
        <w:trPr>
          <w:trHeight w:val="322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г.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150B0C">
              <w:rPr>
                <w:color w:val="000000"/>
                <w:sz w:val="18"/>
                <w:szCs w:val="18"/>
              </w:rPr>
              <w:t xml:space="preserve">Пермь, к ж/домам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150B0C">
              <w:rPr>
                <w:color w:val="000000"/>
                <w:sz w:val="18"/>
                <w:szCs w:val="18"/>
              </w:rPr>
              <w:t>Мира - 55, 57, 59, 61, 63, 61а; 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150B0C">
              <w:rPr>
                <w:color w:val="000000"/>
                <w:sz w:val="18"/>
                <w:szCs w:val="18"/>
              </w:rPr>
              <w:t>Нефтяников - 14, 16, 20, 22, 26, 28;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 xml:space="preserve"> ул.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150B0C">
              <w:rPr>
                <w:color w:val="000000"/>
                <w:sz w:val="18"/>
                <w:szCs w:val="18"/>
              </w:rPr>
              <w:t xml:space="preserve">Одоевского-34,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кв.</w:t>
            </w:r>
            <w:r>
              <w:rPr>
                <w:color w:val="000000"/>
                <w:sz w:val="18"/>
                <w:szCs w:val="18"/>
              </w:rPr>
              <w:t xml:space="preserve"> </w:t>
            </w:r>
            <w:r w:rsidRPr="00150B0C">
              <w:rPr>
                <w:color w:val="000000"/>
                <w:sz w:val="18"/>
                <w:szCs w:val="18"/>
              </w:rPr>
              <w:t>№843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ОКС: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59:01:4410843:534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150B0C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150B0C" w:rsidRDefault="002B3F65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  <w:r w:rsidRPr="002B3F65">
              <w:rPr>
                <w:color w:val="000000"/>
                <w:sz w:val="18"/>
                <w:szCs w:val="18"/>
              </w:rPr>
              <w:t xml:space="preserve">озяйственное ведение </w:t>
            </w:r>
            <w:r>
              <w:rPr>
                <w:color w:val="000000"/>
                <w:sz w:val="18"/>
                <w:szCs w:val="18"/>
              </w:rPr>
              <w:t>МП «Пермводоканал»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ул. Нефтяников, д б/н,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тепловая камера ТК-12-2-3, 22, 24, 24а, 26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715571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И</w:t>
            </w:r>
            <w:r w:rsidR="001C0563">
              <w:rPr>
                <w:color w:val="000000"/>
                <w:sz w:val="18"/>
                <w:szCs w:val="18"/>
              </w:rPr>
              <w:t>нженерные сети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59:01:0000000:18838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59:01:4410843:16</w:t>
            </w:r>
          </w:p>
          <w:p w:rsidR="001C0563" w:rsidRPr="00150B0C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59:01:4410843:17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150B0C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</w:t>
            </w:r>
          </w:p>
          <w:p w:rsidR="001C0563" w:rsidRPr="00150B0C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1121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150B0C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Pr="003B0746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Нефтяников, 24, 24а, 26, 28; ул. Качалова,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35, 37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715571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  <w:r w:rsidR="001C0563">
              <w:rPr>
                <w:color w:val="000000"/>
                <w:sz w:val="18"/>
                <w:szCs w:val="18"/>
              </w:rPr>
              <w:t>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59:01:4410843:705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59:01:4410843:16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1176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3B0746">
              <w:rPr>
                <w:sz w:val="18"/>
                <w:szCs w:val="18"/>
              </w:rPr>
              <w:t>1121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Частная собственность,</w:t>
            </w:r>
          </w:p>
          <w:p w:rsidR="001C0563" w:rsidRPr="003B0746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к ж/домам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 - 55,57,59,61, 63,61а; 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Нефтяников - 14,16,20,22,26,28;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 -3 4,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кв.№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59:01:4410843:533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3B074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B0746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3B074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3B0746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Концессия,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ООО «НОВОГОР-Прикамье»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D722FE">
        <w:trPr>
          <w:trHeight w:val="560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к ж/домам по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Мира - 55, 57, 59, 61, 63, 61а; ул. Нефтяников - 14, 16, 20, 22, 26, 28;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 - 34,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кв. 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59:01:4410843:536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652477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652477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Хозяйственное ведение,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</w:t>
            </w:r>
            <w:r w:rsidRPr="00C20B73">
              <w:rPr>
                <w:sz w:val="18"/>
                <w:szCs w:val="18"/>
              </w:rPr>
              <w:t>Пермводоканал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</w:tc>
      </w:tr>
      <w:tr w:rsidR="001C0563" w:rsidRPr="002A4794" w:rsidTr="00D722F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от ВК сущ.-17 до ж/дома по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Нефтяников, 14, входящая в состав водопроводной сети к ж/домам по ул. Мира - 55, 57, 59, 61, 63, 61а;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 - 14, 16, 20, 22, 26, 28;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 - 34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квартале 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652477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59:01:4410843:537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65247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652477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652477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652477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652477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Хозяйственное ведение,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МП «Пермводоканал»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ул. Нефтяников, 28 к ж/домам по ул. Мира - 55, 57, 59, 61, 63, 61а;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 - 14, 16, 20, 22, 26, 28;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 - 34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кв. 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59:01:4410843:538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575636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652477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Хозяйственное ведение,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МП «Пермводоканал»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1C0563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ул. Нефтяников, 26 к ж/домам по ул. Мира - 55, 57, 59, 61, 63, 61а;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 - 14, 16, 20, 22, 26, 28; ул. </w:t>
            </w:r>
            <w:r>
              <w:rPr>
                <w:color w:val="000000"/>
                <w:sz w:val="18"/>
                <w:szCs w:val="18"/>
              </w:rPr>
              <w:lastRenderedPageBreak/>
              <w:t xml:space="preserve">Одоевского - 34 </w:t>
            </w:r>
          </w:p>
          <w:p w:rsidR="001C0563" w:rsidRPr="00A67441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 кв. 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1C0563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59:01:4410843:539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lastRenderedPageBreak/>
              <w:t>59:01:4410843:11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1C0563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1C0563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1C0563">
            <w:pPr>
              <w:jc w:val="center"/>
              <w:rPr>
                <w:sz w:val="18"/>
                <w:szCs w:val="18"/>
              </w:rPr>
            </w:pPr>
          </w:p>
          <w:p w:rsidR="001C0563" w:rsidRPr="00575636" w:rsidRDefault="001C0563" w:rsidP="001C0563">
            <w:pPr>
              <w:jc w:val="center"/>
              <w:rPr>
                <w:sz w:val="18"/>
                <w:szCs w:val="18"/>
              </w:rPr>
            </w:pPr>
            <w:r w:rsidRPr="00575636">
              <w:rPr>
                <w:sz w:val="18"/>
                <w:szCs w:val="18"/>
              </w:rPr>
              <w:t>1380</w:t>
            </w:r>
          </w:p>
          <w:p w:rsidR="001C0563" w:rsidRPr="00575636" w:rsidRDefault="001C0563" w:rsidP="001C05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575636" w:rsidRDefault="001C0563" w:rsidP="001C05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1043</w:t>
            </w:r>
          </w:p>
          <w:p w:rsidR="001C0563" w:rsidRPr="00575636" w:rsidRDefault="001C0563" w:rsidP="001C05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575636" w:rsidRDefault="001C0563" w:rsidP="001C056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1C0563">
            <w:pPr>
              <w:jc w:val="center"/>
              <w:rPr>
                <w:sz w:val="18"/>
                <w:szCs w:val="18"/>
              </w:rPr>
            </w:pPr>
            <w:r w:rsidRPr="00575636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Нефтяников, д. 24а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1380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1133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1043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1187</w:t>
            </w:r>
          </w:p>
          <w:p w:rsidR="001C0563" w:rsidRPr="00575636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1122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575636">
              <w:rPr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A67441" w:rsidRDefault="001C0563" w:rsidP="00D722FE">
            <w:pPr>
              <w:jc w:val="center"/>
              <w:rPr>
                <w:sz w:val="18"/>
                <w:szCs w:val="18"/>
              </w:rPr>
            </w:pPr>
            <w:r w:rsidRPr="00D722FE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Межквартальные –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строительство/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соответствии с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проектной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документацией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–вынос/</w:t>
            </w:r>
          </w:p>
          <w:p w:rsidR="001C0563" w:rsidRPr="00EF103B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переустройство/</w:t>
            </w: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EF103B">
              <w:rPr>
                <w:sz w:val="18"/>
                <w:szCs w:val="18"/>
              </w:rPr>
              <w:t>строительство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начало - тепловая камера ТК-12-1, конец – ж/дом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Мира, 63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59:01:4410843:540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575636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575636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1380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1122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2B3F65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тепловая камера ТК-14-4-1, конец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 xml:space="preserve">ж/дом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</w:t>
            </w:r>
            <w:r w:rsidR="002B3F65">
              <w:rPr>
                <w:color w:val="000000"/>
                <w:sz w:val="18"/>
                <w:szCs w:val="18"/>
              </w:rPr>
              <w:t>Нефтяников</w:t>
            </w:r>
            <w:r>
              <w:rPr>
                <w:color w:val="000000"/>
                <w:sz w:val="18"/>
                <w:szCs w:val="18"/>
              </w:rPr>
              <w:t>, 14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59:01:4410843:541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1380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1122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1C0563">
        <w:trPr>
          <w:trHeight w:val="770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к ж/домам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Мира - 55, 57, 59, 61, 63, 61а; ул. Нефтяников - 14, 16, 20, 22, 26, 28;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 - 34,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кв. 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59:01:4410843:544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1</w:t>
            </w:r>
            <w:r>
              <w:rPr>
                <w:color w:val="000000"/>
                <w:sz w:val="18"/>
                <w:szCs w:val="18"/>
              </w:rPr>
              <w:t>380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1122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D722FE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D722FE">
            <w:pPr>
              <w:jc w:val="center"/>
              <w:rPr>
                <w:color w:val="000000"/>
                <w:sz w:val="18"/>
                <w:szCs w:val="18"/>
              </w:rPr>
            </w:pPr>
            <w:r w:rsidRPr="00D722FE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Межквартальные –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строительство/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соответствии с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проектной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документацией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–вынос/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переустройство/</w:t>
            </w: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строительство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ул. Мира, 55,57,59,61,61а,63;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Одоевского, 34,36,38; ул. Нефтяников, 14,16,18,18а,20,22,24,24а,26,28; ул. Качалова, 35,37 кв. №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Сооружение коммунальной инфраструктуры канализационная сеть, лит. Ск3.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59:01:5110141:91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59:01:4410843:9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59:01:4410843:16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59:01:4410843:21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59:01:4410843:13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59:01:4410843:17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59:01:4410843:8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59:01:4410843:20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1380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784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1176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1043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1041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1121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1207</w:t>
            </w:r>
          </w:p>
          <w:p w:rsidR="001C0563" w:rsidRPr="004B7DD7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1122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1032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1C0563">
        <w:trPr>
          <w:trHeight w:val="2041"/>
        </w:trPr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68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>
              <w:rPr>
                <w:color w:val="000000"/>
                <w:sz w:val="18"/>
                <w:szCs w:val="18"/>
              </w:rPr>
              <w:t>Мира, 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Сооружения коммунальной инфраструктуры водопроводная сеть к ж/домам по ул. Мира -55,57,59,61,63,61а;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Нефтяников-14,16,20,22,26,28;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Одоевского-34,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кв. 843, лит. Св3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59:01:5110141:97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59:01:4410843:18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59:01:4410843:19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1380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1043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  <w:p w:rsidR="001C0563" w:rsidRPr="00FA644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1122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FA6449">
              <w:rPr>
                <w:color w:val="000000"/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19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Pr="00652477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Хозяйственное ведение,</w:t>
            </w:r>
          </w:p>
          <w:p w:rsidR="001C0563" w:rsidRPr="00A67441" w:rsidRDefault="001C0563" w:rsidP="00B775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МП «</w:t>
            </w:r>
            <w:r w:rsidRPr="00C20B73">
              <w:rPr>
                <w:sz w:val="18"/>
                <w:szCs w:val="18"/>
              </w:rPr>
              <w:t>Пермводоканал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Межквартальные –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строительство/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соответствии с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проектной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документацией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–вынос/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переустройство/</w:t>
            </w:r>
          </w:p>
          <w:p w:rsidR="001C0563" w:rsidRPr="00A67441" w:rsidRDefault="001C0563" w:rsidP="001C0563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строительство</w:t>
            </w: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по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Одоевского от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ул. Нефтяников до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ул. Мира в квартале 843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Водопровод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59:01:0000000:48918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Сведения отсутствуют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ул. </w:t>
            </w:r>
            <w:r w:rsidRPr="00D85191">
              <w:rPr>
                <w:color w:val="000000"/>
                <w:sz w:val="18"/>
                <w:szCs w:val="18"/>
              </w:rPr>
              <w:t>Нефтяников, д б/н,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D85191"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D85191">
              <w:rPr>
                <w:color w:val="000000"/>
                <w:sz w:val="18"/>
                <w:szCs w:val="18"/>
              </w:rPr>
              <w:t>тепловая камера ТК-12-2-18, 28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D851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59:01:0000000:18835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59:01:4410843:19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</w:t>
            </w:r>
            <w:r w:rsidRPr="00D85191">
              <w:rPr>
                <w:color w:val="000000"/>
                <w:sz w:val="18"/>
                <w:szCs w:val="18"/>
              </w:rPr>
              <w:t>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Pr="00D85191">
              <w:rPr>
                <w:color w:val="000000"/>
                <w:sz w:val="18"/>
                <w:szCs w:val="18"/>
              </w:rPr>
              <w:t xml:space="preserve"> Качалова,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д б/н, Начало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D85191">
              <w:rPr>
                <w:color w:val="000000"/>
                <w:sz w:val="18"/>
                <w:szCs w:val="18"/>
              </w:rPr>
              <w:t>-</w:t>
            </w:r>
            <w:r w:rsidR="002B3F65">
              <w:rPr>
                <w:color w:val="000000"/>
                <w:sz w:val="18"/>
                <w:szCs w:val="18"/>
              </w:rPr>
              <w:t xml:space="preserve"> </w:t>
            </w:r>
            <w:r w:rsidRPr="00D85191">
              <w:rPr>
                <w:color w:val="000000"/>
                <w:sz w:val="18"/>
                <w:szCs w:val="18"/>
              </w:rPr>
              <w:t>тепловая камера ТК-12-2-1, 35,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D851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59:01:0000000:14665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59:01:4410843:21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59:01:4410843:20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</w:t>
            </w:r>
            <w:r w:rsidRPr="00000D29">
              <w:rPr>
                <w:color w:val="000000"/>
                <w:sz w:val="18"/>
                <w:szCs w:val="18"/>
              </w:rPr>
              <w:t xml:space="preserve"> Пермь, ул</w:t>
            </w:r>
            <w:r>
              <w:rPr>
                <w:color w:val="000000"/>
                <w:sz w:val="18"/>
                <w:szCs w:val="18"/>
              </w:rPr>
              <w:t>.</w:t>
            </w:r>
            <w:r w:rsidRPr="00000D29">
              <w:rPr>
                <w:color w:val="000000"/>
                <w:sz w:val="18"/>
                <w:szCs w:val="18"/>
              </w:rPr>
              <w:t xml:space="preserve"> Одоевского, д б/н, Начало - тепловая камера ТК-14-4-4, 38,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59:01:0000000:17789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59:01:4410843:9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59:01:4410843:8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784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1C0563">
        <w:trPr>
          <w:trHeight w:val="1385"/>
        </w:trPr>
        <w:tc>
          <w:tcPr>
            <w:tcW w:w="42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73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 xml:space="preserve">г. Пермь, начало – тепловая камера 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ТК-14-4-6, конец – ж</w:t>
            </w:r>
            <w:r>
              <w:rPr>
                <w:color w:val="000000"/>
                <w:sz w:val="18"/>
                <w:szCs w:val="18"/>
              </w:rPr>
              <w:t>/</w:t>
            </w:r>
            <w:r w:rsidRPr="00000D29">
              <w:rPr>
                <w:color w:val="000000"/>
                <w:sz w:val="18"/>
                <w:szCs w:val="18"/>
              </w:rPr>
              <w:t xml:space="preserve">дом по ул. Нефтяников, 18; начало – тепловая камера </w:t>
            </w:r>
            <w:r>
              <w:rPr>
                <w:color w:val="000000"/>
                <w:sz w:val="18"/>
                <w:szCs w:val="18"/>
              </w:rPr>
              <w:t xml:space="preserve">ТК-14-4-6А,конец – </w:t>
            </w:r>
            <w:r w:rsidRPr="00000D29">
              <w:rPr>
                <w:color w:val="000000"/>
                <w:sz w:val="18"/>
                <w:szCs w:val="18"/>
              </w:rPr>
              <w:t>ж</w:t>
            </w:r>
            <w:r>
              <w:rPr>
                <w:color w:val="000000"/>
                <w:sz w:val="18"/>
                <w:szCs w:val="18"/>
              </w:rPr>
              <w:t>/</w:t>
            </w:r>
            <w:r w:rsidRPr="00000D29">
              <w:rPr>
                <w:color w:val="000000"/>
                <w:sz w:val="18"/>
                <w:szCs w:val="18"/>
              </w:rPr>
              <w:t>дом по ул. Нефтяников, 16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D85191">
              <w:rPr>
                <w:color w:val="000000"/>
                <w:sz w:val="18"/>
                <w:szCs w:val="18"/>
              </w:rPr>
              <w:t>Тепловая трасса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59:01:0000000:18839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59:01:4410843:13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00D29">
              <w:rPr>
                <w:color w:val="000000"/>
                <w:sz w:val="18"/>
                <w:szCs w:val="18"/>
              </w:rPr>
              <w:t>59:01:4410843:12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1041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37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 xml:space="preserve">Частная собственность, 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color w:val="000000"/>
                <w:sz w:val="18"/>
                <w:szCs w:val="18"/>
              </w:rPr>
              <w:t>ПАО «Т Плюс»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Межквартальные –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строительство/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реконструкция в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соответствии с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проектной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документацией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 xml:space="preserve">внутриквартальные 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–вынос/</w:t>
            </w:r>
          </w:p>
          <w:p w:rsidR="001C0563" w:rsidRPr="00A719D9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переустройство/</w:t>
            </w:r>
          </w:p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A719D9">
              <w:rPr>
                <w:sz w:val="18"/>
                <w:szCs w:val="18"/>
              </w:rPr>
              <w:t>строительство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4B7DD7" w:rsidRDefault="001C0563" w:rsidP="0055125E">
            <w:pPr>
              <w:jc w:val="center"/>
              <w:rPr>
                <w:sz w:val="18"/>
                <w:szCs w:val="18"/>
              </w:rPr>
            </w:pPr>
            <w:r w:rsidRPr="004B7DD7">
              <w:rPr>
                <w:sz w:val="18"/>
                <w:szCs w:val="18"/>
              </w:rPr>
              <w:t>74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sz w:val="18"/>
                <w:szCs w:val="18"/>
              </w:rPr>
            </w:pPr>
            <w:r w:rsidRPr="004B7DD7">
              <w:rPr>
                <w:sz w:val="18"/>
                <w:szCs w:val="18"/>
              </w:rPr>
              <w:t xml:space="preserve">г. Пермь, </w:t>
            </w:r>
          </w:p>
          <w:p w:rsidR="001C0563" w:rsidRPr="004B7DD7" w:rsidRDefault="001C0563" w:rsidP="0055125E">
            <w:pPr>
              <w:jc w:val="center"/>
              <w:rPr>
                <w:sz w:val="18"/>
                <w:szCs w:val="18"/>
              </w:rPr>
            </w:pPr>
            <w:r w:rsidRPr="004B7DD7">
              <w:rPr>
                <w:sz w:val="18"/>
                <w:szCs w:val="18"/>
              </w:rPr>
              <w:t>ул. Одоевского, д.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3A4B25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3A4B25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59:01:4410843</w:t>
            </w:r>
            <w:r w:rsidRPr="003A4B25">
              <w:rPr>
                <w:color w:val="000000"/>
                <w:sz w:val="18"/>
                <w:szCs w:val="18"/>
              </w:rPr>
              <w:t>:47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4B7DD7">
              <w:rPr>
                <w:color w:val="000000"/>
                <w:sz w:val="18"/>
                <w:szCs w:val="18"/>
              </w:rPr>
              <w:t>59:01:4410843:9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CA2A72" w:rsidRDefault="001C0563" w:rsidP="0055125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75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CA2A72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CA2A72">
              <w:rPr>
                <w:color w:val="000000"/>
                <w:sz w:val="18"/>
                <w:szCs w:val="18"/>
              </w:rPr>
              <w:t>ул. Нефтяников, д. 15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3A4B25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CA2A72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CA2A72" w:rsidRDefault="001C0563" w:rsidP="0055125E">
            <w:pPr>
              <w:jc w:val="center"/>
              <w:rPr>
                <w:sz w:val="18"/>
                <w:szCs w:val="18"/>
              </w:rPr>
            </w:pPr>
            <w:r w:rsidRPr="00CA2A72">
              <w:rPr>
                <w:sz w:val="18"/>
                <w:szCs w:val="18"/>
              </w:rPr>
              <w:t xml:space="preserve">ОКС: </w:t>
            </w:r>
          </w:p>
          <w:p w:rsidR="001C0563" w:rsidRPr="00CA2A72" w:rsidRDefault="001C0563" w:rsidP="0055125E">
            <w:pPr>
              <w:jc w:val="center"/>
              <w:rPr>
                <w:sz w:val="18"/>
                <w:szCs w:val="18"/>
              </w:rPr>
            </w:pPr>
            <w:r w:rsidRPr="00CA2A72">
              <w:rPr>
                <w:sz w:val="18"/>
                <w:szCs w:val="18"/>
              </w:rPr>
              <w:t>59:01:4410842:52</w:t>
            </w:r>
          </w:p>
          <w:p w:rsidR="001C0563" w:rsidRPr="00CA2A72" w:rsidRDefault="001C0563" w:rsidP="0055125E">
            <w:pPr>
              <w:jc w:val="center"/>
              <w:rPr>
                <w:sz w:val="18"/>
                <w:szCs w:val="18"/>
              </w:rPr>
            </w:pPr>
            <w:r w:rsidRPr="00CA2A72">
              <w:rPr>
                <w:sz w:val="18"/>
                <w:szCs w:val="18"/>
              </w:rPr>
              <w:t>ЗУ: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CA2A72">
              <w:rPr>
                <w:sz w:val="18"/>
                <w:szCs w:val="18"/>
              </w:rPr>
              <w:t>59:01:4410842:11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CA2A72" w:rsidRDefault="001C0563" w:rsidP="0055125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76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ул. Одоевского, д. 36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3A4B25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2A4C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59:01:4410843:48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2A4C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59:01:4410843:8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CA2A72" w:rsidRDefault="001C0563" w:rsidP="0055125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77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ул. Качалова, д. 35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3A4B25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2A4C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59:01:4410843:51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2A4C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59:01:4410843:21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CA2A72" w:rsidRDefault="001C0563" w:rsidP="0055125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78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ул. Нефтяников, д. 24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3A4B25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2A4C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59:01:4410843:53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2A4C9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2A4C91">
              <w:rPr>
                <w:color w:val="000000"/>
                <w:sz w:val="18"/>
                <w:szCs w:val="18"/>
              </w:rPr>
              <w:t>59:01:4410843:17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17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1C0563" w:rsidRDefault="001C0563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1C0563" w:rsidRPr="002A4794" w:rsidTr="0055125E">
        <w:tc>
          <w:tcPr>
            <w:tcW w:w="427" w:type="dxa"/>
            <w:shd w:val="clear" w:color="auto" w:fill="auto"/>
            <w:vAlign w:val="center"/>
          </w:tcPr>
          <w:p w:rsidR="001C0563" w:rsidRPr="00CA2A72" w:rsidRDefault="001C0563" w:rsidP="0055125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79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по ул. Нефтяников, 14, 16, 18, 18а, 20, 22; </w:t>
            </w:r>
          </w:p>
          <w:p w:rsidR="001C0563" w:rsidRPr="00000D29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ул. Одоевского, 36, 38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3A4B25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</w:t>
            </w:r>
            <w:r w:rsidRPr="00723040">
              <w:rPr>
                <w:color w:val="000000"/>
                <w:sz w:val="18"/>
                <w:szCs w:val="18"/>
              </w:rPr>
              <w:t>азопровод низкого давления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59:01:4410843:535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59:01:4410843:9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59:01:4410843:11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59:01:4410843:13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59:01:4410843:12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lastRenderedPageBreak/>
              <w:t>59:01:4410843:871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59:01:4410843:8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59:01:4410843:14</w:t>
            </w:r>
          </w:p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59:01:4410843:15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784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1043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1041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1187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485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745</w:t>
            </w:r>
          </w:p>
          <w:p w:rsidR="001C0563" w:rsidRPr="00723040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1122</w:t>
            </w:r>
          </w:p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1114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C0563" w:rsidRDefault="001C0563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lastRenderedPageBreak/>
              <w:t>155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C0563" w:rsidRPr="00B775EF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Частная собственность,</w:t>
            </w:r>
          </w:p>
          <w:p w:rsidR="001C0563" w:rsidRPr="003A4B25" w:rsidRDefault="001C0563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АО «Газпром газораспределение Пермь»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1C0563" w:rsidRPr="00A67441" w:rsidRDefault="001C0563" w:rsidP="0055125E">
            <w:pPr>
              <w:jc w:val="center"/>
              <w:rPr>
                <w:sz w:val="18"/>
                <w:szCs w:val="18"/>
              </w:rPr>
            </w:pPr>
          </w:p>
        </w:tc>
      </w:tr>
      <w:tr w:rsidR="009A393E" w:rsidRPr="002A4794" w:rsidTr="0063133C">
        <w:trPr>
          <w:trHeight w:val="1994"/>
        </w:trPr>
        <w:tc>
          <w:tcPr>
            <w:tcW w:w="427" w:type="dxa"/>
            <w:shd w:val="clear" w:color="auto" w:fill="auto"/>
            <w:vAlign w:val="center"/>
          </w:tcPr>
          <w:p w:rsidR="009A393E" w:rsidRPr="00CA2A72" w:rsidRDefault="009A393E" w:rsidP="0055125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80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Default="009A393E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A393E" w:rsidRPr="00000D29" w:rsidRDefault="009A393E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ул. Нефтяников, д. 18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3A4B25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Pr="00A67441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 xml:space="preserve">ОКС: </w:t>
            </w:r>
          </w:p>
          <w:p w:rsidR="009A393E" w:rsidRPr="00723040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59:01:4410843:55</w:t>
            </w:r>
          </w:p>
          <w:p w:rsidR="009A393E" w:rsidRPr="00A67441" w:rsidRDefault="009A393E" w:rsidP="0055125E">
            <w:pPr>
              <w:jc w:val="center"/>
              <w:rPr>
                <w:sz w:val="18"/>
                <w:szCs w:val="18"/>
              </w:rPr>
            </w:pPr>
            <w:r w:rsidRPr="00A67441">
              <w:rPr>
                <w:sz w:val="18"/>
                <w:szCs w:val="18"/>
              </w:rPr>
              <w:t>ЗУ:</w:t>
            </w:r>
          </w:p>
          <w:p w:rsidR="009A393E" w:rsidRPr="00723040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>59:01:4410843:13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1041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20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B775EF" w:rsidRDefault="009A393E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9A393E" w:rsidRDefault="009A393E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Pr="00A67441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 w:val="restart"/>
            <w:shd w:val="clear" w:color="auto" w:fill="auto"/>
            <w:vAlign w:val="center"/>
          </w:tcPr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>Межквартальные –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строительство/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реконструкция в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соответствии с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проектной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документацией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ресурсоснабжающих организаций,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 xml:space="preserve">внутриквартальные 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>–вынос/</w:t>
            </w:r>
          </w:p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>переустройство/</w:t>
            </w:r>
          </w:p>
          <w:p w:rsidR="009A393E" w:rsidRPr="00A67441" w:rsidRDefault="009A393E" w:rsidP="0063133C">
            <w:pPr>
              <w:jc w:val="center"/>
              <w:rPr>
                <w:sz w:val="18"/>
                <w:szCs w:val="18"/>
              </w:rPr>
            </w:pPr>
            <w:r w:rsidRPr="001C0563">
              <w:rPr>
                <w:sz w:val="18"/>
                <w:szCs w:val="18"/>
              </w:rPr>
              <w:t>строительство</w:t>
            </w:r>
          </w:p>
        </w:tc>
      </w:tr>
      <w:tr w:rsidR="009A393E" w:rsidRPr="002A4794" w:rsidTr="0063133C">
        <w:trPr>
          <w:trHeight w:val="1994"/>
        </w:trPr>
        <w:tc>
          <w:tcPr>
            <w:tcW w:w="427" w:type="dxa"/>
            <w:shd w:val="clear" w:color="auto" w:fill="auto"/>
            <w:vAlign w:val="center"/>
          </w:tcPr>
          <w:p w:rsidR="009A393E" w:rsidRPr="009A393E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Default="009A393E" w:rsidP="009A393E">
            <w:pPr>
              <w:jc w:val="center"/>
              <w:rPr>
                <w:color w:val="000000"/>
                <w:sz w:val="18"/>
                <w:szCs w:val="18"/>
              </w:rPr>
            </w:pPr>
            <w:r w:rsidRPr="009A393E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A393E" w:rsidRPr="00723040" w:rsidRDefault="009A393E" w:rsidP="009A393E">
            <w:pPr>
              <w:jc w:val="center"/>
              <w:rPr>
                <w:color w:val="000000"/>
                <w:sz w:val="18"/>
                <w:szCs w:val="18"/>
              </w:rPr>
            </w:pPr>
            <w:r w:rsidRPr="009A393E">
              <w:rPr>
                <w:color w:val="000000"/>
                <w:sz w:val="18"/>
                <w:szCs w:val="18"/>
              </w:rPr>
              <w:t>ул. Качалова, д. 37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723040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9A393E">
              <w:rPr>
                <w:color w:val="000000"/>
                <w:sz w:val="18"/>
                <w:szCs w:val="18"/>
              </w:rPr>
              <w:t>Водопроводная сеть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ОКС:</w:t>
            </w:r>
          </w:p>
          <w:p w:rsidR="009A393E" w:rsidRDefault="009A393E" w:rsidP="0055125E">
            <w:pPr>
              <w:jc w:val="center"/>
              <w:rPr>
                <w:sz w:val="18"/>
                <w:szCs w:val="18"/>
              </w:rPr>
            </w:pPr>
            <w:r w:rsidRPr="009A393E">
              <w:rPr>
                <w:sz w:val="18"/>
                <w:szCs w:val="18"/>
              </w:rPr>
              <w:t>59:01:4410843:52</w:t>
            </w:r>
          </w:p>
          <w:p w:rsidR="009A393E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ЗУ:</w:t>
            </w:r>
          </w:p>
          <w:p w:rsidR="009A393E" w:rsidRPr="00A67441" w:rsidRDefault="009A393E" w:rsidP="0055125E">
            <w:pPr>
              <w:jc w:val="center"/>
              <w:rPr>
                <w:sz w:val="18"/>
                <w:szCs w:val="18"/>
              </w:rPr>
            </w:pPr>
            <w:r w:rsidRPr="009A393E">
              <w:rPr>
                <w:sz w:val="18"/>
                <w:szCs w:val="18"/>
              </w:rPr>
              <w:t>59:01:4410843:20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</w:t>
            </w:r>
            <w:r w:rsidRPr="009A393E">
              <w:rPr>
                <w:color w:val="000000"/>
                <w:sz w:val="18"/>
                <w:szCs w:val="18"/>
              </w:rPr>
              <w:t>207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9A393E">
              <w:rPr>
                <w:color w:val="000000"/>
                <w:sz w:val="18"/>
                <w:szCs w:val="18"/>
              </w:rPr>
              <w:t>12</w:t>
            </w:r>
            <w:r>
              <w:rPr>
                <w:color w:val="000000"/>
                <w:sz w:val="18"/>
                <w:szCs w:val="18"/>
              </w:rPr>
              <w:t xml:space="preserve">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B775EF" w:rsidRDefault="009A393E" w:rsidP="00947624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9A393E" w:rsidRDefault="009A393E" w:rsidP="00947624">
            <w:pPr>
              <w:jc w:val="center"/>
              <w:rPr>
                <w:color w:val="000000"/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Pr="00A67441" w:rsidRDefault="009A393E" w:rsidP="0094762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vMerge/>
            <w:shd w:val="clear" w:color="auto" w:fill="auto"/>
            <w:vAlign w:val="center"/>
          </w:tcPr>
          <w:p w:rsidR="009A393E" w:rsidRPr="001C0563" w:rsidRDefault="009A393E" w:rsidP="001C0563">
            <w:pPr>
              <w:jc w:val="center"/>
              <w:rPr>
                <w:sz w:val="18"/>
                <w:szCs w:val="18"/>
              </w:rPr>
            </w:pPr>
          </w:p>
        </w:tc>
      </w:tr>
      <w:tr w:rsidR="009A393E" w:rsidRPr="002A4794" w:rsidTr="0055125E">
        <w:trPr>
          <w:trHeight w:val="192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9A393E" w:rsidRPr="002A4794" w:rsidRDefault="009A393E" w:rsidP="0055125E">
            <w:pPr>
              <w:jc w:val="center"/>
              <w:rPr>
                <w:b/>
                <w:bCs/>
                <w:iCs/>
                <w:sz w:val="20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t>II</w:t>
            </w:r>
            <w:r w:rsidRPr="002A4794">
              <w:rPr>
                <w:b/>
                <w:bCs/>
                <w:iCs/>
                <w:sz w:val="20"/>
              </w:rPr>
              <w:t>. Объекты социальной инфраструктуры</w:t>
            </w:r>
          </w:p>
        </w:tc>
      </w:tr>
      <w:tr w:rsidR="009A393E" w:rsidRPr="002A4794" w:rsidTr="00B775EF">
        <w:tc>
          <w:tcPr>
            <w:tcW w:w="427" w:type="dxa"/>
            <w:shd w:val="clear" w:color="auto" w:fill="auto"/>
            <w:vAlign w:val="center"/>
          </w:tcPr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г. Пермь,</w:t>
            </w:r>
          </w:p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ул. Качалова, д. 45 </w:t>
            </w:r>
          </w:p>
          <w:p w:rsidR="009A393E" w:rsidRPr="0088413A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во дворе дома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88413A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Универсальная площадка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ОКС: </w:t>
            </w:r>
          </w:p>
          <w:p w:rsidR="009A393E" w:rsidRPr="0088413A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59:01:4410842:359</w:t>
            </w:r>
          </w:p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ЗУ: </w:t>
            </w:r>
          </w:p>
          <w:p w:rsidR="009A393E" w:rsidRPr="0088413A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59:01:4410842:364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Pr="0088413A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688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Pr="0088413A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256,2 </w:t>
            </w:r>
            <w:r w:rsidRPr="005041E7">
              <w:rPr>
                <w:sz w:val="18"/>
                <w:szCs w:val="18"/>
              </w:rPr>
              <w:t>кв.м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B775EF" w:rsidRDefault="009A393E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9A393E" w:rsidRPr="005041E7" w:rsidRDefault="009A393E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Оперативное управление</w:t>
            </w:r>
          </w:p>
          <w:p w:rsidR="009A393E" w:rsidRPr="0088413A" w:rsidRDefault="009A393E" w:rsidP="00B775EF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МАУ «Городской спортивно-культурный комплекс»</w:t>
            </w:r>
          </w:p>
        </w:tc>
        <w:tc>
          <w:tcPr>
            <w:tcW w:w="1844" w:type="dxa"/>
            <w:shd w:val="clear" w:color="auto" w:fill="FFFFFF"/>
            <w:vAlign w:val="center"/>
          </w:tcPr>
          <w:p w:rsidR="009A393E" w:rsidRPr="003A46D1" w:rsidRDefault="009A393E" w:rsidP="0055125E">
            <w:pPr>
              <w:jc w:val="center"/>
              <w:rPr>
                <w:sz w:val="18"/>
                <w:szCs w:val="18"/>
                <w:lang w:val="en-US"/>
              </w:rPr>
            </w:pPr>
            <w:r w:rsidRPr="003A46D1">
              <w:rPr>
                <w:sz w:val="18"/>
                <w:szCs w:val="18"/>
              </w:rPr>
              <w:t>Снос</w:t>
            </w:r>
          </w:p>
        </w:tc>
      </w:tr>
      <w:tr w:rsidR="009A393E" w:rsidRPr="002A4794" w:rsidTr="00B775EF">
        <w:tc>
          <w:tcPr>
            <w:tcW w:w="427" w:type="dxa"/>
            <w:shd w:val="clear" w:color="auto" w:fill="auto"/>
            <w:vAlign w:val="center"/>
          </w:tcPr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>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Default="009A393E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090377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A393E" w:rsidRPr="00090377" w:rsidRDefault="009A393E" w:rsidP="00B775EF">
            <w:pPr>
              <w:jc w:val="center"/>
              <w:rPr>
                <w:color w:val="000000"/>
                <w:sz w:val="18"/>
                <w:szCs w:val="18"/>
              </w:rPr>
            </w:pPr>
            <w:r w:rsidRPr="00090377">
              <w:rPr>
                <w:color w:val="000000"/>
                <w:sz w:val="18"/>
                <w:szCs w:val="18"/>
              </w:rPr>
              <w:t>ул. Космонавта Беляева, д. 22а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90377">
              <w:rPr>
                <w:color w:val="000000"/>
                <w:sz w:val="18"/>
                <w:szCs w:val="18"/>
              </w:rPr>
              <w:t xml:space="preserve">Здание детского </w:t>
            </w:r>
          </w:p>
          <w:p w:rsidR="009A393E" w:rsidRPr="00090377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90377">
              <w:rPr>
                <w:color w:val="000000"/>
                <w:sz w:val="18"/>
                <w:szCs w:val="18"/>
              </w:rPr>
              <w:t>сада-яслей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ОКС: </w:t>
            </w:r>
          </w:p>
          <w:p w:rsidR="009A393E" w:rsidRPr="00090377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90377">
              <w:rPr>
                <w:color w:val="000000"/>
                <w:sz w:val="18"/>
                <w:szCs w:val="18"/>
              </w:rPr>
              <w:t>59:01:4410842:41</w:t>
            </w:r>
          </w:p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 w:rsidRPr="005041E7">
              <w:rPr>
                <w:sz w:val="18"/>
                <w:szCs w:val="18"/>
              </w:rPr>
              <w:t xml:space="preserve">ЗУ: </w:t>
            </w:r>
          </w:p>
          <w:p w:rsidR="009A393E" w:rsidRPr="00090377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 w:rsidRPr="00090377">
              <w:rPr>
                <w:color w:val="000000"/>
                <w:sz w:val="18"/>
                <w:szCs w:val="18"/>
              </w:rPr>
              <w:t>59:01:4410842:27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3096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Pr="005041E7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967,5 кв.м.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B775EF" w:rsidRDefault="009A393E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 xml:space="preserve">Государственная собственность, </w:t>
            </w:r>
          </w:p>
          <w:p w:rsidR="009A393E" w:rsidRPr="00B775EF" w:rsidRDefault="009A393E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 xml:space="preserve">Субъект РФ </w:t>
            </w:r>
          </w:p>
          <w:p w:rsidR="009A393E" w:rsidRPr="005041E7" w:rsidRDefault="009A393E" w:rsidP="00B775EF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Пермский край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Оперативное управление,</w:t>
            </w:r>
          </w:p>
          <w:p w:rsidR="009A393E" w:rsidRPr="005041E7" w:rsidRDefault="009A393E" w:rsidP="00B775E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КГБОУ «</w:t>
            </w:r>
            <w:r w:rsidRPr="00090377">
              <w:rPr>
                <w:sz w:val="18"/>
                <w:szCs w:val="18"/>
              </w:rPr>
              <w:t>Специальное уч</w:t>
            </w:r>
            <w:r>
              <w:rPr>
                <w:sz w:val="18"/>
                <w:szCs w:val="18"/>
              </w:rPr>
              <w:t>ебно-воспитательное учреждение «</w:t>
            </w:r>
            <w:r w:rsidRPr="00090377">
              <w:rPr>
                <w:sz w:val="18"/>
                <w:szCs w:val="18"/>
              </w:rPr>
              <w:t xml:space="preserve">Уральское </w:t>
            </w:r>
            <w:r w:rsidRPr="00090377">
              <w:rPr>
                <w:sz w:val="18"/>
                <w:szCs w:val="18"/>
              </w:rPr>
              <w:lastRenderedPageBreak/>
              <w:t>подворье</w:t>
            </w:r>
            <w:r>
              <w:rPr>
                <w:sz w:val="18"/>
                <w:szCs w:val="18"/>
              </w:rPr>
              <w:t>»</w:t>
            </w:r>
          </w:p>
        </w:tc>
        <w:tc>
          <w:tcPr>
            <w:tcW w:w="1844" w:type="dxa"/>
            <w:shd w:val="clear" w:color="auto" w:fill="FFFFFF"/>
            <w:vAlign w:val="center"/>
          </w:tcPr>
          <w:p w:rsidR="009A393E" w:rsidRPr="003A46D1" w:rsidRDefault="009A393E" w:rsidP="0055125E">
            <w:pPr>
              <w:jc w:val="center"/>
              <w:rPr>
                <w:sz w:val="18"/>
                <w:szCs w:val="18"/>
              </w:rPr>
            </w:pPr>
            <w:r w:rsidRPr="003A46D1">
              <w:rPr>
                <w:sz w:val="18"/>
                <w:szCs w:val="18"/>
              </w:rPr>
              <w:lastRenderedPageBreak/>
              <w:t>Снос</w:t>
            </w:r>
          </w:p>
        </w:tc>
      </w:tr>
      <w:tr w:rsidR="009A393E" w:rsidRPr="002A4794" w:rsidTr="00A8280E">
        <w:trPr>
          <w:trHeight w:val="155"/>
        </w:trPr>
        <w:tc>
          <w:tcPr>
            <w:tcW w:w="15453" w:type="dxa"/>
            <w:gridSpan w:val="9"/>
            <w:shd w:val="clear" w:color="auto" w:fill="auto"/>
            <w:vAlign w:val="center"/>
          </w:tcPr>
          <w:p w:rsidR="009A393E" w:rsidRPr="00434BDF" w:rsidRDefault="009A393E" w:rsidP="0055125E">
            <w:pPr>
              <w:jc w:val="center"/>
              <w:rPr>
                <w:b/>
                <w:bCs/>
                <w:iCs/>
                <w:sz w:val="20"/>
              </w:rPr>
            </w:pPr>
            <w:r w:rsidRPr="002A4794">
              <w:rPr>
                <w:b/>
                <w:bCs/>
                <w:iCs/>
                <w:sz w:val="20"/>
                <w:lang w:val="en-US"/>
              </w:rPr>
              <w:lastRenderedPageBreak/>
              <w:t>III</w:t>
            </w:r>
            <w:r w:rsidRPr="002A4794">
              <w:rPr>
                <w:b/>
                <w:bCs/>
                <w:iCs/>
                <w:sz w:val="20"/>
              </w:rPr>
              <w:t>. Объекты транспортной инфраструктуры</w:t>
            </w:r>
          </w:p>
        </w:tc>
      </w:tr>
      <w:tr w:rsidR="009A393E" w:rsidRPr="002A4794" w:rsidTr="00B775EF">
        <w:trPr>
          <w:trHeight w:val="246"/>
        </w:trPr>
        <w:tc>
          <w:tcPr>
            <w:tcW w:w="427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15571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A393E" w:rsidRPr="00715571" w:rsidRDefault="009A393E" w:rsidP="0063133C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 ул. Космонавта </w:t>
            </w:r>
            <w:r w:rsidRPr="00715571">
              <w:rPr>
                <w:color w:val="000000"/>
                <w:sz w:val="18"/>
                <w:szCs w:val="18"/>
              </w:rPr>
              <w:t xml:space="preserve">Беляева, от </w:t>
            </w:r>
            <w:r>
              <w:rPr>
                <w:color w:val="000000"/>
                <w:sz w:val="18"/>
                <w:szCs w:val="18"/>
              </w:rPr>
              <w:br/>
            </w:r>
            <w:r w:rsidRPr="00715571">
              <w:rPr>
                <w:color w:val="000000"/>
                <w:sz w:val="18"/>
                <w:szCs w:val="18"/>
              </w:rPr>
              <w:t xml:space="preserve">ул. Комбайнеров </w:t>
            </w:r>
          </w:p>
          <w:p w:rsidR="009A393E" w:rsidRPr="00715571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15571">
              <w:rPr>
                <w:color w:val="000000"/>
                <w:sz w:val="18"/>
                <w:szCs w:val="18"/>
              </w:rPr>
              <w:t>до ул. Космонавта Беляева, д. 149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15571">
              <w:rPr>
                <w:color w:val="000000"/>
                <w:sz w:val="18"/>
                <w:szCs w:val="18"/>
              </w:rPr>
              <w:t>Дорога по ул. Беляева (от ул. Комбайнеров до ул. Свиязева)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iCs/>
                <w:sz w:val="18"/>
                <w:szCs w:val="18"/>
              </w:rPr>
            </w:pPr>
            <w:r w:rsidRPr="00715571">
              <w:rPr>
                <w:iCs/>
                <w:sz w:val="18"/>
                <w:szCs w:val="18"/>
              </w:rPr>
              <w:t xml:space="preserve">ОКС: </w:t>
            </w:r>
          </w:p>
          <w:p w:rsidR="009A393E" w:rsidRPr="00715571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15571">
              <w:rPr>
                <w:color w:val="000000"/>
                <w:sz w:val="18"/>
                <w:szCs w:val="18"/>
              </w:rPr>
              <w:t>59:01:0000000:43942</w:t>
            </w:r>
          </w:p>
          <w:p w:rsidR="009A393E" w:rsidRPr="00715571" w:rsidRDefault="009A393E" w:rsidP="0040024B">
            <w:pPr>
              <w:jc w:val="center"/>
              <w:rPr>
                <w:iCs/>
                <w:sz w:val="18"/>
                <w:szCs w:val="18"/>
              </w:rPr>
            </w:pPr>
            <w:r w:rsidRPr="00715571">
              <w:rPr>
                <w:iCs/>
                <w:sz w:val="18"/>
                <w:szCs w:val="18"/>
              </w:rPr>
              <w:t>ЗУ:</w:t>
            </w:r>
          </w:p>
          <w:p w:rsidR="009A393E" w:rsidRPr="00715571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15571">
              <w:rPr>
                <w:color w:val="000000"/>
                <w:sz w:val="18"/>
                <w:szCs w:val="18"/>
              </w:rPr>
              <w:t>59:01:4410842:7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sz w:val="18"/>
                <w:szCs w:val="18"/>
              </w:rPr>
            </w:pPr>
            <w:r w:rsidRPr="00715571">
              <w:rPr>
                <w:sz w:val="18"/>
                <w:szCs w:val="18"/>
              </w:rPr>
              <w:t>843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sz w:val="18"/>
                <w:szCs w:val="18"/>
              </w:rPr>
            </w:pPr>
            <w:r w:rsidRPr="00715571">
              <w:rPr>
                <w:sz w:val="18"/>
                <w:szCs w:val="18"/>
              </w:rPr>
              <w:t>2312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sz w:val="18"/>
                <w:szCs w:val="18"/>
              </w:rPr>
            </w:pPr>
            <w:r w:rsidRPr="00715571">
              <w:rPr>
                <w:sz w:val="18"/>
                <w:szCs w:val="18"/>
              </w:rPr>
              <w:t>Муниципальная собственность,</w:t>
            </w:r>
          </w:p>
          <w:p w:rsidR="009A393E" w:rsidRPr="00715571" w:rsidRDefault="009A393E" w:rsidP="0040024B">
            <w:pPr>
              <w:jc w:val="center"/>
              <w:rPr>
                <w:sz w:val="18"/>
                <w:szCs w:val="18"/>
              </w:rPr>
            </w:pPr>
            <w:r w:rsidRPr="00715571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Pr="00715571" w:rsidRDefault="009A393E" w:rsidP="0040024B">
            <w:pPr>
              <w:jc w:val="center"/>
              <w:rPr>
                <w:sz w:val="18"/>
                <w:szCs w:val="18"/>
              </w:rPr>
            </w:pPr>
            <w:r w:rsidRPr="00715571">
              <w:rPr>
                <w:sz w:val="18"/>
                <w:szCs w:val="18"/>
              </w:rPr>
              <w:t>Оперативное управление</w:t>
            </w:r>
          </w:p>
          <w:p w:rsidR="009A393E" w:rsidRPr="00715571" w:rsidRDefault="009A393E" w:rsidP="0040024B">
            <w:pPr>
              <w:jc w:val="center"/>
              <w:rPr>
                <w:sz w:val="18"/>
                <w:szCs w:val="18"/>
              </w:rPr>
            </w:pPr>
            <w:r w:rsidRPr="00715571">
              <w:rPr>
                <w:sz w:val="18"/>
                <w:szCs w:val="18"/>
              </w:rPr>
              <w:t>МКУ «Пермблагоустройство»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A393E" w:rsidRPr="002A4794" w:rsidRDefault="009A393E" w:rsidP="0055125E">
            <w:pPr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 w:rsidR="009A393E" w:rsidRPr="002A4794" w:rsidTr="00B775EF">
        <w:trPr>
          <w:trHeight w:val="246"/>
        </w:trPr>
        <w:tc>
          <w:tcPr>
            <w:tcW w:w="427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по ул. Одоевского, </w:t>
            </w:r>
          </w:p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от шоссе Космонавтов </w:t>
            </w:r>
          </w:p>
          <w:p w:rsidR="009A393E" w:rsidRPr="00A719D9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до ул. Рязанская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 w:rsidRPr="00FE6BBB">
              <w:rPr>
                <w:sz w:val="18"/>
                <w:szCs w:val="18"/>
              </w:rPr>
              <w:t>Дорога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 xml:space="preserve">ОКС: </w:t>
            </w:r>
          </w:p>
          <w:p w:rsidR="009A393E" w:rsidRPr="00A719D9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59:01:0000000:76004</w:t>
            </w:r>
          </w:p>
          <w:p w:rsidR="009A393E" w:rsidRPr="00FE6BBB" w:rsidRDefault="009A393E" w:rsidP="0040024B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>ЗУ:</w:t>
            </w:r>
          </w:p>
          <w:p w:rsidR="009A393E" w:rsidRPr="00A719D9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59:01:0000000:90619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3249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1006</w:t>
            </w:r>
            <w:r w:rsidRPr="00FE6BBB">
              <w:rPr>
                <w:sz w:val="18"/>
                <w:szCs w:val="18"/>
              </w:rPr>
              <w:t xml:space="preserve">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B775EF" w:rsidRDefault="009A393E" w:rsidP="0040024B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A393E" w:rsidRPr="004A1C8E" w:rsidRDefault="009A393E" w:rsidP="0055125E">
            <w:pPr>
              <w:jc w:val="center"/>
              <w:rPr>
                <w:sz w:val="20"/>
              </w:rPr>
            </w:pPr>
            <w:r w:rsidRPr="004A1C8E">
              <w:rPr>
                <w:sz w:val="20"/>
              </w:rPr>
              <w:t xml:space="preserve">Доведение до нормативного состояния </w:t>
            </w:r>
            <w:r w:rsidRPr="004A1C8E">
              <w:rPr>
                <w:sz w:val="20"/>
              </w:rPr>
              <w:br/>
              <w:t xml:space="preserve">ул. Одоевского </w:t>
            </w:r>
            <w:r w:rsidRPr="004A1C8E">
              <w:rPr>
                <w:sz w:val="20"/>
              </w:rPr>
              <w:br/>
              <w:t xml:space="preserve">от ул. Мира </w:t>
            </w:r>
            <w:r w:rsidRPr="004A1C8E">
              <w:rPr>
                <w:sz w:val="20"/>
              </w:rPr>
              <w:br/>
              <w:t>до ул. Космонавта Беляева</w:t>
            </w:r>
          </w:p>
        </w:tc>
      </w:tr>
      <w:tr w:rsidR="009A393E" w:rsidRPr="002A4794" w:rsidTr="00B775EF">
        <w:trPr>
          <w:trHeight w:val="246"/>
        </w:trPr>
        <w:tc>
          <w:tcPr>
            <w:tcW w:w="427" w:type="dxa"/>
            <w:shd w:val="clear" w:color="auto" w:fill="auto"/>
            <w:vAlign w:val="center"/>
          </w:tcPr>
          <w:p w:rsidR="009A393E" w:rsidRDefault="009A393E" w:rsidP="005512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г. Пермь, </w:t>
            </w:r>
          </w:p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от ул. Одоевского </w:t>
            </w:r>
          </w:p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до территории здания </w:t>
            </w:r>
          </w:p>
          <w:p w:rsidR="009A393E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723040">
              <w:rPr>
                <w:color w:val="000000"/>
                <w:sz w:val="18"/>
                <w:szCs w:val="18"/>
              </w:rPr>
              <w:t xml:space="preserve">по ул. Нефтяников, </w:t>
            </w:r>
            <w:r>
              <w:rPr>
                <w:color w:val="000000"/>
                <w:sz w:val="18"/>
                <w:szCs w:val="18"/>
              </w:rPr>
              <w:t xml:space="preserve">д. </w:t>
            </w:r>
            <w:r w:rsidRPr="00723040">
              <w:rPr>
                <w:color w:val="000000"/>
                <w:sz w:val="18"/>
                <w:szCs w:val="18"/>
              </w:rPr>
              <w:t>22а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 w:rsidRPr="00D04450">
              <w:rPr>
                <w:sz w:val="18"/>
                <w:szCs w:val="18"/>
              </w:rPr>
              <w:t>Внутриквартальный проезд (лит.Са)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9A393E" w:rsidRPr="00FE6BBB" w:rsidRDefault="009A393E" w:rsidP="0040024B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 xml:space="preserve">ОКС: </w:t>
            </w:r>
          </w:p>
          <w:p w:rsidR="009A393E" w:rsidRPr="00D04450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D04450">
              <w:rPr>
                <w:color w:val="000000"/>
                <w:sz w:val="18"/>
                <w:szCs w:val="18"/>
              </w:rPr>
              <w:t>59:01:4410843:740</w:t>
            </w:r>
          </w:p>
          <w:p w:rsidR="009A393E" w:rsidRPr="00FE6BBB" w:rsidRDefault="009A393E" w:rsidP="0040024B">
            <w:pPr>
              <w:jc w:val="center"/>
              <w:rPr>
                <w:iCs/>
                <w:sz w:val="18"/>
                <w:szCs w:val="18"/>
              </w:rPr>
            </w:pPr>
            <w:r w:rsidRPr="00FE6BBB">
              <w:rPr>
                <w:iCs/>
                <w:sz w:val="18"/>
                <w:szCs w:val="18"/>
              </w:rPr>
              <w:t>ЗУ:</w:t>
            </w:r>
          </w:p>
          <w:p w:rsidR="009A393E" w:rsidRPr="00D04450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D04450">
              <w:rPr>
                <w:color w:val="000000"/>
                <w:sz w:val="18"/>
                <w:szCs w:val="18"/>
              </w:rPr>
              <w:t>59:01:4410843:871</w:t>
            </w:r>
          </w:p>
          <w:p w:rsidR="009A393E" w:rsidRPr="00A719D9" w:rsidRDefault="009A393E" w:rsidP="0040024B">
            <w:pPr>
              <w:jc w:val="center"/>
              <w:rPr>
                <w:color w:val="000000"/>
                <w:sz w:val="18"/>
                <w:szCs w:val="18"/>
              </w:rPr>
            </w:pPr>
            <w:r w:rsidRPr="004C4C06">
              <w:rPr>
                <w:color w:val="000000"/>
                <w:sz w:val="18"/>
                <w:szCs w:val="18"/>
              </w:rPr>
              <w:t>59:01:4410843:8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393E" w:rsidRDefault="009A393E" w:rsidP="0040024B">
            <w:pPr>
              <w:jc w:val="center"/>
              <w:rPr>
                <w:sz w:val="18"/>
                <w:szCs w:val="18"/>
              </w:rPr>
            </w:pPr>
          </w:p>
          <w:p w:rsidR="009A393E" w:rsidRDefault="009A393E" w:rsidP="0040024B">
            <w:pPr>
              <w:jc w:val="center"/>
              <w:rPr>
                <w:sz w:val="18"/>
                <w:szCs w:val="18"/>
              </w:rPr>
            </w:pPr>
          </w:p>
          <w:p w:rsidR="009A393E" w:rsidRDefault="009A393E" w:rsidP="0040024B">
            <w:pPr>
              <w:jc w:val="center"/>
              <w:rPr>
                <w:sz w:val="18"/>
                <w:szCs w:val="18"/>
              </w:rPr>
            </w:pPr>
          </w:p>
          <w:p w:rsidR="009A393E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485</w:t>
            </w:r>
          </w:p>
          <w:p w:rsidR="009A393E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745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9A393E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 м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9A393E" w:rsidRPr="00B775EF" w:rsidRDefault="009A393E" w:rsidP="0040024B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Муниципальная собственность,</w:t>
            </w:r>
          </w:p>
          <w:p w:rsidR="009A393E" w:rsidRPr="00FE6BBB" w:rsidRDefault="009A393E" w:rsidP="0040024B">
            <w:pPr>
              <w:jc w:val="center"/>
              <w:rPr>
                <w:sz w:val="18"/>
                <w:szCs w:val="18"/>
              </w:rPr>
            </w:pPr>
            <w:r w:rsidRPr="00B775EF">
              <w:rPr>
                <w:sz w:val="18"/>
                <w:szCs w:val="18"/>
              </w:rPr>
              <w:t>МО г. Пермь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9A393E" w:rsidRPr="007B6D3F" w:rsidRDefault="009A393E" w:rsidP="0040024B">
            <w:pPr>
              <w:jc w:val="center"/>
              <w:rPr>
                <w:sz w:val="18"/>
                <w:szCs w:val="18"/>
              </w:rPr>
            </w:pPr>
            <w:r w:rsidRPr="007B6D3F">
              <w:rPr>
                <w:sz w:val="18"/>
                <w:szCs w:val="18"/>
              </w:rPr>
              <w:t>Оперативное управление</w:t>
            </w:r>
          </w:p>
          <w:p w:rsidR="009A393E" w:rsidRPr="007B6D3F" w:rsidRDefault="009A393E" w:rsidP="0040024B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МКУ</w:t>
            </w:r>
            <w:r w:rsidRPr="007B6D3F">
              <w:rPr>
                <w:sz w:val="18"/>
                <w:szCs w:val="18"/>
              </w:rPr>
              <w:t xml:space="preserve"> «Пермблагоустройство»</w:t>
            </w:r>
          </w:p>
        </w:tc>
        <w:tc>
          <w:tcPr>
            <w:tcW w:w="1844" w:type="dxa"/>
            <w:shd w:val="clear" w:color="auto" w:fill="auto"/>
            <w:vAlign w:val="center"/>
          </w:tcPr>
          <w:p w:rsidR="009A393E" w:rsidRPr="004A1C8E" w:rsidRDefault="009A393E" w:rsidP="00E22FE3">
            <w:pPr>
              <w:jc w:val="center"/>
              <w:rPr>
                <w:sz w:val="20"/>
              </w:rPr>
            </w:pPr>
            <w:r w:rsidRPr="004A1C8E">
              <w:rPr>
                <w:sz w:val="20"/>
              </w:rPr>
              <w:t xml:space="preserve">В  соответствии </w:t>
            </w:r>
          </w:p>
          <w:p w:rsidR="009A393E" w:rsidRPr="004A1C8E" w:rsidRDefault="009A393E" w:rsidP="00E22FE3">
            <w:pPr>
              <w:jc w:val="center"/>
              <w:rPr>
                <w:sz w:val="20"/>
              </w:rPr>
            </w:pPr>
            <w:r w:rsidRPr="004A1C8E">
              <w:rPr>
                <w:sz w:val="20"/>
              </w:rPr>
              <w:t xml:space="preserve">с документацией </w:t>
            </w:r>
          </w:p>
          <w:p w:rsidR="009A393E" w:rsidRPr="004A1C8E" w:rsidRDefault="009A393E" w:rsidP="00E22FE3">
            <w:pPr>
              <w:jc w:val="center"/>
              <w:rPr>
                <w:sz w:val="20"/>
              </w:rPr>
            </w:pPr>
            <w:r w:rsidRPr="004A1C8E">
              <w:rPr>
                <w:sz w:val="20"/>
              </w:rPr>
              <w:t xml:space="preserve">по планировке территории, разработанной </w:t>
            </w:r>
          </w:p>
          <w:p w:rsidR="009A393E" w:rsidRPr="004A1C8E" w:rsidRDefault="009A393E" w:rsidP="00E22FE3">
            <w:pPr>
              <w:jc w:val="center"/>
              <w:rPr>
                <w:sz w:val="20"/>
              </w:rPr>
            </w:pPr>
            <w:r w:rsidRPr="004A1C8E">
              <w:rPr>
                <w:sz w:val="20"/>
              </w:rPr>
              <w:t>в целях реализации решения о КРТ</w:t>
            </w:r>
          </w:p>
        </w:tc>
      </w:tr>
    </w:tbl>
    <w:p w:rsidR="000E4A0F" w:rsidRPr="000E4A0F" w:rsidRDefault="000E4A0F" w:rsidP="000E4A0F">
      <w:pPr>
        <w:rPr>
          <w:rFonts w:eastAsia="Calibri"/>
          <w:i/>
          <w:iCs/>
          <w:sz w:val="20"/>
          <w:lang w:eastAsia="en-US"/>
        </w:rPr>
      </w:pPr>
      <w:r w:rsidRPr="000E4A0F">
        <w:rPr>
          <w:rFonts w:eastAsia="Calibri"/>
          <w:i/>
          <w:iCs/>
          <w:sz w:val="20"/>
          <w:lang w:eastAsia="en-US"/>
        </w:rPr>
        <w:t>* В соответствии со сведениями, содержащимися в Едином государственном реестре недвижимости</w:t>
      </w:r>
    </w:p>
    <w:p w:rsidR="000E4A0F" w:rsidRPr="000E4A0F" w:rsidRDefault="000E4A0F" w:rsidP="000E4A0F">
      <w:pPr>
        <w:rPr>
          <w:rFonts w:eastAsia="Calibri"/>
          <w:b/>
          <w:sz w:val="20"/>
          <w:lang w:eastAsia="en-US"/>
        </w:rPr>
      </w:pPr>
    </w:p>
    <w:p w:rsidR="0055125E" w:rsidRPr="00FD738E" w:rsidRDefault="0055125E" w:rsidP="00FD738E">
      <w:pPr>
        <w:rPr>
          <w:rFonts w:eastAsia="Calibri"/>
          <w:szCs w:val="28"/>
          <w:lang w:eastAsia="en-US"/>
        </w:rPr>
        <w:sectPr w:rsidR="0055125E" w:rsidRPr="00FD738E" w:rsidSect="00C95BB9">
          <w:footerReference w:type="default" r:id="rId12"/>
          <w:headerReference w:type="first" r:id="rId13"/>
          <w:pgSz w:w="16838" w:h="11906" w:orient="landscape"/>
          <w:pgMar w:top="993" w:right="1134" w:bottom="1134" w:left="1418" w:header="709" w:footer="709" w:gutter="0"/>
          <w:cols w:space="708"/>
          <w:titlePg/>
          <w:docGrid w:linePitch="360"/>
        </w:sectPr>
      </w:pPr>
    </w:p>
    <w:p w:rsidR="0009242B" w:rsidRPr="00DD32FC" w:rsidRDefault="0009242B" w:rsidP="0009242B">
      <w:pPr>
        <w:pStyle w:val="a5"/>
        <w:spacing w:line="240" w:lineRule="exact"/>
        <w:ind w:left="4962" w:firstLine="0"/>
        <w:jc w:val="left"/>
        <w:rPr>
          <w:rFonts w:eastAsia="Calibri"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Cs w:val="28"/>
          <w:lang w:eastAsia="en-US"/>
        </w:rPr>
        <w:t>3</w:t>
      </w:r>
      <w:r w:rsidRPr="00DD32FC">
        <w:rPr>
          <w:rFonts w:eastAsia="Calibri"/>
          <w:szCs w:val="28"/>
          <w:lang w:eastAsia="en-US"/>
        </w:rPr>
        <w:t xml:space="preserve"> к приказу Министерства по управлению имуществом и градостроительной деятельности Пермского края</w:t>
      </w:r>
    </w:p>
    <w:p w:rsidR="0009242B" w:rsidRDefault="0009242B" w:rsidP="0009242B">
      <w:pPr>
        <w:spacing w:after="120" w:line="240" w:lineRule="exact"/>
        <w:ind w:left="4962"/>
        <w:rPr>
          <w:rFonts w:eastAsia="Calibri"/>
          <w:b/>
          <w:szCs w:val="28"/>
          <w:lang w:eastAsia="en-US"/>
        </w:rPr>
      </w:pPr>
      <w:r w:rsidRPr="00DD32FC">
        <w:rPr>
          <w:rFonts w:eastAsia="Calibri"/>
          <w:szCs w:val="28"/>
          <w:lang w:eastAsia="en-US"/>
        </w:rPr>
        <w:t>от                     №</w:t>
      </w:r>
    </w:p>
    <w:p w:rsidR="0009242B" w:rsidRDefault="0009242B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092198" w:rsidRDefault="00092198" w:rsidP="00092198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 w:rsidRPr="00BB6895">
        <w:rPr>
          <w:rFonts w:eastAsia="Calibri"/>
          <w:b/>
          <w:szCs w:val="28"/>
          <w:lang w:eastAsia="en-US"/>
        </w:rPr>
        <w:t xml:space="preserve">ОСНОВНЫЕ ВИДЫ </w:t>
      </w:r>
    </w:p>
    <w:p w:rsidR="00092198" w:rsidRDefault="00092198" w:rsidP="0010144F">
      <w:pPr>
        <w:spacing w:line="240" w:lineRule="exact"/>
        <w:jc w:val="center"/>
        <w:rPr>
          <w:b/>
          <w:szCs w:val="28"/>
        </w:rPr>
      </w:pPr>
      <w:r w:rsidRPr="006D21C6">
        <w:rPr>
          <w:rFonts w:eastAsia="Calibri"/>
          <w:b/>
          <w:szCs w:val="28"/>
          <w:lang w:eastAsia="en-US"/>
        </w:rPr>
        <w:t xml:space="preserve">разрешенного использования </w:t>
      </w:r>
      <w:r w:rsidR="008249A1" w:rsidRPr="008249A1">
        <w:rPr>
          <w:b/>
          <w:szCs w:val="28"/>
        </w:rPr>
        <w:t xml:space="preserve">земельных участков </w:t>
      </w:r>
      <w:r w:rsidR="008249A1" w:rsidRPr="008249A1">
        <w:rPr>
          <w:b/>
          <w:szCs w:val="28"/>
        </w:rPr>
        <w:br/>
        <w:t xml:space="preserve">и объектов капитального строительства, которые могут быть выбраны при реализации решения о комплексном развитии </w:t>
      </w:r>
      <w:r w:rsidR="009D1F2B">
        <w:rPr>
          <w:b/>
          <w:szCs w:val="28"/>
        </w:rPr>
        <w:t>территории</w:t>
      </w:r>
      <w:r w:rsidR="007E166F">
        <w:rPr>
          <w:b/>
          <w:szCs w:val="28"/>
        </w:rPr>
        <w:t xml:space="preserve"> жилой застройки</w:t>
      </w:r>
      <w:r w:rsidR="008249A1" w:rsidRPr="008249A1">
        <w:rPr>
          <w:b/>
          <w:szCs w:val="28"/>
        </w:rPr>
        <w:t>, предельные параметры разрешенного строительства, реконструкции объектов капитального стр</w:t>
      </w:r>
      <w:r w:rsidR="00B174C2">
        <w:rPr>
          <w:b/>
          <w:szCs w:val="28"/>
        </w:rPr>
        <w:t>оительства в границах территори</w:t>
      </w:r>
      <w:r w:rsidR="006977B2">
        <w:rPr>
          <w:b/>
          <w:szCs w:val="28"/>
        </w:rPr>
        <w:t>и</w:t>
      </w:r>
      <w:r w:rsidR="00B174C2">
        <w:rPr>
          <w:b/>
          <w:szCs w:val="28"/>
        </w:rPr>
        <w:t>, подлежащ</w:t>
      </w:r>
      <w:r w:rsidR="006977B2">
        <w:rPr>
          <w:b/>
          <w:szCs w:val="28"/>
        </w:rPr>
        <w:t>ей</w:t>
      </w:r>
      <w:r w:rsidR="008249A1" w:rsidRPr="008249A1">
        <w:rPr>
          <w:b/>
          <w:szCs w:val="28"/>
        </w:rPr>
        <w:t xml:space="preserve"> комплексному развитию</w:t>
      </w:r>
    </w:p>
    <w:p w:rsidR="00FC10FD" w:rsidRDefault="00FC10FD" w:rsidP="007E166F">
      <w:pPr>
        <w:spacing w:line="240" w:lineRule="exact"/>
        <w:rPr>
          <w:rFonts w:eastAsia="Calibri"/>
          <w:b/>
          <w:szCs w:val="28"/>
          <w:lang w:eastAsia="en-US"/>
        </w:rPr>
      </w:pPr>
    </w:p>
    <w:p w:rsidR="006D2EE8" w:rsidRDefault="006D2EE8" w:rsidP="007C2DD0">
      <w:pPr>
        <w:spacing w:line="240" w:lineRule="exact"/>
        <w:jc w:val="center"/>
        <w:rPr>
          <w:noProof/>
          <w:szCs w:val="28"/>
        </w:rPr>
      </w:pPr>
      <w:r>
        <w:rPr>
          <w:noProof/>
          <w:szCs w:val="28"/>
        </w:rPr>
        <w:t xml:space="preserve">Контур № 1 и Контур № 2, общей площадью </w:t>
      </w:r>
      <w:r w:rsidRPr="000B5668">
        <w:rPr>
          <w:noProof/>
          <w:szCs w:val="28"/>
        </w:rPr>
        <w:t>7,72</w:t>
      </w:r>
      <w:r>
        <w:rPr>
          <w:noProof/>
          <w:szCs w:val="28"/>
        </w:rPr>
        <w:t xml:space="preserve"> га</w:t>
      </w:r>
    </w:p>
    <w:p w:rsidR="007C2DD0" w:rsidRDefault="007C2DD0" w:rsidP="007C2DD0">
      <w:pPr>
        <w:spacing w:line="240" w:lineRule="exact"/>
        <w:jc w:val="center"/>
        <w:rPr>
          <w:noProof/>
          <w:szCs w:val="28"/>
        </w:rPr>
      </w:pPr>
    </w:p>
    <w:p w:rsidR="00092198" w:rsidRPr="0019145C" w:rsidRDefault="00092198" w:rsidP="00092198">
      <w:pPr>
        <w:spacing w:line="20" w:lineRule="exact"/>
      </w:pPr>
    </w:p>
    <w:p w:rsidR="00FC10FD" w:rsidRPr="007C2DD0" w:rsidRDefault="00FC10FD" w:rsidP="00092198">
      <w:pPr>
        <w:spacing w:line="20" w:lineRule="exact"/>
        <w:rPr>
          <w:szCs w:val="28"/>
        </w:rPr>
      </w:pPr>
    </w:p>
    <w:p w:rsidR="006D2EE8" w:rsidRPr="0019145C" w:rsidRDefault="006D2EE8" w:rsidP="00092198">
      <w:pPr>
        <w:spacing w:line="20" w:lineRule="exact"/>
      </w:pPr>
    </w:p>
    <w:p w:rsidR="00092198" w:rsidRPr="0019145C" w:rsidRDefault="00092198" w:rsidP="00092198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p w:rsidR="0003107A" w:rsidRPr="0019145C" w:rsidRDefault="0003107A" w:rsidP="0003107A">
      <w:pPr>
        <w:spacing w:line="20" w:lineRule="exact"/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0"/>
        <w:gridCol w:w="2820"/>
        <w:gridCol w:w="5907"/>
      </w:tblGrid>
      <w:tr w:rsidR="0003107A" w:rsidRPr="00291576" w:rsidTr="007C2DD0">
        <w:trPr>
          <w:tblHeader/>
        </w:trPr>
        <w:tc>
          <w:tcPr>
            <w:tcW w:w="301" w:type="pct"/>
            <w:vAlign w:val="center"/>
          </w:tcPr>
          <w:p w:rsidR="0003107A" w:rsidRPr="006D2EE8" w:rsidRDefault="0003107A" w:rsidP="006D2EE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1519" w:type="pct"/>
            <w:shd w:val="clear" w:color="auto" w:fill="auto"/>
            <w:vAlign w:val="center"/>
          </w:tcPr>
          <w:p w:rsidR="0003107A" w:rsidRPr="006D2EE8" w:rsidRDefault="0003107A" w:rsidP="006D2EE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3180" w:type="pct"/>
            <w:shd w:val="clear" w:color="auto" w:fill="auto"/>
            <w:vAlign w:val="center"/>
          </w:tcPr>
          <w:p w:rsidR="0003107A" w:rsidRPr="006D2EE8" w:rsidRDefault="0003107A" w:rsidP="006D2EE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Предельные параметры разрешенного строительства, реконструкции объек</w:t>
            </w:r>
            <w:r w:rsidR="006D2EE8">
              <w:rPr>
                <w:rFonts w:eastAsia="Calibri"/>
                <w:b/>
                <w:sz w:val="24"/>
                <w:szCs w:val="24"/>
                <w:lang w:eastAsia="en-US"/>
              </w:rPr>
              <w:t xml:space="preserve">тов капитального строительства </w:t>
            </w: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в границах территории, подлежащей комплексному развитию</w:t>
            </w:r>
          </w:p>
        </w:tc>
      </w:tr>
      <w:tr w:rsidR="0003107A" w:rsidRPr="00291576" w:rsidTr="007C2DD0">
        <w:tc>
          <w:tcPr>
            <w:tcW w:w="30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1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03107A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</w:t>
            </w:r>
            <w:r w:rsidR="00956DE7">
              <w:rPr>
                <w:rFonts w:eastAsia="Calibri"/>
                <w:sz w:val="24"/>
                <w:szCs w:val="24"/>
              </w:rPr>
              <w:t xml:space="preserve"> зданий, строений, сооружений </w:t>
            </w:r>
            <w:r w:rsidR="00956DE7" w:rsidRPr="000D4E5E">
              <w:rPr>
                <w:rFonts w:eastAsia="Calibri"/>
                <w:sz w:val="24"/>
                <w:szCs w:val="24"/>
              </w:rPr>
              <w:t>–</w:t>
            </w:r>
            <w:r w:rsidRPr="000D4E5E">
              <w:rPr>
                <w:rFonts w:eastAsia="Calibri"/>
                <w:sz w:val="24"/>
                <w:szCs w:val="24"/>
              </w:rPr>
              <w:t xml:space="preserve"> 1</w:t>
            </w:r>
            <w:r w:rsidR="000D4E5E" w:rsidRPr="000D4E5E">
              <w:rPr>
                <w:rFonts w:eastAsia="Calibri"/>
                <w:sz w:val="24"/>
                <w:szCs w:val="24"/>
              </w:rPr>
              <w:t>6</w:t>
            </w:r>
            <w:r w:rsidR="00956DE7" w:rsidRPr="000D4E5E">
              <w:t xml:space="preserve">, </w:t>
            </w:r>
            <w:r w:rsidR="00956DE7" w:rsidRPr="000D4E5E">
              <w:rPr>
                <w:rFonts w:eastAsia="Calibri"/>
                <w:sz w:val="24"/>
                <w:szCs w:val="24"/>
              </w:rPr>
              <w:t>без</w:t>
            </w:r>
            <w:r w:rsidR="00956DE7" w:rsidRPr="00956DE7">
              <w:rPr>
                <w:rFonts w:eastAsia="Calibri"/>
                <w:sz w:val="24"/>
                <w:szCs w:val="24"/>
              </w:rPr>
              <w:t xml:space="preserve"> учета количества подземных этажей. Предельное количество подземных этажей не устанавливается и определяется проектной документацией</w:t>
            </w:r>
            <w:r w:rsidR="007C2DD0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03107A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871CBD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107A" w:rsidRPr="00291576" w:rsidTr="007C2DD0">
        <w:tc>
          <w:tcPr>
            <w:tcW w:w="30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в квадратных метрах, приходящейся на один гектар территории, подлежащей комплексному развитию – </w:t>
            </w:r>
            <w:r w:rsidR="009124AB" w:rsidRPr="00291576">
              <w:rPr>
                <w:rFonts w:eastAsia="Calibri"/>
                <w:sz w:val="24"/>
                <w:szCs w:val="24"/>
              </w:rPr>
              <w:br/>
            </w:r>
            <w:r w:rsidR="0010144F" w:rsidRPr="00291576">
              <w:rPr>
                <w:rFonts w:eastAsia="Calibri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03107A" w:rsidRPr="00291576" w:rsidTr="007C2DD0">
        <w:tc>
          <w:tcPr>
            <w:tcW w:w="301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19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Среднеэтажная жилая застройка (2.5)</w:t>
            </w:r>
          </w:p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</w:t>
            </w:r>
            <w:r w:rsidRPr="00291576">
              <w:rPr>
                <w:rFonts w:eastAsia="Calibri"/>
                <w:sz w:val="24"/>
                <w:szCs w:val="24"/>
              </w:rPr>
              <w:lastRenderedPageBreak/>
              <w:t>запрещено строительство (реконструкция) зданий, строений, сооружений – 0 м</w:t>
            </w:r>
          </w:p>
        </w:tc>
      </w:tr>
      <w:tr w:rsidR="0003107A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</w:t>
            </w:r>
            <w:r w:rsidRPr="000D4E5E">
              <w:rPr>
                <w:rFonts w:eastAsia="Calibri"/>
                <w:sz w:val="24"/>
                <w:szCs w:val="24"/>
              </w:rPr>
              <w:t>сооружений –</w:t>
            </w:r>
            <w:r w:rsidR="00956DE7" w:rsidRPr="000D4E5E">
              <w:rPr>
                <w:rFonts w:eastAsia="Calibri"/>
                <w:sz w:val="24"/>
                <w:szCs w:val="24"/>
              </w:rPr>
              <w:t xml:space="preserve"> 8,</w:t>
            </w:r>
            <w:r w:rsidR="00956DE7">
              <w:t xml:space="preserve"> </w:t>
            </w:r>
            <w:r w:rsidR="00956DE7"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03107A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871CBD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03107A" w:rsidRPr="00291576" w:rsidTr="007C2DD0">
        <w:tc>
          <w:tcPr>
            <w:tcW w:w="30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03107A" w:rsidRPr="00291576" w:rsidRDefault="0003107A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в квадратных метрах, приходящейся на один гектар территории, подлежащей комплексному развитию –</w:t>
            </w:r>
            <w:r w:rsidR="009124AB" w:rsidRPr="00291576">
              <w:rPr>
                <w:rFonts w:eastAsia="Calibri"/>
                <w:sz w:val="24"/>
                <w:szCs w:val="24"/>
              </w:rPr>
              <w:br/>
            </w:r>
            <w:r w:rsidR="0010144F" w:rsidRPr="00291576">
              <w:rPr>
                <w:rFonts w:eastAsia="Calibri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677797" w:rsidRPr="00291576" w:rsidTr="007C2DD0">
        <w:tc>
          <w:tcPr>
            <w:tcW w:w="30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77797" w:rsidRPr="00291576" w:rsidRDefault="00C35F79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1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 (3.5.1)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</w:t>
            </w:r>
            <w:r w:rsidR="007C2DD0">
              <w:rPr>
                <w:rFonts w:eastAsia="Calibri"/>
                <w:sz w:val="24"/>
                <w:szCs w:val="24"/>
              </w:rPr>
              <w:t xml:space="preserve">ацией по планировке территории, </w:t>
            </w:r>
            <w:r w:rsidRPr="00291576">
              <w:rPr>
                <w:rFonts w:eastAsia="Calibri"/>
                <w:sz w:val="24"/>
                <w:szCs w:val="24"/>
              </w:rPr>
              <w:t>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</w:t>
            </w:r>
            <w:r w:rsidR="00956DE7">
              <w:rPr>
                <w:rFonts w:eastAsia="Calibri"/>
                <w:sz w:val="24"/>
                <w:szCs w:val="24"/>
              </w:rPr>
              <w:t xml:space="preserve"> зданий, строений, сооружений – 3, </w:t>
            </w:r>
            <w:r w:rsidR="00956DE7"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77797" w:rsidRPr="00291576" w:rsidTr="007C2DD0">
        <w:trPr>
          <w:trHeight w:val="1991"/>
        </w:trPr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  <w:r w:rsidR="00871CBD">
              <w:rPr>
                <w:rFonts w:eastAsia="Calibri"/>
                <w:sz w:val="24"/>
                <w:szCs w:val="24"/>
              </w:rPr>
              <w:t xml:space="preserve"> %</w:t>
            </w:r>
          </w:p>
        </w:tc>
      </w:tr>
      <w:tr w:rsidR="00677797" w:rsidRPr="00291576" w:rsidTr="007C2DD0">
        <w:trPr>
          <w:trHeight w:val="277"/>
        </w:trPr>
        <w:tc>
          <w:tcPr>
            <w:tcW w:w="30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C35F79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19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Объекты торговли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>(торговые центры, торгово-развлекательные центры (комплексы) (4.2)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Предельное количество этажей или предельная высота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>зданий, строений, сооружений –</w:t>
            </w:r>
            <w:r w:rsidR="00956DE7">
              <w:rPr>
                <w:spacing w:val="4"/>
                <w:sz w:val="24"/>
                <w:szCs w:val="24"/>
              </w:rPr>
              <w:t xml:space="preserve"> 4, </w:t>
            </w:r>
            <w:r w:rsidR="00956DE7" w:rsidRPr="00956DE7">
              <w:rPr>
                <w:spacing w:val="4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</w:t>
            </w:r>
            <w:r w:rsidR="00871CBD">
              <w:rPr>
                <w:rFonts w:eastAsia="Calibri"/>
                <w:sz w:val="24"/>
                <w:szCs w:val="24"/>
                <w:lang w:eastAsia="en-US"/>
              </w:rPr>
              <w:t xml:space="preserve"> %</w:t>
            </w:r>
          </w:p>
        </w:tc>
      </w:tr>
      <w:tr w:rsidR="00677797" w:rsidRPr="00291576" w:rsidTr="007C2DD0">
        <w:tc>
          <w:tcPr>
            <w:tcW w:w="30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C35F79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19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Земельные участки (территории) общего пользования (12.0)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</w:t>
            </w:r>
            <w:r w:rsidR="007C2DD0">
              <w:rPr>
                <w:rFonts w:eastAsia="Calibri"/>
                <w:sz w:val="24"/>
                <w:szCs w:val="24"/>
                <w:lang w:eastAsia="en-US"/>
              </w:rPr>
              <w:t xml:space="preserve">мплексном развитии территории,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677797" w:rsidRPr="00291576" w:rsidTr="007C2DD0">
        <w:tc>
          <w:tcPr>
            <w:tcW w:w="30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C35F79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19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pStyle w:val="af0"/>
              <w:spacing w:before="0" w:beforeAutospacing="0" w:after="0" w:afterAutospacing="0"/>
            </w:pPr>
            <w:r w:rsidRPr="00291576">
              <w:t>Хранение автотранспорта (2.7.1)</w:t>
            </w:r>
          </w:p>
          <w:p w:rsidR="00677797" w:rsidRPr="00291576" w:rsidRDefault="00677797" w:rsidP="00291576">
            <w:pPr>
              <w:pStyle w:val="af0"/>
              <w:spacing w:before="0" w:beforeAutospacing="0" w:after="0" w:afterAutospacing="0"/>
            </w:pPr>
            <w:r w:rsidRPr="00291576">
              <w:t>Стоянка транспортных средств (4.9.2)</w:t>
            </w:r>
          </w:p>
          <w:p w:rsidR="00677797" w:rsidRPr="00291576" w:rsidRDefault="00677797" w:rsidP="00291576">
            <w:pPr>
              <w:pStyle w:val="af0"/>
              <w:spacing w:before="0" w:beforeAutospacing="0" w:after="0" w:afterAutospacing="0"/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pStyle w:val="af0"/>
              <w:spacing w:before="0" w:beforeAutospacing="0" w:after="0" w:afterAutospacing="0"/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7C2DD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</w:t>
            </w:r>
            <w:r w:rsidR="00D24E5D">
              <w:rPr>
                <w:rFonts w:eastAsia="Calibri"/>
                <w:sz w:val="24"/>
                <w:szCs w:val="24"/>
                <w:lang w:eastAsia="en-US"/>
              </w:rPr>
              <w:t xml:space="preserve">ий, строений, сооружений – </w:t>
            </w:r>
            <w:r w:rsidR="007C2DD0">
              <w:rPr>
                <w:rFonts w:eastAsia="Calibri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677797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77797" w:rsidRPr="00291576" w:rsidRDefault="00677797" w:rsidP="00291576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291576">
            <w:pPr>
              <w:pStyle w:val="af0"/>
              <w:spacing w:before="0" w:beforeAutospacing="0" w:after="0" w:afterAutospacing="0"/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77797" w:rsidRPr="00291576" w:rsidRDefault="00677797" w:rsidP="006977B2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и(или)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7C2DD0" w:rsidRDefault="007C2DD0" w:rsidP="007C2DD0">
      <w:pPr>
        <w:jc w:val="center"/>
        <w:rPr>
          <w:szCs w:val="28"/>
        </w:rPr>
      </w:pPr>
    </w:p>
    <w:p w:rsidR="006D2EE8" w:rsidRDefault="007C2DD0" w:rsidP="007C2DD0">
      <w:pPr>
        <w:pStyle w:val="a5"/>
        <w:jc w:val="center"/>
        <w:rPr>
          <w:szCs w:val="28"/>
        </w:rPr>
      </w:pPr>
      <w:r>
        <w:br w:type="page"/>
      </w:r>
      <w:r w:rsidR="006D2EE8">
        <w:rPr>
          <w:szCs w:val="28"/>
        </w:rPr>
        <w:lastRenderedPageBreak/>
        <w:t xml:space="preserve">Контур № 3 и Контур № 4, общей площадью </w:t>
      </w:r>
      <w:r w:rsidR="006D2EE8" w:rsidRPr="009B2B2B">
        <w:rPr>
          <w:szCs w:val="28"/>
        </w:rPr>
        <w:t>7,56</w:t>
      </w:r>
      <w:r w:rsidR="006D2EE8">
        <w:rPr>
          <w:szCs w:val="28"/>
        </w:rPr>
        <w:t xml:space="preserve"> га</w:t>
      </w:r>
    </w:p>
    <w:p w:rsidR="007C2DD0" w:rsidRPr="007C2DD0" w:rsidRDefault="007C2DD0" w:rsidP="007C2DD0">
      <w:pPr>
        <w:jc w:val="center"/>
        <w:rPr>
          <w:szCs w:val="28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560"/>
        <w:gridCol w:w="2820"/>
        <w:gridCol w:w="5907"/>
      </w:tblGrid>
      <w:tr w:rsidR="006D2EE8" w:rsidRPr="00291576" w:rsidTr="007C2DD0">
        <w:trPr>
          <w:tblHeader/>
        </w:trPr>
        <w:tc>
          <w:tcPr>
            <w:tcW w:w="301" w:type="pct"/>
            <w:vAlign w:val="center"/>
          </w:tcPr>
          <w:p w:rsidR="006D2EE8" w:rsidRPr="006D2EE8" w:rsidRDefault="006D2EE8" w:rsidP="006D2EE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№</w:t>
            </w: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br/>
              <w:t>п/п</w:t>
            </w:r>
          </w:p>
        </w:tc>
        <w:tc>
          <w:tcPr>
            <w:tcW w:w="1519" w:type="pct"/>
            <w:shd w:val="clear" w:color="auto" w:fill="auto"/>
            <w:vAlign w:val="center"/>
          </w:tcPr>
          <w:p w:rsidR="006D2EE8" w:rsidRPr="006D2EE8" w:rsidRDefault="006D2EE8" w:rsidP="006D2EE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Основные виды разрешенного использования земельных участков и объектов капитального строительства</w:t>
            </w:r>
          </w:p>
        </w:tc>
        <w:tc>
          <w:tcPr>
            <w:tcW w:w="3180" w:type="pct"/>
            <w:shd w:val="clear" w:color="auto" w:fill="auto"/>
            <w:vAlign w:val="center"/>
          </w:tcPr>
          <w:p w:rsidR="006D2EE8" w:rsidRPr="006D2EE8" w:rsidRDefault="006D2EE8" w:rsidP="006D2EE8">
            <w:pPr>
              <w:spacing w:line="240" w:lineRule="exact"/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Предельные параметры разрешенного строительства, реконструкции объек</w:t>
            </w:r>
            <w:r>
              <w:rPr>
                <w:rFonts w:eastAsia="Calibri"/>
                <w:b/>
                <w:sz w:val="24"/>
                <w:szCs w:val="24"/>
                <w:lang w:eastAsia="en-US"/>
              </w:rPr>
              <w:t xml:space="preserve">тов капитального строительства </w:t>
            </w:r>
            <w:r w:rsidRPr="006D2EE8">
              <w:rPr>
                <w:rFonts w:eastAsia="Calibri"/>
                <w:b/>
                <w:sz w:val="24"/>
                <w:szCs w:val="24"/>
                <w:lang w:eastAsia="en-US"/>
              </w:rPr>
              <w:t>в границах территории, подлежащей комплексному развитию</w:t>
            </w:r>
          </w:p>
        </w:tc>
      </w:tr>
      <w:tr w:rsidR="006D2EE8" w:rsidRPr="00291576" w:rsidTr="007C2DD0">
        <w:trPr>
          <w:tblHeader/>
        </w:trPr>
        <w:tc>
          <w:tcPr>
            <w:tcW w:w="30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19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</w:tr>
      <w:tr w:rsidR="006D2EE8" w:rsidRPr="00291576" w:rsidTr="007C2DD0">
        <w:tc>
          <w:tcPr>
            <w:tcW w:w="30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1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Многоэтажная жилая застройка (высотная застройка) (2.6)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</w:t>
            </w:r>
            <w:r>
              <w:rPr>
                <w:rFonts w:eastAsia="Calibri"/>
                <w:sz w:val="24"/>
                <w:szCs w:val="24"/>
              </w:rPr>
              <w:t xml:space="preserve"> зданий, строений, сооружений </w:t>
            </w:r>
            <w:r w:rsidRPr="007C2DD0">
              <w:rPr>
                <w:rFonts w:eastAsia="Calibri"/>
                <w:sz w:val="24"/>
                <w:szCs w:val="24"/>
              </w:rPr>
              <w:t>– 1</w:t>
            </w:r>
            <w:r w:rsidR="000D4E5E" w:rsidRPr="007C2DD0">
              <w:rPr>
                <w:rFonts w:eastAsia="Calibri"/>
                <w:sz w:val="24"/>
                <w:szCs w:val="24"/>
              </w:rPr>
              <w:t>6</w:t>
            </w:r>
            <w:r w:rsidRPr="007C2DD0">
              <w:t>,</w:t>
            </w:r>
            <w:r>
              <w:t xml:space="preserve"> </w:t>
            </w:r>
            <w:r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в квадратных метрах, приходящейся на один гектар территории, подлежащей комплексному развитию – </w:t>
            </w:r>
            <w:r w:rsidRPr="00291576">
              <w:rPr>
                <w:rFonts w:eastAsia="Calibri"/>
                <w:sz w:val="24"/>
                <w:szCs w:val="24"/>
              </w:rPr>
              <w:br/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19" w:type="pct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Среднеэтажная жилая застройка (2.5)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4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Предельное количество этажей или предельная высота зданий, строений, </w:t>
            </w:r>
            <w:r w:rsidRPr="007C2DD0">
              <w:rPr>
                <w:rFonts w:eastAsia="Calibri"/>
                <w:sz w:val="24"/>
                <w:szCs w:val="24"/>
              </w:rPr>
              <w:t>сооружений – 8,</w:t>
            </w:r>
            <w:r w:rsidRPr="007C2DD0">
              <w:t xml:space="preserve"> </w:t>
            </w:r>
            <w:r w:rsidRPr="007C2DD0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</w:t>
            </w:r>
            <w:r w:rsidRPr="00956DE7">
              <w:rPr>
                <w:rFonts w:eastAsia="Calibri"/>
                <w:sz w:val="24"/>
                <w:szCs w:val="24"/>
              </w:rPr>
              <w:t xml:space="preserve"> подземных этажей не устанавливается и определяется проектной документацией.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</w:t>
            </w:r>
            <w:r w:rsidRPr="00291576">
              <w:rPr>
                <w:rFonts w:eastAsia="Calibri"/>
                <w:sz w:val="24"/>
                <w:szCs w:val="24"/>
              </w:rPr>
              <w:lastRenderedPageBreak/>
              <w:t>решения о комплексном развитии территории – 100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 xml:space="preserve">Максимальный показатель суммарной поэтажной площади наземной части жилых зданий (домов) в габаритах наружных стен, включая встроенные и пристроенные нежилые помещения, выраженной </w:t>
            </w:r>
          </w:p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в квадратных метрах, приходящейся на один гектар территории, подлежащей комплексному развитию –</w:t>
            </w:r>
            <w:r w:rsidRPr="00291576">
              <w:rPr>
                <w:rFonts w:eastAsia="Calibri"/>
                <w:sz w:val="24"/>
                <w:szCs w:val="24"/>
              </w:rPr>
              <w:br/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:rsidR="006D2EE8" w:rsidRPr="00291576" w:rsidRDefault="007C2DD0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519" w:type="pct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Дошкольное, начальное и среднее общее образование (3.5.1)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Минимальные отступы от границ земельных участков, образуемых и (или) изменяемых в соответствии с документацией по планировке территории, утвержденной в целях реализации решения 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Предельное количество этажей или предельная высота</w:t>
            </w:r>
            <w:r>
              <w:rPr>
                <w:rFonts w:eastAsia="Calibri"/>
                <w:sz w:val="24"/>
                <w:szCs w:val="24"/>
              </w:rPr>
              <w:t xml:space="preserve"> зданий, строений, сооружений – 3, </w:t>
            </w:r>
            <w:r w:rsidRPr="00956DE7">
              <w:rPr>
                <w:rFonts w:eastAsia="Calibri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D2EE8" w:rsidRPr="00291576" w:rsidTr="007C2DD0">
        <w:trPr>
          <w:trHeight w:val="1991"/>
        </w:trPr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</w:rPr>
            </w:pPr>
            <w:r w:rsidRPr="00291576">
              <w:rPr>
                <w:rFonts w:eastAsia="Calibri"/>
                <w:sz w:val="24"/>
                <w:szCs w:val="24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 (или) изменяемого в соответствии с документацией по планировке территории, утвержденной в целях реализации решения о комплексном развитии территории – 100</w:t>
            </w:r>
          </w:p>
        </w:tc>
      </w:tr>
      <w:tr w:rsidR="006D2EE8" w:rsidRPr="00291576" w:rsidTr="007C2DD0">
        <w:trPr>
          <w:trHeight w:val="277"/>
        </w:trPr>
        <w:tc>
          <w:tcPr>
            <w:tcW w:w="30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7C2DD0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519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Обслуживание жилой застройки (2.7)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Коммунальное обслуживание (3.1)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Общественное использование объектов капитального строительства (3.0)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Магазины (4.4)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Объекты торговли (торговые центры, торгово-развлекательные центры (комплексы) (4.2)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0 м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</w:t>
            </w:r>
            <w:r>
              <w:rPr>
                <w:spacing w:val="4"/>
                <w:sz w:val="24"/>
                <w:szCs w:val="24"/>
              </w:rPr>
              <w:t xml:space="preserve"> 4, </w:t>
            </w:r>
            <w:r w:rsidRPr="00956DE7">
              <w:rPr>
                <w:spacing w:val="4"/>
                <w:sz w:val="24"/>
                <w:szCs w:val="24"/>
              </w:rPr>
              <w:t>без учета количества подземных этажей. Предельное количество подземных этажей не устанавливается и определяется проектной документацией.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2B3F6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 100</w:t>
            </w:r>
          </w:p>
        </w:tc>
      </w:tr>
      <w:tr w:rsidR="006D2EE8" w:rsidRPr="00291576" w:rsidTr="007C2DD0">
        <w:tc>
          <w:tcPr>
            <w:tcW w:w="30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7C2DD0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519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Отдых (рекреация) (5.0)</w:t>
            </w:r>
          </w:p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>Земельные участки (территории) общего пользования (12.0)</w:t>
            </w: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Минимальные отступы от границ земельных участков,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о комплексном развитии территории,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зданий, строений, сооружений – 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2B3F6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в соответствии с документацией по планировке территории, утвержденной в целях реализации комплексного развития территории –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 w:val="restart"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7C2DD0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19" w:type="pct"/>
            <w:vMerge w:val="restart"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pStyle w:val="af0"/>
              <w:spacing w:before="0" w:beforeAutospacing="0" w:after="0" w:afterAutospacing="0"/>
            </w:pPr>
            <w:r w:rsidRPr="00291576">
              <w:t>Хранение автотранспорта (2.7.1)</w:t>
            </w:r>
          </w:p>
          <w:p w:rsidR="006D2EE8" w:rsidRPr="00291576" w:rsidRDefault="006D2EE8" w:rsidP="002B3F65">
            <w:pPr>
              <w:pStyle w:val="af0"/>
              <w:spacing w:before="0" w:beforeAutospacing="0" w:after="0" w:afterAutospacing="0"/>
            </w:pPr>
            <w:r w:rsidRPr="00291576">
              <w:t>Стоянка транспортных средств (4.9.2)</w:t>
            </w:r>
          </w:p>
          <w:p w:rsidR="006D2EE8" w:rsidRPr="00291576" w:rsidRDefault="006D2EE8" w:rsidP="002B3F65">
            <w:pPr>
              <w:pStyle w:val="af0"/>
              <w:spacing w:before="0" w:beforeAutospacing="0" w:after="0" w:afterAutospacing="0"/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Минимальные отступы от границ земельных участков, образуемых и (или) изменяемых в соответствии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 xml:space="preserve">с документацией по планировке территории, утвержденной в целях реализации решения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о комплексном развитии территории, в целях определения мест допустимого размещения зданий, строений, сооружений, за пределами которых запрещено строительство (реконструкция) зданий, строений, сооружений – 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pStyle w:val="af0"/>
              <w:spacing w:before="0" w:beforeAutospacing="0" w:after="0" w:afterAutospacing="0"/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7C2DD0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Предельное количество этажей или предельная высота здан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ий, строений, сооружений – </w:t>
            </w:r>
            <w:r w:rsidR="007C2DD0">
              <w:rPr>
                <w:rFonts w:eastAsia="Calibri"/>
                <w:sz w:val="24"/>
                <w:szCs w:val="24"/>
                <w:lang w:eastAsia="en-US"/>
              </w:rPr>
              <w:t>не устанавливается</w:t>
            </w:r>
          </w:p>
        </w:tc>
      </w:tr>
      <w:tr w:rsidR="006D2EE8" w:rsidRPr="00291576" w:rsidTr="007C2DD0">
        <w:tc>
          <w:tcPr>
            <w:tcW w:w="301" w:type="pct"/>
            <w:vMerge/>
            <w:tcBorders>
              <w:left w:val="single" w:sz="2" w:space="0" w:color="auto"/>
              <w:right w:val="single" w:sz="2" w:space="0" w:color="auto"/>
            </w:tcBorders>
          </w:tcPr>
          <w:p w:rsidR="006D2EE8" w:rsidRPr="00291576" w:rsidRDefault="006D2EE8" w:rsidP="002B3F65">
            <w:pPr>
              <w:spacing w:line="240" w:lineRule="exact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19" w:type="pct"/>
            <w:vMerge/>
            <w:tcBorders>
              <w:left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pStyle w:val="af0"/>
              <w:spacing w:before="0" w:beforeAutospacing="0" w:after="0" w:afterAutospacing="0"/>
            </w:pPr>
          </w:p>
        </w:tc>
        <w:tc>
          <w:tcPr>
            <w:tcW w:w="3180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</w:tcPr>
          <w:p w:rsidR="006D2EE8" w:rsidRPr="00291576" w:rsidRDefault="006D2EE8" w:rsidP="002B3F65">
            <w:pPr>
              <w:spacing w:line="240" w:lineRule="exact"/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576">
              <w:rPr>
                <w:rFonts w:eastAsia="Calibri"/>
                <w:sz w:val="24"/>
                <w:szCs w:val="24"/>
                <w:lang w:eastAsia="en-US"/>
              </w:rPr>
              <w:t>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образуемого и</w:t>
            </w:r>
            <w:r w:rsidR="002B3F65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t xml:space="preserve">(или) изменяемого 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в соответствии с документацией по планировке территории, утвержденной в целях реализации комплексного развития территории –</w:t>
            </w:r>
            <w:r w:rsidRPr="00291576">
              <w:rPr>
                <w:rFonts w:eastAsia="Calibri"/>
                <w:sz w:val="24"/>
                <w:szCs w:val="24"/>
                <w:lang w:eastAsia="en-US"/>
              </w:rPr>
              <w:br/>
              <w:t>не устанавливается</w:t>
            </w:r>
          </w:p>
        </w:tc>
      </w:tr>
    </w:tbl>
    <w:p w:rsidR="0010144F" w:rsidRDefault="0010144F" w:rsidP="006D2EE8">
      <w:pPr>
        <w:ind w:firstLine="709"/>
        <w:jc w:val="both"/>
        <w:rPr>
          <w:bCs/>
          <w:szCs w:val="28"/>
        </w:rPr>
      </w:pPr>
    </w:p>
    <w:p w:rsidR="009D1F2B" w:rsidRDefault="009D1F2B" w:rsidP="006D2EE8">
      <w:pPr>
        <w:ind w:firstLine="709"/>
        <w:jc w:val="both"/>
        <w:rPr>
          <w:bCs/>
          <w:szCs w:val="28"/>
        </w:rPr>
      </w:pPr>
      <w:r w:rsidRPr="00D2736E">
        <w:rPr>
          <w:bCs/>
          <w:szCs w:val="28"/>
        </w:rPr>
        <w:t>Расчетные показатели минимально допустимого уровня обеспеченности объектами коммунальной, транспортной, социальной инфраструктур и расчетные показатели максимально допустимого уровня территориальной доступности</w:t>
      </w:r>
      <w:r>
        <w:rPr>
          <w:bCs/>
          <w:szCs w:val="28"/>
        </w:rPr>
        <w:t xml:space="preserve"> указанных объектов для населения</w:t>
      </w:r>
      <w:r w:rsidRPr="00D2736E">
        <w:rPr>
          <w:bCs/>
          <w:szCs w:val="28"/>
        </w:rPr>
        <w:t xml:space="preserve"> определяются в соответствии</w:t>
      </w:r>
      <w:r>
        <w:rPr>
          <w:bCs/>
          <w:szCs w:val="28"/>
        </w:rPr>
        <w:t xml:space="preserve"> </w:t>
      </w:r>
      <w:r w:rsidRPr="00D2736E">
        <w:rPr>
          <w:bCs/>
          <w:szCs w:val="28"/>
        </w:rPr>
        <w:t>с утвержденными нормативами градостроительного проектирования</w:t>
      </w:r>
      <w:r>
        <w:rPr>
          <w:bCs/>
          <w:szCs w:val="28"/>
        </w:rPr>
        <w:t>.</w:t>
      </w:r>
    </w:p>
    <w:p w:rsidR="0003107A" w:rsidRDefault="0003107A" w:rsidP="0003107A">
      <w:pPr>
        <w:rPr>
          <w:rFonts w:eastAsia="Calibri"/>
          <w:sz w:val="24"/>
          <w:szCs w:val="24"/>
          <w:lang w:eastAsia="en-US"/>
        </w:rPr>
      </w:pPr>
    </w:p>
    <w:p w:rsidR="00EA027E" w:rsidRDefault="0003107A" w:rsidP="009D1F2B">
      <w:pPr>
        <w:spacing w:line="240" w:lineRule="exact"/>
        <w:jc w:val="center"/>
      </w:pPr>
      <w:r>
        <w:rPr>
          <w:bCs/>
          <w:szCs w:val="28"/>
        </w:rPr>
        <w:br w:type="page"/>
      </w:r>
    </w:p>
    <w:p w:rsidR="0043191B" w:rsidRDefault="0043191B" w:rsidP="00EA027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  <w:sectPr w:rsidR="0043191B" w:rsidSect="00CB3B68">
          <w:pgSz w:w="11906" w:h="16838"/>
          <w:pgMar w:top="1134" w:right="1134" w:bottom="1134" w:left="1701" w:header="709" w:footer="709" w:gutter="0"/>
          <w:cols w:space="708"/>
          <w:titlePg/>
          <w:docGrid w:linePitch="360"/>
        </w:sectPr>
      </w:pPr>
    </w:p>
    <w:p w:rsidR="0043191B" w:rsidRPr="004F0261" w:rsidRDefault="0043191B" w:rsidP="0043191B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  <w:lang w:eastAsia="en-US"/>
        </w:rPr>
      </w:pPr>
      <w:r w:rsidRPr="004F0261">
        <w:rPr>
          <w:rFonts w:eastAsia="Calibri"/>
          <w:szCs w:val="28"/>
          <w:lang w:eastAsia="en-US"/>
        </w:rPr>
        <w:lastRenderedPageBreak/>
        <w:t xml:space="preserve">Приложение </w:t>
      </w:r>
      <w:r>
        <w:rPr>
          <w:rFonts w:eastAsia="Calibri"/>
          <w:szCs w:val="28"/>
          <w:lang w:eastAsia="en-US"/>
        </w:rPr>
        <w:t xml:space="preserve">4 </w:t>
      </w:r>
      <w:r w:rsidRPr="004F0261">
        <w:rPr>
          <w:rFonts w:eastAsia="Calibri"/>
          <w:szCs w:val="28"/>
        </w:rPr>
        <w:t xml:space="preserve">к приказу </w:t>
      </w:r>
    </w:p>
    <w:p w:rsidR="0043191B" w:rsidRPr="004F0261" w:rsidRDefault="0043191B" w:rsidP="0043191B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Министерства по управлению имуществом и градостроительной деятельности Пермского края</w:t>
      </w:r>
    </w:p>
    <w:p w:rsidR="0043191B" w:rsidRPr="004F0261" w:rsidRDefault="0043191B" w:rsidP="0043191B">
      <w:pPr>
        <w:tabs>
          <w:tab w:val="left" w:pos="10490"/>
        </w:tabs>
        <w:spacing w:line="240" w:lineRule="exact"/>
        <w:ind w:left="10490" w:right="-456"/>
        <w:rPr>
          <w:rFonts w:eastAsia="Calibri"/>
          <w:szCs w:val="28"/>
        </w:rPr>
      </w:pPr>
      <w:r w:rsidRPr="004F0261">
        <w:rPr>
          <w:rFonts w:eastAsia="Calibri"/>
          <w:szCs w:val="28"/>
        </w:rPr>
        <w:t>от                     №</w:t>
      </w:r>
    </w:p>
    <w:p w:rsidR="0043191B" w:rsidRDefault="0043191B" w:rsidP="00EA027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</w:p>
    <w:p w:rsidR="00EA027E" w:rsidRDefault="00EA027E" w:rsidP="00EA027E">
      <w:pPr>
        <w:spacing w:after="120" w:line="240" w:lineRule="exact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СВЕДЕНИЯ</w:t>
      </w:r>
    </w:p>
    <w:p w:rsidR="00EA027E" w:rsidRDefault="00EA027E" w:rsidP="00EA027E">
      <w:pPr>
        <w:spacing w:line="240" w:lineRule="exact"/>
        <w:jc w:val="center"/>
        <w:rPr>
          <w:b/>
          <w:bCs/>
        </w:rPr>
      </w:pPr>
      <w:r w:rsidRPr="00652ABC">
        <w:rPr>
          <w:b/>
          <w:bCs/>
        </w:rPr>
        <w:t xml:space="preserve">о размещении объектов недвижимого имущества, </w:t>
      </w:r>
      <w:r>
        <w:rPr>
          <w:b/>
          <w:bCs/>
        </w:rPr>
        <w:t xml:space="preserve">создаваемых (предоставляемых) взамен объектов недвижимого имущества, </w:t>
      </w:r>
      <w:r w:rsidRPr="00652ABC">
        <w:rPr>
          <w:b/>
          <w:bCs/>
        </w:rPr>
        <w:t xml:space="preserve">подлежащих сносу и находящихся в собственности Российской Федерации, Пермского края, </w:t>
      </w:r>
      <w:r w:rsidR="004E2331">
        <w:rPr>
          <w:b/>
          <w:bCs/>
        </w:rPr>
        <w:t>м</w:t>
      </w:r>
      <w:r w:rsidR="002C4404">
        <w:rPr>
          <w:b/>
          <w:bCs/>
        </w:rPr>
        <w:t>униципального образования город Пермь</w:t>
      </w:r>
      <w:r w:rsidRPr="00652ABC">
        <w:rPr>
          <w:b/>
          <w:bCs/>
        </w:rPr>
        <w:t>, расположенных на земельных участка</w:t>
      </w:r>
      <w:r>
        <w:rPr>
          <w:b/>
          <w:bCs/>
        </w:rPr>
        <w:t>х</w:t>
      </w:r>
      <w:r w:rsidRPr="00652ABC">
        <w:rPr>
          <w:b/>
          <w:bCs/>
        </w:rPr>
        <w:t xml:space="preserve"> в границах территори</w:t>
      </w:r>
      <w:r w:rsidR="006977B2">
        <w:rPr>
          <w:b/>
          <w:bCs/>
        </w:rPr>
        <w:t>и</w:t>
      </w:r>
      <w:r>
        <w:rPr>
          <w:b/>
          <w:bCs/>
        </w:rPr>
        <w:t xml:space="preserve"> жилой застройки</w:t>
      </w:r>
      <w:r w:rsidRPr="00652ABC">
        <w:rPr>
          <w:b/>
          <w:bCs/>
        </w:rPr>
        <w:t>, подлежащ</w:t>
      </w:r>
      <w:r w:rsidR="006977B2">
        <w:rPr>
          <w:b/>
          <w:bCs/>
        </w:rPr>
        <w:t>ей</w:t>
      </w:r>
      <w:r w:rsidRPr="00652ABC">
        <w:rPr>
          <w:b/>
          <w:bCs/>
        </w:rPr>
        <w:t xml:space="preserve"> комплексному развитию</w:t>
      </w:r>
      <w:r w:rsidR="004E2331">
        <w:rPr>
          <w:b/>
          <w:bCs/>
        </w:rPr>
        <w:t>,</w:t>
      </w:r>
      <w:r w:rsidRPr="00A338F0">
        <w:t xml:space="preserve"> </w:t>
      </w:r>
      <w:r w:rsidRPr="00A338F0">
        <w:rPr>
          <w:b/>
          <w:bCs/>
        </w:rPr>
        <w:t xml:space="preserve">и необходимых для целей, перечисленных </w:t>
      </w:r>
      <w:r w:rsidR="002C4404">
        <w:rPr>
          <w:b/>
          <w:bCs/>
        </w:rPr>
        <w:br/>
      </w:r>
      <w:r w:rsidRPr="00A338F0">
        <w:rPr>
          <w:b/>
          <w:bCs/>
        </w:rPr>
        <w:t>в подпункте «и» пункта 3 Правил согласования включения в границы территории,  в отношении которой решение о ее комплексном развитии принимается высшим исполнительным органом субъекта Российской Федерации или главой местной администрации муниципального образования, земельных участков и (или) расположенных на них объектов недвижимого имущества, находящихся в собственности Российской Федерации, субъектов Российской Федерации, муниципальной собственности, утвержденных постановлением Правительства Российской Федерации от 17 мая 2017 г. № 579</w:t>
      </w:r>
    </w:p>
    <w:p w:rsidR="0010144F" w:rsidRDefault="0010144F" w:rsidP="0010144F">
      <w:pPr>
        <w:spacing w:line="240" w:lineRule="exact"/>
        <w:jc w:val="center"/>
        <w:rPr>
          <w:noProof/>
          <w:szCs w:val="28"/>
        </w:rPr>
      </w:pPr>
    </w:p>
    <w:p w:rsidR="0010144F" w:rsidRDefault="0010144F" w:rsidP="00EA027E">
      <w:pPr>
        <w:spacing w:line="240" w:lineRule="exact"/>
        <w:rPr>
          <w:rFonts w:eastAsia="Calibri"/>
          <w:b/>
          <w:szCs w:val="28"/>
          <w:lang w:eastAsia="en-US"/>
        </w:rPr>
      </w:pP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519"/>
        <w:gridCol w:w="2708"/>
        <w:gridCol w:w="1984"/>
        <w:gridCol w:w="1418"/>
        <w:gridCol w:w="1843"/>
        <w:gridCol w:w="2835"/>
        <w:gridCol w:w="3479"/>
      </w:tblGrid>
      <w:tr w:rsidR="0071690C" w:rsidRPr="00E75B95" w:rsidTr="00D04485">
        <w:trPr>
          <w:tblHeader/>
        </w:trPr>
        <w:tc>
          <w:tcPr>
            <w:tcW w:w="519" w:type="dxa"/>
            <w:vAlign w:val="center"/>
          </w:tcPr>
          <w:p w:rsidR="0043191B" w:rsidRPr="00E75B95" w:rsidRDefault="0043191B" w:rsidP="0071690C">
            <w:pPr>
              <w:ind w:left="-142" w:right="-108"/>
              <w:jc w:val="center"/>
              <w:rPr>
                <w:b/>
                <w:bCs/>
                <w:sz w:val="20"/>
              </w:rPr>
            </w:pPr>
            <w:r w:rsidRPr="00E75B95">
              <w:rPr>
                <w:b/>
                <w:bCs/>
                <w:sz w:val="20"/>
              </w:rPr>
              <w:t>№</w:t>
            </w:r>
          </w:p>
          <w:p w:rsidR="0043191B" w:rsidRPr="00E75B95" w:rsidRDefault="0043191B" w:rsidP="0071690C">
            <w:pPr>
              <w:ind w:left="-142" w:right="-108"/>
              <w:jc w:val="center"/>
              <w:rPr>
                <w:b/>
                <w:bCs/>
                <w:sz w:val="20"/>
              </w:rPr>
            </w:pPr>
            <w:r w:rsidRPr="00E75B95">
              <w:rPr>
                <w:b/>
                <w:bCs/>
                <w:sz w:val="20"/>
              </w:rPr>
              <w:t>п/п</w:t>
            </w:r>
          </w:p>
        </w:tc>
        <w:tc>
          <w:tcPr>
            <w:tcW w:w="2708" w:type="dxa"/>
            <w:vAlign w:val="center"/>
          </w:tcPr>
          <w:p w:rsidR="0043191B" w:rsidRPr="00E75B95" w:rsidRDefault="0043191B" w:rsidP="0071690C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Наименование </w:t>
            </w: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br/>
              <w:t>и адрес объекта недвижимости</w:t>
            </w:r>
          </w:p>
        </w:tc>
        <w:tc>
          <w:tcPr>
            <w:tcW w:w="1984" w:type="dxa"/>
            <w:vAlign w:val="center"/>
          </w:tcPr>
          <w:p w:rsidR="0043191B" w:rsidRPr="00E75B95" w:rsidRDefault="0043191B" w:rsidP="0071690C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>Кадастровый номер объекта недвижимости</w:t>
            </w:r>
          </w:p>
        </w:tc>
        <w:tc>
          <w:tcPr>
            <w:tcW w:w="1418" w:type="dxa"/>
            <w:vAlign w:val="center"/>
          </w:tcPr>
          <w:p w:rsidR="0043191B" w:rsidRPr="00E75B95" w:rsidRDefault="0043191B" w:rsidP="0071690C">
            <w:pPr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>Общая площадь объекта, кв.м.</w:t>
            </w:r>
          </w:p>
        </w:tc>
        <w:tc>
          <w:tcPr>
            <w:tcW w:w="1843" w:type="dxa"/>
            <w:vAlign w:val="center"/>
          </w:tcPr>
          <w:p w:rsidR="0043191B" w:rsidRPr="00E75B95" w:rsidRDefault="0043191B" w:rsidP="0071690C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>Планируемое</w:t>
            </w:r>
          </w:p>
          <w:p w:rsidR="0010144F" w:rsidRPr="00E75B95" w:rsidRDefault="0043191B" w:rsidP="0071690C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мероприятие </w:t>
            </w:r>
          </w:p>
          <w:p w:rsidR="0043191B" w:rsidRPr="00E75B95" w:rsidRDefault="0010144F" w:rsidP="0071690C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(снос </w:t>
            </w:r>
            <w:r w:rsidR="0043191B" w:rsidRPr="00E75B95">
              <w:rPr>
                <w:rFonts w:eastAsia="Calibri"/>
                <w:b/>
                <w:kern w:val="2"/>
                <w:sz w:val="20"/>
                <w:lang w:eastAsia="en-US"/>
              </w:rPr>
              <w:t>или реконструкция)</w:t>
            </w:r>
          </w:p>
        </w:tc>
        <w:tc>
          <w:tcPr>
            <w:tcW w:w="2835" w:type="dxa"/>
            <w:vAlign w:val="center"/>
          </w:tcPr>
          <w:p w:rsidR="0043191B" w:rsidRPr="00E75B95" w:rsidRDefault="0043191B" w:rsidP="0071690C">
            <w:pPr>
              <w:ind w:left="-108" w:right="-108"/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Сведения о собственнике </w:t>
            </w: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br/>
              <w:t xml:space="preserve">и ином правообладателе </w:t>
            </w: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br/>
              <w:t>объекта недвижимости</w:t>
            </w:r>
          </w:p>
        </w:tc>
        <w:tc>
          <w:tcPr>
            <w:tcW w:w="3479" w:type="dxa"/>
            <w:vAlign w:val="center"/>
          </w:tcPr>
          <w:p w:rsidR="0043191B" w:rsidRPr="00E75B95" w:rsidRDefault="0043191B" w:rsidP="00095852">
            <w:pPr>
              <w:jc w:val="center"/>
              <w:rPr>
                <w:rFonts w:eastAsia="Calibri"/>
                <w:b/>
                <w:kern w:val="2"/>
                <w:sz w:val="20"/>
                <w:lang w:eastAsia="en-US"/>
              </w:rPr>
            </w:pP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Сведения об объектах недвижимости, предоставляемых и (или) создаваемых взамен силами лица, с которым заключен договор </w:t>
            </w:r>
            <w:r w:rsidR="00CB3B68" w:rsidRPr="00E75B95">
              <w:rPr>
                <w:rFonts w:eastAsia="Calibri"/>
                <w:b/>
                <w:kern w:val="2"/>
                <w:sz w:val="20"/>
                <w:lang w:eastAsia="en-US"/>
              </w:rPr>
              <w:br/>
            </w: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о комплексном развитии </w:t>
            </w:r>
            <w:r w:rsidR="00095852" w:rsidRPr="00E75B95">
              <w:rPr>
                <w:rFonts w:eastAsia="Calibri"/>
                <w:b/>
                <w:kern w:val="2"/>
                <w:sz w:val="20"/>
                <w:lang w:eastAsia="en-US"/>
              </w:rPr>
              <w:t>территории</w:t>
            </w:r>
            <w:r w:rsidRPr="00E75B95">
              <w:rPr>
                <w:rFonts w:eastAsia="Calibri"/>
                <w:b/>
                <w:kern w:val="2"/>
                <w:sz w:val="20"/>
                <w:lang w:eastAsia="en-US"/>
              </w:rPr>
              <w:t xml:space="preserve"> жилой застройки</w:t>
            </w:r>
          </w:p>
        </w:tc>
      </w:tr>
      <w:tr w:rsidR="00C35F79" w:rsidRPr="00E75B95" w:rsidTr="00D04485">
        <w:trPr>
          <w:trHeight w:val="936"/>
        </w:trPr>
        <w:tc>
          <w:tcPr>
            <w:tcW w:w="519" w:type="dxa"/>
            <w:vAlign w:val="center"/>
          </w:tcPr>
          <w:p w:rsidR="00C35F79" w:rsidRPr="00E75B95" w:rsidRDefault="00C35F79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2708" w:type="dxa"/>
            <w:vAlign w:val="center"/>
          </w:tcPr>
          <w:p w:rsidR="00C35F79" w:rsidRPr="00E75B95" w:rsidRDefault="00C35F79" w:rsidP="0071690C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2-этажное кирпичное </w:t>
            </w:r>
            <w:r w:rsidR="0010144F" w:rsidRPr="00E75B95">
              <w:rPr>
                <w:sz w:val="18"/>
                <w:szCs w:val="18"/>
              </w:rPr>
              <w:t>здание детского сада с подвалом,</w:t>
            </w:r>
          </w:p>
          <w:p w:rsidR="008A7F11" w:rsidRPr="00E75B95" w:rsidRDefault="0010144F" w:rsidP="008A7F11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г.</w:t>
            </w:r>
            <w:r w:rsidR="00C35F79" w:rsidRPr="00E75B95">
              <w:rPr>
                <w:sz w:val="18"/>
                <w:szCs w:val="18"/>
              </w:rPr>
              <w:t xml:space="preserve"> Пермь, </w:t>
            </w:r>
          </w:p>
          <w:p w:rsidR="00C35F79" w:rsidRPr="00E75B95" w:rsidRDefault="0010144F" w:rsidP="008A7F11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ул. </w:t>
            </w:r>
            <w:r w:rsidR="00C35F79" w:rsidRPr="00E75B95">
              <w:rPr>
                <w:sz w:val="18"/>
                <w:szCs w:val="18"/>
              </w:rPr>
              <w:t>Нефтяников, д</w:t>
            </w:r>
            <w:r w:rsidRPr="00E75B95">
              <w:rPr>
                <w:sz w:val="18"/>
                <w:szCs w:val="18"/>
              </w:rPr>
              <w:t>.</w:t>
            </w:r>
            <w:r w:rsidR="00C35F79" w:rsidRPr="00E75B95">
              <w:rPr>
                <w:sz w:val="18"/>
                <w:szCs w:val="18"/>
              </w:rPr>
              <w:t xml:space="preserve"> 36</w:t>
            </w:r>
          </w:p>
        </w:tc>
        <w:tc>
          <w:tcPr>
            <w:tcW w:w="1984" w:type="dxa"/>
            <w:vAlign w:val="center"/>
          </w:tcPr>
          <w:p w:rsidR="00C35F79" w:rsidRPr="00E75B95" w:rsidRDefault="00C35F79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59:01:4410846:577</w:t>
            </w:r>
          </w:p>
        </w:tc>
        <w:tc>
          <w:tcPr>
            <w:tcW w:w="1418" w:type="dxa"/>
            <w:vAlign w:val="center"/>
          </w:tcPr>
          <w:p w:rsidR="00C35F79" w:rsidRPr="00E75B95" w:rsidRDefault="00C35F79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894,9</w:t>
            </w:r>
          </w:p>
        </w:tc>
        <w:tc>
          <w:tcPr>
            <w:tcW w:w="1843" w:type="dxa"/>
            <w:vAlign w:val="center"/>
          </w:tcPr>
          <w:p w:rsidR="00C35F79" w:rsidRPr="00E75B95" w:rsidRDefault="00B0590D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С</w:t>
            </w:r>
            <w:r w:rsidR="00C35F79" w:rsidRPr="00E75B95">
              <w:rPr>
                <w:bCs/>
                <w:sz w:val="18"/>
                <w:szCs w:val="18"/>
              </w:rPr>
              <w:t>нос</w:t>
            </w:r>
          </w:p>
        </w:tc>
        <w:tc>
          <w:tcPr>
            <w:tcW w:w="2835" w:type="dxa"/>
            <w:vAlign w:val="center"/>
          </w:tcPr>
          <w:p w:rsidR="0010144F" w:rsidRPr="00E75B95" w:rsidRDefault="00C35F79" w:rsidP="0010144F">
            <w:pPr>
              <w:jc w:val="center"/>
              <w:rPr>
                <w:sz w:val="18"/>
                <w:szCs w:val="18"/>
              </w:rPr>
            </w:pPr>
            <w:r w:rsidRPr="00E75B95">
              <w:rPr>
                <w:b/>
                <w:sz w:val="18"/>
                <w:szCs w:val="18"/>
              </w:rPr>
              <w:t xml:space="preserve">Собственность </w:t>
            </w:r>
            <w:r w:rsidRPr="00E75B95">
              <w:rPr>
                <w:sz w:val="18"/>
                <w:szCs w:val="18"/>
              </w:rPr>
              <w:t xml:space="preserve">- МО г. Пермь, </w:t>
            </w:r>
            <w:r w:rsidRPr="00E75B95">
              <w:rPr>
                <w:sz w:val="18"/>
                <w:szCs w:val="18"/>
              </w:rPr>
              <w:br/>
            </w:r>
            <w:r w:rsidRPr="00E75B95">
              <w:rPr>
                <w:b/>
                <w:sz w:val="18"/>
                <w:szCs w:val="18"/>
              </w:rPr>
              <w:t>Оперативное управление</w:t>
            </w:r>
            <w:r w:rsidRPr="00E75B95">
              <w:rPr>
                <w:sz w:val="18"/>
                <w:szCs w:val="18"/>
              </w:rPr>
              <w:t xml:space="preserve"> - </w:t>
            </w:r>
            <w:r w:rsidR="0010144F" w:rsidRPr="00E75B95">
              <w:rPr>
                <w:sz w:val="18"/>
                <w:szCs w:val="18"/>
              </w:rPr>
              <w:t>МАДОУ «</w:t>
            </w:r>
            <w:r w:rsidRPr="00E75B95">
              <w:rPr>
                <w:sz w:val="18"/>
                <w:szCs w:val="18"/>
              </w:rPr>
              <w:t>Детский сад №</w:t>
            </w:r>
            <w:r w:rsidR="0010144F" w:rsidRPr="00E75B95">
              <w:rPr>
                <w:sz w:val="18"/>
                <w:szCs w:val="18"/>
              </w:rPr>
              <w:t xml:space="preserve"> </w:t>
            </w:r>
            <w:r w:rsidRPr="00E75B95">
              <w:rPr>
                <w:sz w:val="18"/>
                <w:szCs w:val="18"/>
              </w:rPr>
              <w:t>305</w:t>
            </w:r>
            <w:r w:rsidR="0010144F" w:rsidRPr="00E75B95">
              <w:rPr>
                <w:sz w:val="18"/>
                <w:szCs w:val="18"/>
              </w:rPr>
              <w:t>»</w:t>
            </w:r>
            <w:r w:rsidRPr="00E75B95">
              <w:rPr>
                <w:sz w:val="18"/>
                <w:szCs w:val="18"/>
              </w:rPr>
              <w:t xml:space="preserve"> </w:t>
            </w:r>
          </w:p>
          <w:p w:rsidR="00C35F79" w:rsidRPr="00E75B95" w:rsidRDefault="00C35F79" w:rsidP="0010144F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г. Перми </w:t>
            </w:r>
          </w:p>
        </w:tc>
        <w:tc>
          <w:tcPr>
            <w:tcW w:w="3479" w:type="dxa"/>
            <w:vMerge w:val="restart"/>
            <w:vAlign w:val="center"/>
          </w:tcPr>
          <w:p w:rsidR="00C35F79" w:rsidRPr="00E75B95" w:rsidRDefault="000D57D1" w:rsidP="000D57D1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З</w:t>
            </w:r>
            <w:r w:rsidR="00C35F79" w:rsidRPr="00E75B95">
              <w:rPr>
                <w:sz w:val="18"/>
                <w:szCs w:val="18"/>
              </w:rPr>
              <w:t>дани</w:t>
            </w:r>
            <w:r w:rsidRPr="00E75B95">
              <w:rPr>
                <w:sz w:val="18"/>
                <w:szCs w:val="18"/>
              </w:rPr>
              <w:t>е</w:t>
            </w:r>
            <w:r w:rsidR="00C35F79" w:rsidRPr="00E75B95">
              <w:rPr>
                <w:sz w:val="18"/>
                <w:szCs w:val="18"/>
              </w:rPr>
              <w:t xml:space="preserve"> детского сада </w:t>
            </w:r>
            <w:r w:rsidRPr="00E75B95">
              <w:rPr>
                <w:sz w:val="18"/>
                <w:szCs w:val="18"/>
              </w:rPr>
              <w:br/>
            </w:r>
            <w:r w:rsidR="00C35F79" w:rsidRPr="00E75B95">
              <w:rPr>
                <w:sz w:val="18"/>
                <w:szCs w:val="18"/>
              </w:rPr>
              <w:t>вместимостью 350 мест</w:t>
            </w:r>
            <w:r w:rsidR="00C17F7B">
              <w:rPr>
                <w:sz w:val="18"/>
                <w:szCs w:val="18"/>
              </w:rPr>
              <w:t xml:space="preserve"> </w:t>
            </w:r>
            <w:r w:rsidR="00C17F7B">
              <w:rPr>
                <w:sz w:val="18"/>
                <w:szCs w:val="18"/>
              </w:rPr>
              <w:br/>
              <w:t>в границах территории, подлежащей комплексному развитию</w:t>
            </w:r>
          </w:p>
        </w:tc>
      </w:tr>
      <w:tr w:rsidR="00C35F79" w:rsidRPr="00E75B95" w:rsidTr="00D04485">
        <w:tc>
          <w:tcPr>
            <w:tcW w:w="519" w:type="dxa"/>
            <w:vAlign w:val="center"/>
          </w:tcPr>
          <w:p w:rsidR="00C35F79" w:rsidRPr="00E75B95" w:rsidRDefault="00C35F79" w:rsidP="0071690C">
            <w:pPr>
              <w:spacing w:line="240" w:lineRule="exac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75B95"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2708" w:type="dxa"/>
            <w:vAlign w:val="center"/>
          </w:tcPr>
          <w:p w:rsidR="00C35F79" w:rsidRPr="00E75B95" w:rsidRDefault="00C35F79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Детский сад</w:t>
            </w:r>
            <w:r w:rsidR="0010144F" w:rsidRPr="00E75B95">
              <w:rPr>
                <w:bCs/>
                <w:sz w:val="18"/>
                <w:szCs w:val="18"/>
              </w:rPr>
              <w:t>,</w:t>
            </w:r>
          </w:p>
          <w:p w:rsidR="00C35F79" w:rsidRPr="00E75B95" w:rsidRDefault="0010144F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 xml:space="preserve">г. </w:t>
            </w:r>
            <w:r w:rsidR="00C35F79" w:rsidRPr="00E75B95">
              <w:rPr>
                <w:bCs/>
                <w:sz w:val="18"/>
                <w:szCs w:val="18"/>
              </w:rPr>
              <w:t xml:space="preserve">Пермь, </w:t>
            </w:r>
          </w:p>
          <w:p w:rsidR="00C35F79" w:rsidRPr="00E75B95" w:rsidRDefault="0010144F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 xml:space="preserve">ул. Нефтяников, д. </w:t>
            </w:r>
            <w:r w:rsidR="00C35F79" w:rsidRPr="00E75B95">
              <w:rPr>
                <w:bCs/>
                <w:sz w:val="18"/>
                <w:szCs w:val="18"/>
              </w:rPr>
              <w:t>36а</w:t>
            </w:r>
          </w:p>
        </w:tc>
        <w:tc>
          <w:tcPr>
            <w:tcW w:w="1984" w:type="dxa"/>
            <w:vAlign w:val="center"/>
          </w:tcPr>
          <w:p w:rsidR="00C35F79" w:rsidRPr="00E75B95" w:rsidRDefault="00C35F79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59:01:4410846:578</w:t>
            </w:r>
          </w:p>
        </w:tc>
        <w:tc>
          <w:tcPr>
            <w:tcW w:w="1418" w:type="dxa"/>
            <w:vAlign w:val="center"/>
          </w:tcPr>
          <w:p w:rsidR="00C35F79" w:rsidRPr="00E75B95" w:rsidRDefault="00C35F79" w:rsidP="0071690C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912,5</w:t>
            </w:r>
          </w:p>
        </w:tc>
        <w:tc>
          <w:tcPr>
            <w:tcW w:w="1843" w:type="dxa"/>
            <w:vAlign w:val="center"/>
          </w:tcPr>
          <w:p w:rsidR="00C35F79" w:rsidRPr="00E75B95" w:rsidRDefault="00B0590D" w:rsidP="0071690C">
            <w:pPr>
              <w:spacing w:line="240" w:lineRule="exac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E75B95">
              <w:rPr>
                <w:rFonts w:eastAsia="Calibri"/>
                <w:sz w:val="18"/>
                <w:szCs w:val="18"/>
                <w:lang w:eastAsia="en-US"/>
              </w:rPr>
              <w:t>С</w:t>
            </w:r>
            <w:r w:rsidR="00C35F79" w:rsidRPr="00E75B95">
              <w:rPr>
                <w:rFonts w:eastAsia="Calibri"/>
                <w:sz w:val="18"/>
                <w:szCs w:val="18"/>
                <w:lang w:eastAsia="en-US"/>
              </w:rPr>
              <w:t>нос</w:t>
            </w:r>
          </w:p>
        </w:tc>
        <w:tc>
          <w:tcPr>
            <w:tcW w:w="2835" w:type="dxa"/>
            <w:vAlign w:val="center"/>
          </w:tcPr>
          <w:p w:rsidR="0010144F" w:rsidRPr="00E75B95" w:rsidRDefault="00C35F79" w:rsidP="0010144F">
            <w:pPr>
              <w:jc w:val="center"/>
              <w:rPr>
                <w:sz w:val="18"/>
                <w:szCs w:val="18"/>
              </w:rPr>
            </w:pPr>
            <w:r w:rsidRPr="00E75B95">
              <w:rPr>
                <w:b/>
                <w:sz w:val="18"/>
                <w:szCs w:val="18"/>
              </w:rPr>
              <w:t>Собственность</w:t>
            </w:r>
            <w:r w:rsidRPr="00E75B95">
              <w:rPr>
                <w:sz w:val="18"/>
                <w:szCs w:val="18"/>
              </w:rPr>
              <w:t xml:space="preserve"> - МО г. Пермь, </w:t>
            </w:r>
            <w:r w:rsidRPr="00E75B95">
              <w:rPr>
                <w:sz w:val="18"/>
                <w:szCs w:val="18"/>
              </w:rPr>
              <w:br/>
            </w:r>
            <w:r w:rsidRPr="00E75B95">
              <w:rPr>
                <w:b/>
                <w:sz w:val="18"/>
                <w:szCs w:val="18"/>
              </w:rPr>
              <w:t>Оперативное управление</w:t>
            </w:r>
            <w:r w:rsidRPr="00E75B95">
              <w:rPr>
                <w:sz w:val="18"/>
                <w:szCs w:val="18"/>
              </w:rPr>
              <w:t xml:space="preserve"> - </w:t>
            </w:r>
            <w:r w:rsidR="0010144F" w:rsidRPr="00E75B95">
              <w:rPr>
                <w:sz w:val="18"/>
                <w:szCs w:val="18"/>
              </w:rPr>
              <w:t xml:space="preserve">МАДОУ «Детский сад № 305» </w:t>
            </w:r>
          </w:p>
          <w:p w:rsidR="00C35F79" w:rsidRPr="00E75B95" w:rsidRDefault="0010144F" w:rsidP="0010144F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г. Перми</w:t>
            </w:r>
          </w:p>
        </w:tc>
        <w:tc>
          <w:tcPr>
            <w:tcW w:w="3479" w:type="dxa"/>
            <w:vMerge/>
            <w:vAlign w:val="center"/>
          </w:tcPr>
          <w:p w:rsidR="00C35F79" w:rsidRPr="00E75B95" w:rsidRDefault="00C35F79" w:rsidP="00A92CBA">
            <w:pPr>
              <w:spacing w:line="240" w:lineRule="exact"/>
              <w:jc w:val="center"/>
              <w:rPr>
                <w:rFonts w:eastAsia="Calibri"/>
                <w:sz w:val="20"/>
                <w:lang w:eastAsia="en-US"/>
              </w:rPr>
            </w:pPr>
          </w:p>
        </w:tc>
      </w:tr>
      <w:tr w:rsidR="004076B1" w:rsidRPr="00E75B95" w:rsidTr="00D04485">
        <w:tc>
          <w:tcPr>
            <w:tcW w:w="519" w:type="dxa"/>
            <w:vAlign w:val="center"/>
          </w:tcPr>
          <w:p w:rsidR="004076B1" w:rsidRPr="00E75B95" w:rsidRDefault="004076B1" w:rsidP="0071690C">
            <w:pPr>
              <w:spacing w:line="240" w:lineRule="exac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2708" w:type="dxa"/>
            <w:vAlign w:val="center"/>
          </w:tcPr>
          <w:p w:rsidR="004076B1" w:rsidRPr="00E75B95" w:rsidRDefault="004076B1" w:rsidP="0040024B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Универсальная площадка,</w:t>
            </w:r>
          </w:p>
          <w:p w:rsidR="004076B1" w:rsidRPr="00E75B95" w:rsidRDefault="004076B1" w:rsidP="0040024B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г. Пермь, </w:t>
            </w:r>
          </w:p>
          <w:p w:rsidR="004076B1" w:rsidRPr="00E75B95" w:rsidRDefault="004076B1" w:rsidP="0040024B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ул. Качалова, 45, во дворе дома</w:t>
            </w:r>
          </w:p>
        </w:tc>
        <w:tc>
          <w:tcPr>
            <w:tcW w:w="1984" w:type="dxa"/>
            <w:vAlign w:val="center"/>
          </w:tcPr>
          <w:p w:rsidR="004076B1" w:rsidRPr="00E75B95" w:rsidRDefault="004076B1" w:rsidP="0040024B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59:01:4410842:359</w:t>
            </w:r>
          </w:p>
        </w:tc>
        <w:tc>
          <w:tcPr>
            <w:tcW w:w="1418" w:type="dxa"/>
            <w:vAlign w:val="center"/>
          </w:tcPr>
          <w:p w:rsidR="004076B1" w:rsidRPr="00E75B95" w:rsidRDefault="004076B1" w:rsidP="0040024B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256,2</w:t>
            </w:r>
          </w:p>
        </w:tc>
        <w:tc>
          <w:tcPr>
            <w:tcW w:w="1843" w:type="dxa"/>
            <w:vAlign w:val="center"/>
          </w:tcPr>
          <w:p w:rsidR="004076B1" w:rsidRPr="00E75B95" w:rsidRDefault="004076B1" w:rsidP="0040024B">
            <w:pPr>
              <w:jc w:val="center"/>
              <w:rPr>
                <w:bCs/>
                <w:sz w:val="18"/>
                <w:szCs w:val="18"/>
              </w:rPr>
            </w:pPr>
            <w:r w:rsidRPr="00E75B95">
              <w:rPr>
                <w:bCs/>
                <w:sz w:val="18"/>
                <w:szCs w:val="18"/>
              </w:rPr>
              <w:t>Снос</w:t>
            </w:r>
          </w:p>
        </w:tc>
        <w:tc>
          <w:tcPr>
            <w:tcW w:w="2835" w:type="dxa"/>
            <w:vAlign w:val="center"/>
          </w:tcPr>
          <w:p w:rsidR="004076B1" w:rsidRPr="00E75B95" w:rsidRDefault="004076B1" w:rsidP="0040024B">
            <w:pPr>
              <w:jc w:val="center"/>
              <w:rPr>
                <w:sz w:val="18"/>
                <w:szCs w:val="18"/>
              </w:rPr>
            </w:pPr>
            <w:r w:rsidRPr="00E75B95">
              <w:rPr>
                <w:b/>
                <w:sz w:val="18"/>
                <w:szCs w:val="18"/>
              </w:rPr>
              <w:t>Собственность</w:t>
            </w:r>
            <w:r w:rsidRPr="00E75B95">
              <w:rPr>
                <w:sz w:val="18"/>
                <w:szCs w:val="18"/>
              </w:rPr>
              <w:t xml:space="preserve"> - МО г. Пермь, </w:t>
            </w:r>
            <w:r w:rsidRPr="00E75B95">
              <w:rPr>
                <w:sz w:val="18"/>
                <w:szCs w:val="18"/>
              </w:rPr>
              <w:br/>
            </w:r>
            <w:r w:rsidRPr="00E75B95">
              <w:rPr>
                <w:b/>
                <w:sz w:val="18"/>
                <w:szCs w:val="18"/>
              </w:rPr>
              <w:t xml:space="preserve">Оперативное управление - </w:t>
            </w:r>
          </w:p>
          <w:p w:rsidR="004076B1" w:rsidRPr="00E75B95" w:rsidRDefault="004076B1" w:rsidP="0040024B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МАУ « Городской спортивно-культурный комплекс»</w:t>
            </w:r>
          </w:p>
        </w:tc>
        <w:tc>
          <w:tcPr>
            <w:tcW w:w="3479" w:type="dxa"/>
            <w:vAlign w:val="center"/>
          </w:tcPr>
          <w:p w:rsidR="004076B1" w:rsidRPr="00E75B95" w:rsidRDefault="00C17F7B" w:rsidP="0040024B">
            <w:pPr>
              <w:jc w:val="center"/>
              <w:rPr>
                <w:rFonts w:eastAsia="Calibri"/>
                <w:kern w:val="2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</w:rPr>
              <w:t>Плоскостное спортивное сооружение</w:t>
            </w:r>
            <w:r w:rsidR="004076B1" w:rsidRPr="00E75B95">
              <w:rPr>
                <w:sz w:val="18"/>
                <w:szCs w:val="18"/>
              </w:rPr>
              <w:t xml:space="preserve"> площадью не менее 256,2 кв.м</w:t>
            </w:r>
          </w:p>
          <w:p w:rsidR="004076B1" w:rsidRPr="0010144F" w:rsidRDefault="00C17F7B" w:rsidP="0040024B">
            <w:pPr>
              <w:jc w:val="center"/>
              <w:rPr>
                <w:sz w:val="18"/>
                <w:szCs w:val="18"/>
              </w:rPr>
            </w:pPr>
            <w:r w:rsidRPr="00C17F7B">
              <w:rPr>
                <w:sz w:val="18"/>
                <w:szCs w:val="18"/>
              </w:rPr>
              <w:t>в границах территории, подлежащей комплексному развитию</w:t>
            </w:r>
          </w:p>
        </w:tc>
      </w:tr>
      <w:tr w:rsidR="004076B1" w:rsidRPr="00E75B95" w:rsidTr="00465815">
        <w:trPr>
          <w:trHeight w:val="298"/>
        </w:trPr>
        <w:tc>
          <w:tcPr>
            <w:tcW w:w="519" w:type="dxa"/>
            <w:vAlign w:val="center"/>
          </w:tcPr>
          <w:p w:rsidR="004076B1" w:rsidRPr="00E75B95" w:rsidRDefault="004076B1" w:rsidP="0071690C">
            <w:pPr>
              <w:spacing w:line="240" w:lineRule="exac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lastRenderedPageBreak/>
              <w:t>4</w:t>
            </w:r>
          </w:p>
        </w:tc>
        <w:tc>
          <w:tcPr>
            <w:tcW w:w="2708" w:type="dxa"/>
            <w:vAlign w:val="center"/>
          </w:tcPr>
          <w:p w:rsidR="004076B1" w:rsidRPr="00E75B95" w:rsidRDefault="004076B1" w:rsidP="005B112C">
            <w:pPr>
              <w:jc w:val="center"/>
              <w:rPr>
                <w:color w:val="000000"/>
                <w:sz w:val="18"/>
                <w:szCs w:val="18"/>
              </w:rPr>
            </w:pPr>
            <w:r w:rsidRPr="00E75B95">
              <w:rPr>
                <w:color w:val="000000"/>
                <w:sz w:val="18"/>
                <w:szCs w:val="18"/>
              </w:rPr>
              <w:t xml:space="preserve">Здание детского сада-яслей </w:t>
            </w:r>
            <w:r w:rsidRPr="00E75B95">
              <w:rPr>
                <w:color w:val="000000"/>
                <w:sz w:val="18"/>
                <w:szCs w:val="18"/>
              </w:rPr>
              <w:br/>
              <w:t xml:space="preserve">г. Пермь, </w:t>
            </w:r>
          </w:p>
          <w:p w:rsidR="004076B1" w:rsidRPr="00E75B95" w:rsidRDefault="004076B1" w:rsidP="000F1B6C">
            <w:pPr>
              <w:jc w:val="center"/>
              <w:rPr>
                <w:sz w:val="18"/>
                <w:szCs w:val="18"/>
              </w:rPr>
            </w:pPr>
            <w:r w:rsidRPr="00E75B95">
              <w:rPr>
                <w:color w:val="000000"/>
                <w:sz w:val="18"/>
                <w:szCs w:val="18"/>
              </w:rPr>
              <w:t>ул. Космонавта Беляева, д. 22а</w:t>
            </w:r>
          </w:p>
        </w:tc>
        <w:tc>
          <w:tcPr>
            <w:tcW w:w="1984" w:type="dxa"/>
            <w:vAlign w:val="center"/>
          </w:tcPr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59:01:4410842:41</w:t>
            </w:r>
          </w:p>
        </w:tc>
        <w:tc>
          <w:tcPr>
            <w:tcW w:w="1418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967,5</w:t>
            </w:r>
          </w:p>
        </w:tc>
        <w:tc>
          <w:tcPr>
            <w:tcW w:w="1843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Снос</w:t>
            </w:r>
          </w:p>
        </w:tc>
        <w:tc>
          <w:tcPr>
            <w:tcW w:w="2835" w:type="dxa"/>
            <w:vAlign w:val="center"/>
          </w:tcPr>
          <w:p w:rsidR="004076B1" w:rsidRPr="00E75B95" w:rsidRDefault="004076B1" w:rsidP="005B112C">
            <w:pPr>
              <w:jc w:val="center"/>
              <w:rPr>
                <w:sz w:val="18"/>
                <w:szCs w:val="18"/>
              </w:rPr>
            </w:pPr>
            <w:r w:rsidRPr="00E75B95">
              <w:rPr>
                <w:b/>
                <w:sz w:val="18"/>
                <w:szCs w:val="18"/>
              </w:rPr>
              <w:t>Собственность</w:t>
            </w:r>
            <w:r w:rsidRPr="00E75B95">
              <w:rPr>
                <w:sz w:val="18"/>
                <w:szCs w:val="18"/>
              </w:rPr>
              <w:t xml:space="preserve"> – Субъект РФ</w:t>
            </w:r>
          </w:p>
          <w:p w:rsidR="004076B1" w:rsidRPr="00E75B95" w:rsidRDefault="004076B1" w:rsidP="003A46D1">
            <w:pPr>
              <w:jc w:val="center"/>
              <w:rPr>
                <w:b/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Пермский край,</w:t>
            </w:r>
            <w:r w:rsidRPr="00E75B95">
              <w:rPr>
                <w:sz w:val="18"/>
                <w:szCs w:val="18"/>
              </w:rPr>
              <w:br/>
            </w:r>
            <w:r w:rsidRPr="00E75B95">
              <w:rPr>
                <w:b/>
                <w:sz w:val="18"/>
                <w:szCs w:val="18"/>
              </w:rPr>
              <w:t>Оперативное управление -</w:t>
            </w:r>
          </w:p>
          <w:p w:rsidR="004076B1" w:rsidRPr="00E75B95" w:rsidRDefault="004076B1" w:rsidP="003A46D1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КГБОУ «Специальное учебно-воспитательное учреждение «Уральское подворье»</w:t>
            </w:r>
          </w:p>
        </w:tc>
        <w:tc>
          <w:tcPr>
            <w:tcW w:w="3479" w:type="dxa"/>
            <w:vMerge w:val="restart"/>
            <w:vAlign w:val="center"/>
          </w:tcPr>
          <w:p w:rsidR="004076B1" w:rsidRPr="00E75B95" w:rsidRDefault="004076B1" w:rsidP="004076B1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Здание для предоставления КГБОУ «Специальное учебно-воспитательное учреждение «Уральское подворье»</w:t>
            </w:r>
            <w:r>
              <w:rPr>
                <w:sz w:val="18"/>
                <w:szCs w:val="18"/>
              </w:rPr>
              <w:t xml:space="preserve"> площадью не менее 967,5 кв.м, </w:t>
            </w:r>
            <w:r>
              <w:rPr>
                <w:sz w:val="18"/>
                <w:szCs w:val="18"/>
              </w:rPr>
              <w:br/>
            </w:r>
            <w:r w:rsidR="00C17F7B" w:rsidRPr="00C17F7B">
              <w:rPr>
                <w:sz w:val="18"/>
                <w:szCs w:val="18"/>
              </w:rPr>
              <w:t>в границах территории, подлежащей комплексному развитию</w:t>
            </w:r>
          </w:p>
        </w:tc>
      </w:tr>
      <w:tr w:rsidR="004076B1" w:rsidRPr="00E75B95" w:rsidTr="00D04485">
        <w:trPr>
          <w:trHeight w:val="990"/>
        </w:trPr>
        <w:tc>
          <w:tcPr>
            <w:tcW w:w="519" w:type="dxa"/>
            <w:vAlign w:val="center"/>
          </w:tcPr>
          <w:p w:rsidR="004076B1" w:rsidRPr="00E75B95" w:rsidRDefault="004076B1" w:rsidP="0071690C">
            <w:pPr>
              <w:spacing w:line="240" w:lineRule="exac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5</w:t>
            </w:r>
          </w:p>
        </w:tc>
        <w:tc>
          <w:tcPr>
            <w:tcW w:w="2708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Здание кожно-венерологического диспансера</w:t>
            </w:r>
          </w:p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г. Пермь, </w:t>
            </w:r>
          </w:p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ул. Космонавта Леонова, д  35</w:t>
            </w:r>
          </w:p>
        </w:tc>
        <w:tc>
          <w:tcPr>
            <w:tcW w:w="1984" w:type="dxa"/>
            <w:vAlign w:val="center"/>
          </w:tcPr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59:01:4410831:3286</w:t>
            </w:r>
          </w:p>
        </w:tc>
        <w:tc>
          <w:tcPr>
            <w:tcW w:w="1418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773,4</w:t>
            </w:r>
          </w:p>
        </w:tc>
        <w:tc>
          <w:tcPr>
            <w:tcW w:w="1843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Снос</w:t>
            </w:r>
          </w:p>
        </w:tc>
        <w:tc>
          <w:tcPr>
            <w:tcW w:w="2835" w:type="dxa"/>
            <w:vAlign w:val="center"/>
          </w:tcPr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b/>
                <w:sz w:val="18"/>
                <w:szCs w:val="18"/>
              </w:rPr>
              <w:t>Собственность</w:t>
            </w:r>
            <w:r w:rsidRPr="00E75B95">
              <w:rPr>
                <w:sz w:val="18"/>
                <w:szCs w:val="18"/>
              </w:rPr>
              <w:t xml:space="preserve"> – Субъект РФ</w:t>
            </w:r>
          </w:p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Пермский край, </w:t>
            </w:r>
          </w:p>
        </w:tc>
        <w:tc>
          <w:tcPr>
            <w:tcW w:w="3479" w:type="dxa"/>
            <w:vMerge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</w:p>
        </w:tc>
      </w:tr>
      <w:tr w:rsidR="004076B1" w:rsidRPr="00E75B95" w:rsidTr="00D04485">
        <w:tc>
          <w:tcPr>
            <w:tcW w:w="519" w:type="dxa"/>
            <w:vAlign w:val="center"/>
          </w:tcPr>
          <w:p w:rsidR="004076B1" w:rsidRPr="00E75B95" w:rsidRDefault="004076B1" w:rsidP="0071690C">
            <w:pPr>
              <w:spacing w:line="240" w:lineRule="exact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6</w:t>
            </w:r>
          </w:p>
        </w:tc>
        <w:tc>
          <w:tcPr>
            <w:tcW w:w="2708" w:type="dxa"/>
            <w:vAlign w:val="center"/>
          </w:tcPr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Здание кожно-венерологического диспансера,</w:t>
            </w:r>
          </w:p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г. Пермь, </w:t>
            </w:r>
          </w:p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ул. Космонавта Леонова, д 37</w:t>
            </w:r>
          </w:p>
        </w:tc>
        <w:tc>
          <w:tcPr>
            <w:tcW w:w="1984" w:type="dxa"/>
            <w:vAlign w:val="center"/>
          </w:tcPr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59:01:4410875:1530</w:t>
            </w:r>
          </w:p>
        </w:tc>
        <w:tc>
          <w:tcPr>
            <w:tcW w:w="1418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853,4</w:t>
            </w:r>
          </w:p>
        </w:tc>
        <w:tc>
          <w:tcPr>
            <w:tcW w:w="1843" w:type="dxa"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>Снос</w:t>
            </w:r>
          </w:p>
        </w:tc>
        <w:tc>
          <w:tcPr>
            <w:tcW w:w="2835" w:type="dxa"/>
            <w:vAlign w:val="center"/>
          </w:tcPr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b/>
                <w:sz w:val="18"/>
                <w:szCs w:val="18"/>
              </w:rPr>
              <w:t xml:space="preserve">Собственность </w:t>
            </w:r>
            <w:r w:rsidRPr="00E75B95">
              <w:rPr>
                <w:sz w:val="18"/>
                <w:szCs w:val="18"/>
              </w:rPr>
              <w:t>– Субъект РФ</w:t>
            </w:r>
          </w:p>
          <w:p w:rsidR="004076B1" w:rsidRPr="00E75B95" w:rsidRDefault="004076B1" w:rsidP="00D04485">
            <w:pPr>
              <w:jc w:val="center"/>
              <w:rPr>
                <w:sz w:val="18"/>
                <w:szCs w:val="18"/>
              </w:rPr>
            </w:pPr>
            <w:r w:rsidRPr="00E75B95">
              <w:rPr>
                <w:sz w:val="18"/>
                <w:szCs w:val="18"/>
              </w:rPr>
              <w:t xml:space="preserve">Пермский край, </w:t>
            </w:r>
          </w:p>
        </w:tc>
        <w:tc>
          <w:tcPr>
            <w:tcW w:w="3479" w:type="dxa"/>
            <w:vMerge/>
            <w:vAlign w:val="center"/>
          </w:tcPr>
          <w:p w:rsidR="004076B1" w:rsidRPr="00E75B95" w:rsidRDefault="004076B1" w:rsidP="000047F3">
            <w:pPr>
              <w:jc w:val="center"/>
              <w:rPr>
                <w:sz w:val="18"/>
                <w:szCs w:val="18"/>
              </w:rPr>
            </w:pPr>
          </w:p>
        </w:tc>
      </w:tr>
    </w:tbl>
    <w:p w:rsidR="0010144F" w:rsidRDefault="0010144F" w:rsidP="0010144F">
      <w:pPr>
        <w:rPr>
          <w:rFonts w:eastAsia="Calibri"/>
          <w:szCs w:val="28"/>
          <w:lang w:eastAsia="en-US"/>
        </w:rPr>
      </w:pPr>
    </w:p>
    <w:p w:rsidR="00D04485" w:rsidRDefault="00D04485" w:rsidP="0010144F">
      <w:pPr>
        <w:rPr>
          <w:rFonts w:eastAsia="Calibri"/>
          <w:szCs w:val="28"/>
          <w:lang w:eastAsia="en-US"/>
        </w:rPr>
      </w:pPr>
    </w:p>
    <w:p w:rsidR="00E75B95" w:rsidRPr="007C2DD0" w:rsidRDefault="007C2DD0" w:rsidP="007C2DD0">
      <w:pPr>
        <w:tabs>
          <w:tab w:val="left" w:pos="4314"/>
        </w:tabs>
        <w:rPr>
          <w:rFonts w:eastAsia="Calibri"/>
          <w:szCs w:val="28"/>
          <w:lang w:eastAsia="en-US"/>
        </w:rPr>
      </w:pPr>
      <w:r>
        <w:rPr>
          <w:szCs w:val="28"/>
        </w:rPr>
        <w:t xml:space="preserve"> </w:t>
      </w:r>
    </w:p>
    <w:p w:rsidR="0010144F" w:rsidRPr="007C2DD0" w:rsidRDefault="0010144F" w:rsidP="007C2DD0">
      <w:pPr>
        <w:rPr>
          <w:szCs w:val="28"/>
        </w:rPr>
      </w:pPr>
    </w:p>
    <w:sectPr w:rsidR="0010144F" w:rsidRPr="007C2DD0" w:rsidSect="00CB3B68">
      <w:pgSz w:w="16838" w:h="11906" w:orient="landscape"/>
      <w:pgMar w:top="1701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F2A47" w:rsidRDefault="00FF2A47">
      <w:r>
        <w:separator/>
      </w:r>
    </w:p>
  </w:endnote>
  <w:endnote w:type="continuationSeparator" w:id="0">
    <w:p w:rsidR="00FF2A47" w:rsidRDefault="00FF2A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C40" w:rsidRPr="00A179F3" w:rsidRDefault="00A90C40" w:rsidP="00A179F3">
    <w:pPr>
      <w:pStyle w:val="ac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F2A47" w:rsidRDefault="00FF2A47">
      <w:r>
        <w:separator/>
      </w:r>
    </w:p>
  </w:footnote>
  <w:footnote w:type="continuationSeparator" w:id="0">
    <w:p w:rsidR="00FF2A47" w:rsidRDefault="00FF2A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0C40" w:rsidRPr="00CB3B68" w:rsidRDefault="00A90C40" w:rsidP="00CB3B6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7A44EE5"/>
    <w:multiLevelType w:val="multilevel"/>
    <w:tmpl w:val="24E0EB9E"/>
    <w:lvl w:ilvl="0">
      <w:start w:val="1"/>
      <w:numFmt w:val="decimal"/>
      <w:suff w:val="space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87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128"/>
    <w:rsid w:val="000033FC"/>
    <w:rsid w:val="000047F3"/>
    <w:rsid w:val="00010B6A"/>
    <w:rsid w:val="000141DD"/>
    <w:rsid w:val="000178E8"/>
    <w:rsid w:val="0003107A"/>
    <w:rsid w:val="000346A9"/>
    <w:rsid w:val="00034ED0"/>
    <w:rsid w:val="000354A8"/>
    <w:rsid w:val="000441B5"/>
    <w:rsid w:val="00045BCA"/>
    <w:rsid w:val="000472D6"/>
    <w:rsid w:val="000552F3"/>
    <w:rsid w:val="000601F6"/>
    <w:rsid w:val="000605E2"/>
    <w:rsid w:val="000674F2"/>
    <w:rsid w:val="00070401"/>
    <w:rsid w:val="0007276D"/>
    <w:rsid w:val="00076D25"/>
    <w:rsid w:val="000851D1"/>
    <w:rsid w:val="00087358"/>
    <w:rsid w:val="00091922"/>
    <w:rsid w:val="00092198"/>
    <w:rsid w:val="0009242B"/>
    <w:rsid w:val="00095852"/>
    <w:rsid w:val="00095DC9"/>
    <w:rsid w:val="00097B1E"/>
    <w:rsid w:val="000A2620"/>
    <w:rsid w:val="000A3578"/>
    <w:rsid w:val="000A46A5"/>
    <w:rsid w:val="000A4EF4"/>
    <w:rsid w:val="000B5668"/>
    <w:rsid w:val="000C6CC2"/>
    <w:rsid w:val="000D4E5E"/>
    <w:rsid w:val="000D57D1"/>
    <w:rsid w:val="000E49E8"/>
    <w:rsid w:val="000E4A0F"/>
    <w:rsid w:val="000E5008"/>
    <w:rsid w:val="000F1B6C"/>
    <w:rsid w:val="0010144F"/>
    <w:rsid w:val="00102664"/>
    <w:rsid w:val="00107DA4"/>
    <w:rsid w:val="001216B8"/>
    <w:rsid w:val="00130011"/>
    <w:rsid w:val="00132A37"/>
    <w:rsid w:val="00132C28"/>
    <w:rsid w:val="001337F3"/>
    <w:rsid w:val="00137BB0"/>
    <w:rsid w:val="001424C3"/>
    <w:rsid w:val="001424DC"/>
    <w:rsid w:val="00153674"/>
    <w:rsid w:val="001570B2"/>
    <w:rsid w:val="00160C6D"/>
    <w:rsid w:val="0016285A"/>
    <w:rsid w:val="001631DA"/>
    <w:rsid w:val="00177861"/>
    <w:rsid w:val="0018030B"/>
    <w:rsid w:val="001820FF"/>
    <w:rsid w:val="00184858"/>
    <w:rsid w:val="00186C57"/>
    <w:rsid w:val="001872AA"/>
    <w:rsid w:val="00187780"/>
    <w:rsid w:val="00187BD4"/>
    <w:rsid w:val="0019145C"/>
    <w:rsid w:val="00191951"/>
    <w:rsid w:val="00193B59"/>
    <w:rsid w:val="0019407D"/>
    <w:rsid w:val="00197413"/>
    <w:rsid w:val="001977D4"/>
    <w:rsid w:val="001A0108"/>
    <w:rsid w:val="001A249E"/>
    <w:rsid w:val="001A40F2"/>
    <w:rsid w:val="001A5D2C"/>
    <w:rsid w:val="001A6544"/>
    <w:rsid w:val="001B39EB"/>
    <w:rsid w:val="001B42D6"/>
    <w:rsid w:val="001B6A3F"/>
    <w:rsid w:val="001B721C"/>
    <w:rsid w:val="001B7EE6"/>
    <w:rsid w:val="001C0563"/>
    <w:rsid w:val="001C0590"/>
    <w:rsid w:val="001C5F74"/>
    <w:rsid w:val="001D0D05"/>
    <w:rsid w:val="001D1EC2"/>
    <w:rsid w:val="001D45C7"/>
    <w:rsid w:val="001E0556"/>
    <w:rsid w:val="001F0332"/>
    <w:rsid w:val="001F57BC"/>
    <w:rsid w:val="002062BF"/>
    <w:rsid w:val="00217464"/>
    <w:rsid w:val="00217547"/>
    <w:rsid w:val="0022264C"/>
    <w:rsid w:val="00233972"/>
    <w:rsid w:val="00240160"/>
    <w:rsid w:val="00243F4B"/>
    <w:rsid w:val="0024488C"/>
    <w:rsid w:val="00247A30"/>
    <w:rsid w:val="00253A7D"/>
    <w:rsid w:val="002562A7"/>
    <w:rsid w:val="00265678"/>
    <w:rsid w:val="002736EF"/>
    <w:rsid w:val="002739C0"/>
    <w:rsid w:val="00282A6E"/>
    <w:rsid w:val="002864C2"/>
    <w:rsid w:val="00291576"/>
    <w:rsid w:val="00291EB8"/>
    <w:rsid w:val="002A4794"/>
    <w:rsid w:val="002A684E"/>
    <w:rsid w:val="002A6EBE"/>
    <w:rsid w:val="002B0D50"/>
    <w:rsid w:val="002B1007"/>
    <w:rsid w:val="002B3F65"/>
    <w:rsid w:val="002C4404"/>
    <w:rsid w:val="002D1DD1"/>
    <w:rsid w:val="002D3AFE"/>
    <w:rsid w:val="002D631B"/>
    <w:rsid w:val="002D68EE"/>
    <w:rsid w:val="002D6D86"/>
    <w:rsid w:val="002D7EF0"/>
    <w:rsid w:val="002E02B9"/>
    <w:rsid w:val="002E2081"/>
    <w:rsid w:val="002E2510"/>
    <w:rsid w:val="002E3D75"/>
    <w:rsid w:val="002E60C9"/>
    <w:rsid w:val="002F197C"/>
    <w:rsid w:val="002F34EB"/>
    <w:rsid w:val="002F3EC9"/>
    <w:rsid w:val="002F4C52"/>
    <w:rsid w:val="002F7E86"/>
    <w:rsid w:val="00320C85"/>
    <w:rsid w:val="00324DA6"/>
    <w:rsid w:val="0033721F"/>
    <w:rsid w:val="00337B55"/>
    <w:rsid w:val="00341F49"/>
    <w:rsid w:val="003433A4"/>
    <w:rsid w:val="003523C2"/>
    <w:rsid w:val="0038160D"/>
    <w:rsid w:val="00391D54"/>
    <w:rsid w:val="00393ED4"/>
    <w:rsid w:val="00395571"/>
    <w:rsid w:val="003A37D3"/>
    <w:rsid w:val="003A46D1"/>
    <w:rsid w:val="003A488E"/>
    <w:rsid w:val="003B3470"/>
    <w:rsid w:val="003B5A5B"/>
    <w:rsid w:val="003C67E9"/>
    <w:rsid w:val="003C7D25"/>
    <w:rsid w:val="003D6372"/>
    <w:rsid w:val="003F037E"/>
    <w:rsid w:val="003F6357"/>
    <w:rsid w:val="0040024B"/>
    <w:rsid w:val="00406E5D"/>
    <w:rsid w:val="004076B1"/>
    <w:rsid w:val="00407BE5"/>
    <w:rsid w:val="004104DA"/>
    <w:rsid w:val="00416776"/>
    <w:rsid w:val="004217EF"/>
    <w:rsid w:val="00425BD0"/>
    <w:rsid w:val="004317AD"/>
    <w:rsid w:val="0043191B"/>
    <w:rsid w:val="00432FCD"/>
    <w:rsid w:val="00434BDF"/>
    <w:rsid w:val="00435191"/>
    <w:rsid w:val="00435951"/>
    <w:rsid w:val="00441F09"/>
    <w:rsid w:val="0044256E"/>
    <w:rsid w:val="00442672"/>
    <w:rsid w:val="00447A38"/>
    <w:rsid w:val="00456505"/>
    <w:rsid w:val="00457972"/>
    <w:rsid w:val="004609E4"/>
    <w:rsid w:val="004637E2"/>
    <w:rsid w:val="00464629"/>
    <w:rsid w:val="00465815"/>
    <w:rsid w:val="0047017E"/>
    <w:rsid w:val="00477294"/>
    <w:rsid w:val="00483895"/>
    <w:rsid w:val="00487268"/>
    <w:rsid w:val="00490253"/>
    <w:rsid w:val="00494D17"/>
    <w:rsid w:val="004A1C8E"/>
    <w:rsid w:val="004A3D27"/>
    <w:rsid w:val="004B15B2"/>
    <w:rsid w:val="004C0FB4"/>
    <w:rsid w:val="004C1E59"/>
    <w:rsid w:val="004C256F"/>
    <w:rsid w:val="004C3ADB"/>
    <w:rsid w:val="004D3977"/>
    <w:rsid w:val="004E0DFD"/>
    <w:rsid w:val="004E2331"/>
    <w:rsid w:val="004E6FDE"/>
    <w:rsid w:val="004F0261"/>
    <w:rsid w:val="004F6097"/>
    <w:rsid w:val="005007CB"/>
    <w:rsid w:val="00502027"/>
    <w:rsid w:val="00502C39"/>
    <w:rsid w:val="00503378"/>
    <w:rsid w:val="005040C3"/>
    <w:rsid w:val="005041E7"/>
    <w:rsid w:val="00510750"/>
    <w:rsid w:val="00511574"/>
    <w:rsid w:val="005131F6"/>
    <w:rsid w:val="00517A7B"/>
    <w:rsid w:val="00520ABF"/>
    <w:rsid w:val="00522245"/>
    <w:rsid w:val="00525402"/>
    <w:rsid w:val="005410E1"/>
    <w:rsid w:val="005440B4"/>
    <w:rsid w:val="0054412D"/>
    <w:rsid w:val="00545CB2"/>
    <w:rsid w:val="00547BE4"/>
    <w:rsid w:val="0055125E"/>
    <w:rsid w:val="00562303"/>
    <w:rsid w:val="00571982"/>
    <w:rsid w:val="005822FD"/>
    <w:rsid w:val="00586646"/>
    <w:rsid w:val="00587C6F"/>
    <w:rsid w:val="0059100A"/>
    <w:rsid w:val="00595512"/>
    <w:rsid w:val="005A4873"/>
    <w:rsid w:val="005A7196"/>
    <w:rsid w:val="005A7B98"/>
    <w:rsid w:val="005B112C"/>
    <w:rsid w:val="005B233F"/>
    <w:rsid w:val="005B793A"/>
    <w:rsid w:val="005E1E6E"/>
    <w:rsid w:val="005E2BA3"/>
    <w:rsid w:val="005F12CD"/>
    <w:rsid w:val="00602734"/>
    <w:rsid w:val="006042EB"/>
    <w:rsid w:val="0060618E"/>
    <w:rsid w:val="00610C21"/>
    <w:rsid w:val="00610E99"/>
    <w:rsid w:val="0061643A"/>
    <w:rsid w:val="00620F85"/>
    <w:rsid w:val="00623D98"/>
    <w:rsid w:val="00625C02"/>
    <w:rsid w:val="0063133C"/>
    <w:rsid w:val="0063278C"/>
    <w:rsid w:val="00633B5D"/>
    <w:rsid w:val="0064012F"/>
    <w:rsid w:val="006566BD"/>
    <w:rsid w:val="0066064B"/>
    <w:rsid w:val="00663998"/>
    <w:rsid w:val="006670A3"/>
    <w:rsid w:val="00667949"/>
    <w:rsid w:val="006745A9"/>
    <w:rsid w:val="00677797"/>
    <w:rsid w:val="0068411E"/>
    <w:rsid w:val="006846FB"/>
    <w:rsid w:val="00687106"/>
    <w:rsid w:val="00690B3D"/>
    <w:rsid w:val="00691ABF"/>
    <w:rsid w:val="00692E5D"/>
    <w:rsid w:val="006934FD"/>
    <w:rsid w:val="006977B2"/>
    <w:rsid w:val="006A376D"/>
    <w:rsid w:val="006A41B8"/>
    <w:rsid w:val="006B12B7"/>
    <w:rsid w:val="006B31D6"/>
    <w:rsid w:val="006B5744"/>
    <w:rsid w:val="006B68D6"/>
    <w:rsid w:val="006B6EF8"/>
    <w:rsid w:val="006C2BEC"/>
    <w:rsid w:val="006C3E80"/>
    <w:rsid w:val="006C4C6E"/>
    <w:rsid w:val="006C63BF"/>
    <w:rsid w:val="006D2EE8"/>
    <w:rsid w:val="006D5040"/>
    <w:rsid w:val="006E3DFF"/>
    <w:rsid w:val="006E4395"/>
    <w:rsid w:val="006E6BF6"/>
    <w:rsid w:val="006F2E94"/>
    <w:rsid w:val="006F555C"/>
    <w:rsid w:val="0070361C"/>
    <w:rsid w:val="0070414D"/>
    <w:rsid w:val="007057F3"/>
    <w:rsid w:val="00715571"/>
    <w:rsid w:val="007166C6"/>
    <w:rsid w:val="0071690C"/>
    <w:rsid w:val="0072116D"/>
    <w:rsid w:val="0072391D"/>
    <w:rsid w:val="00725D6D"/>
    <w:rsid w:val="00730352"/>
    <w:rsid w:val="00731ACF"/>
    <w:rsid w:val="00735B91"/>
    <w:rsid w:val="00740689"/>
    <w:rsid w:val="00745D04"/>
    <w:rsid w:val="00750BDE"/>
    <w:rsid w:val="007550DC"/>
    <w:rsid w:val="007564FF"/>
    <w:rsid w:val="007607DC"/>
    <w:rsid w:val="00761ED7"/>
    <w:rsid w:val="00766313"/>
    <w:rsid w:val="00766652"/>
    <w:rsid w:val="0076796A"/>
    <w:rsid w:val="00767C9D"/>
    <w:rsid w:val="007707BA"/>
    <w:rsid w:val="00783B31"/>
    <w:rsid w:val="007932B9"/>
    <w:rsid w:val="00795440"/>
    <w:rsid w:val="00795D44"/>
    <w:rsid w:val="00796865"/>
    <w:rsid w:val="007A7C08"/>
    <w:rsid w:val="007B6D3F"/>
    <w:rsid w:val="007C2DD0"/>
    <w:rsid w:val="007C4C61"/>
    <w:rsid w:val="007C726A"/>
    <w:rsid w:val="007C7582"/>
    <w:rsid w:val="007D3237"/>
    <w:rsid w:val="007D5C78"/>
    <w:rsid w:val="007D6F34"/>
    <w:rsid w:val="007E166F"/>
    <w:rsid w:val="007E5D98"/>
    <w:rsid w:val="007F460A"/>
    <w:rsid w:val="008074E3"/>
    <w:rsid w:val="00811CA4"/>
    <w:rsid w:val="00815FBD"/>
    <w:rsid w:val="008169B7"/>
    <w:rsid w:val="00816B4D"/>
    <w:rsid w:val="008203DB"/>
    <w:rsid w:val="0082485B"/>
    <w:rsid w:val="008249A1"/>
    <w:rsid w:val="00824EF5"/>
    <w:rsid w:val="00833F49"/>
    <w:rsid w:val="0083594E"/>
    <w:rsid w:val="00836FD1"/>
    <w:rsid w:val="00840138"/>
    <w:rsid w:val="008405B6"/>
    <w:rsid w:val="008429AA"/>
    <w:rsid w:val="00847535"/>
    <w:rsid w:val="00852D2A"/>
    <w:rsid w:val="00865DA4"/>
    <w:rsid w:val="00866CB1"/>
    <w:rsid w:val="00871CBD"/>
    <w:rsid w:val="00873D0B"/>
    <w:rsid w:val="00875E54"/>
    <w:rsid w:val="00881BFB"/>
    <w:rsid w:val="00882E39"/>
    <w:rsid w:val="00882F2D"/>
    <w:rsid w:val="0088446C"/>
    <w:rsid w:val="00886B5F"/>
    <w:rsid w:val="00894D44"/>
    <w:rsid w:val="0089614A"/>
    <w:rsid w:val="00897592"/>
    <w:rsid w:val="008A65AC"/>
    <w:rsid w:val="008A65FF"/>
    <w:rsid w:val="008A6ECE"/>
    <w:rsid w:val="008A7F11"/>
    <w:rsid w:val="008B4C9B"/>
    <w:rsid w:val="008B69A3"/>
    <w:rsid w:val="008D67A5"/>
    <w:rsid w:val="008E0E98"/>
    <w:rsid w:val="008E3783"/>
    <w:rsid w:val="008F3888"/>
    <w:rsid w:val="008F5AB8"/>
    <w:rsid w:val="00900AF8"/>
    <w:rsid w:val="009055F9"/>
    <w:rsid w:val="00910EC2"/>
    <w:rsid w:val="009124AB"/>
    <w:rsid w:val="0091496F"/>
    <w:rsid w:val="00921496"/>
    <w:rsid w:val="00921AF6"/>
    <w:rsid w:val="009263B7"/>
    <w:rsid w:val="009323C1"/>
    <w:rsid w:val="0093611B"/>
    <w:rsid w:val="0094101B"/>
    <w:rsid w:val="009422C0"/>
    <w:rsid w:val="00956DE7"/>
    <w:rsid w:val="00961228"/>
    <w:rsid w:val="009654CB"/>
    <w:rsid w:val="009755B3"/>
    <w:rsid w:val="00977380"/>
    <w:rsid w:val="00981B7B"/>
    <w:rsid w:val="009833B5"/>
    <w:rsid w:val="009833D9"/>
    <w:rsid w:val="009856BB"/>
    <w:rsid w:val="00997345"/>
    <w:rsid w:val="009A15B4"/>
    <w:rsid w:val="009A393E"/>
    <w:rsid w:val="009B2B2B"/>
    <w:rsid w:val="009B4793"/>
    <w:rsid w:val="009C1F8E"/>
    <w:rsid w:val="009C4FDD"/>
    <w:rsid w:val="009C699B"/>
    <w:rsid w:val="009C6F9A"/>
    <w:rsid w:val="009D0F0C"/>
    <w:rsid w:val="009D1F2B"/>
    <w:rsid w:val="009D6089"/>
    <w:rsid w:val="009E367B"/>
    <w:rsid w:val="009E7A55"/>
    <w:rsid w:val="009F73C0"/>
    <w:rsid w:val="00A12722"/>
    <w:rsid w:val="00A15A5C"/>
    <w:rsid w:val="00A179F3"/>
    <w:rsid w:val="00A24725"/>
    <w:rsid w:val="00A327A9"/>
    <w:rsid w:val="00A34D3E"/>
    <w:rsid w:val="00A35049"/>
    <w:rsid w:val="00A40D03"/>
    <w:rsid w:val="00A40D9C"/>
    <w:rsid w:val="00A448FF"/>
    <w:rsid w:val="00A46386"/>
    <w:rsid w:val="00A52EF1"/>
    <w:rsid w:val="00A5444A"/>
    <w:rsid w:val="00A67441"/>
    <w:rsid w:val="00A706A2"/>
    <w:rsid w:val="00A70F77"/>
    <w:rsid w:val="00A73166"/>
    <w:rsid w:val="00A7344E"/>
    <w:rsid w:val="00A76080"/>
    <w:rsid w:val="00A81A7A"/>
    <w:rsid w:val="00A8280E"/>
    <w:rsid w:val="00A84319"/>
    <w:rsid w:val="00A90C40"/>
    <w:rsid w:val="00A92B23"/>
    <w:rsid w:val="00A92CBA"/>
    <w:rsid w:val="00A941F3"/>
    <w:rsid w:val="00AA6C9A"/>
    <w:rsid w:val="00AA779C"/>
    <w:rsid w:val="00AB40DA"/>
    <w:rsid w:val="00AC1C21"/>
    <w:rsid w:val="00AC2E1F"/>
    <w:rsid w:val="00AC6427"/>
    <w:rsid w:val="00AD4833"/>
    <w:rsid w:val="00AE4BA1"/>
    <w:rsid w:val="00AF71BF"/>
    <w:rsid w:val="00B00B80"/>
    <w:rsid w:val="00B0445A"/>
    <w:rsid w:val="00B0590D"/>
    <w:rsid w:val="00B06A66"/>
    <w:rsid w:val="00B16580"/>
    <w:rsid w:val="00B16C9C"/>
    <w:rsid w:val="00B174C2"/>
    <w:rsid w:val="00B223E1"/>
    <w:rsid w:val="00B2270A"/>
    <w:rsid w:val="00B24186"/>
    <w:rsid w:val="00B30EFC"/>
    <w:rsid w:val="00B3223C"/>
    <w:rsid w:val="00B33464"/>
    <w:rsid w:val="00B41457"/>
    <w:rsid w:val="00B465D1"/>
    <w:rsid w:val="00B61E48"/>
    <w:rsid w:val="00B63456"/>
    <w:rsid w:val="00B76EC4"/>
    <w:rsid w:val="00B775EF"/>
    <w:rsid w:val="00B83AC8"/>
    <w:rsid w:val="00B866DF"/>
    <w:rsid w:val="00B9490A"/>
    <w:rsid w:val="00B96569"/>
    <w:rsid w:val="00B97281"/>
    <w:rsid w:val="00BB27FB"/>
    <w:rsid w:val="00BB48EA"/>
    <w:rsid w:val="00BB725B"/>
    <w:rsid w:val="00BB75A4"/>
    <w:rsid w:val="00BC01A7"/>
    <w:rsid w:val="00BC5DBE"/>
    <w:rsid w:val="00BC7133"/>
    <w:rsid w:val="00BD2FC2"/>
    <w:rsid w:val="00BD60E3"/>
    <w:rsid w:val="00BE5FC7"/>
    <w:rsid w:val="00BF1F88"/>
    <w:rsid w:val="00C02904"/>
    <w:rsid w:val="00C040F8"/>
    <w:rsid w:val="00C04455"/>
    <w:rsid w:val="00C06C87"/>
    <w:rsid w:val="00C070F8"/>
    <w:rsid w:val="00C07159"/>
    <w:rsid w:val="00C12015"/>
    <w:rsid w:val="00C13A80"/>
    <w:rsid w:val="00C15F2E"/>
    <w:rsid w:val="00C17F7B"/>
    <w:rsid w:val="00C224BB"/>
    <w:rsid w:val="00C25C2C"/>
    <w:rsid w:val="00C26EA9"/>
    <w:rsid w:val="00C3032D"/>
    <w:rsid w:val="00C319B1"/>
    <w:rsid w:val="00C34A1C"/>
    <w:rsid w:val="00C35F79"/>
    <w:rsid w:val="00C37F5A"/>
    <w:rsid w:val="00C45BC7"/>
    <w:rsid w:val="00C46DA7"/>
    <w:rsid w:val="00C50128"/>
    <w:rsid w:val="00C523B0"/>
    <w:rsid w:val="00C53810"/>
    <w:rsid w:val="00C615AA"/>
    <w:rsid w:val="00C6767B"/>
    <w:rsid w:val="00C72811"/>
    <w:rsid w:val="00C808FF"/>
    <w:rsid w:val="00C91117"/>
    <w:rsid w:val="00C95BB9"/>
    <w:rsid w:val="00C97A56"/>
    <w:rsid w:val="00CA5AB3"/>
    <w:rsid w:val="00CA6028"/>
    <w:rsid w:val="00CB1834"/>
    <w:rsid w:val="00CB3489"/>
    <w:rsid w:val="00CB399D"/>
    <w:rsid w:val="00CB3B68"/>
    <w:rsid w:val="00CB698B"/>
    <w:rsid w:val="00CC249F"/>
    <w:rsid w:val="00CC7F9F"/>
    <w:rsid w:val="00CD6A43"/>
    <w:rsid w:val="00CE613A"/>
    <w:rsid w:val="00CF79A4"/>
    <w:rsid w:val="00D01E83"/>
    <w:rsid w:val="00D04485"/>
    <w:rsid w:val="00D173CB"/>
    <w:rsid w:val="00D23614"/>
    <w:rsid w:val="00D24E5D"/>
    <w:rsid w:val="00D2736E"/>
    <w:rsid w:val="00D3038F"/>
    <w:rsid w:val="00D31A77"/>
    <w:rsid w:val="00D33DDB"/>
    <w:rsid w:val="00D42CC9"/>
    <w:rsid w:val="00D45AE0"/>
    <w:rsid w:val="00D52B14"/>
    <w:rsid w:val="00D53418"/>
    <w:rsid w:val="00D567A4"/>
    <w:rsid w:val="00D61C08"/>
    <w:rsid w:val="00D62A8E"/>
    <w:rsid w:val="00D63DE6"/>
    <w:rsid w:val="00D722FE"/>
    <w:rsid w:val="00D759D4"/>
    <w:rsid w:val="00D91280"/>
    <w:rsid w:val="00D919E9"/>
    <w:rsid w:val="00D91B08"/>
    <w:rsid w:val="00D9355F"/>
    <w:rsid w:val="00D959E4"/>
    <w:rsid w:val="00DB6421"/>
    <w:rsid w:val="00DC4C02"/>
    <w:rsid w:val="00DC5895"/>
    <w:rsid w:val="00DD1085"/>
    <w:rsid w:val="00DD32FC"/>
    <w:rsid w:val="00DD7364"/>
    <w:rsid w:val="00DE4774"/>
    <w:rsid w:val="00DE6831"/>
    <w:rsid w:val="00E045ED"/>
    <w:rsid w:val="00E076C7"/>
    <w:rsid w:val="00E22F9F"/>
    <w:rsid w:val="00E22FE3"/>
    <w:rsid w:val="00E260BF"/>
    <w:rsid w:val="00E33106"/>
    <w:rsid w:val="00E438BA"/>
    <w:rsid w:val="00E46F7D"/>
    <w:rsid w:val="00E521F3"/>
    <w:rsid w:val="00E605E0"/>
    <w:rsid w:val="00E617E4"/>
    <w:rsid w:val="00E63847"/>
    <w:rsid w:val="00E63B66"/>
    <w:rsid w:val="00E66FAD"/>
    <w:rsid w:val="00E70DD6"/>
    <w:rsid w:val="00E75B95"/>
    <w:rsid w:val="00E84834"/>
    <w:rsid w:val="00E85B78"/>
    <w:rsid w:val="00E86264"/>
    <w:rsid w:val="00E93BD2"/>
    <w:rsid w:val="00EA027E"/>
    <w:rsid w:val="00EA29BB"/>
    <w:rsid w:val="00EA2B70"/>
    <w:rsid w:val="00EA4DBC"/>
    <w:rsid w:val="00EB031F"/>
    <w:rsid w:val="00EB1B32"/>
    <w:rsid w:val="00EB61E6"/>
    <w:rsid w:val="00EC3477"/>
    <w:rsid w:val="00ED70CF"/>
    <w:rsid w:val="00EE061C"/>
    <w:rsid w:val="00EE19FA"/>
    <w:rsid w:val="00EF1090"/>
    <w:rsid w:val="00EF13BA"/>
    <w:rsid w:val="00F0600F"/>
    <w:rsid w:val="00F11DA5"/>
    <w:rsid w:val="00F15D5E"/>
    <w:rsid w:val="00F248A2"/>
    <w:rsid w:val="00F33727"/>
    <w:rsid w:val="00F45445"/>
    <w:rsid w:val="00F556D5"/>
    <w:rsid w:val="00F55C97"/>
    <w:rsid w:val="00F56F8A"/>
    <w:rsid w:val="00F74F7B"/>
    <w:rsid w:val="00F770FF"/>
    <w:rsid w:val="00F91D73"/>
    <w:rsid w:val="00F9373B"/>
    <w:rsid w:val="00F96222"/>
    <w:rsid w:val="00FA10A8"/>
    <w:rsid w:val="00FA2B3F"/>
    <w:rsid w:val="00FB3AEB"/>
    <w:rsid w:val="00FB5BD9"/>
    <w:rsid w:val="00FC10FD"/>
    <w:rsid w:val="00FC2DE0"/>
    <w:rsid w:val="00FD1124"/>
    <w:rsid w:val="00FD1A74"/>
    <w:rsid w:val="00FD738E"/>
    <w:rsid w:val="00FE2469"/>
    <w:rsid w:val="00FE6BBB"/>
    <w:rsid w:val="00FE6F2F"/>
    <w:rsid w:val="00FF2A47"/>
    <w:rsid w:val="00FF347A"/>
    <w:rsid w:val="00FF5CB5"/>
    <w:rsid w:val="00FF7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A22715F0-D821-46BB-882E-84987AAE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12C"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Адресат"/>
    <w:basedOn w:val="a"/>
    <w:pPr>
      <w:suppressAutoHyphens/>
      <w:spacing w:after="120" w:line="240" w:lineRule="exact"/>
    </w:pPr>
  </w:style>
  <w:style w:type="paragraph" w:customStyle="1" w:styleId="a4">
    <w:name w:val="Приложение"/>
    <w:basedOn w:val="a5"/>
    <w:pPr>
      <w:tabs>
        <w:tab w:val="left" w:pos="1673"/>
      </w:tabs>
      <w:spacing w:before="240" w:line="240" w:lineRule="exact"/>
      <w:ind w:left="1985" w:hanging="1985"/>
    </w:pPr>
  </w:style>
  <w:style w:type="paragraph" w:styleId="a5">
    <w:name w:val="Body Text"/>
    <w:basedOn w:val="a"/>
    <w:link w:val="a6"/>
    <w:pPr>
      <w:spacing w:line="360" w:lineRule="exact"/>
      <w:ind w:firstLine="720"/>
      <w:jc w:val="both"/>
    </w:pPr>
  </w:style>
  <w:style w:type="paragraph" w:customStyle="1" w:styleId="a7">
    <w:name w:val="Заголовок к тексту"/>
    <w:basedOn w:val="a"/>
    <w:next w:val="a5"/>
    <w:rsid w:val="009D0F0C"/>
    <w:pPr>
      <w:suppressAutoHyphens/>
      <w:spacing w:after="480" w:line="240" w:lineRule="exact"/>
    </w:pPr>
  </w:style>
  <w:style w:type="paragraph" w:customStyle="1" w:styleId="a8">
    <w:name w:val="регистрационные поля"/>
    <w:basedOn w:val="a"/>
    <w:pPr>
      <w:spacing w:line="240" w:lineRule="exact"/>
      <w:jc w:val="center"/>
    </w:pPr>
    <w:rPr>
      <w:lang w:val="en-US"/>
    </w:rPr>
  </w:style>
  <w:style w:type="paragraph" w:customStyle="1" w:styleId="a9">
    <w:name w:val="Исполнитель"/>
    <w:basedOn w:val="a5"/>
    <w:pPr>
      <w:suppressAutoHyphens/>
      <w:spacing w:after="120" w:line="240" w:lineRule="exact"/>
      <w:ind w:firstLine="0"/>
      <w:jc w:val="left"/>
    </w:pPr>
    <w:rPr>
      <w:sz w:val="24"/>
    </w:rPr>
  </w:style>
  <w:style w:type="paragraph" w:styleId="aa">
    <w:name w:val="header"/>
    <w:basedOn w:val="a"/>
    <w:link w:val="ab"/>
    <w:uiPriority w:val="99"/>
    <w:pPr>
      <w:tabs>
        <w:tab w:val="center" w:pos="4677"/>
        <w:tab w:val="right" w:pos="9355"/>
      </w:tabs>
    </w:pPr>
  </w:style>
  <w:style w:type="paragraph" w:styleId="ac">
    <w:name w:val="footer"/>
    <w:basedOn w:val="a"/>
    <w:link w:val="ad"/>
    <w:uiPriority w:val="99"/>
    <w:pPr>
      <w:tabs>
        <w:tab w:val="center" w:pos="4677"/>
        <w:tab w:val="right" w:pos="9355"/>
      </w:tabs>
    </w:pPr>
  </w:style>
  <w:style w:type="paragraph" w:styleId="ae">
    <w:name w:val="Balloon Text"/>
    <w:basedOn w:val="a"/>
    <w:semiHidden/>
    <w:rsid w:val="00B16580"/>
    <w:rPr>
      <w:rFonts w:ascii="Tahoma" w:hAnsi="Tahoma" w:cs="Tahoma"/>
      <w:sz w:val="16"/>
      <w:szCs w:val="16"/>
    </w:rPr>
  </w:style>
  <w:style w:type="character" w:customStyle="1" w:styleId="ab">
    <w:name w:val="Верхний колонтитул Знак"/>
    <w:basedOn w:val="a0"/>
    <w:link w:val="aa"/>
    <w:uiPriority w:val="99"/>
    <w:rsid w:val="0076796A"/>
    <w:rPr>
      <w:sz w:val="28"/>
    </w:rPr>
  </w:style>
  <w:style w:type="paragraph" w:customStyle="1" w:styleId="ConsPlusTitle">
    <w:name w:val="ConsPlusTitle"/>
    <w:rsid w:val="0076796A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styleId="af">
    <w:name w:val="List Paragraph"/>
    <w:basedOn w:val="a"/>
    <w:uiPriority w:val="34"/>
    <w:qFormat/>
    <w:rsid w:val="0076796A"/>
    <w:pPr>
      <w:ind w:left="720"/>
      <w:contextualSpacing/>
    </w:pPr>
    <w:rPr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rsid w:val="00092198"/>
    <w:rPr>
      <w:sz w:val="28"/>
    </w:rPr>
  </w:style>
  <w:style w:type="paragraph" w:styleId="af0">
    <w:name w:val="Normal (Web)"/>
    <w:basedOn w:val="a"/>
    <w:uiPriority w:val="99"/>
    <w:semiHidden/>
    <w:unhideWhenUsed/>
    <w:rsid w:val="00783B31"/>
    <w:pPr>
      <w:spacing w:before="100" w:beforeAutospacing="1" w:after="100" w:afterAutospacing="1"/>
    </w:pPr>
    <w:rPr>
      <w:sz w:val="24"/>
      <w:szCs w:val="24"/>
    </w:rPr>
  </w:style>
  <w:style w:type="table" w:styleId="af1">
    <w:name w:val="Table Grid"/>
    <w:basedOn w:val="a1"/>
    <w:rsid w:val="001424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Strong"/>
    <w:basedOn w:val="a0"/>
    <w:qFormat/>
    <w:rsid w:val="00D9355F"/>
    <w:rPr>
      <w:b/>
      <w:bCs/>
    </w:rPr>
  </w:style>
  <w:style w:type="character" w:customStyle="1" w:styleId="a6">
    <w:name w:val="Основной текст Знак"/>
    <w:basedOn w:val="a0"/>
    <w:link w:val="a5"/>
    <w:rsid w:val="00217547"/>
    <w:rPr>
      <w:sz w:val="28"/>
    </w:rPr>
  </w:style>
  <w:style w:type="character" w:styleId="af3">
    <w:name w:val="Emphasis"/>
    <w:qFormat/>
    <w:rsid w:val="00D53418"/>
    <w:rPr>
      <w:i/>
      <w:iCs/>
    </w:rPr>
  </w:style>
  <w:style w:type="paragraph" w:styleId="af4">
    <w:name w:val="No Spacing"/>
    <w:uiPriority w:val="1"/>
    <w:qFormat/>
    <w:rsid w:val="00D53418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2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5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2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3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1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7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13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6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0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4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4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smokrushina\AppData\Local\Microsoft\Windows\Temporary%20Internet%20Files\Content.Outlook\UD20I3EX\&#1055;&#1088;&#1080;&#1082;&#1072;&#1079;%20(2)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FBAD25-C872-4D92-832B-7D35C0734F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Приказ (2)</Template>
  <TotalTime>0</TotalTime>
  <Pages>78</Pages>
  <Words>17567</Words>
  <Characters>100136</Characters>
  <Application>Microsoft Office Word</Application>
  <DocSecurity>0</DocSecurity>
  <Lines>834</Lines>
  <Paragraphs>234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приказа</vt:lpstr>
    </vt:vector>
  </TitlesOfParts>
  <Company>XXXXX</Company>
  <LinksUpToDate>false</LinksUpToDate>
  <CharactersWithSpaces>117469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приказа</dc:title>
  <dc:creator>Каракулова Екатерина Павловна</dc:creator>
  <cp:lastModifiedBy>Орлова Инна Владимировна</cp:lastModifiedBy>
  <cp:revision>2</cp:revision>
  <cp:lastPrinted>2025-07-21T05:02:00Z</cp:lastPrinted>
  <dcterms:created xsi:type="dcterms:W3CDTF">2025-10-13T09:10:00Z</dcterms:created>
  <dcterms:modified xsi:type="dcterms:W3CDTF">2025-10-13T09:10:00Z</dcterms:modified>
</cp:coreProperties>
</file>